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77777777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 w:rsidRPr="00D71AEB">
        <w:t xml:space="preserve">Bijlage </w:t>
      </w:r>
      <w:bookmarkEnd w:id="0"/>
      <w:r>
        <w:t>2 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004C1E08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004C1E08">
        <w:tc>
          <w:tcPr>
            <w:tcW w:w="8961" w:type="dxa"/>
            <w:shd w:val="clear" w:color="auto" w:fill="auto"/>
          </w:tcPr>
          <w:p w14:paraId="3B32A134" w14:textId="05305DE2" w:rsidR="003668C1" w:rsidRDefault="00520B60" w:rsidP="004C1E08">
            <w:r>
              <w:t>Projecten gebouwgebonden E&amp;W installaties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3668C1" w:rsidRPr="00D71AEB" w14:paraId="318865EB" w14:textId="77777777" w:rsidTr="004C1E08">
        <w:tc>
          <w:tcPr>
            <w:tcW w:w="2760" w:type="dxa"/>
            <w:shd w:val="clear" w:color="auto" w:fill="B3B3B3"/>
          </w:tcPr>
          <w:p w14:paraId="30EE4650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00C438E" w14:textId="77777777" w:rsidR="003668C1" w:rsidRPr="00D71AEB" w:rsidRDefault="003668C1" w:rsidP="004C1E08"/>
        </w:tc>
      </w:tr>
      <w:tr w:rsidR="003668C1" w:rsidRPr="00D71AEB" w14:paraId="1B225BA6" w14:textId="77777777" w:rsidTr="004C1E08">
        <w:tc>
          <w:tcPr>
            <w:tcW w:w="2760" w:type="dxa"/>
            <w:shd w:val="clear" w:color="auto" w:fill="auto"/>
          </w:tcPr>
          <w:p w14:paraId="58BABF36" w14:textId="77777777" w:rsidR="003668C1" w:rsidRPr="00D71AEB" w:rsidRDefault="003668C1" w:rsidP="004C1E08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F466877" w14:textId="77777777" w:rsidR="003668C1" w:rsidRPr="00D71AEB" w:rsidRDefault="003668C1" w:rsidP="004C1E08"/>
        </w:tc>
      </w:tr>
      <w:tr w:rsidR="003668C1" w:rsidRPr="00D71AEB" w14:paraId="0F9AF4BE" w14:textId="77777777" w:rsidTr="004C1E08">
        <w:tc>
          <w:tcPr>
            <w:tcW w:w="2760" w:type="dxa"/>
            <w:shd w:val="clear" w:color="auto" w:fill="auto"/>
          </w:tcPr>
          <w:p w14:paraId="1022AE8C" w14:textId="77777777" w:rsidR="003668C1" w:rsidRPr="00D71AEB" w:rsidRDefault="003668C1" w:rsidP="004C1E08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D8EF007" w14:textId="77777777" w:rsidR="003668C1" w:rsidRPr="00D71AEB" w:rsidRDefault="003668C1" w:rsidP="004C1E08"/>
        </w:tc>
      </w:tr>
      <w:tr w:rsidR="003668C1" w:rsidRPr="00D71AEB" w14:paraId="0F9E907A" w14:textId="77777777" w:rsidTr="004C1E0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77777777" w:rsidR="003668C1" w:rsidRPr="00D71AEB" w:rsidRDefault="003668C1" w:rsidP="004C1E08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</w:tr>
      <w:tr w:rsidR="003668C1" w:rsidRPr="00D71AEB" w14:paraId="0DACD278" w14:textId="77777777" w:rsidTr="004C1E08">
        <w:tc>
          <w:tcPr>
            <w:tcW w:w="2760" w:type="dxa"/>
            <w:shd w:val="clear" w:color="auto" w:fill="B3B3B3"/>
          </w:tcPr>
          <w:p w14:paraId="51194607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51A04CBD" w14:textId="77777777" w:rsidR="003668C1" w:rsidRPr="00D71AEB" w:rsidRDefault="003668C1" w:rsidP="004C1E08"/>
        </w:tc>
      </w:tr>
      <w:tr w:rsidR="003668C1" w:rsidRPr="00D71AEB" w14:paraId="0F56D112" w14:textId="77777777" w:rsidTr="004C1E08">
        <w:tc>
          <w:tcPr>
            <w:tcW w:w="2760" w:type="dxa"/>
            <w:shd w:val="clear" w:color="auto" w:fill="auto"/>
          </w:tcPr>
          <w:p w14:paraId="3A12F6F9" w14:textId="77777777" w:rsidR="003668C1" w:rsidRPr="00D71AEB" w:rsidRDefault="003668C1" w:rsidP="004C1E08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4997CD6" w14:textId="77777777" w:rsidR="003668C1" w:rsidRPr="00D71AEB" w:rsidRDefault="003668C1" w:rsidP="004C1E08"/>
        </w:tc>
      </w:tr>
      <w:tr w:rsidR="003668C1" w:rsidRPr="00D71AEB" w14:paraId="00E2714B" w14:textId="77777777" w:rsidTr="004C1E08">
        <w:tc>
          <w:tcPr>
            <w:tcW w:w="2760" w:type="dxa"/>
            <w:shd w:val="clear" w:color="auto" w:fill="auto"/>
          </w:tcPr>
          <w:p w14:paraId="109F6347" w14:textId="77777777" w:rsidR="003668C1" w:rsidRPr="00D71AEB" w:rsidRDefault="003668C1" w:rsidP="004C1E08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DB05610" w14:textId="77777777" w:rsidR="003668C1" w:rsidRPr="00D71AEB" w:rsidRDefault="003668C1" w:rsidP="004C1E08"/>
        </w:tc>
      </w:tr>
      <w:tr w:rsidR="003668C1" w:rsidRPr="00D71AEB" w14:paraId="113981E9" w14:textId="77777777" w:rsidTr="004C1E08">
        <w:tc>
          <w:tcPr>
            <w:tcW w:w="2760" w:type="dxa"/>
            <w:shd w:val="clear" w:color="auto" w:fill="auto"/>
          </w:tcPr>
          <w:p w14:paraId="0A20F6AF" w14:textId="77777777" w:rsidR="003668C1" w:rsidRPr="00D71AEB" w:rsidRDefault="003668C1" w:rsidP="004C1E08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DA4400A" w14:textId="77777777" w:rsidR="003668C1" w:rsidRPr="00D71AEB" w:rsidRDefault="003668C1" w:rsidP="004C1E08"/>
        </w:tc>
      </w:tr>
      <w:tr w:rsidR="003668C1" w:rsidRPr="00D71AEB" w14:paraId="09AE3B3C" w14:textId="77777777" w:rsidTr="004C1E08">
        <w:tc>
          <w:tcPr>
            <w:tcW w:w="2760" w:type="dxa"/>
            <w:shd w:val="clear" w:color="auto" w:fill="auto"/>
          </w:tcPr>
          <w:p w14:paraId="6639814D" w14:textId="77777777" w:rsidR="003668C1" w:rsidRPr="00D71AEB" w:rsidRDefault="003668C1" w:rsidP="004C1E08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7224B44" w14:textId="77777777" w:rsidR="003668C1" w:rsidRPr="00D71AEB" w:rsidRDefault="003668C1" w:rsidP="004C1E08"/>
        </w:tc>
      </w:tr>
    </w:tbl>
    <w:p w14:paraId="7C2323DE" w14:textId="77777777" w:rsidR="003668C1" w:rsidRDefault="003668C1" w:rsidP="003668C1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0"/>
        <w:gridCol w:w="6078"/>
      </w:tblGrid>
      <w:tr w:rsidR="003668C1" w14:paraId="341A5684" w14:textId="77777777" w:rsidTr="004C1E08">
        <w:tc>
          <w:tcPr>
            <w:tcW w:w="2835" w:type="dxa"/>
          </w:tcPr>
          <w:p w14:paraId="6B23E8E4" w14:textId="77777777" w:rsidR="003668C1" w:rsidRDefault="003668C1" w:rsidP="004C1E08">
            <w:r>
              <w:t>Betreft kerncompetentie</w:t>
            </w:r>
          </w:p>
        </w:tc>
        <w:tc>
          <w:tcPr>
            <w:tcW w:w="6096" w:type="dxa"/>
          </w:tcPr>
          <w:p w14:paraId="5BAA6CBC" w14:textId="41667F19" w:rsidR="003668C1" w:rsidRDefault="00520B60" w:rsidP="004C1E08">
            <w:r>
              <w:t xml:space="preserve">Ervaring met gebouwgebonden </w:t>
            </w:r>
            <w:r w:rsidR="008550D8">
              <w:t xml:space="preserve">E&amp;W projecten </w:t>
            </w:r>
          </w:p>
        </w:tc>
      </w:tr>
    </w:tbl>
    <w:p w14:paraId="7175E735" w14:textId="77777777" w:rsidR="003668C1" w:rsidRPr="00D71AEB" w:rsidRDefault="003668C1" w:rsidP="003668C1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="003668C1" w:rsidRPr="00D71AEB" w14:paraId="13F463DA" w14:textId="77777777" w:rsidTr="004C1E08">
        <w:tc>
          <w:tcPr>
            <w:tcW w:w="475" w:type="dxa"/>
            <w:shd w:val="clear" w:color="auto" w:fill="B3B3B3"/>
          </w:tcPr>
          <w:p w14:paraId="5333D39D" w14:textId="77777777" w:rsidR="003668C1" w:rsidRPr="00D71AEB" w:rsidRDefault="003668C1" w:rsidP="004C1E08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064A1584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63281682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3668C1" w:rsidRPr="00D71AEB" w14:paraId="0794693C" w14:textId="77777777" w:rsidTr="004C1E08">
        <w:trPr>
          <w:trHeight w:val="406"/>
        </w:trPr>
        <w:tc>
          <w:tcPr>
            <w:tcW w:w="475" w:type="dxa"/>
          </w:tcPr>
          <w:p w14:paraId="21A767E1" w14:textId="77777777" w:rsidR="003668C1" w:rsidRPr="00D71AEB" w:rsidRDefault="003668C1" w:rsidP="004C1E08">
            <w:r w:rsidRPr="00D71AEB">
              <w:t>1</w:t>
            </w:r>
          </w:p>
        </w:tc>
        <w:tc>
          <w:tcPr>
            <w:tcW w:w="3095" w:type="dxa"/>
          </w:tcPr>
          <w:p w14:paraId="2E48F9BB" w14:textId="77777777" w:rsidR="003668C1" w:rsidRPr="00D71AEB" w:rsidRDefault="003668C1" w:rsidP="004C1E08">
            <w:r w:rsidRPr="00D71AEB">
              <w:t>Naam opdracht</w:t>
            </w:r>
          </w:p>
        </w:tc>
        <w:tc>
          <w:tcPr>
            <w:tcW w:w="5429" w:type="dxa"/>
          </w:tcPr>
          <w:p w14:paraId="40A1505A" w14:textId="77777777" w:rsidR="003668C1" w:rsidRPr="00D71AEB" w:rsidRDefault="003668C1" w:rsidP="004C1E08"/>
        </w:tc>
      </w:tr>
      <w:tr w:rsidR="003668C1" w:rsidRPr="00D71AEB" w14:paraId="058AE679" w14:textId="77777777" w:rsidTr="004C1E08">
        <w:tc>
          <w:tcPr>
            <w:tcW w:w="475" w:type="dxa"/>
          </w:tcPr>
          <w:p w14:paraId="6395E2C9" w14:textId="77777777" w:rsidR="003668C1" w:rsidRPr="00D71AEB" w:rsidRDefault="003668C1" w:rsidP="004C1E08">
            <w:r w:rsidRPr="00D71AEB">
              <w:t>2</w:t>
            </w:r>
          </w:p>
          <w:p w14:paraId="082A1782" w14:textId="77777777" w:rsidR="003668C1" w:rsidRPr="00D71AEB" w:rsidRDefault="003668C1" w:rsidP="004C1E08"/>
        </w:tc>
        <w:tc>
          <w:tcPr>
            <w:tcW w:w="3095" w:type="dxa"/>
          </w:tcPr>
          <w:p w14:paraId="51D48B93" w14:textId="77777777" w:rsidR="003668C1" w:rsidRPr="00D71AEB" w:rsidRDefault="003668C1" w:rsidP="004C1E08">
            <w:r w:rsidRPr="00D71AEB">
              <w:t>Soort opdracht</w:t>
            </w:r>
          </w:p>
        </w:tc>
        <w:tc>
          <w:tcPr>
            <w:tcW w:w="5429" w:type="dxa"/>
          </w:tcPr>
          <w:p w14:paraId="61FB6CD4" w14:textId="77777777" w:rsidR="003668C1" w:rsidRPr="00D71AEB" w:rsidRDefault="003668C1" w:rsidP="004C1E08"/>
        </w:tc>
      </w:tr>
      <w:tr w:rsidR="003668C1" w:rsidRPr="00D71AEB" w14:paraId="2965E840" w14:textId="77777777" w:rsidTr="004C1E08">
        <w:tc>
          <w:tcPr>
            <w:tcW w:w="475" w:type="dxa"/>
          </w:tcPr>
          <w:p w14:paraId="3CB8612F" w14:textId="77777777" w:rsidR="003668C1" w:rsidRPr="00D71AEB" w:rsidRDefault="003668C1" w:rsidP="004C1E08">
            <w:r w:rsidRPr="00D71AEB">
              <w:t>3</w:t>
            </w:r>
          </w:p>
          <w:p w14:paraId="08752EE1" w14:textId="77777777" w:rsidR="003668C1" w:rsidRPr="00D71AEB" w:rsidRDefault="003668C1" w:rsidP="004C1E08"/>
        </w:tc>
        <w:tc>
          <w:tcPr>
            <w:tcW w:w="3095" w:type="dxa"/>
          </w:tcPr>
          <w:p w14:paraId="1294294F" w14:textId="77777777" w:rsidR="003668C1" w:rsidRPr="00D71AEB" w:rsidRDefault="003668C1" w:rsidP="004C1E08">
            <w:r w:rsidRPr="00D71AEB">
              <w:t>Locatie uitvoering opdracht</w:t>
            </w:r>
          </w:p>
        </w:tc>
        <w:tc>
          <w:tcPr>
            <w:tcW w:w="5429" w:type="dxa"/>
          </w:tcPr>
          <w:p w14:paraId="59017EAF" w14:textId="77777777" w:rsidR="003668C1" w:rsidRPr="00D71AEB" w:rsidRDefault="003668C1" w:rsidP="004C1E08"/>
        </w:tc>
      </w:tr>
      <w:tr w:rsidR="003668C1" w:rsidRPr="00D71AEB" w14:paraId="2B73D3B0" w14:textId="77777777" w:rsidTr="004C1E08">
        <w:tc>
          <w:tcPr>
            <w:tcW w:w="475" w:type="dxa"/>
          </w:tcPr>
          <w:p w14:paraId="458BAF93" w14:textId="77777777" w:rsidR="003668C1" w:rsidRPr="00D71AEB" w:rsidRDefault="003668C1" w:rsidP="004C1E08">
            <w:r w:rsidRPr="00D71AEB">
              <w:t>4</w:t>
            </w:r>
          </w:p>
          <w:p w14:paraId="1ADB6974" w14:textId="77777777" w:rsidR="003668C1" w:rsidRPr="00D71AEB" w:rsidRDefault="003668C1" w:rsidP="004C1E08"/>
        </w:tc>
        <w:tc>
          <w:tcPr>
            <w:tcW w:w="3095" w:type="dxa"/>
          </w:tcPr>
          <w:p w14:paraId="6E6952D1" w14:textId="77777777" w:rsidR="003668C1" w:rsidRPr="00D71AEB" w:rsidRDefault="003668C1" w:rsidP="004C1E08">
            <w:r w:rsidRPr="00D71AEB">
              <w:t>Omschrijving opdracht</w:t>
            </w:r>
          </w:p>
        </w:tc>
        <w:tc>
          <w:tcPr>
            <w:tcW w:w="5429" w:type="dxa"/>
          </w:tcPr>
          <w:p w14:paraId="599B074C" w14:textId="77777777" w:rsidR="003668C1" w:rsidRPr="00D71AEB" w:rsidRDefault="003668C1" w:rsidP="004C1E08"/>
        </w:tc>
      </w:tr>
      <w:tr w:rsidR="003668C1" w:rsidRPr="00D71AEB" w14:paraId="7BD62F6F" w14:textId="77777777" w:rsidTr="004C1E08">
        <w:tc>
          <w:tcPr>
            <w:tcW w:w="475" w:type="dxa"/>
          </w:tcPr>
          <w:p w14:paraId="158CE20E" w14:textId="77777777" w:rsidR="003668C1" w:rsidRPr="00D71AEB" w:rsidRDefault="003668C1" w:rsidP="004C1E08">
            <w:r w:rsidRPr="00D71AEB">
              <w:t>5</w:t>
            </w:r>
          </w:p>
          <w:p w14:paraId="58C8E1C4" w14:textId="77777777" w:rsidR="003668C1" w:rsidRPr="00D71AEB" w:rsidRDefault="003668C1" w:rsidP="004C1E08"/>
        </w:tc>
        <w:tc>
          <w:tcPr>
            <w:tcW w:w="3095" w:type="dxa"/>
          </w:tcPr>
          <w:p w14:paraId="2D89FC43" w14:textId="77777777" w:rsidR="003668C1" w:rsidRPr="00D71AEB" w:rsidRDefault="003668C1" w:rsidP="004C1E08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219F6AF0" w14:textId="77777777" w:rsidR="003668C1" w:rsidRPr="00D71AEB" w:rsidRDefault="003668C1" w:rsidP="004C1E08"/>
        </w:tc>
      </w:tr>
      <w:tr w:rsidR="003668C1" w:rsidRPr="00D71AEB" w14:paraId="4B102221" w14:textId="77777777" w:rsidTr="004C1E08">
        <w:tc>
          <w:tcPr>
            <w:tcW w:w="475" w:type="dxa"/>
          </w:tcPr>
          <w:p w14:paraId="62E6A2A5" w14:textId="77777777" w:rsidR="003668C1" w:rsidRPr="00D71AEB" w:rsidRDefault="003668C1" w:rsidP="004C1E08">
            <w:r w:rsidRPr="00D71AEB">
              <w:t>6</w:t>
            </w:r>
          </w:p>
          <w:p w14:paraId="44FA6E61" w14:textId="77777777" w:rsidR="003668C1" w:rsidRPr="00D71AEB" w:rsidRDefault="003668C1" w:rsidP="004C1E08"/>
        </w:tc>
        <w:tc>
          <w:tcPr>
            <w:tcW w:w="3095" w:type="dxa"/>
          </w:tcPr>
          <w:p w14:paraId="5669624B" w14:textId="77777777" w:rsidR="003668C1" w:rsidRPr="00D71AEB" w:rsidRDefault="003668C1" w:rsidP="004C1E08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3ECB608" w14:textId="77777777" w:rsidR="003668C1" w:rsidRPr="00D71AEB" w:rsidRDefault="003668C1" w:rsidP="004C1E08"/>
        </w:tc>
      </w:tr>
      <w:tr w:rsidR="003668C1" w:rsidRPr="00D71AEB" w14:paraId="0ED94E33" w14:textId="77777777" w:rsidTr="004C1E08">
        <w:tc>
          <w:tcPr>
            <w:tcW w:w="475" w:type="dxa"/>
          </w:tcPr>
          <w:p w14:paraId="44FA21EE" w14:textId="77777777" w:rsidR="003668C1" w:rsidRPr="00D71AEB" w:rsidRDefault="003668C1" w:rsidP="004C1E08">
            <w:r w:rsidRPr="00D71AEB">
              <w:t>7</w:t>
            </w:r>
          </w:p>
        </w:tc>
        <w:tc>
          <w:tcPr>
            <w:tcW w:w="3095" w:type="dxa"/>
          </w:tcPr>
          <w:p w14:paraId="4AF48E69" w14:textId="77777777" w:rsidR="003668C1" w:rsidRPr="00D71AEB" w:rsidRDefault="003668C1" w:rsidP="004C1E08">
            <w:r w:rsidRPr="00D71AEB">
              <w:t>Startdatum referentieopdracht</w:t>
            </w:r>
          </w:p>
        </w:tc>
        <w:tc>
          <w:tcPr>
            <w:tcW w:w="5429" w:type="dxa"/>
          </w:tcPr>
          <w:p w14:paraId="23084204" w14:textId="77777777" w:rsidR="003668C1" w:rsidRPr="00D71AEB" w:rsidRDefault="003668C1" w:rsidP="004C1E08"/>
        </w:tc>
      </w:tr>
      <w:tr w:rsidR="003668C1" w:rsidRPr="00D71AEB" w14:paraId="3F1CC144" w14:textId="77777777" w:rsidTr="004C1E08">
        <w:tc>
          <w:tcPr>
            <w:tcW w:w="475" w:type="dxa"/>
          </w:tcPr>
          <w:p w14:paraId="4199BD97" w14:textId="77777777" w:rsidR="003668C1" w:rsidRPr="00D71AEB" w:rsidRDefault="003668C1" w:rsidP="004C1E08">
            <w:r w:rsidRPr="00D71AEB">
              <w:t>8</w:t>
            </w:r>
          </w:p>
          <w:p w14:paraId="420B1323" w14:textId="77777777" w:rsidR="003668C1" w:rsidRPr="00D71AEB" w:rsidRDefault="003668C1" w:rsidP="004C1E08"/>
        </w:tc>
        <w:tc>
          <w:tcPr>
            <w:tcW w:w="3095" w:type="dxa"/>
          </w:tcPr>
          <w:p w14:paraId="3DE9F1EB" w14:textId="77777777" w:rsidR="003668C1" w:rsidRPr="00D71AEB" w:rsidRDefault="003668C1" w:rsidP="004C1E08">
            <w:r w:rsidRPr="00D71AEB">
              <w:t>Looptijd opdracht</w:t>
            </w:r>
          </w:p>
        </w:tc>
        <w:tc>
          <w:tcPr>
            <w:tcW w:w="5429" w:type="dxa"/>
          </w:tcPr>
          <w:p w14:paraId="52F293CB" w14:textId="77777777" w:rsidR="003668C1" w:rsidRPr="00D71AEB" w:rsidRDefault="003668C1" w:rsidP="004C1E08"/>
        </w:tc>
      </w:tr>
      <w:tr w:rsidR="003668C1" w:rsidRPr="00D71AEB" w14:paraId="4BDA060D" w14:textId="77777777" w:rsidTr="004C1E08">
        <w:tc>
          <w:tcPr>
            <w:tcW w:w="475" w:type="dxa"/>
          </w:tcPr>
          <w:p w14:paraId="4D2F2478" w14:textId="77777777" w:rsidR="003668C1" w:rsidRPr="00D71AEB" w:rsidRDefault="003668C1" w:rsidP="004C1E08">
            <w:r w:rsidRPr="00D71AEB">
              <w:t>9</w:t>
            </w:r>
          </w:p>
          <w:p w14:paraId="2496F679" w14:textId="77777777" w:rsidR="003668C1" w:rsidRPr="00D71AEB" w:rsidRDefault="003668C1" w:rsidP="004C1E08"/>
        </w:tc>
        <w:tc>
          <w:tcPr>
            <w:tcW w:w="3095" w:type="dxa"/>
          </w:tcPr>
          <w:p w14:paraId="4E7A427E" w14:textId="77777777" w:rsidR="003668C1" w:rsidRPr="00D71AEB" w:rsidRDefault="003668C1" w:rsidP="004C1E08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4355C100" w14:textId="77777777" w:rsidR="003668C1" w:rsidRPr="00D71AEB" w:rsidRDefault="003668C1" w:rsidP="004C1E08"/>
        </w:tc>
      </w:tr>
      <w:tr w:rsidR="003668C1" w:rsidRPr="00D71AEB" w14:paraId="6F821D21" w14:textId="77777777" w:rsidTr="004C1E08">
        <w:tc>
          <w:tcPr>
            <w:tcW w:w="475" w:type="dxa"/>
          </w:tcPr>
          <w:p w14:paraId="0626ED87" w14:textId="77777777" w:rsidR="003668C1" w:rsidRPr="00D71AEB" w:rsidRDefault="003668C1" w:rsidP="004C1E08">
            <w:r w:rsidRPr="00D71AEB">
              <w:t>10</w:t>
            </w:r>
          </w:p>
        </w:tc>
        <w:tc>
          <w:tcPr>
            <w:tcW w:w="3095" w:type="dxa"/>
          </w:tcPr>
          <w:p w14:paraId="1E730E7D" w14:textId="77777777" w:rsidR="003668C1" w:rsidRPr="00D71AEB" w:rsidRDefault="003668C1" w:rsidP="004C1E0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EFF9EF6" w14:textId="77777777" w:rsidR="003668C1" w:rsidRPr="00D71AEB" w:rsidRDefault="003668C1" w:rsidP="004C1E08"/>
        </w:tc>
      </w:tr>
      <w:tr w:rsidR="003668C1" w:rsidRPr="00D71AEB" w14:paraId="2416EC5D" w14:textId="77777777" w:rsidTr="004C1E08">
        <w:tc>
          <w:tcPr>
            <w:tcW w:w="475" w:type="dxa"/>
          </w:tcPr>
          <w:p w14:paraId="6DA46C0D" w14:textId="77777777" w:rsidR="003668C1" w:rsidRPr="00D71AEB" w:rsidRDefault="003668C1" w:rsidP="004C1E08">
            <w:r w:rsidRPr="00D71AEB">
              <w:t>11</w:t>
            </w:r>
          </w:p>
        </w:tc>
        <w:tc>
          <w:tcPr>
            <w:tcW w:w="3095" w:type="dxa"/>
          </w:tcPr>
          <w:p w14:paraId="57D232AC" w14:textId="77777777" w:rsidR="003668C1" w:rsidRPr="00D71AEB" w:rsidRDefault="003668C1" w:rsidP="004C1E0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35EEC561" w14:textId="77777777" w:rsidR="003668C1" w:rsidRPr="00D71AEB" w:rsidRDefault="003668C1" w:rsidP="004C1E08"/>
        </w:tc>
      </w:tr>
      <w:tr w:rsidR="003668C1" w:rsidRPr="00D71AEB" w14:paraId="150EF806" w14:textId="77777777" w:rsidTr="004C1E08">
        <w:tc>
          <w:tcPr>
            <w:tcW w:w="475" w:type="dxa"/>
          </w:tcPr>
          <w:p w14:paraId="1E766243" w14:textId="77777777" w:rsidR="003668C1" w:rsidRPr="00D71AEB" w:rsidRDefault="003668C1" w:rsidP="004C1E08">
            <w:r w:rsidRPr="00D71AEB">
              <w:t>12</w:t>
            </w:r>
          </w:p>
        </w:tc>
        <w:tc>
          <w:tcPr>
            <w:tcW w:w="3095" w:type="dxa"/>
          </w:tcPr>
          <w:p w14:paraId="3EA459D7" w14:textId="77777777" w:rsidR="003668C1" w:rsidRPr="00D71AEB" w:rsidRDefault="003668C1" w:rsidP="004C1E0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</w:t>
            </w:r>
            <w:r w:rsidRPr="00D71AEB">
              <w:lastRenderedPageBreak/>
              <w:t>gestelde eisen bij opdracht is verlopen.</w:t>
            </w:r>
          </w:p>
        </w:tc>
        <w:tc>
          <w:tcPr>
            <w:tcW w:w="5429" w:type="dxa"/>
          </w:tcPr>
          <w:p w14:paraId="42175B1B" w14:textId="77777777" w:rsidR="003668C1" w:rsidRPr="00D71AEB" w:rsidRDefault="003668C1" w:rsidP="004C1E08"/>
        </w:tc>
      </w:tr>
      <w:tr w:rsidR="003668C1" w:rsidRPr="00D71AEB" w14:paraId="78046F90" w14:textId="77777777" w:rsidTr="004C1E08">
        <w:tc>
          <w:tcPr>
            <w:tcW w:w="475" w:type="dxa"/>
          </w:tcPr>
          <w:p w14:paraId="7A4DB027" w14:textId="77777777" w:rsidR="003668C1" w:rsidRPr="00D71AEB" w:rsidRDefault="003668C1" w:rsidP="004C1E08">
            <w:r w:rsidRPr="00D71AEB">
              <w:t>13</w:t>
            </w:r>
          </w:p>
        </w:tc>
        <w:tc>
          <w:tcPr>
            <w:tcW w:w="3095" w:type="dxa"/>
          </w:tcPr>
          <w:p w14:paraId="116BCE4B" w14:textId="77777777" w:rsidR="003668C1" w:rsidRPr="00D71AEB" w:rsidRDefault="003668C1" w:rsidP="004C1E0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FD5CC1D" w14:textId="77777777" w:rsidR="003668C1" w:rsidRPr="00D71AEB" w:rsidRDefault="003668C1" w:rsidP="004C1E08"/>
        </w:tc>
      </w:tr>
    </w:tbl>
    <w:p w14:paraId="1BD7E63E" w14:textId="77777777" w:rsidR="00E473A7" w:rsidRDefault="00E473A7"/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3668C1"/>
    <w:rsid w:val="00520B60"/>
    <w:rsid w:val="008550D8"/>
    <w:rsid w:val="009F6510"/>
    <w:rsid w:val="00D77DC5"/>
    <w:rsid w:val="00D91A0F"/>
    <w:rsid w:val="00E4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Thijs Smit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2021-2025 Preventief en correctief onderhoud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2020-12-17T14:14:58+00:00</ZSDMS_StartdatumVertrouwelijkheid>
    <ZSDMS_Documentbeschrijving xmlns="20f53c3d-ece6-4625-8bee-cc380ae6fc2b" xsi:nil="true"/>
    <ZSDMS_PersNrAuteur xmlns="20f53c3d-ece6-4625-8bee-cc380ae6fc2b" xsi:nil="true"/>
    <TaxCatchAll xmlns="8763ab04-c97a-4d6a-9677-3206b4b630b8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Perceel xmlns="f3215e07-f8e3-40b8-b4dd-3bc400862c0c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WSHDINK-247086672-5402</ZSDMS_Zaakidentificatie>
    <_dlc_DocId xmlns="8763ab04-c97a-4d6a-9677-3206b4b630b8">PROCES0076-375133533-42600</_dlc_DocId>
    <_dlc_DocIdUrl xmlns="8763ab04-c97a-4d6a-9677-3206b4b630b8">
      <Url>https://waterschaphd.sharepoint.com/teams/proces-0076/_layouts/15/DocIdRedir.aspx?ID=PROCES0076-375133533-42600</Url>
      <Description>PROCES0076-375133533-42600</Description>
    </_dlc_DocIdUrl>
    <ValidSignTransactionId xmlns="f3215e07-f8e3-40b8-b4dd-3bc400862c0c" xsi:nil="true"/>
    <ValidSignStatus xmlns="f3215e07-f8e3-40b8-b4dd-3bc400862c0c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5" ma:contentTypeDescription="" ma:contentTypeScope="" ma:versionID="92f2b0ace6fc8619f1b0ee70906adc6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7b1b3ba7ee5170cf682508af273659f1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  <xsd:element name="ValidSignStatus" ma:index="83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84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93E03-9771-46BB-BB9F-8FD152059312}">
  <ds:schemaRefs>
    <ds:schemaRef ds:uri="http://schemas.microsoft.com/office/2006/metadata/properties"/>
    <ds:schemaRef ds:uri="f3215e07-f8e3-40b8-b4dd-3bc400862c0c"/>
    <ds:schemaRef ds:uri="20f53c3d-ece6-4625-8bee-cc380ae6fc2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763ab04-c97a-4d6a-9677-3206b4b630b8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7284BF-4064-4C9B-A53B-7050AE002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2</Pages>
  <Words>205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7</cp:revision>
  <dcterms:created xsi:type="dcterms:W3CDTF">2021-05-03T06:09:00Z</dcterms:created>
  <dcterms:modified xsi:type="dcterms:W3CDTF">2021-11-24T07:42:00Z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bf6c164d-310e-4171-92ea-85b9f486bf4b</vt:lpwstr>
  </property>
</Properties>
</file>