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0D2C2" w14:textId="774BF707" w:rsidR="005E7DF8" w:rsidRDefault="005E7DF8" w:rsidP="00B260F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7E4A7A" w14:paraId="63EF4AD1" w14:textId="77777777" w:rsidTr="00503296">
        <w:tc>
          <w:tcPr>
            <w:tcW w:w="9628" w:type="dxa"/>
            <w:gridSpan w:val="4"/>
            <w:shd w:val="clear" w:color="auto" w:fill="00496B" w:themeFill="accent1" w:themeFillShade="BF"/>
          </w:tcPr>
          <w:p w14:paraId="1839293A" w14:textId="3E05666F" w:rsidR="007E4A7A" w:rsidRDefault="007E4A7A" w:rsidP="00503296">
            <w:pPr>
              <w:jc w:val="center"/>
            </w:pPr>
            <w:r>
              <w:t>Gro</w:t>
            </w:r>
            <w:r w:rsidR="00957D47">
              <w:t>envoorziening</w:t>
            </w:r>
            <w:r w:rsidR="00B95063">
              <w:t>:</w:t>
            </w:r>
            <w:r>
              <w:t xml:space="preserve"> algemeen</w:t>
            </w:r>
          </w:p>
        </w:tc>
      </w:tr>
      <w:tr w:rsidR="007E4A7A" w14:paraId="506520CE" w14:textId="77777777" w:rsidTr="00503296">
        <w:tc>
          <w:tcPr>
            <w:tcW w:w="2407" w:type="dxa"/>
            <w:shd w:val="clear" w:color="auto" w:fill="B5E7FF" w:themeFill="accent1" w:themeFillTint="33"/>
          </w:tcPr>
          <w:p w14:paraId="6E162F55" w14:textId="7F6427B6" w:rsidR="007E4A7A" w:rsidRDefault="007E4A7A" w:rsidP="00503296">
            <w:r>
              <w:t>Categorie A</w:t>
            </w:r>
            <w:r w:rsidR="00815A17">
              <w:t>1</w:t>
            </w:r>
          </w:p>
        </w:tc>
        <w:tc>
          <w:tcPr>
            <w:tcW w:w="2407" w:type="dxa"/>
            <w:shd w:val="clear" w:color="auto" w:fill="B5E7FF" w:themeFill="accent1" w:themeFillTint="33"/>
          </w:tcPr>
          <w:p w14:paraId="6422AFEF" w14:textId="40546ABA" w:rsidR="007E4A7A" w:rsidRDefault="007E4A7A" w:rsidP="00503296">
            <w:r>
              <w:t>Categorie B</w:t>
            </w:r>
            <w:r w:rsidR="00815A17">
              <w:t>1</w:t>
            </w:r>
          </w:p>
        </w:tc>
        <w:tc>
          <w:tcPr>
            <w:tcW w:w="2407" w:type="dxa"/>
            <w:shd w:val="clear" w:color="auto" w:fill="B5E7FF" w:themeFill="accent1" w:themeFillTint="33"/>
          </w:tcPr>
          <w:p w14:paraId="21C45EEF" w14:textId="018F33EC" w:rsidR="007E4A7A" w:rsidRDefault="007E4A7A" w:rsidP="00503296">
            <w:r>
              <w:t>Categorie C</w:t>
            </w:r>
            <w:r w:rsidR="00815A17">
              <w:t>1</w:t>
            </w:r>
          </w:p>
        </w:tc>
        <w:tc>
          <w:tcPr>
            <w:tcW w:w="2407" w:type="dxa"/>
            <w:shd w:val="clear" w:color="auto" w:fill="B5E7FF" w:themeFill="accent1" w:themeFillTint="33"/>
          </w:tcPr>
          <w:p w14:paraId="057ABB03" w14:textId="6DC789BF" w:rsidR="007E4A7A" w:rsidRDefault="007E4A7A" w:rsidP="00503296">
            <w:r>
              <w:t>Categorie D</w:t>
            </w:r>
            <w:r w:rsidR="00815A17">
              <w:t>1</w:t>
            </w:r>
          </w:p>
        </w:tc>
      </w:tr>
      <w:tr w:rsidR="0046267C" w14:paraId="6C409C35" w14:textId="77777777" w:rsidTr="00503296">
        <w:tc>
          <w:tcPr>
            <w:tcW w:w="2407" w:type="dxa"/>
          </w:tcPr>
          <w:p w14:paraId="52A859F3" w14:textId="7AEA3D17" w:rsidR="0046267C" w:rsidRDefault="0046267C" w:rsidP="0046267C">
            <w:r>
              <w:t>Tractor</w:t>
            </w:r>
          </w:p>
        </w:tc>
        <w:tc>
          <w:tcPr>
            <w:tcW w:w="2407" w:type="dxa"/>
          </w:tcPr>
          <w:p w14:paraId="1F8F9453" w14:textId="3670EF7C" w:rsidR="0046267C" w:rsidRDefault="0046267C" w:rsidP="0046267C">
            <w:r>
              <w:t>Tractor met vlakraam</w:t>
            </w:r>
          </w:p>
        </w:tc>
        <w:tc>
          <w:tcPr>
            <w:tcW w:w="2407" w:type="dxa"/>
          </w:tcPr>
          <w:p w14:paraId="6239EDD8" w14:textId="6171566D" w:rsidR="0046267C" w:rsidRDefault="0046267C" w:rsidP="0046267C">
            <w:r>
              <w:t xml:space="preserve">Tractor met </w:t>
            </w:r>
            <w:proofErr w:type="spellStart"/>
            <w:r>
              <w:t>handingevoerde</w:t>
            </w:r>
            <w:proofErr w:type="spellEnd"/>
            <w:r>
              <w:t xml:space="preserve"> </w:t>
            </w:r>
            <w:proofErr w:type="spellStart"/>
            <w:r>
              <w:t>versnipperaar</w:t>
            </w:r>
            <w:proofErr w:type="spellEnd"/>
          </w:p>
        </w:tc>
        <w:tc>
          <w:tcPr>
            <w:tcW w:w="2407" w:type="dxa"/>
          </w:tcPr>
          <w:p w14:paraId="6366726D" w14:textId="0CF41932" w:rsidR="0046267C" w:rsidRDefault="0046267C" w:rsidP="0046267C">
            <w:r>
              <w:t xml:space="preserve">Tractor met </w:t>
            </w:r>
            <w:proofErr w:type="spellStart"/>
            <w:r>
              <w:t>kraaningevoerde</w:t>
            </w:r>
            <w:proofErr w:type="spellEnd"/>
            <w:r>
              <w:t xml:space="preserve"> </w:t>
            </w:r>
            <w:proofErr w:type="spellStart"/>
            <w:r>
              <w:t>versnipperaar</w:t>
            </w:r>
            <w:proofErr w:type="spellEnd"/>
          </w:p>
        </w:tc>
      </w:tr>
      <w:tr w:rsidR="0046267C" w14:paraId="3A0C3D6F" w14:textId="77777777" w:rsidTr="00503296">
        <w:tc>
          <w:tcPr>
            <w:tcW w:w="2407" w:type="dxa"/>
          </w:tcPr>
          <w:p w14:paraId="05B58A94" w14:textId="48161924" w:rsidR="0046267C" w:rsidRDefault="0046267C" w:rsidP="0046267C">
            <w:r>
              <w:t>Rupstractor</w:t>
            </w:r>
          </w:p>
        </w:tc>
        <w:tc>
          <w:tcPr>
            <w:tcW w:w="2407" w:type="dxa"/>
          </w:tcPr>
          <w:p w14:paraId="209203D8" w14:textId="25A03FB7" w:rsidR="0046267C" w:rsidRDefault="0046267C" w:rsidP="0046267C">
            <w:r>
              <w:t>Tractor met zaaimachine</w:t>
            </w:r>
          </w:p>
        </w:tc>
        <w:tc>
          <w:tcPr>
            <w:tcW w:w="2407" w:type="dxa"/>
          </w:tcPr>
          <w:p w14:paraId="1CAA322A" w14:textId="540D6C03" w:rsidR="0046267C" w:rsidRDefault="0046267C" w:rsidP="0046267C">
            <w:r>
              <w:t>Tractor met hydraulische zaaimachine</w:t>
            </w:r>
          </w:p>
        </w:tc>
        <w:tc>
          <w:tcPr>
            <w:tcW w:w="2407" w:type="dxa"/>
          </w:tcPr>
          <w:p w14:paraId="48532DAE" w14:textId="0B774419" w:rsidR="0046267C" w:rsidRDefault="0046267C" w:rsidP="0046267C">
            <w:r>
              <w:t>Maai-zuigcombinatie</w:t>
            </w:r>
          </w:p>
        </w:tc>
      </w:tr>
      <w:tr w:rsidR="0046267C" w14:paraId="48013FD7" w14:textId="77777777" w:rsidTr="00503296">
        <w:tc>
          <w:tcPr>
            <w:tcW w:w="2407" w:type="dxa"/>
          </w:tcPr>
          <w:p w14:paraId="644F6E07" w14:textId="2D8E86B8" w:rsidR="0046267C" w:rsidRDefault="0046267C" w:rsidP="0046267C">
            <w:r>
              <w:t>Gazonzitmaaier</w:t>
            </w:r>
          </w:p>
        </w:tc>
        <w:tc>
          <w:tcPr>
            <w:tcW w:w="2407" w:type="dxa"/>
          </w:tcPr>
          <w:p w14:paraId="563CFC3A" w14:textId="0FB916E4" w:rsidR="0046267C" w:rsidRDefault="0046267C" w:rsidP="0046267C">
            <w:r>
              <w:t xml:space="preserve">Tractor met </w:t>
            </w:r>
            <w:proofErr w:type="spellStart"/>
            <w:r>
              <w:t>zaaieg</w:t>
            </w:r>
            <w:proofErr w:type="spellEnd"/>
          </w:p>
        </w:tc>
        <w:tc>
          <w:tcPr>
            <w:tcW w:w="2407" w:type="dxa"/>
          </w:tcPr>
          <w:p w14:paraId="7CA5164E" w14:textId="64E2EE47" w:rsidR="0046267C" w:rsidRPr="00696FF8" w:rsidRDefault="00315078" w:rsidP="0046267C">
            <w:r w:rsidRPr="00696FF8">
              <w:t xml:space="preserve">Tractor met </w:t>
            </w:r>
            <w:proofErr w:type="spellStart"/>
            <w:r w:rsidRPr="00696FF8">
              <w:t>mulch</w:t>
            </w:r>
            <w:proofErr w:type="spellEnd"/>
            <w:r w:rsidRPr="00696FF8">
              <w:t>-heggensnoeier</w:t>
            </w:r>
          </w:p>
        </w:tc>
        <w:tc>
          <w:tcPr>
            <w:tcW w:w="2407" w:type="dxa"/>
          </w:tcPr>
          <w:p w14:paraId="6455BB59" w14:textId="77777777" w:rsidR="0046267C" w:rsidRDefault="0046267C" w:rsidP="0046267C"/>
        </w:tc>
      </w:tr>
      <w:tr w:rsidR="00656704" w14:paraId="427B6FA4" w14:textId="77777777" w:rsidTr="00503296">
        <w:tc>
          <w:tcPr>
            <w:tcW w:w="2407" w:type="dxa"/>
          </w:tcPr>
          <w:p w14:paraId="1BAE844F" w14:textId="77777777" w:rsidR="00656704" w:rsidRDefault="00656704" w:rsidP="00656704"/>
        </w:tc>
        <w:tc>
          <w:tcPr>
            <w:tcW w:w="2407" w:type="dxa"/>
          </w:tcPr>
          <w:p w14:paraId="11169DA6" w14:textId="37236458" w:rsidR="00656704" w:rsidRDefault="00656704" w:rsidP="00656704">
            <w:r>
              <w:t>Tractor met giertank</w:t>
            </w:r>
          </w:p>
        </w:tc>
        <w:tc>
          <w:tcPr>
            <w:tcW w:w="2407" w:type="dxa"/>
          </w:tcPr>
          <w:p w14:paraId="2BAA9FB4" w14:textId="3ABAB253" w:rsidR="00656704" w:rsidRPr="00696FF8" w:rsidRDefault="00315078" w:rsidP="00656704">
            <w:r w:rsidRPr="00696FF8">
              <w:t xml:space="preserve">Mobiele kraan met </w:t>
            </w:r>
            <w:proofErr w:type="spellStart"/>
            <w:r w:rsidRPr="00696FF8">
              <w:t>mulch</w:t>
            </w:r>
            <w:proofErr w:type="spellEnd"/>
            <w:r w:rsidRPr="00696FF8">
              <w:t>-heggensnoeier</w:t>
            </w:r>
          </w:p>
        </w:tc>
        <w:tc>
          <w:tcPr>
            <w:tcW w:w="2407" w:type="dxa"/>
          </w:tcPr>
          <w:p w14:paraId="4BBD9149" w14:textId="77777777" w:rsidR="00656704" w:rsidRDefault="00656704" w:rsidP="00656704"/>
        </w:tc>
      </w:tr>
      <w:tr w:rsidR="00656704" w14:paraId="0582C52D" w14:textId="77777777" w:rsidTr="00503296">
        <w:tc>
          <w:tcPr>
            <w:tcW w:w="2407" w:type="dxa"/>
          </w:tcPr>
          <w:p w14:paraId="029DA145" w14:textId="6FEA5AA1" w:rsidR="00656704" w:rsidRDefault="00656704" w:rsidP="00656704"/>
        </w:tc>
        <w:tc>
          <w:tcPr>
            <w:tcW w:w="2407" w:type="dxa"/>
          </w:tcPr>
          <w:p w14:paraId="744094A7" w14:textId="27CCF115" w:rsidR="00656704" w:rsidRDefault="00B076E6" w:rsidP="00656704">
            <w:r>
              <w:t xml:space="preserve">Auto met </w:t>
            </w:r>
            <w:proofErr w:type="spellStart"/>
            <w:r>
              <w:t>versnipperaar</w:t>
            </w:r>
            <w:proofErr w:type="spellEnd"/>
          </w:p>
        </w:tc>
        <w:tc>
          <w:tcPr>
            <w:tcW w:w="2407" w:type="dxa"/>
          </w:tcPr>
          <w:p w14:paraId="6C93BA89" w14:textId="77777777" w:rsidR="00656704" w:rsidRDefault="00656704" w:rsidP="00656704"/>
        </w:tc>
        <w:tc>
          <w:tcPr>
            <w:tcW w:w="2407" w:type="dxa"/>
          </w:tcPr>
          <w:p w14:paraId="7A6811E0" w14:textId="1A4ACFB5" w:rsidR="00656704" w:rsidRDefault="00656704" w:rsidP="00656704"/>
        </w:tc>
      </w:tr>
      <w:tr w:rsidR="00656704" w14:paraId="624C4B50" w14:textId="77777777" w:rsidTr="00FC3EAD">
        <w:tc>
          <w:tcPr>
            <w:tcW w:w="9628" w:type="dxa"/>
            <w:gridSpan w:val="4"/>
            <w:shd w:val="clear" w:color="auto" w:fill="00496B" w:themeFill="accent1" w:themeFillShade="BF"/>
          </w:tcPr>
          <w:p w14:paraId="340FEEE3" w14:textId="70378DAF" w:rsidR="00656704" w:rsidRDefault="00656704" w:rsidP="00656704">
            <w:pPr>
              <w:jc w:val="center"/>
            </w:pPr>
            <w:r>
              <w:t>Grondwerk: algemeen</w:t>
            </w:r>
          </w:p>
        </w:tc>
      </w:tr>
      <w:tr w:rsidR="00656704" w14:paraId="1703EC85" w14:textId="77777777" w:rsidTr="00FC3EAD">
        <w:tc>
          <w:tcPr>
            <w:tcW w:w="2407" w:type="dxa"/>
            <w:shd w:val="clear" w:color="auto" w:fill="B5E7FF" w:themeFill="accent1" w:themeFillTint="33"/>
          </w:tcPr>
          <w:p w14:paraId="23F21587" w14:textId="77777777" w:rsidR="00656704" w:rsidRDefault="00656704" w:rsidP="00656704">
            <w:r>
              <w:t>Categorie A2</w:t>
            </w:r>
          </w:p>
        </w:tc>
        <w:tc>
          <w:tcPr>
            <w:tcW w:w="2407" w:type="dxa"/>
            <w:shd w:val="clear" w:color="auto" w:fill="B5E7FF" w:themeFill="accent1" w:themeFillTint="33"/>
          </w:tcPr>
          <w:p w14:paraId="1930B13D" w14:textId="77777777" w:rsidR="00656704" w:rsidRDefault="00656704" w:rsidP="00656704">
            <w:r>
              <w:t>Categorie B2</w:t>
            </w:r>
          </w:p>
        </w:tc>
        <w:tc>
          <w:tcPr>
            <w:tcW w:w="2407" w:type="dxa"/>
            <w:shd w:val="clear" w:color="auto" w:fill="B5E7FF" w:themeFill="accent1" w:themeFillTint="33"/>
          </w:tcPr>
          <w:p w14:paraId="7C0C38CA" w14:textId="77777777" w:rsidR="00656704" w:rsidRDefault="00656704" w:rsidP="00656704">
            <w:r>
              <w:t>Categorie C2</w:t>
            </w:r>
          </w:p>
        </w:tc>
        <w:tc>
          <w:tcPr>
            <w:tcW w:w="2407" w:type="dxa"/>
            <w:shd w:val="clear" w:color="auto" w:fill="B5E7FF" w:themeFill="accent1" w:themeFillTint="33"/>
          </w:tcPr>
          <w:p w14:paraId="7BEB9018" w14:textId="77777777" w:rsidR="00656704" w:rsidRDefault="00656704" w:rsidP="00656704">
            <w:r>
              <w:t>Categorie D2</w:t>
            </w:r>
          </w:p>
        </w:tc>
      </w:tr>
      <w:tr w:rsidR="00656704" w14:paraId="07932BC7" w14:textId="77777777" w:rsidTr="00FC3EAD">
        <w:tc>
          <w:tcPr>
            <w:tcW w:w="2407" w:type="dxa"/>
          </w:tcPr>
          <w:p w14:paraId="075AD1B1" w14:textId="1B25FBB7" w:rsidR="00656704" w:rsidRDefault="00656704" w:rsidP="00656704">
            <w:r>
              <w:t>Wiellader</w:t>
            </w:r>
          </w:p>
        </w:tc>
        <w:tc>
          <w:tcPr>
            <w:tcW w:w="2407" w:type="dxa"/>
          </w:tcPr>
          <w:p w14:paraId="422B2919" w14:textId="2F30ECD5" w:rsidR="00656704" w:rsidRDefault="00656704" w:rsidP="00656704">
            <w:r>
              <w:t>Tractor met kipper</w:t>
            </w:r>
          </w:p>
        </w:tc>
        <w:tc>
          <w:tcPr>
            <w:tcW w:w="2407" w:type="dxa"/>
          </w:tcPr>
          <w:p w14:paraId="0CD48DF6" w14:textId="5DFDA852" w:rsidR="00656704" w:rsidRDefault="00656704" w:rsidP="00656704">
            <w:r>
              <w:t xml:space="preserve">Tractor met </w:t>
            </w:r>
            <w:proofErr w:type="spellStart"/>
            <w:r>
              <w:t>overtopfrees</w:t>
            </w:r>
            <w:proofErr w:type="spellEnd"/>
          </w:p>
        </w:tc>
        <w:tc>
          <w:tcPr>
            <w:tcW w:w="2407" w:type="dxa"/>
          </w:tcPr>
          <w:p w14:paraId="5156BCBB" w14:textId="5B5B8476" w:rsidR="00656704" w:rsidRDefault="00656704" w:rsidP="00656704">
            <w:r>
              <w:t>Vrachtauto met knijper en container</w:t>
            </w:r>
          </w:p>
        </w:tc>
      </w:tr>
      <w:tr w:rsidR="00656704" w14:paraId="44C8EBE7" w14:textId="77777777" w:rsidTr="00FC3EAD">
        <w:tc>
          <w:tcPr>
            <w:tcW w:w="2407" w:type="dxa"/>
          </w:tcPr>
          <w:p w14:paraId="4B579B40" w14:textId="77777777" w:rsidR="00656704" w:rsidRDefault="00656704" w:rsidP="00656704"/>
        </w:tc>
        <w:tc>
          <w:tcPr>
            <w:tcW w:w="2407" w:type="dxa"/>
          </w:tcPr>
          <w:p w14:paraId="7AEBB140" w14:textId="02FA6AF8" w:rsidR="00656704" w:rsidRDefault="00656704" w:rsidP="00656704"/>
        </w:tc>
        <w:tc>
          <w:tcPr>
            <w:tcW w:w="2407" w:type="dxa"/>
          </w:tcPr>
          <w:p w14:paraId="3EFBDDA2" w14:textId="1B752573" w:rsidR="00656704" w:rsidRDefault="00656704" w:rsidP="00656704">
            <w:r>
              <w:t xml:space="preserve">Tractor met </w:t>
            </w:r>
            <w:proofErr w:type="spellStart"/>
            <w:r>
              <w:t>rotorkopeg</w:t>
            </w:r>
            <w:proofErr w:type="spellEnd"/>
          </w:p>
        </w:tc>
        <w:tc>
          <w:tcPr>
            <w:tcW w:w="2407" w:type="dxa"/>
          </w:tcPr>
          <w:p w14:paraId="5F727394" w14:textId="21E02CE1" w:rsidR="00656704" w:rsidRDefault="00656704" w:rsidP="00656704">
            <w:r>
              <w:t>Grader</w:t>
            </w:r>
          </w:p>
        </w:tc>
      </w:tr>
      <w:tr w:rsidR="00656704" w14:paraId="7B54E34E" w14:textId="77777777" w:rsidTr="00FC3EAD">
        <w:tc>
          <w:tcPr>
            <w:tcW w:w="2407" w:type="dxa"/>
          </w:tcPr>
          <w:p w14:paraId="34031C9A" w14:textId="77777777" w:rsidR="00656704" w:rsidRDefault="00656704" w:rsidP="00656704"/>
        </w:tc>
        <w:tc>
          <w:tcPr>
            <w:tcW w:w="2407" w:type="dxa"/>
          </w:tcPr>
          <w:p w14:paraId="766D1955" w14:textId="1D63D7D2" w:rsidR="00656704" w:rsidRDefault="00656704" w:rsidP="00656704"/>
        </w:tc>
        <w:tc>
          <w:tcPr>
            <w:tcW w:w="2407" w:type="dxa"/>
          </w:tcPr>
          <w:p w14:paraId="5271C677" w14:textId="10A3C248" w:rsidR="00656704" w:rsidRDefault="00656704" w:rsidP="00656704">
            <w:r>
              <w:t>Tractor met bosklepelfrees</w:t>
            </w:r>
          </w:p>
        </w:tc>
        <w:tc>
          <w:tcPr>
            <w:tcW w:w="2407" w:type="dxa"/>
          </w:tcPr>
          <w:p w14:paraId="71D7B558" w14:textId="77777777" w:rsidR="00656704" w:rsidRDefault="00656704" w:rsidP="00656704"/>
        </w:tc>
      </w:tr>
      <w:tr w:rsidR="00656704" w14:paraId="4620883B" w14:textId="77777777" w:rsidTr="00FC3EAD">
        <w:tc>
          <w:tcPr>
            <w:tcW w:w="2407" w:type="dxa"/>
          </w:tcPr>
          <w:p w14:paraId="02A12EBC" w14:textId="77777777" w:rsidR="00656704" w:rsidRDefault="00656704" w:rsidP="00656704"/>
        </w:tc>
        <w:tc>
          <w:tcPr>
            <w:tcW w:w="2407" w:type="dxa"/>
          </w:tcPr>
          <w:p w14:paraId="7C8A9E76" w14:textId="77777777" w:rsidR="00656704" w:rsidRDefault="00656704" w:rsidP="00656704"/>
        </w:tc>
        <w:tc>
          <w:tcPr>
            <w:tcW w:w="2407" w:type="dxa"/>
          </w:tcPr>
          <w:p w14:paraId="6CEE0F9A" w14:textId="2789AB2D" w:rsidR="00656704" w:rsidRDefault="00656704" w:rsidP="00656704">
            <w:r>
              <w:t>Tractor met bermvijzel</w:t>
            </w:r>
          </w:p>
        </w:tc>
        <w:tc>
          <w:tcPr>
            <w:tcW w:w="2407" w:type="dxa"/>
          </w:tcPr>
          <w:p w14:paraId="03D965BC" w14:textId="43A6C710" w:rsidR="00656704" w:rsidRDefault="00656704" w:rsidP="00656704"/>
        </w:tc>
      </w:tr>
      <w:tr w:rsidR="00656704" w14:paraId="63B81AEA" w14:textId="77777777" w:rsidTr="00FC3EAD">
        <w:tc>
          <w:tcPr>
            <w:tcW w:w="2407" w:type="dxa"/>
          </w:tcPr>
          <w:p w14:paraId="4A66C251" w14:textId="77777777" w:rsidR="00656704" w:rsidRDefault="00656704" w:rsidP="00656704"/>
        </w:tc>
        <w:tc>
          <w:tcPr>
            <w:tcW w:w="2407" w:type="dxa"/>
          </w:tcPr>
          <w:p w14:paraId="63398726" w14:textId="77777777" w:rsidR="00656704" w:rsidRDefault="00656704" w:rsidP="00656704"/>
        </w:tc>
        <w:tc>
          <w:tcPr>
            <w:tcW w:w="2407" w:type="dxa"/>
          </w:tcPr>
          <w:p w14:paraId="3102A1F6" w14:textId="1A1620C5" w:rsidR="00656704" w:rsidRDefault="00656704" w:rsidP="00656704">
            <w:r>
              <w:t>Tractor met spitmachine</w:t>
            </w:r>
          </w:p>
        </w:tc>
        <w:tc>
          <w:tcPr>
            <w:tcW w:w="2407" w:type="dxa"/>
          </w:tcPr>
          <w:p w14:paraId="4D0C1616" w14:textId="77777777" w:rsidR="00656704" w:rsidRDefault="00656704" w:rsidP="00656704"/>
        </w:tc>
      </w:tr>
      <w:tr w:rsidR="00656704" w14:paraId="04A826E4" w14:textId="77777777" w:rsidTr="00503296">
        <w:tc>
          <w:tcPr>
            <w:tcW w:w="9628" w:type="dxa"/>
            <w:gridSpan w:val="4"/>
            <w:shd w:val="clear" w:color="auto" w:fill="00496B" w:themeFill="accent1" w:themeFillShade="BF"/>
          </w:tcPr>
          <w:p w14:paraId="1E5381D2" w14:textId="62817B0C" w:rsidR="00656704" w:rsidRDefault="00656704" w:rsidP="00656704">
            <w:pPr>
              <w:jc w:val="center"/>
            </w:pPr>
            <w:r>
              <w:t>Grondwerk: kraanwerk</w:t>
            </w:r>
          </w:p>
        </w:tc>
      </w:tr>
      <w:tr w:rsidR="00656704" w14:paraId="700B5920" w14:textId="77777777" w:rsidTr="00503296">
        <w:tc>
          <w:tcPr>
            <w:tcW w:w="2407" w:type="dxa"/>
            <w:shd w:val="clear" w:color="auto" w:fill="B5E7FF" w:themeFill="accent1" w:themeFillTint="33"/>
          </w:tcPr>
          <w:p w14:paraId="41E8BBE4" w14:textId="5F69C51B" w:rsidR="00656704" w:rsidRDefault="00656704" w:rsidP="00656704">
            <w:r>
              <w:t>Categorie A3</w:t>
            </w:r>
          </w:p>
        </w:tc>
        <w:tc>
          <w:tcPr>
            <w:tcW w:w="2407" w:type="dxa"/>
            <w:shd w:val="clear" w:color="auto" w:fill="B5E7FF" w:themeFill="accent1" w:themeFillTint="33"/>
          </w:tcPr>
          <w:p w14:paraId="187CE31C" w14:textId="72163E2F" w:rsidR="00656704" w:rsidRDefault="00656704" w:rsidP="00656704">
            <w:r>
              <w:t>Categorie B3</w:t>
            </w:r>
          </w:p>
        </w:tc>
        <w:tc>
          <w:tcPr>
            <w:tcW w:w="2407" w:type="dxa"/>
            <w:shd w:val="clear" w:color="auto" w:fill="B5E7FF" w:themeFill="accent1" w:themeFillTint="33"/>
          </w:tcPr>
          <w:p w14:paraId="0A217561" w14:textId="2A21BADB" w:rsidR="00656704" w:rsidRDefault="00656704" w:rsidP="00656704">
            <w:r>
              <w:t>Categorie C3</w:t>
            </w:r>
          </w:p>
        </w:tc>
        <w:tc>
          <w:tcPr>
            <w:tcW w:w="2407" w:type="dxa"/>
            <w:shd w:val="clear" w:color="auto" w:fill="B5E7FF" w:themeFill="accent1" w:themeFillTint="33"/>
          </w:tcPr>
          <w:p w14:paraId="40A0B34D" w14:textId="7F3C0DC1" w:rsidR="00656704" w:rsidRDefault="00656704" w:rsidP="00656704">
            <w:r>
              <w:t>Categorie D3</w:t>
            </w:r>
          </w:p>
        </w:tc>
      </w:tr>
      <w:tr w:rsidR="00656704" w14:paraId="1A57F3F2" w14:textId="77777777" w:rsidTr="00503296">
        <w:tc>
          <w:tcPr>
            <w:tcW w:w="2407" w:type="dxa"/>
          </w:tcPr>
          <w:p w14:paraId="7E671DC0" w14:textId="4D3F8479" w:rsidR="00656704" w:rsidRDefault="00656704" w:rsidP="00656704">
            <w:r>
              <w:t>Minikraan</w:t>
            </w:r>
          </w:p>
        </w:tc>
        <w:tc>
          <w:tcPr>
            <w:tcW w:w="2407" w:type="dxa"/>
          </w:tcPr>
          <w:p w14:paraId="54ED5C24" w14:textId="161F2EB6" w:rsidR="00656704" w:rsidRDefault="00656704" w:rsidP="00656704">
            <w:r>
              <w:t>Midikraan (&lt;12t)</w:t>
            </w:r>
          </w:p>
        </w:tc>
        <w:tc>
          <w:tcPr>
            <w:tcW w:w="2407" w:type="dxa"/>
          </w:tcPr>
          <w:p w14:paraId="30F4A1A1" w14:textId="333D917F" w:rsidR="00656704" w:rsidRDefault="00656704" w:rsidP="00656704">
            <w:r>
              <w:t>Mobiele kraan (</w:t>
            </w:r>
            <w:r>
              <w:rPr>
                <w:rFonts w:cs="Calibri"/>
              </w:rPr>
              <w:t>≥</w:t>
            </w:r>
            <w:r>
              <w:t xml:space="preserve"> 12t)</w:t>
            </w:r>
          </w:p>
        </w:tc>
        <w:tc>
          <w:tcPr>
            <w:tcW w:w="2407" w:type="dxa"/>
          </w:tcPr>
          <w:p w14:paraId="33E95B15" w14:textId="0C63B39B" w:rsidR="00656704" w:rsidRDefault="00656704" w:rsidP="00656704">
            <w:r>
              <w:t>Mobiele kraan (</w:t>
            </w:r>
            <w:r>
              <w:rPr>
                <w:rFonts w:cs="Calibri"/>
              </w:rPr>
              <w:t>≥</w:t>
            </w:r>
            <w:r>
              <w:t xml:space="preserve"> 25t)</w:t>
            </w:r>
          </w:p>
        </w:tc>
      </w:tr>
      <w:tr w:rsidR="00656704" w14:paraId="1BA8F539" w14:textId="77777777" w:rsidTr="00503296">
        <w:tc>
          <w:tcPr>
            <w:tcW w:w="2407" w:type="dxa"/>
          </w:tcPr>
          <w:p w14:paraId="3B36510C" w14:textId="18CA02FB" w:rsidR="00656704" w:rsidRDefault="00656704" w:rsidP="00656704"/>
        </w:tc>
        <w:tc>
          <w:tcPr>
            <w:tcW w:w="2407" w:type="dxa"/>
          </w:tcPr>
          <w:p w14:paraId="2DD013CD" w14:textId="1EDC1733" w:rsidR="00656704" w:rsidRDefault="00656704" w:rsidP="00656704">
            <w:r>
              <w:t>Rupskraan (&lt;12t)</w:t>
            </w:r>
          </w:p>
        </w:tc>
        <w:tc>
          <w:tcPr>
            <w:tcW w:w="2407" w:type="dxa"/>
          </w:tcPr>
          <w:p w14:paraId="22945C2B" w14:textId="0D6057B7" w:rsidR="00656704" w:rsidRDefault="00656704" w:rsidP="00656704">
            <w:r>
              <w:t>Rupskraan (</w:t>
            </w:r>
            <w:r>
              <w:rPr>
                <w:rFonts w:cs="Calibri"/>
              </w:rPr>
              <w:t>≥</w:t>
            </w:r>
            <w:r>
              <w:t xml:space="preserve"> 12t)</w:t>
            </w:r>
          </w:p>
        </w:tc>
        <w:tc>
          <w:tcPr>
            <w:tcW w:w="2407" w:type="dxa"/>
          </w:tcPr>
          <w:p w14:paraId="30A0960B" w14:textId="67EDF442" w:rsidR="00656704" w:rsidRDefault="00656704" w:rsidP="00656704">
            <w:r>
              <w:t>Rupskraan (</w:t>
            </w:r>
            <w:r>
              <w:rPr>
                <w:rFonts w:cs="Calibri"/>
              </w:rPr>
              <w:t>≥</w:t>
            </w:r>
            <w:r>
              <w:t xml:space="preserve"> 25t)</w:t>
            </w:r>
          </w:p>
        </w:tc>
      </w:tr>
      <w:tr w:rsidR="00656704" w14:paraId="0B623B3E" w14:textId="77777777" w:rsidTr="007E4A7A">
        <w:tc>
          <w:tcPr>
            <w:tcW w:w="9628" w:type="dxa"/>
            <w:gridSpan w:val="4"/>
            <w:shd w:val="clear" w:color="auto" w:fill="00496B" w:themeFill="accent1" w:themeFillShade="BF"/>
          </w:tcPr>
          <w:p w14:paraId="7C7ABAEE" w14:textId="19E59FD3" w:rsidR="00656704" w:rsidRDefault="00656704" w:rsidP="00656704">
            <w:pPr>
              <w:jc w:val="center"/>
            </w:pPr>
            <w:r>
              <w:t>Stobben frezen</w:t>
            </w:r>
          </w:p>
        </w:tc>
      </w:tr>
      <w:tr w:rsidR="00656704" w14:paraId="11CFFF2B" w14:textId="77777777" w:rsidTr="007E4A7A">
        <w:tc>
          <w:tcPr>
            <w:tcW w:w="2407" w:type="dxa"/>
            <w:shd w:val="clear" w:color="auto" w:fill="B5E7FF" w:themeFill="accent1" w:themeFillTint="33"/>
          </w:tcPr>
          <w:p w14:paraId="528779E3" w14:textId="1157E3DA" w:rsidR="00656704" w:rsidRDefault="00656704" w:rsidP="00656704">
            <w:r>
              <w:t>Categorie A4</w:t>
            </w:r>
          </w:p>
        </w:tc>
        <w:tc>
          <w:tcPr>
            <w:tcW w:w="2407" w:type="dxa"/>
            <w:shd w:val="clear" w:color="auto" w:fill="B5E7FF" w:themeFill="accent1" w:themeFillTint="33"/>
          </w:tcPr>
          <w:p w14:paraId="325BD46E" w14:textId="14C09290" w:rsidR="00656704" w:rsidRDefault="00656704" w:rsidP="00656704">
            <w:r>
              <w:t>Categorie B4</w:t>
            </w:r>
          </w:p>
        </w:tc>
        <w:tc>
          <w:tcPr>
            <w:tcW w:w="2407" w:type="dxa"/>
            <w:shd w:val="clear" w:color="auto" w:fill="B5E7FF" w:themeFill="accent1" w:themeFillTint="33"/>
          </w:tcPr>
          <w:p w14:paraId="07F14712" w14:textId="7516A22B" w:rsidR="00656704" w:rsidRDefault="00656704" w:rsidP="00656704">
            <w:r>
              <w:t>Categorie C4</w:t>
            </w:r>
          </w:p>
        </w:tc>
        <w:tc>
          <w:tcPr>
            <w:tcW w:w="2407" w:type="dxa"/>
            <w:shd w:val="clear" w:color="auto" w:fill="B5E7FF" w:themeFill="accent1" w:themeFillTint="33"/>
          </w:tcPr>
          <w:p w14:paraId="4E403F7A" w14:textId="557BB9BF" w:rsidR="00656704" w:rsidRDefault="00656704" w:rsidP="00656704">
            <w:r>
              <w:t>Categorie D4</w:t>
            </w:r>
          </w:p>
        </w:tc>
      </w:tr>
      <w:tr w:rsidR="00656704" w14:paraId="57EA5956" w14:textId="77777777" w:rsidTr="007E4A7A">
        <w:tc>
          <w:tcPr>
            <w:tcW w:w="2407" w:type="dxa"/>
          </w:tcPr>
          <w:p w14:paraId="737CD1E9" w14:textId="3F128A1E" w:rsidR="00656704" w:rsidRDefault="00656704" w:rsidP="00656704">
            <w:r>
              <w:t>Handstobbenfrees</w:t>
            </w:r>
          </w:p>
        </w:tc>
        <w:tc>
          <w:tcPr>
            <w:tcW w:w="2407" w:type="dxa"/>
          </w:tcPr>
          <w:p w14:paraId="168DC7D1" w14:textId="5E6D79A3" w:rsidR="00656704" w:rsidRDefault="00656704" w:rsidP="00656704">
            <w:r>
              <w:t>Midi kraan met stobbenfrees</w:t>
            </w:r>
          </w:p>
        </w:tc>
        <w:tc>
          <w:tcPr>
            <w:tcW w:w="2407" w:type="dxa"/>
          </w:tcPr>
          <w:p w14:paraId="58374D41" w14:textId="0426A663" w:rsidR="00656704" w:rsidRDefault="00656704" w:rsidP="00656704">
            <w:r>
              <w:t>Tractor met stobbenfrees</w:t>
            </w:r>
          </w:p>
        </w:tc>
        <w:tc>
          <w:tcPr>
            <w:tcW w:w="2407" w:type="dxa"/>
          </w:tcPr>
          <w:p w14:paraId="5C9B9685" w14:textId="77777777" w:rsidR="00656704" w:rsidRDefault="00656704" w:rsidP="00656704"/>
        </w:tc>
      </w:tr>
      <w:tr w:rsidR="00656704" w14:paraId="56C763E7" w14:textId="77777777" w:rsidTr="007E4A7A">
        <w:tc>
          <w:tcPr>
            <w:tcW w:w="2407" w:type="dxa"/>
          </w:tcPr>
          <w:p w14:paraId="6F39FDBF" w14:textId="77777777" w:rsidR="00656704" w:rsidRDefault="00656704" w:rsidP="00656704"/>
        </w:tc>
        <w:tc>
          <w:tcPr>
            <w:tcW w:w="2407" w:type="dxa"/>
          </w:tcPr>
          <w:p w14:paraId="1EC86F44" w14:textId="28E05CE0" w:rsidR="00656704" w:rsidRDefault="00656704" w:rsidP="00656704"/>
        </w:tc>
        <w:tc>
          <w:tcPr>
            <w:tcW w:w="2407" w:type="dxa"/>
          </w:tcPr>
          <w:p w14:paraId="0A614651" w14:textId="59C9DDCF" w:rsidR="00656704" w:rsidRDefault="00656704" w:rsidP="00656704">
            <w:r>
              <w:t>Mobiele kraan met stobbenfrees</w:t>
            </w:r>
          </w:p>
        </w:tc>
        <w:tc>
          <w:tcPr>
            <w:tcW w:w="2407" w:type="dxa"/>
          </w:tcPr>
          <w:p w14:paraId="50D35742" w14:textId="77777777" w:rsidR="00656704" w:rsidRDefault="00656704" w:rsidP="00656704"/>
        </w:tc>
      </w:tr>
      <w:tr w:rsidR="00656704" w14:paraId="37FE4F2D" w14:textId="77777777" w:rsidTr="00FC3EAD">
        <w:tc>
          <w:tcPr>
            <w:tcW w:w="9628" w:type="dxa"/>
            <w:gridSpan w:val="4"/>
            <w:shd w:val="clear" w:color="auto" w:fill="00496B" w:themeFill="accent1" w:themeFillShade="BF"/>
          </w:tcPr>
          <w:p w14:paraId="50BB2EC6" w14:textId="684C209D" w:rsidR="00656704" w:rsidRDefault="00656704" w:rsidP="00656704">
            <w:pPr>
              <w:jc w:val="center"/>
            </w:pPr>
            <w:r>
              <w:t>Overige diensten</w:t>
            </w:r>
          </w:p>
        </w:tc>
      </w:tr>
      <w:tr w:rsidR="00656704" w14:paraId="4BF9B29E" w14:textId="77777777" w:rsidTr="00FC3EAD">
        <w:tc>
          <w:tcPr>
            <w:tcW w:w="2407" w:type="dxa"/>
            <w:shd w:val="clear" w:color="auto" w:fill="B5E7FF" w:themeFill="accent1" w:themeFillTint="33"/>
          </w:tcPr>
          <w:p w14:paraId="323044BE" w14:textId="1488CE7D" w:rsidR="00656704" w:rsidRDefault="00656704" w:rsidP="00656704">
            <w:r>
              <w:t>Categorie A5</w:t>
            </w:r>
          </w:p>
        </w:tc>
        <w:tc>
          <w:tcPr>
            <w:tcW w:w="2407" w:type="dxa"/>
            <w:shd w:val="clear" w:color="auto" w:fill="B5E7FF" w:themeFill="accent1" w:themeFillTint="33"/>
          </w:tcPr>
          <w:p w14:paraId="00CA0D3C" w14:textId="74253934" w:rsidR="00656704" w:rsidRDefault="00656704" w:rsidP="00656704">
            <w:r>
              <w:t>Categorie B5</w:t>
            </w:r>
          </w:p>
        </w:tc>
        <w:tc>
          <w:tcPr>
            <w:tcW w:w="2407" w:type="dxa"/>
            <w:shd w:val="clear" w:color="auto" w:fill="B5E7FF" w:themeFill="accent1" w:themeFillTint="33"/>
          </w:tcPr>
          <w:p w14:paraId="626A72F6" w14:textId="3B79459B" w:rsidR="00656704" w:rsidRDefault="00656704" w:rsidP="00656704">
            <w:r>
              <w:t>Categorie C5</w:t>
            </w:r>
          </w:p>
        </w:tc>
        <w:tc>
          <w:tcPr>
            <w:tcW w:w="2407" w:type="dxa"/>
            <w:shd w:val="clear" w:color="auto" w:fill="B5E7FF" w:themeFill="accent1" w:themeFillTint="33"/>
          </w:tcPr>
          <w:p w14:paraId="28C9421A" w14:textId="07621393" w:rsidR="00656704" w:rsidRDefault="00656704" w:rsidP="00656704">
            <w:r>
              <w:t>Categorie D5</w:t>
            </w:r>
          </w:p>
        </w:tc>
      </w:tr>
      <w:tr w:rsidR="00656704" w14:paraId="477DDF64" w14:textId="77777777" w:rsidTr="00FC3EAD">
        <w:tc>
          <w:tcPr>
            <w:tcW w:w="2407" w:type="dxa"/>
          </w:tcPr>
          <w:p w14:paraId="51DF3392" w14:textId="5460B44A" w:rsidR="00656704" w:rsidRDefault="00656704" w:rsidP="00656704">
            <w:r>
              <w:t>Onkruidbrander</w:t>
            </w:r>
            <w:r w:rsidR="00E65057">
              <w:t xml:space="preserve">/ </w:t>
            </w:r>
            <w:proofErr w:type="spellStart"/>
            <w:r w:rsidR="00E65057">
              <w:t>heetwatermachine</w:t>
            </w:r>
            <w:proofErr w:type="spellEnd"/>
          </w:p>
        </w:tc>
        <w:tc>
          <w:tcPr>
            <w:tcW w:w="2407" w:type="dxa"/>
          </w:tcPr>
          <w:p w14:paraId="7ACA48C5" w14:textId="2BD115B7" w:rsidR="00656704" w:rsidRDefault="00656704" w:rsidP="00656704">
            <w:r>
              <w:t>Tractor met veegborstel</w:t>
            </w:r>
          </w:p>
        </w:tc>
        <w:tc>
          <w:tcPr>
            <w:tcW w:w="2407" w:type="dxa"/>
          </w:tcPr>
          <w:p w14:paraId="3D569A83" w14:textId="4B33FA6D" w:rsidR="00656704" w:rsidRDefault="00656704" w:rsidP="00656704">
            <w:r>
              <w:t>Veeg-zuigwagen</w:t>
            </w:r>
          </w:p>
        </w:tc>
        <w:tc>
          <w:tcPr>
            <w:tcW w:w="2407" w:type="dxa"/>
          </w:tcPr>
          <w:p w14:paraId="3E7271A0" w14:textId="77777777" w:rsidR="00656704" w:rsidRDefault="00656704" w:rsidP="00656704"/>
        </w:tc>
      </w:tr>
      <w:tr w:rsidR="00656704" w14:paraId="20553E62" w14:textId="77777777" w:rsidTr="00FC3EAD">
        <w:tc>
          <w:tcPr>
            <w:tcW w:w="2407" w:type="dxa"/>
          </w:tcPr>
          <w:p w14:paraId="2480B414" w14:textId="77777777" w:rsidR="00656704" w:rsidRDefault="00656704" w:rsidP="00656704"/>
        </w:tc>
        <w:tc>
          <w:tcPr>
            <w:tcW w:w="2407" w:type="dxa"/>
          </w:tcPr>
          <w:p w14:paraId="78893AB4" w14:textId="5F7BC0F9" w:rsidR="00656704" w:rsidRDefault="00656704" w:rsidP="00656704">
            <w:r>
              <w:t>Tractor met onkruidborstel</w:t>
            </w:r>
          </w:p>
        </w:tc>
        <w:tc>
          <w:tcPr>
            <w:tcW w:w="2407" w:type="dxa"/>
          </w:tcPr>
          <w:p w14:paraId="439E0A9E" w14:textId="77777777" w:rsidR="00656704" w:rsidRDefault="00656704" w:rsidP="00656704"/>
        </w:tc>
        <w:tc>
          <w:tcPr>
            <w:tcW w:w="2407" w:type="dxa"/>
          </w:tcPr>
          <w:p w14:paraId="210A39B9" w14:textId="77777777" w:rsidR="00656704" w:rsidRDefault="00656704" w:rsidP="00656704"/>
        </w:tc>
      </w:tr>
    </w:tbl>
    <w:p w14:paraId="5A1B4A5B" w14:textId="5AE88DC2" w:rsidR="00C7325D" w:rsidRDefault="00C7325D" w:rsidP="006C0B9B"/>
    <w:p w14:paraId="26933FD8" w14:textId="69DCB376" w:rsidR="009C4B48" w:rsidRPr="009C4B48" w:rsidRDefault="009C4B48" w:rsidP="006C0B9B">
      <w:pPr>
        <w:rPr>
          <w:b/>
          <w:bCs/>
        </w:rPr>
      </w:pPr>
      <w:r w:rsidRPr="009C4B48">
        <w:rPr>
          <w:b/>
          <w:bCs/>
        </w:rPr>
        <w:t>Hulpstukken</w:t>
      </w:r>
      <w:r w:rsidR="007513C1">
        <w:rPr>
          <w:b/>
          <w:bCs/>
        </w:rPr>
        <w:t xml:space="preserve"> en aanbouwdelen</w:t>
      </w:r>
    </w:p>
    <w:p w14:paraId="7947BA21" w14:textId="0CA79B3F" w:rsidR="00F82749" w:rsidRPr="009C4B48" w:rsidRDefault="00C62511" w:rsidP="006C0B9B">
      <w:r>
        <w:t>Het gebruik van hulpstukken</w:t>
      </w:r>
      <w:r w:rsidR="007513C1">
        <w:t xml:space="preserve"> en aanbouwdelen</w:t>
      </w:r>
      <w:r>
        <w:t xml:space="preserve">, zoals een grondbak, </w:t>
      </w:r>
      <w:r w:rsidR="000E3992">
        <w:t>(</w:t>
      </w:r>
      <w:r>
        <w:t>sorteer</w:t>
      </w:r>
      <w:r w:rsidR="000E3992">
        <w:t>)</w:t>
      </w:r>
      <w:r>
        <w:t>grijper</w:t>
      </w:r>
      <w:r w:rsidR="00F82749">
        <w:t>,</w:t>
      </w:r>
      <w:r w:rsidR="000E3992">
        <w:t xml:space="preserve"> borstels</w:t>
      </w:r>
      <w:r w:rsidR="00F82749">
        <w:t xml:space="preserve"> of anderszins</w:t>
      </w:r>
      <w:r w:rsidR="00E54706">
        <w:t>,</w:t>
      </w:r>
      <w:r w:rsidR="00AC0F9D">
        <w:t xml:space="preserve"> worden </w:t>
      </w:r>
      <w:r w:rsidR="00E54706">
        <w:t xml:space="preserve">verondersteld bij </w:t>
      </w:r>
      <w:r w:rsidR="006650A9">
        <w:t>het</w:t>
      </w:r>
      <w:r w:rsidR="00E54706">
        <w:t xml:space="preserve"> </w:t>
      </w:r>
      <w:r w:rsidR="006650A9">
        <w:t>uurtarief te zijn inbegrepen.</w:t>
      </w:r>
    </w:p>
    <w:sectPr w:rsidR="00F82749" w:rsidRPr="009C4B48" w:rsidSect="004B2880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82" w:right="1134" w:bottom="851" w:left="1134" w:header="0" w:footer="45" w:gutter="0"/>
      <w:cols w:space="708"/>
      <w:formProt w:val="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73A24" w14:textId="77777777" w:rsidR="00A75DC6" w:rsidRDefault="00A75DC6">
      <w:r>
        <w:separator/>
      </w:r>
    </w:p>
  </w:endnote>
  <w:endnote w:type="continuationSeparator" w:id="0">
    <w:p w14:paraId="62A666A4" w14:textId="77777777" w:rsidR="00A75DC6" w:rsidRDefault="00A75DC6">
      <w:r>
        <w:continuationSeparator/>
      </w:r>
    </w:p>
  </w:endnote>
  <w:endnote w:type="continuationNotice" w:id="1">
    <w:p w14:paraId="6E16C6B2" w14:textId="77777777" w:rsidR="00A75DC6" w:rsidRDefault="00A75D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A1C53B" w14:textId="0947949E" w:rsidR="00BD707E" w:rsidRPr="00CF7D5F" w:rsidRDefault="00BD707E">
    <w:pPr>
      <w:pStyle w:val="Voettekst"/>
      <w:tabs>
        <w:tab w:val="clear" w:pos="4536"/>
        <w:tab w:val="left" w:pos="1418"/>
        <w:tab w:val="right" w:pos="8789"/>
      </w:tabs>
      <w:rPr>
        <w:rStyle w:val="Paginanummer"/>
        <w:szCs w:val="16"/>
      </w:rPr>
    </w:pPr>
    <w:r>
      <w:rPr>
        <w:szCs w:val="16"/>
      </w:rPr>
      <w:fldChar w:fldCharType="begin"/>
    </w:r>
    <w:r w:rsidRPr="009A3769">
      <w:rPr>
        <w:szCs w:val="16"/>
      </w:rPr>
      <w:instrText xml:space="preserve"> DOCVARIABLE Blad_vertaal </w:instrText>
    </w:r>
    <w:r>
      <w:rPr>
        <w:szCs w:val="16"/>
      </w:rPr>
      <w:fldChar w:fldCharType="separate"/>
    </w:r>
    <w:r w:rsidR="003C0472">
      <w:rPr>
        <w:szCs w:val="16"/>
      </w:rPr>
      <w:t>blad</w:t>
    </w:r>
    <w:r>
      <w:rPr>
        <w:szCs w:val="16"/>
      </w:rPr>
      <w:fldChar w:fldCharType="end"/>
    </w:r>
    <w:r w:rsidRPr="00CF7D5F">
      <w:rPr>
        <w:szCs w:val="16"/>
      </w:rPr>
      <w:t xml:space="preserve"> </w:t>
    </w:r>
    <w:r w:rsidRPr="00CF7D5F">
      <w:rPr>
        <w:rStyle w:val="Paginanummer"/>
        <w:szCs w:val="16"/>
      </w:rPr>
      <w:fldChar w:fldCharType="begin"/>
    </w:r>
    <w:r w:rsidRPr="009A3769">
      <w:rPr>
        <w:rStyle w:val="Paginanummer"/>
        <w:szCs w:val="16"/>
      </w:rPr>
      <w:instrText xml:space="preserve"> PAGE </w:instrText>
    </w:r>
    <w:r w:rsidRPr="00CF7D5F">
      <w:rPr>
        <w:rStyle w:val="Paginanummer"/>
        <w:szCs w:val="16"/>
      </w:rPr>
      <w:fldChar w:fldCharType="separate"/>
    </w:r>
    <w:r>
      <w:rPr>
        <w:rStyle w:val="Paginanummer"/>
        <w:noProof/>
        <w:szCs w:val="16"/>
      </w:rPr>
      <w:t>5</w:t>
    </w:r>
    <w:r w:rsidRPr="00CF7D5F">
      <w:rPr>
        <w:rStyle w:val="Paginanummer"/>
        <w:szCs w:val="16"/>
      </w:rPr>
      <w:fldChar w:fldCharType="end"/>
    </w:r>
    <w:r w:rsidRPr="00CF7D5F">
      <w:rPr>
        <w:rStyle w:val="Paginanummer"/>
        <w:szCs w:val="16"/>
      </w:rPr>
      <w:t xml:space="preserve"> </w:t>
    </w:r>
    <w:r>
      <w:rPr>
        <w:rStyle w:val="Paginanummer"/>
        <w:szCs w:val="16"/>
      </w:rPr>
      <w:fldChar w:fldCharType="begin"/>
    </w:r>
    <w:r w:rsidRPr="009A3769">
      <w:rPr>
        <w:rStyle w:val="Paginanummer"/>
        <w:szCs w:val="16"/>
      </w:rPr>
      <w:instrText xml:space="preserve"> DOCVARIABLE Van_vertaal </w:instrText>
    </w:r>
    <w:r>
      <w:rPr>
        <w:rStyle w:val="Paginanummer"/>
        <w:szCs w:val="16"/>
      </w:rPr>
      <w:fldChar w:fldCharType="separate"/>
    </w:r>
    <w:r w:rsidR="003C0472">
      <w:rPr>
        <w:rStyle w:val="Paginanummer"/>
        <w:szCs w:val="16"/>
      </w:rPr>
      <w:t>van</w:t>
    </w:r>
    <w:r>
      <w:rPr>
        <w:rStyle w:val="Paginanummer"/>
        <w:szCs w:val="16"/>
      </w:rPr>
      <w:fldChar w:fldCharType="end"/>
    </w:r>
    <w:r>
      <w:rPr>
        <w:rStyle w:val="Paginanummer"/>
        <w:szCs w:val="16"/>
      </w:rPr>
      <w:t xml:space="preserve"> </w:t>
    </w:r>
    <w:r w:rsidRPr="00CF7D5F">
      <w:rPr>
        <w:rStyle w:val="Paginanummer"/>
        <w:szCs w:val="16"/>
      </w:rPr>
      <w:fldChar w:fldCharType="begin"/>
    </w:r>
    <w:r w:rsidRPr="009A3769">
      <w:rPr>
        <w:rStyle w:val="Paginanummer"/>
        <w:szCs w:val="16"/>
      </w:rPr>
      <w:instrText xml:space="preserve"> NUMPAGES </w:instrText>
    </w:r>
    <w:r w:rsidRPr="00CF7D5F">
      <w:rPr>
        <w:rStyle w:val="Paginanummer"/>
        <w:szCs w:val="16"/>
      </w:rPr>
      <w:fldChar w:fldCharType="separate"/>
    </w:r>
    <w:r>
      <w:rPr>
        <w:rStyle w:val="Paginanummer"/>
        <w:noProof/>
        <w:szCs w:val="16"/>
      </w:rPr>
      <w:t>5</w:t>
    </w:r>
    <w:r w:rsidRPr="00CF7D5F">
      <w:rPr>
        <w:rStyle w:val="Paginanummer"/>
        <w:szCs w:val="16"/>
      </w:rPr>
      <w:fldChar w:fldCharType="end"/>
    </w:r>
  </w:p>
  <w:p w14:paraId="58182BB8" w14:textId="77777777" w:rsidR="00BD707E" w:rsidRPr="00CF7D5F" w:rsidRDefault="00BD707E">
    <w:pPr>
      <w:pStyle w:val="Voettekst"/>
      <w:tabs>
        <w:tab w:val="clear" w:pos="4536"/>
        <w:tab w:val="left" w:pos="1418"/>
        <w:tab w:val="right" w:pos="8789"/>
      </w:tabs>
      <w:rPr>
        <w:szCs w:val="16"/>
      </w:rPr>
    </w:pPr>
  </w:p>
  <w:p w14:paraId="32521008" w14:textId="77777777" w:rsidR="00BD707E" w:rsidRPr="00CF7D5F" w:rsidRDefault="00BD707E">
    <w:pPr>
      <w:pStyle w:val="Voettekst"/>
      <w:tabs>
        <w:tab w:val="clear" w:pos="4536"/>
        <w:tab w:val="left" w:pos="1418"/>
        <w:tab w:val="right" w:pos="8789"/>
      </w:tabs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6AED8" w14:textId="316F8E0B" w:rsidR="00BD707E" w:rsidRPr="00106327" w:rsidRDefault="00BD707E">
    <w:pPr>
      <w:tabs>
        <w:tab w:val="left" w:pos="1418"/>
      </w:tabs>
      <w:rPr>
        <w:sz w:val="16"/>
      </w:rPr>
    </w:pPr>
    <w:r>
      <w:rPr>
        <w:snapToGrid w:val="0"/>
        <w:sz w:val="16"/>
      </w:rPr>
      <w:fldChar w:fldCharType="begin"/>
    </w:r>
    <w:r w:rsidRPr="009A3769">
      <w:rPr>
        <w:snapToGrid w:val="0"/>
        <w:sz w:val="16"/>
      </w:rPr>
      <w:instrText xml:space="preserve"> DOCVARIABLE Blad_vertaal </w:instrText>
    </w:r>
    <w:r>
      <w:rPr>
        <w:snapToGrid w:val="0"/>
        <w:sz w:val="16"/>
      </w:rPr>
      <w:fldChar w:fldCharType="separate"/>
    </w:r>
    <w:r w:rsidR="003C0472">
      <w:rPr>
        <w:snapToGrid w:val="0"/>
        <w:sz w:val="16"/>
      </w:rPr>
      <w:t>blad</w:t>
    </w:r>
    <w:r>
      <w:rPr>
        <w:snapToGrid w:val="0"/>
        <w:sz w:val="16"/>
      </w:rPr>
      <w:fldChar w:fldCharType="end"/>
    </w:r>
    <w:r>
      <w:rPr>
        <w:snapToGrid w:val="0"/>
        <w:sz w:val="16"/>
      </w:rPr>
      <w:t xml:space="preserve"> </w:t>
    </w:r>
    <w:r w:rsidRPr="00106327">
      <w:rPr>
        <w:snapToGrid w:val="0"/>
        <w:sz w:val="16"/>
      </w:rPr>
      <w:fldChar w:fldCharType="begin"/>
    </w:r>
    <w:r w:rsidRPr="009A3769">
      <w:rPr>
        <w:snapToGrid w:val="0"/>
        <w:sz w:val="16"/>
      </w:rPr>
      <w:instrText xml:space="preserve"> PAGE </w:instrText>
    </w:r>
    <w:r w:rsidRPr="00106327">
      <w:rPr>
        <w:snapToGrid w:val="0"/>
        <w:sz w:val="16"/>
      </w:rPr>
      <w:fldChar w:fldCharType="separate"/>
    </w:r>
    <w:r>
      <w:rPr>
        <w:noProof/>
        <w:snapToGrid w:val="0"/>
        <w:sz w:val="16"/>
      </w:rPr>
      <w:t>5</w:t>
    </w:r>
    <w:r w:rsidRPr="00106327">
      <w:rPr>
        <w:snapToGrid w:val="0"/>
        <w:sz w:val="16"/>
      </w:rPr>
      <w:fldChar w:fldCharType="end"/>
    </w:r>
    <w:r w:rsidRPr="00106327">
      <w:rPr>
        <w:snapToGrid w:val="0"/>
        <w:sz w:val="16"/>
      </w:rPr>
      <w:t xml:space="preserve"> </w:t>
    </w:r>
    <w:r>
      <w:rPr>
        <w:snapToGrid w:val="0"/>
        <w:sz w:val="16"/>
      </w:rPr>
      <w:fldChar w:fldCharType="begin"/>
    </w:r>
    <w:r w:rsidRPr="009A3769">
      <w:rPr>
        <w:snapToGrid w:val="0"/>
        <w:sz w:val="16"/>
      </w:rPr>
      <w:instrText xml:space="preserve"> DOCVARIABLE Van_vertaal </w:instrText>
    </w:r>
    <w:r>
      <w:rPr>
        <w:snapToGrid w:val="0"/>
        <w:sz w:val="16"/>
      </w:rPr>
      <w:fldChar w:fldCharType="separate"/>
    </w:r>
    <w:r w:rsidR="003C0472">
      <w:rPr>
        <w:snapToGrid w:val="0"/>
        <w:sz w:val="16"/>
      </w:rPr>
      <w:t>van</w:t>
    </w:r>
    <w:r>
      <w:rPr>
        <w:snapToGrid w:val="0"/>
        <w:sz w:val="16"/>
      </w:rPr>
      <w:fldChar w:fldCharType="end"/>
    </w:r>
    <w:r>
      <w:rPr>
        <w:snapToGrid w:val="0"/>
        <w:sz w:val="16"/>
      </w:rPr>
      <w:t xml:space="preserve"> </w:t>
    </w:r>
    <w:r w:rsidRPr="00106327">
      <w:rPr>
        <w:snapToGrid w:val="0"/>
        <w:sz w:val="16"/>
      </w:rPr>
      <w:fldChar w:fldCharType="begin"/>
    </w:r>
    <w:r w:rsidRPr="009A3769">
      <w:rPr>
        <w:snapToGrid w:val="0"/>
        <w:sz w:val="16"/>
      </w:rPr>
      <w:instrText xml:space="preserve"> NUMPAGES </w:instrText>
    </w:r>
    <w:r w:rsidRPr="00106327">
      <w:rPr>
        <w:snapToGrid w:val="0"/>
        <w:sz w:val="16"/>
      </w:rPr>
      <w:fldChar w:fldCharType="separate"/>
    </w:r>
    <w:r>
      <w:rPr>
        <w:noProof/>
        <w:snapToGrid w:val="0"/>
        <w:sz w:val="16"/>
      </w:rPr>
      <w:t>5</w:t>
    </w:r>
    <w:r w:rsidRPr="00106327">
      <w:rPr>
        <w:snapToGrid w:val="0"/>
        <w:sz w:val="16"/>
      </w:rPr>
      <w:fldChar w:fldCharType="end"/>
    </w:r>
  </w:p>
  <w:p w14:paraId="276E9845" w14:textId="77777777" w:rsidR="00BD707E" w:rsidRDefault="00BD707E">
    <w:pPr>
      <w:tabs>
        <w:tab w:val="left" w:pos="1418"/>
      </w:tabs>
      <w:rPr>
        <w:sz w:val="16"/>
      </w:rPr>
    </w:pPr>
  </w:p>
  <w:p w14:paraId="58D45606" w14:textId="77777777" w:rsidR="00BD707E" w:rsidRDefault="00BD707E">
    <w:pPr>
      <w:tabs>
        <w:tab w:val="left" w:pos="1418"/>
      </w:tabs>
      <w:rPr>
        <w:sz w:val="16"/>
      </w:rPr>
    </w:pPr>
  </w:p>
  <w:p w14:paraId="64F4FE8B" w14:textId="77777777" w:rsidR="00BD707E" w:rsidRDefault="00BD707E">
    <w:pPr>
      <w:tabs>
        <w:tab w:val="left" w:pos="1418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E2BBF0" w14:textId="77777777" w:rsidR="00A75DC6" w:rsidRDefault="00A75DC6">
      <w:r>
        <w:separator/>
      </w:r>
    </w:p>
  </w:footnote>
  <w:footnote w:type="continuationSeparator" w:id="0">
    <w:p w14:paraId="299EA152" w14:textId="77777777" w:rsidR="00A75DC6" w:rsidRDefault="00A75DC6">
      <w:r>
        <w:continuationSeparator/>
      </w:r>
    </w:p>
  </w:footnote>
  <w:footnote w:type="continuationNotice" w:id="1">
    <w:p w14:paraId="1569AE9D" w14:textId="77777777" w:rsidR="00A75DC6" w:rsidRDefault="00A75D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DE370" w14:textId="77777777" w:rsidR="00BD707E" w:rsidRDefault="00BD707E">
    <w:pPr>
      <w:pStyle w:val="Koptekst"/>
    </w:pPr>
  </w:p>
  <w:p w14:paraId="7CBB279C" w14:textId="77777777" w:rsidR="00BD707E" w:rsidRDefault="00BD707E">
    <w:pPr>
      <w:pStyle w:val="Koptekst"/>
    </w:pPr>
  </w:p>
  <w:p w14:paraId="32EB897A" w14:textId="77777777" w:rsidR="00BD707E" w:rsidRPr="00353E7E" w:rsidRDefault="00BD707E">
    <w:pPr>
      <w:pStyle w:val="Koptekst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6E2417" wp14:editId="0B6B636C">
              <wp:simplePos x="0" y="0"/>
              <wp:positionH relativeFrom="column">
                <wp:posOffset>5137785</wp:posOffset>
              </wp:positionH>
              <wp:positionV relativeFrom="paragraph">
                <wp:posOffset>111760</wp:posOffset>
              </wp:positionV>
              <wp:extent cx="1485900" cy="895350"/>
              <wp:effectExtent l="0" t="0" r="6985" b="0"/>
              <wp:wrapNone/>
              <wp:docPr id="3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E33915" w14:textId="77777777" w:rsidR="00BD707E" w:rsidRDefault="00BD707E" w:rsidP="00BD707E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B6E2417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404.55pt;margin-top:8.8pt;width:117pt;height:70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" stroked="f">
              <v:textbox>
                <w:txbxContent>
                  <w:p w14:paraId="5DE33915" w14:textId="77777777" w:rsidR="00BD707E" w:rsidRDefault="00BD707E" w:rsidP="00BD707E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14:paraId="3285AFB1" w14:textId="3E73CD46" w:rsidR="00BD707E" w:rsidRDefault="00684082" w:rsidP="00684082">
    <w:pPr>
      <w:pStyle w:val="Koptekst"/>
      <w:jc w:val="center"/>
      <w:rPr>
        <w:b w:val="0"/>
      </w:rPr>
    </w:pPr>
    <w:r w:rsidRPr="00684082">
      <w:rPr>
        <w:noProof/>
      </w:rPr>
      <w:drawing>
        <wp:inline distT="0" distB="0" distL="0" distR="0" wp14:anchorId="74804D53" wp14:editId="79237198">
          <wp:extent cx="2146265" cy="489690"/>
          <wp:effectExtent l="0" t="0" r="6985" b="5715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6160" cy="4965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96DD9A" w14:textId="77777777" w:rsidR="00684082" w:rsidRDefault="00684082" w:rsidP="00684082">
    <w:pPr>
      <w:pStyle w:val="Koptekst"/>
      <w:jc w:val="center"/>
      <w:rPr>
        <w:b w:val="0"/>
      </w:rPr>
    </w:pPr>
  </w:p>
  <w:p w14:paraId="4DB1F7A3" w14:textId="77777777" w:rsidR="00BD707E" w:rsidRPr="00353E7E" w:rsidRDefault="00BD707E">
    <w:pPr>
      <w:pStyle w:val="Koptekst"/>
      <w:rPr>
        <w:b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64E9F0" w14:textId="77777777" w:rsidR="00BD707E" w:rsidRDefault="00BD707E" w:rsidP="00BD707E">
    <w:pPr>
      <w:pStyle w:val="Koptekst"/>
      <w:ind w:hanging="1134"/>
    </w:pPr>
  </w:p>
  <w:p w14:paraId="7F6F59C6" w14:textId="77777777" w:rsidR="00BD707E" w:rsidRDefault="00BD707E" w:rsidP="00BD707E">
    <w:pPr>
      <w:pStyle w:val="Koptekst"/>
      <w:ind w:hanging="1134"/>
    </w:pPr>
  </w:p>
  <w:p w14:paraId="6DD40CF8" w14:textId="77777777" w:rsidR="00BD707E" w:rsidRDefault="00BD707E" w:rsidP="00BD707E">
    <w:pPr>
      <w:pStyle w:val="Koptekst"/>
      <w:ind w:hanging="1134"/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1D1CA47" wp14:editId="5849C76E">
              <wp:simplePos x="0" y="0"/>
              <wp:positionH relativeFrom="column">
                <wp:posOffset>5132070</wp:posOffset>
              </wp:positionH>
              <wp:positionV relativeFrom="paragraph">
                <wp:posOffset>123825</wp:posOffset>
              </wp:positionV>
              <wp:extent cx="1441450" cy="833755"/>
              <wp:effectExtent l="0" t="0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1450" cy="833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3548E" w14:textId="525538E5" w:rsidR="00BD707E" w:rsidRDefault="00BD707E" w:rsidP="00BD707E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1D1CA4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04.1pt;margin-top:9.75pt;width:113.5pt;height:65.65pt;z-index:251658241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" stroked="f">
              <v:textbox style="mso-fit-shape-to-text:t">
                <w:txbxContent>
                  <w:p w14:paraId="51C3548E" w14:textId="525538E5" w:rsidR="00BD707E" w:rsidRDefault="00BD707E" w:rsidP="00BD707E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14:paraId="7B0272A9" w14:textId="414A40C1" w:rsidR="00BD707E" w:rsidRDefault="00684082" w:rsidP="00684082">
    <w:pPr>
      <w:pStyle w:val="Koptekst"/>
      <w:ind w:hanging="1134"/>
      <w:jc w:val="center"/>
    </w:pPr>
    <w:r>
      <w:tab/>
    </w:r>
  </w:p>
  <w:p w14:paraId="27F5C53E" w14:textId="77777777" w:rsidR="00BD707E" w:rsidRDefault="00BD707E" w:rsidP="00BD707E">
    <w:pPr>
      <w:pStyle w:val="Koptekst"/>
      <w:ind w:hanging="1134"/>
    </w:pPr>
  </w:p>
  <w:p w14:paraId="1A9C9B24" w14:textId="77777777" w:rsidR="00BD707E" w:rsidRDefault="00BD707E" w:rsidP="00BD707E">
    <w:pPr>
      <w:pStyle w:val="Koptekst"/>
      <w:ind w:hanging="1134"/>
    </w:pPr>
  </w:p>
  <w:p w14:paraId="04F86FBA" w14:textId="77777777" w:rsidR="00BD707E" w:rsidRDefault="00BD707E" w:rsidP="00BD707E">
    <w:pPr>
      <w:pStyle w:val="Koptekst"/>
      <w:ind w:hanging="1134"/>
    </w:pPr>
  </w:p>
  <w:p w14:paraId="1E3EC773" w14:textId="2D38277C" w:rsidR="00BD707E" w:rsidRDefault="0076751A">
    <w:pPr>
      <w:pStyle w:val="Koptekst"/>
    </w:pPr>
    <w:r>
      <w:rPr>
        <w:sz w:val="32"/>
        <w:szCs w:val="32"/>
      </w:rPr>
      <w:t xml:space="preserve">Bijlage </w:t>
    </w:r>
    <w:r w:rsidR="0091748F">
      <w:rPr>
        <w:sz w:val="32"/>
        <w:szCs w:val="32"/>
      </w:rPr>
      <w:t>A</w:t>
    </w:r>
    <w:r>
      <w:rPr>
        <w:sz w:val="32"/>
        <w:szCs w:val="32"/>
      </w:rPr>
      <w:t xml:space="preserve"> - </w:t>
    </w:r>
    <w:r w:rsidR="006C0B9B">
      <w:rPr>
        <w:sz w:val="32"/>
        <w:szCs w:val="32"/>
      </w:rPr>
      <w:t>Categorielijst materieel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90507"/>
    <w:multiLevelType w:val="hybridMultilevel"/>
    <w:tmpl w:val="B484A0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4058C"/>
    <w:multiLevelType w:val="multilevel"/>
    <w:tmpl w:val="ED705F84"/>
    <w:lvl w:ilvl="0">
      <w:start w:val="1"/>
      <w:numFmt w:val="decimal"/>
      <w:pStyle w:val="Kop1"/>
      <w:lvlText w:val="%1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2" w15:restartNumberingAfterBreak="0">
    <w:nsid w:val="114B27FC"/>
    <w:multiLevelType w:val="hybridMultilevel"/>
    <w:tmpl w:val="DAC09B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E5D83"/>
    <w:multiLevelType w:val="multilevel"/>
    <w:tmpl w:val="8F648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C2E584E"/>
    <w:multiLevelType w:val="hybridMultilevel"/>
    <w:tmpl w:val="404870A0"/>
    <w:lvl w:ilvl="0" w:tplc="7CB80DC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  <w:color w:val="00628F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1341E"/>
    <w:multiLevelType w:val="hybridMultilevel"/>
    <w:tmpl w:val="58A65EA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982927"/>
    <w:multiLevelType w:val="hybridMultilevel"/>
    <w:tmpl w:val="BD6EB262"/>
    <w:lvl w:ilvl="0" w:tplc="3C76FAD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46B4C"/>
    <w:multiLevelType w:val="hybridMultilevel"/>
    <w:tmpl w:val="B79435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05DAB"/>
    <w:multiLevelType w:val="hybridMultilevel"/>
    <w:tmpl w:val="9F9213B0"/>
    <w:lvl w:ilvl="0" w:tplc="38C6730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492853DD"/>
    <w:multiLevelType w:val="multilevel"/>
    <w:tmpl w:val="8F648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493B2152"/>
    <w:multiLevelType w:val="hybridMultilevel"/>
    <w:tmpl w:val="B79435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E917B1"/>
    <w:multiLevelType w:val="hybridMultilevel"/>
    <w:tmpl w:val="C7AE1772"/>
    <w:lvl w:ilvl="0" w:tplc="F72006FE">
      <w:start w:val="1"/>
      <w:numFmt w:val="bullet"/>
      <w:pStyle w:val="Lijstalinea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4B275586"/>
    <w:multiLevelType w:val="multilevel"/>
    <w:tmpl w:val="8F648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50F16134"/>
    <w:multiLevelType w:val="hybridMultilevel"/>
    <w:tmpl w:val="8FAAD38A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FCE235C"/>
    <w:multiLevelType w:val="hybridMultilevel"/>
    <w:tmpl w:val="6D26AC4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9842B92"/>
    <w:multiLevelType w:val="hybridMultilevel"/>
    <w:tmpl w:val="7966B0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16336C"/>
    <w:multiLevelType w:val="hybridMultilevel"/>
    <w:tmpl w:val="5D920FB8"/>
    <w:lvl w:ilvl="0" w:tplc="9FF4E0D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D924EB"/>
    <w:multiLevelType w:val="hybridMultilevel"/>
    <w:tmpl w:val="FCB2BB4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B939C0"/>
    <w:multiLevelType w:val="hybridMultilevel"/>
    <w:tmpl w:val="B79435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2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</w:num>
  <w:num w:numId="13">
    <w:abstractNumId w:val="1"/>
  </w:num>
  <w:num w:numId="14">
    <w:abstractNumId w:val="8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</w:num>
  <w:num w:numId="19">
    <w:abstractNumId w:val="12"/>
  </w:num>
  <w:num w:numId="20">
    <w:abstractNumId w:val="17"/>
  </w:num>
  <w:num w:numId="21">
    <w:abstractNumId w:val="3"/>
  </w:num>
  <w:num w:numId="22">
    <w:abstractNumId w:val="9"/>
  </w:num>
  <w:num w:numId="23">
    <w:abstractNumId w:val="15"/>
  </w:num>
  <w:num w:numId="24">
    <w:abstractNumId w:val="5"/>
  </w:num>
  <w:num w:numId="25">
    <w:abstractNumId w:val="14"/>
  </w:num>
  <w:num w:numId="26">
    <w:abstractNumId w:val="16"/>
  </w:num>
  <w:num w:numId="27">
    <w:abstractNumId w:val="4"/>
  </w:num>
  <w:num w:numId="28">
    <w:abstractNumId w:val="6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an_vertaal" w:val="aan"/>
    <w:docVar w:name="Aan1" w:val="Siebrand Dijkema_x000d__x000a_Hans Schoonbeek_x000d__x000a_Ate Kooistra"/>
    <w:docVar w:name="Aan2" w:val="Gemeente Noordenveld"/>
    <w:docVar w:name="AnnulerenSluitDoc" w:val="False"/>
    <w:docVar w:name="Betreft" w:val="Voorlopige uitslag aanmeldingen selectiefase (na verzoek om verduidelijking)"/>
    <w:docVar w:name="Betreft_vertaal" w:val="betreft"/>
    <w:docVar w:name="Blad_vertaal" w:val="blad"/>
    <w:docVar w:name="Datum" w:val="23 juli 2018"/>
    <w:docVar w:name="Datum_vertaal" w:val="datum"/>
    <w:docVar w:name="Kopie_vertaal" w:val="kopie"/>
    <w:docVar w:name="Memonummer" w:val="20180723_01"/>
    <w:docVar w:name="MemoNummer_vertaal" w:val="memonummer"/>
    <w:docVar w:name="Project" w:val="Aanbesteding gebiedsontwikkeling Boskamp te Roden "/>
    <w:docVar w:name="ProjectNr_vertaal" w:val="projectnr."/>
    <w:docVar w:name="Projectnummer" w:val="0431102.00"/>
    <w:docVar w:name="Taal" w:val="NL"/>
    <w:docVar w:name="Van_vertaal" w:val="van"/>
    <w:docVar w:name="Van1" w:val="Tom Pals"/>
    <w:docVar w:name="Van2" w:val="Antea Group"/>
    <w:docVar w:name="VanFrom_vertaal" w:val="van"/>
    <w:docVar w:name="Werkgever" w:val="Antea Nederland B.V. met Inogen"/>
  </w:docVars>
  <w:rsids>
    <w:rsidRoot w:val="00801BF2"/>
    <w:rsid w:val="00024DC2"/>
    <w:rsid w:val="00025658"/>
    <w:rsid w:val="00031443"/>
    <w:rsid w:val="0003303C"/>
    <w:rsid w:val="0003321F"/>
    <w:rsid w:val="00042DBB"/>
    <w:rsid w:val="00063697"/>
    <w:rsid w:val="00082A77"/>
    <w:rsid w:val="00095210"/>
    <w:rsid w:val="000B566A"/>
    <w:rsid w:val="000C71AB"/>
    <w:rsid w:val="000D5967"/>
    <w:rsid w:val="000E3992"/>
    <w:rsid w:val="000F29E3"/>
    <w:rsid w:val="000F7469"/>
    <w:rsid w:val="00100A6F"/>
    <w:rsid w:val="00106327"/>
    <w:rsid w:val="00114D3F"/>
    <w:rsid w:val="00126955"/>
    <w:rsid w:val="00154712"/>
    <w:rsid w:val="00155204"/>
    <w:rsid w:val="00170BF6"/>
    <w:rsid w:val="00182E19"/>
    <w:rsid w:val="00186F57"/>
    <w:rsid w:val="001960EC"/>
    <w:rsid w:val="001A0CB7"/>
    <w:rsid w:val="001A228E"/>
    <w:rsid w:val="001B3860"/>
    <w:rsid w:val="001C7EEC"/>
    <w:rsid w:val="001D4B23"/>
    <w:rsid w:val="001F021F"/>
    <w:rsid w:val="001F208A"/>
    <w:rsid w:val="00207189"/>
    <w:rsid w:val="00213EF6"/>
    <w:rsid w:val="0022297F"/>
    <w:rsid w:val="00223085"/>
    <w:rsid w:val="00230896"/>
    <w:rsid w:val="00237D77"/>
    <w:rsid w:val="00250CC0"/>
    <w:rsid w:val="0026251E"/>
    <w:rsid w:val="002719CB"/>
    <w:rsid w:val="00280132"/>
    <w:rsid w:val="002918A5"/>
    <w:rsid w:val="002947CF"/>
    <w:rsid w:val="002A67D9"/>
    <w:rsid w:val="002B4D26"/>
    <w:rsid w:val="002D16D9"/>
    <w:rsid w:val="002D5724"/>
    <w:rsid w:val="002D7EF6"/>
    <w:rsid w:val="003020AE"/>
    <w:rsid w:val="00306ED0"/>
    <w:rsid w:val="00311374"/>
    <w:rsid w:val="003141AC"/>
    <w:rsid w:val="00314CA3"/>
    <w:rsid w:val="00315078"/>
    <w:rsid w:val="003373A3"/>
    <w:rsid w:val="00353E7E"/>
    <w:rsid w:val="003615FF"/>
    <w:rsid w:val="00363415"/>
    <w:rsid w:val="00373929"/>
    <w:rsid w:val="00381DC8"/>
    <w:rsid w:val="00383478"/>
    <w:rsid w:val="003B3D1F"/>
    <w:rsid w:val="003C0472"/>
    <w:rsid w:val="003D2772"/>
    <w:rsid w:val="003D4019"/>
    <w:rsid w:val="003D5F9C"/>
    <w:rsid w:val="003E3360"/>
    <w:rsid w:val="003E4A0D"/>
    <w:rsid w:val="003F2FCB"/>
    <w:rsid w:val="004008C3"/>
    <w:rsid w:val="004027F4"/>
    <w:rsid w:val="004033B2"/>
    <w:rsid w:val="00403ADC"/>
    <w:rsid w:val="00404079"/>
    <w:rsid w:val="0040689C"/>
    <w:rsid w:val="004234E5"/>
    <w:rsid w:val="00425A78"/>
    <w:rsid w:val="00427B35"/>
    <w:rsid w:val="004302F8"/>
    <w:rsid w:val="00440358"/>
    <w:rsid w:val="00443055"/>
    <w:rsid w:val="0046267C"/>
    <w:rsid w:val="00476DBC"/>
    <w:rsid w:val="004971EA"/>
    <w:rsid w:val="004A23AE"/>
    <w:rsid w:val="004B0F8D"/>
    <w:rsid w:val="004B2880"/>
    <w:rsid w:val="004B3B66"/>
    <w:rsid w:val="004C3C59"/>
    <w:rsid w:val="004C56EF"/>
    <w:rsid w:val="00511848"/>
    <w:rsid w:val="00521D90"/>
    <w:rsid w:val="0053616E"/>
    <w:rsid w:val="0054160D"/>
    <w:rsid w:val="00591F44"/>
    <w:rsid w:val="005A0BDA"/>
    <w:rsid w:val="005A1CAB"/>
    <w:rsid w:val="005B0717"/>
    <w:rsid w:val="005C23C5"/>
    <w:rsid w:val="005C29C2"/>
    <w:rsid w:val="005D6DDD"/>
    <w:rsid w:val="005D7939"/>
    <w:rsid w:val="005E5AD1"/>
    <w:rsid w:val="005E6BF6"/>
    <w:rsid w:val="005E7DF8"/>
    <w:rsid w:val="005F068C"/>
    <w:rsid w:val="005F6C10"/>
    <w:rsid w:val="006027A4"/>
    <w:rsid w:val="006028A8"/>
    <w:rsid w:val="0060318D"/>
    <w:rsid w:val="00634F55"/>
    <w:rsid w:val="00643BE6"/>
    <w:rsid w:val="00653B31"/>
    <w:rsid w:val="00656704"/>
    <w:rsid w:val="006621BB"/>
    <w:rsid w:val="006624E7"/>
    <w:rsid w:val="006650A9"/>
    <w:rsid w:val="00684082"/>
    <w:rsid w:val="00696FF8"/>
    <w:rsid w:val="006A00DC"/>
    <w:rsid w:val="006A1178"/>
    <w:rsid w:val="006B1E83"/>
    <w:rsid w:val="006B3179"/>
    <w:rsid w:val="006B45D3"/>
    <w:rsid w:val="006B7913"/>
    <w:rsid w:val="006C0B9B"/>
    <w:rsid w:val="006C4CE6"/>
    <w:rsid w:val="006D4A33"/>
    <w:rsid w:val="006D5129"/>
    <w:rsid w:val="006D5B4A"/>
    <w:rsid w:val="007132F5"/>
    <w:rsid w:val="00721C7D"/>
    <w:rsid w:val="007240BE"/>
    <w:rsid w:val="00727FA8"/>
    <w:rsid w:val="0073343B"/>
    <w:rsid w:val="00740EF3"/>
    <w:rsid w:val="007513C1"/>
    <w:rsid w:val="00751864"/>
    <w:rsid w:val="00757952"/>
    <w:rsid w:val="00763CC6"/>
    <w:rsid w:val="0076751A"/>
    <w:rsid w:val="00775CF9"/>
    <w:rsid w:val="00795A7A"/>
    <w:rsid w:val="007A5556"/>
    <w:rsid w:val="007A73E4"/>
    <w:rsid w:val="007D3A46"/>
    <w:rsid w:val="007E19F7"/>
    <w:rsid w:val="007E4A7A"/>
    <w:rsid w:val="007F1FBB"/>
    <w:rsid w:val="007F6F50"/>
    <w:rsid w:val="00801BF2"/>
    <w:rsid w:val="0080245D"/>
    <w:rsid w:val="00815A17"/>
    <w:rsid w:val="00820154"/>
    <w:rsid w:val="0082370F"/>
    <w:rsid w:val="00843046"/>
    <w:rsid w:val="00845F6D"/>
    <w:rsid w:val="00847C7D"/>
    <w:rsid w:val="00853A20"/>
    <w:rsid w:val="00854B22"/>
    <w:rsid w:val="008603FC"/>
    <w:rsid w:val="00861E4C"/>
    <w:rsid w:val="00875239"/>
    <w:rsid w:val="00881F31"/>
    <w:rsid w:val="0088528C"/>
    <w:rsid w:val="00886A52"/>
    <w:rsid w:val="00895231"/>
    <w:rsid w:val="008A2244"/>
    <w:rsid w:val="008C0A73"/>
    <w:rsid w:val="008C6DE3"/>
    <w:rsid w:val="008D3CF5"/>
    <w:rsid w:val="008E29D9"/>
    <w:rsid w:val="008E43DC"/>
    <w:rsid w:val="008E589E"/>
    <w:rsid w:val="008E79B8"/>
    <w:rsid w:val="009070B8"/>
    <w:rsid w:val="0091748F"/>
    <w:rsid w:val="00922C72"/>
    <w:rsid w:val="0093194D"/>
    <w:rsid w:val="0093258C"/>
    <w:rsid w:val="009417A2"/>
    <w:rsid w:val="00955941"/>
    <w:rsid w:val="00957D47"/>
    <w:rsid w:val="00964C67"/>
    <w:rsid w:val="009729D0"/>
    <w:rsid w:val="00975A4F"/>
    <w:rsid w:val="00975ECA"/>
    <w:rsid w:val="00990F84"/>
    <w:rsid w:val="009A166E"/>
    <w:rsid w:val="009A3769"/>
    <w:rsid w:val="009A442C"/>
    <w:rsid w:val="009C4B48"/>
    <w:rsid w:val="009D405E"/>
    <w:rsid w:val="009E4072"/>
    <w:rsid w:val="00A16CDB"/>
    <w:rsid w:val="00A16F7C"/>
    <w:rsid w:val="00A2757A"/>
    <w:rsid w:val="00A3304A"/>
    <w:rsid w:val="00A46F2A"/>
    <w:rsid w:val="00A50E64"/>
    <w:rsid w:val="00A57743"/>
    <w:rsid w:val="00A634E3"/>
    <w:rsid w:val="00A713F8"/>
    <w:rsid w:val="00A72ACB"/>
    <w:rsid w:val="00A75DC6"/>
    <w:rsid w:val="00A8024C"/>
    <w:rsid w:val="00A81AA0"/>
    <w:rsid w:val="00A85A0E"/>
    <w:rsid w:val="00A85A81"/>
    <w:rsid w:val="00A92728"/>
    <w:rsid w:val="00AA660A"/>
    <w:rsid w:val="00AB3E61"/>
    <w:rsid w:val="00AB56EA"/>
    <w:rsid w:val="00AB5D51"/>
    <w:rsid w:val="00AC0F9D"/>
    <w:rsid w:val="00AC5CBB"/>
    <w:rsid w:val="00AD3064"/>
    <w:rsid w:val="00AF77D9"/>
    <w:rsid w:val="00B076E6"/>
    <w:rsid w:val="00B10666"/>
    <w:rsid w:val="00B17733"/>
    <w:rsid w:val="00B260FC"/>
    <w:rsid w:val="00B2693E"/>
    <w:rsid w:val="00B44111"/>
    <w:rsid w:val="00B55826"/>
    <w:rsid w:val="00B560EC"/>
    <w:rsid w:val="00B608C4"/>
    <w:rsid w:val="00B652E1"/>
    <w:rsid w:val="00B73BEF"/>
    <w:rsid w:val="00B80661"/>
    <w:rsid w:val="00B84D68"/>
    <w:rsid w:val="00B95063"/>
    <w:rsid w:val="00B97399"/>
    <w:rsid w:val="00BA21B7"/>
    <w:rsid w:val="00BA7C74"/>
    <w:rsid w:val="00BA7E78"/>
    <w:rsid w:val="00BB665B"/>
    <w:rsid w:val="00BC066A"/>
    <w:rsid w:val="00BD014A"/>
    <w:rsid w:val="00BD4A24"/>
    <w:rsid w:val="00BD5919"/>
    <w:rsid w:val="00BD707E"/>
    <w:rsid w:val="00BE3CEF"/>
    <w:rsid w:val="00C042ED"/>
    <w:rsid w:val="00C16528"/>
    <w:rsid w:val="00C22CAB"/>
    <w:rsid w:val="00C2472C"/>
    <w:rsid w:val="00C26808"/>
    <w:rsid w:val="00C312D3"/>
    <w:rsid w:val="00C50140"/>
    <w:rsid w:val="00C62511"/>
    <w:rsid w:val="00C64CAF"/>
    <w:rsid w:val="00C7325D"/>
    <w:rsid w:val="00C91556"/>
    <w:rsid w:val="00CA09A1"/>
    <w:rsid w:val="00CA4E0C"/>
    <w:rsid w:val="00CA6778"/>
    <w:rsid w:val="00CC5590"/>
    <w:rsid w:val="00CD3324"/>
    <w:rsid w:val="00CD754B"/>
    <w:rsid w:val="00CD7CC8"/>
    <w:rsid w:val="00CE594E"/>
    <w:rsid w:val="00CE759E"/>
    <w:rsid w:val="00CF0657"/>
    <w:rsid w:val="00CF7D5F"/>
    <w:rsid w:val="00D02FF8"/>
    <w:rsid w:val="00D154A7"/>
    <w:rsid w:val="00D16970"/>
    <w:rsid w:val="00D31A48"/>
    <w:rsid w:val="00D424D8"/>
    <w:rsid w:val="00D431D8"/>
    <w:rsid w:val="00D4422D"/>
    <w:rsid w:val="00D45F23"/>
    <w:rsid w:val="00D7461C"/>
    <w:rsid w:val="00D74667"/>
    <w:rsid w:val="00DB73AF"/>
    <w:rsid w:val="00DC2844"/>
    <w:rsid w:val="00DE6DC5"/>
    <w:rsid w:val="00DE6E76"/>
    <w:rsid w:val="00DF51A2"/>
    <w:rsid w:val="00DF5F50"/>
    <w:rsid w:val="00E00DDD"/>
    <w:rsid w:val="00E051C8"/>
    <w:rsid w:val="00E0670D"/>
    <w:rsid w:val="00E12752"/>
    <w:rsid w:val="00E15621"/>
    <w:rsid w:val="00E45476"/>
    <w:rsid w:val="00E54706"/>
    <w:rsid w:val="00E60263"/>
    <w:rsid w:val="00E65057"/>
    <w:rsid w:val="00E67CDA"/>
    <w:rsid w:val="00E9079C"/>
    <w:rsid w:val="00E918CB"/>
    <w:rsid w:val="00EB01EB"/>
    <w:rsid w:val="00ED2A0C"/>
    <w:rsid w:val="00ED728D"/>
    <w:rsid w:val="00EF6E3E"/>
    <w:rsid w:val="00F140C8"/>
    <w:rsid w:val="00F23666"/>
    <w:rsid w:val="00F27D8B"/>
    <w:rsid w:val="00F315E6"/>
    <w:rsid w:val="00F3658F"/>
    <w:rsid w:val="00F370E8"/>
    <w:rsid w:val="00F37854"/>
    <w:rsid w:val="00F46F77"/>
    <w:rsid w:val="00F477AD"/>
    <w:rsid w:val="00F5277A"/>
    <w:rsid w:val="00F556FD"/>
    <w:rsid w:val="00F62BC4"/>
    <w:rsid w:val="00F641D1"/>
    <w:rsid w:val="00F65E16"/>
    <w:rsid w:val="00F72D61"/>
    <w:rsid w:val="00F74E16"/>
    <w:rsid w:val="00F82749"/>
    <w:rsid w:val="00F84017"/>
    <w:rsid w:val="00F85750"/>
    <w:rsid w:val="00F8764F"/>
    <w:rsid w:val="00F9665C"/>
    <w:rsid w:val="00F9683E"/>
    <w:rsid w:val="00FA7604"/>
    <w:rsid w:val="00FB0189"/>
    <w:rsid w:val="00FB2975"/>
    <w:rsid w:val="00FC15EE"/>
    <w:rsid w:val="00FC73FC"/>
    <w:rsid w:val="00FE70AF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29D7D4C"/>
  <w15:docId w15:val="{AB127B80-109A-4CF7-9E43-A1E3A22D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75239"/>
    <w:rPr>
      <w:rFonts w:ascii="Calibri" w:hAnsi="Calibri"/>
    </w:rPr>
  </w:style>
  <w:style w:type="paragraph" w:styleId="Kop1">
    <w:name w:val="heading 1"/>
    <w:basedOn w:val="Standaard"/>
    <w:next w:val="Standaardplus2cm"/>
    <w:link w:val="Kop1Char"/>
    <w:uiPriority w:val="9"/>
    <w:qFormat/>
    <w:rsid w:val="00E00DDD"/>
    <w:pPr>
      <w:keepNext/>
      <w:numPr>
        <w:numId w:val="1"/>
      </w:numPr>
      <w:spacing w:before="24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plus2cm"/>
    <w:qFormat/>
    <w:rsid w:val="00847C7D"/>
    <w:pPr>
      <w:keepNext/>
      <w:numPr>
        <w:ilvl w:val="1"/>
        <w:numId w:val="1"/>
      </w:numPr>
      <w:spacing w:before="240" w:after="60"/>
      <w:outlineLvl w:val="1"/>
    </w:pPr>
    <w:rPr>
      <w:b/>
      <w:sz w:val="24"/>
      <w:szCs w:val="24"/>
    </w:rPr>
  </w:style>
  <w:style w:type="paragraph" w:styleId="Kop3">
    <w:name w:val="heading 3"/>
    <w:basedOn w:val="Standaard"/>
    <w:next w:val="Standaardplus2cm"/>
    <w:qFormat/>
    <w:rsid w:val="00847C7D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875239"/>
    <w:pPr>
      <w:tabs>
        <w:tab w:val="center" w:pos="4536"/>
        <w:tab w:val="right" w:pos="9072"/>
      </w:tabs>
    </w:pPr>
    <w:rPr>
      <w:b/>
      <w:sz w:val="18"/>
    </w:rPr>
  </w:style>
  <w:style w:type="paragraph" w:styleId="Voettekst">
    <w:name w:val="footer"/>
    <w:basedOn w:val="Standaard"/>
    <w:link w:val="VoettekstChar"/>
    <w:uiPriority w:val="99"/>
    <w:rsid w:val="00875239"/>
    <w:pPr>
      <w:tabs>
        <w:tab w:val="center" w:pos="4536"/>
        <w:tab w:val="right" w:pos="9072"/>
      </w:tabs>
    </w:pPr>
    <w:rPr>
      <w:sz w:val="16"/>
    </w:rPr>
  </w:style>
  <w:style w:type="table" w:styleId="Tabelraster">
    <w:name w:val="Table Grid"/>
    <w:basedOn w:val="Standaardtabel"/>
    <w:uiPriority w:val="39"/>
    <w:rsid w:val="00875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semiHidden/>
    <w:rsid w:val="0054160D"/>
    <w:pPr>
      <w:shd w:val="clear" w:color="auto" w:fill="000080"/>
    </w:pPr>
    <w:rPr>
      <w:rFonts w:ascii="Tahoma" w:hAnsi="Tahoma" w:cs="Tahoma"/>
    </w:rPr>
  </w:style>
  <w:style w:type="character" w:styleId="Paginanummer">
    <w:name w:val="page number"/>
    <w:basedOn w:val="Standaardalinea-lettertype"/>
    <w:rsid w:val="00353E7E"/>
  </w:style>
  <w:style w:type="character" w:customStyle="1" w:styleId="Kop1Char">
    <w:name w:val="Kop 1 Char"/>
    <w:basedOn w:val="Standaardalinea-lettertype"/>
    <w:link w:val="Kop1"/>
    <w:uiPriority w:val="9"/>
    <w:rsid w:val="00E00DDD"/>
    <w:rPr>
      <w:rFonts w:ascii="Calibri" w:hAnsi="Calibri" w:cs="Arial"/>
      <w:b/>
      <w:bCs/>
      <w:kern w:val="32"/>
      <w:sz w:val="32"/>
      <w:szCs w:val="32"/>
    </w:rPr>
  </w:style>
  <w:style w:type="paragraph" w:styleId="Lijstalinea">
    <w:name w:val="List Paragraph"/>
    <w:basedOn w:val="Standaard"/>
    <w:uiPriority w:val="34"/>
    <w:qFormat/>
    <w:rsid w:val="00E00DDD"/>
    <w:pPr>
      <w:numPr>
        <w:numId w:val="2"/>
      </w:numPr>
    </w:pPr>
  </w:style>
  <w:style w:type="paragraph" w:customStyle="1" w:styleId="Standaardplus2cm">
    <w:name w:val="Standaard plus 2cm"/>
    <w:basedOn w:val="Standaard"/>
    <w:link w:val="Standaardplus2cmChar"/>
    <w:qFormat/>
    <w:rsid w:val="00E00DDD"/>
    <w:pPr>
      <w:ind w:left="1134"/>
    </w:pPr>
  </w:style>
  <w:style w:type="character" w:customStyle="1" w:styleId="Standaardplus2cmChar">
    <w:name w:val="Standaard plus 2cm Char"/>
    <w:basedOn w:val="Standaardalinea-lettertype"/>
    <w:link w:val="Standaardplus2cm"/>
    <w:rsid w:val="00E00DDD"/>
    <w:rPr>
      <w:rFonts w:ascii="Calibri" w:hAnsi="Calibri"/>
    </w:rPr>
  </w:style>
  <w:style w:type="paragraph" w:customStyle="1" w:styleId="Onderschrifttekst">
    <w:name w:val="Onderschrift tekst"/>
    <w:basedOn w:val="Standaard"/>
    <w:next w:val="Standaard"/>
    <w:link w:val="OnderschrifttekstChar"/>
    <w:rsid w:val="006D5B4A"/>
    <w:rPr>
      <w:rFonts w:asciiTheme="minorHAnsi" w:eastAsiaTheme="minorHAnsi" w:hAnsiTheme="minorHAnsi" w:cstheme="minorBidi"/>
      <w:b/>
      <w:sz w:val="16"/>
      <w:szCs w:val="16"/>
      <w:lang w:val="en-US" w:eastAsia="en-US"/>
    </w:rPr>
  </w:style>
  <w:style w:type="character" w:customStyle="1" w:styleId="OnderschrifttekstChar">
    <w:name w:val="Onderschrift tekst Char"/>
    <w:basedOn w:val="Standaardalinea-lettertype"/>
    <w:link w:val="Onderschrifttekst"/>
    <w:rsid w:val="006D5B4A"/>
    <w:rPr>
      <w:rFonts w:asciiTheme="minorHAnsi" w:eastAsiaTheme="minorHAnsi" w:hAnsiTheme="minorHAnsi" w:cstheme="minorBidi"/>
      <w:b/>
      <w:sz w:val="16"/>
      <w:szCs w:val="16"/>
      <w:lang w:val="en-US" w:eastAsia="en-US"/>
    </w:rPr>
  </w:style>
  <w:style w:type="character" w:customStyle="1" w:styleId="VoettekstChar">
    <w:name w:val="Voettekst Char"/>
    <w:link w:val="Voettekst"/>
    <w:uiPriority w:val="99"/>
    <w:rsid w:val="00801BF2"/>
    <w:rPr>
      <w:rFonts w:ascii="Calibri" w:hAnsi="Calibri"/>
      <w:sz w:val="16"/>
    </w:rPr>
  </w:style>
  <w:style w:type="character" w:customStyle="1" w:styleId="KoptekstChar">
    <w:name w:val="Koptekst Char"/>
    <w:basedOn w:val="Standaardalinea-lettertype"/>
    <w:link w:val="Koptekst"/>
    <w:rsid w:val="00801BF2"/>
    <w:rPr>
      <w:rFonts w:ascii="Calibri" w:hAnsi="Calibri"/>
      <w:b/>
      <w:sz w:val="18"/>
    </w:rPr>
  </w:style>
  <w:style w:type="paragraph" w:styleId="Geenafstand">
    <w:name w:val="No Spacing"/>
    <w:uiPriority w:val="1"/>
    <w:qFormat/>
    <w:rsid w:val="00801BF2"/>
    <w:rPr>
      <w:rFonts w:asciiTheme="minorHAnsi" w:eastAsiaTheme="minorHAnsi" w:hAnsiTheme="minorHAnsi" w:cstheme="minorBidi"/>
      <w:lang w:eastAsia="en-US"/>
    </w:rPr>
  </w:style>
  <w:style w:type="character" w:styleId="Verwijzingopmerking">
    <w:name w:val="annotation reference"/>
    <w:basedOn w:val="Standaardalinea-lettertype"/>
    <w:semiHidden/>
    <w:unhideWhenUsed/>
    <w:rsid w:val="004027F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4027F4"/>
  </w:style>
  <w:style w:type="character" w:customStyle="1" w:styleId="TekstopmerkingChar">
    <w:name w:val="Tekst opmerking Char"/>
    <w:basedOn w:val="Standaardalinea-lettertype"/>
    <w:link w:val="Tekstopmerking"/>
    <w:semiHidden/>
    <w:rsid w:val="004027F4"/>
    <w:rPr>
      <w:rFonts w:ascii="Calibri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4027F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027F4"/>
    <w:rPr>
      <w:rFonts w:ascii="Calibri" w:hAnsi="Calibri"/>
      <w:b/>
      <w:bCs/>
    </w:rPr>
  </w:style>
  <w:style w:type="paragraph" w:styleId="Ballontekst">
    <w:name w:val="Balloon Text"/>
    <w:basedOn w:val="Standaard"/>
    <w:link w:val="BallontekstChar"/>
    <w:semiHidden/>
    <w:unhideWhenUsed/>
    <w:rsid w:val="004027F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4027F4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semiHidden/>
    <w:unhideWhenUsed/>
    <w:rsid w:val="00031443"/>
  </w:style>
  <w:style w:type="character" w:customStyle="1" w:styleId="VoetnoottekstChar">
    <w:name w:val="Voetnoottekst Char"/>
    <w:basedOn w:val="Standaardalinea-lettertype"/>
    <w:link w:val="Voetnoottekst"/>
    <w:semiHidden/>
    <w:rsid w:val="00031443"/>
    <w:rPr>
      <w:rFonts w:ascii="Calibri" w:hAnsi="Calibri"/>
    </w:rPr>
  </w:style>
  <w:style w:type="character" w:styleId="Voetnootmarkering">
    <w:name w:val="footnote reference"/>
    <w:basedOn w:val="Standaardalinea-lettertype"/>
    <w:semiHidden/>
    <w:unhideWhenUsed/>
    <w:rsid w:val="00031443"/>
    <w:rPr>
      <w:vertAlign w:val="superscript"/>
    </w:rPr>
  </w:style>
  <w:style w:type="table" w:customStyle="1" w:styleId="Tabelraster1">
    <w:name w:val="Tabelraster1"/>
    <w:basedOn w:val="Standaardtabel"/>
    <w:next w:val="Tabelraster"/>
    <w:uiPriority w:val="39"/>
    <w:rsid w:val="003D5F9C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3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ntea%20Group\Sjablonen\sjablonen\08%20Memo.dotx" TargetMode="External"/></Relationships>
</file>

<file path=word/theme/theme1.xml><?xml version="1.0" encoding="utf-8"?>
<a:theme xmlns:a="http://schemas.openxmlformats.org/drawingml/2006/main" name="Antea Group">
  <a:themeElements>
    <a:clrScheme name="Antea Group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628F"/>
      </a:accent1>
      <a:accent2>
        <a:srgbClr val="00769E"/>
      </a:accent2>
      <a:accent3>
        <a:srgbClr val="4A9ABB"/>
      </a:accent3>
      <a:accent4>
        <a:srgbClr val="B8D4E2"/>
      </a:accent4>
      <a:accent5>
        <a:srgbClr val="00628F"/>
      </a:accent5>
      <a:accent6>
        <a:srgbClr val="00769E"/>
      </a:accent6>
      <a:hlink>
        <a:srgbClr val="0000FF"/>
      </a:hlink>
      <a:folHlink>
        <a:srgbClr val="800080"/>
      </a:folHlink>
    </a:clrScheme>
    <a:fontScheme name="Antea Group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DD650-4964-4C33-ACF3-AE29ADFEA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08 Memo</Template>
  <TotalTime>102</TotalTime>
  <Pages>1</Pages>
  <Words>177</Words>
  <Characters>1302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</vt:lpstr>
    </vt:vector>
  </TitlesOfParts>
  <Company>Centric Infrastructure Solutions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subject/>
  <dc:creator>Pals Tom, T.A.</dc:creator>
  <cp:keywords/>
  <cp:lastModifiedBy>Rita Kamphuis</cp:lastModifiedBy>
  <cp:revision>37</cp:revision>
  <cp:lastPrinted>2021-07-06T08:19:00Z</cp:lastPrinted>
  <dcterms:created xsi:type="dcterms:W3CDTF">2020-10-15T07:55:00Z</dcterms:created>
  <dcterms:modified xsi:type="dcterms:W3CDTF">2021-07-06T08:19:00Z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al">
    <vt:lpwstr>Ned</vt:lpwstr>
  </property>
</Properties>
</file>