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9921D" w14:textId="19C79E98" w:rsidR="00BA4A60" w:rsidRPr="00600299" w:rsidRDefault="00E16013" w:rsidP="00252037">
      <w:pPr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</w:pPr>
      <w:r w:rsidRPr="00600299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Bijlage </w:t>
      </w:r>
      <w:r w:rsidR="000F5B5C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4</w:t>
      </w:r>
      <w:r w:rsidR="00BA4A60" w:rsidRPr="00600299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 </w:t>
      </w:r>
      <w:r w:rsidR="00230DF2" w:rsidRPr="00600299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Bereidverklaring Bankgarantie</w:t>
      </w:r>
    </w:p>
    <w:p w14:paraId="49F73BC6" w14:textId="77777777" w:rsidR="00ED647E" w:rsidRPr="00252037" w:rsidRDefault="00ED647E" w:rsidP="00252037">
      <w:pPr>
        <w:rPr>
          <w:rFonts w:ascii="Arial" w:eastAsia="Calibri" w:hAnsi="Arial" w:cs="Arial"/>
        </w:rPr>
      </w:pPr>
    </w:p>
    <w:p w14:paraId="2CBD0195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>ONDERGETEKENDE, HANDELEND ALS RECHTSGELDIG VERTEGENWOORDIGER VAN:</w:t>
      </w:r>
    </w:p>
    <w:p w14:paraId="69F2851F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17E9E7DB" w14:textId="741600AE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  <w:highlight w:val="yellow"/>
        </w:rPr>
        <w:t>[statutaire naam gegadigde]</w:t>
      </w:r>
    </w:p>
    <w:p w14:paraId="03707E20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0DA342A2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 xml:space="preserve">een </w:t>
      </w:r>
      <w:r w:rsidRPr="00252037">
        <w:rPr>
          <w:rFonts w:ascii="Arial" w:eastAsiaTheme="minorHAnsi" w:hAnsi="Arial" w:cs="Arial"/>
          <w:highlight w:val="yellow"/>
        </w:rPr>
        <w:t>[invullen rechtsvorm entiteit]</w:t>
      </w:r>
      <w:r w:rsidRPr="00252037">
        <w:rPr>
          <w:rFonts w:ascii="Arial" w:eastAsiaTheme="minorHAnsi" w:hAnsi="Arial" w:cs="Arial"/>
        </w:rPr>
        <w:t xml:space="preserve">, statutair gevestigd te </w:t>
      </w:r>
      <w:r w:rsidRPr="00252037">
        <w:rPr>
          <w:rFonts w:ascii="Arial" w:eastAsiaTheme="minorHAnsi" w:hAnsi="Arial" w:cs="Arial"/>
          <w:highlight w:val="yellow"/>
        </w:rPr>
        <w:t>[invullen plaatsnaam statutaire zetel]</w:t>
      </w:r>
      <w:r w:rsidRPr="00252037">
        <w:rPr>
          <w:rFonts w:ascii="Arial" w:eastAsiaTheme="minorHAnsi" w:hAnsi="Arial" w:cs="Arial"/>
        </w:rPr>
        <w:t xml:space="preserve"> ingeschreven bij de Kamer van Koophandel te </w:t>
      </w:r>
      <w:r w:rsidRPr="00252037">
        <w:rPr>
          <w:rFonts w:ascii="Arial" w:eastAsiaTheme="minorHAnsi" w:hAnsi="Arial" w:cs="Arial"/>
          <w:highlight w:val="yellow"/>
        </w:rPr>
        <w:t>[invullen plaatsnaam]</w:t>
      </w:r>
      <w:r w:rsidRPr="00252037">
        <w:rPr>
          <w:rFonts w:ascii="Arial" w:eastAsiaTheme="minorHAnsi" w:hAnsi="Arial" w:cs="Arial"/>
        </w:rPr>
        <w:t xml:space="preserve"> onder nummer: </w:t>
      </w:r>
      <w:r w:rsidRPr="00252037">
        <w:rPr>
          <w:rFonts w:ascii="Arial" w:eastAsiaTheme="minorHAnsi" w:hAnsi="Arial" w:cs="Arial"/>
          <w:highlight w:val="yellow"/>
        </w:rPr>
        <w:t>[invullen KvK-nummer]</w:t>
      </w:r>
      <w:r w:rsidRPr="00252037">
        <w:rPr>
          <w:rFonts w:ascii="Arial" w:eastAsiaTheme="minorHAnsi" w:hAnsi="Arial" w:cs="Arial"/>
        </w:rPr>
        <w:t>,</w:t>
      </w:r>
    </w:p>
    <w:p w14:paraId="4B3FEC62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6E5C59E5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>VERKLAART:</w:t>
      </w:r>
    </w:p>
    <w:p w14:paraId="67F18E6A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38F16BD3" w14:textId="7B54ACCF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 xml:space="preserve">dat voornoemde </w:t>
      </w:r>
      <w:r w:rsidRPr="00252037">
        <w:rPr>
          <w:rFonts w:ascii="Arial" w:eastAsiaTheme="minorHAnsi" w:hAnsi="Arial" w:cs="Arial"/>
          <w:highlight w:val="yellow"/>
        </w:rPr>
        <w:t>[invullen rechtsvorm entiteit]</w:t>
      </w:r>
      <w:r w:rsidRPr="00252037">
        <w:rPr>
          <w:rFonts w:ascii="Arial" w:eastAsiaTheme="minorHAnsi" w:hAnsi="Arial" w:cs="Arial"/>
        </w:rPr>
        <w:t xml:space="preserve">  indien GVB de opdracht voor</w:t>
      </w:r>
      <w:r w:rsidR="00CA4999" w:rsidRPr="00252037">
        <w:rPr>
          <w:rFonts w:ascii="Arial" w:eastAsiaTheme="minorHAnsi" w:hAnsi="Arial" w:cs="Arial"/>
        </w:rPr>
        <w:t xml:space="preserve"> </w:t>
      </w:r>
      <w:r w:rsidR="00252037" w:rsidRPr="00252037">
        <w:rPr>
          <w:rFonts w:ascii="Arial" w:eastAsiaTheme="minorHAnsi" w:hAnsi="Arial" w:cs="Arial"/>
        </w:rPr>
        <w:t xml:space="preserve">‘Koop en levering tractie voedingscomponenten voor gelijkrichterstations tram en metro’ met kenmerk 2021-36 </w:t>
      </w:r>
      <w:r w:rsidR="00CA4999" w:rsidRPr="00252037">
        <w:rPr>
          <w:rFonts w:ascii="Arial" w:eastAsiaTheme="minorHAnsi" w:hAnsi="Arial" w:cs="Arial"/>
        </w:rPr>
        <w:t xml:space="preserve">met </w:t>
      </w:r>
      <w:r w:rsidRPr="006C1C4B">
        <w:rPr>
          <w:rFonts w:ascii="Arial" w:eastAsiaTheme="minorHAnsi" w:hAnsi="Arial" w:cs="Arial"/>
        </w:rPr>
        <w:t>kenmerk</w:t>
      </w:r>
      <w:r w:rsidR="00252037" w:rsidRPr="00252037">
        <w:rPr>
          <w:rFonts w:ascii="Arial" w:eastAsiaTheme="minorHAnsi" w:hAnsi="Arial" w:cs="Arial"/>
        </w:rPr>
        <w:t xml:space="preserve"> 2021-36</w:t>
      </w:r>
      <w:r w:rsidR="00CA4999" w:rsidRPr="00252037">
        <w:rPr>
          <w:rFonts w:ascii="Arial" w:eastAsiaTheme="minorHAnsi" w:hAnsi="Arial" w:cs="Arial"/>
        </w:rPr>
        <w:t xml:space="preserve"> invoegen</w:t>
      </w:r>
      <w:r w:rsidRPr="00252037">
        <w:rPr>
          <w:rFonts w:ascii="Arial" w:eastAsiaTheme="minorHAnsi" w:hAnsi="Arial" w:cs="Arial"/>
        </w:rPr>
        <w:t xml:space="preserve"> aan hem gunt, hij door van</w:t>
      </w:r>
      <w:r w:rsidR="00D00C79" w:rsidRPr="00D00C79">
        <w:t xml:space="preserve"> </w:t>
      </w:r>
      <w:r w:rsidR="00D00C79" w:rsidRPr="00D00C79">
        <w:rPr>
          <w:rFonts w:ascii="Arial" w:eastAsiaTheme="minorHAnsi" w:hAnsi="Arial" w:cs="Arial"/>
        </w:rPr>
        <w:t xml:space="preserve">door </w:t>
      </w:r>
      <w:r w:rsidR="00D00C79" w:rsidRPr="00942E72">
        <w:rPr>
          <w:rFonts w:ascii="Arial" w:eastAsiaTheme="minorHAnsi" w:hAnsi="Arial" w:cs="Arial"/>
          <w:highlight w:val="yellow"/>
        </w:rPr>
        <w:t>een in de Europese Unie gevestigde bank of financiële instelling</w:t>
      </w:r>
      <w:r w:rsidRPr="00252037">
        <w:rPr>
          <w:rFonts w:ascii="Arial" w:eastAsiaTheme="minorHAnsi" w:hAnsi="Arial" w:cs="Arial"/>
        </w:rPr>
        <w:t xml:space="preserve"> een bankgarantie zal laten stellen ten behoeve van GVB ten </w:t>
      </w:r>
      <w:r w:rsidRPr="006C1C4B">
        <w:rPr>
          <w:rFonts w:ascii="Arial" w:eastAsiaTheme="minorHAnsi" w:hAnsi="Arial" w:cs="Arial"/>
        </w:rPr>
        <w:t>bedrage 5% van</w:t>
      </w:r>
      <w:r w:rsidRPr="00252037">
        <w:rPr>
          <w:rFonts w:ascii="Arial" w:eastAsiaTheme="minorHAnsi" w:hAnsi="Arial" w:cs="Arial"/>
        </w:rPr>
        <w:t xml:space="preserve"> het totale bedrag van </w:t>
      </w:r>
      <w:r w:rsidR="0038338B" w:rsidRPr="00252037">
        <w:rPr>
          <w:rFonts w:ascii="Arial" w:eastAsiaTheme="minorHAnsi" w:hAnsi="Arial" w:cs="Arial"/>
        </w:rPr>
        <w:t xml:space="preserve">iedere </w:t>
      </w:r>
      <w:r w:rsidR="002613CA" w:rsidRPr="00252037">
        <w:rPr>
          <w:rFonts w:ascii="Arial" w:eastAsiaTheme="minorHAnsi" w:hAnsi="Arial" w:cs="Arial"/>
        </w:rPr>
        <w:t xml:space="preserve">onder </w:t>
      </w:r>
      <w:r w:rsidR="0038338B" w:rsidRPr="00252037">
        <w:rPr>
          <w:rFonts w:ascii="Arial" w:eastAsiaTheme="minorHAnsi" w:hAnsi="Arial" w:cs="Arial"/>
        </w:rPr>
        <w:t xml:space="preserve">de </w:t>
      </w:r>
      <w:r w:rsidR="002613CA" w:rsidRPr="00252037">
        <w:rPr>
          <w:rFonts w:ascii="Arial" w:eastAsiaTheme="minorHAnsi" w:hAnsi="Arial" w:cs="Arial"/>
        </w:rPr>
        <w:t xml:space="preserve">raamovereenkomst te verstrekken nadere </w:t>
      </w:r>
      <w:r w:rsidRPr="00252037">
        <w:rPr>
          <w:rFonts w:ascii="Arial" w:eastAsiaTheme="minorHAnsi" w:hAnsi="Arial" w:cs="Arial"/>
        </w:rPr>
        <w:t xml:space="preserve">opdracht, in overeenstemming met het model dat is bijgevoegd bij deze bijlage binnen zeven kalenderdagen nadat GVB een schriftelijk verzoek daartoe aan ondergetekende heeft gericht.  </w:t>
      </w:r>
    </w:p>
    <w:p w14:paraId="20C24609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58058C94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 xml:space="preserve">dat ondergetekende deze verklaring rechtens juist en naar waarheid heeft ondertekend, </w:t>
      </w:r>
    </w:p>
    <w:p w14:paraId="67EEE447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52B861D1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>ONDERGETEKENDE:</w:t>
      </w:r>
    </w:p>
    <w:p w14:paraId="068D6998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7A189773" w14:textId="4F0C4D45" w:rsidR="00ED647E" w:rsidRDefault="00ED647E" w:rsidP="00252037">
      <w:pPr>
        <w:rPr>
          <w:rFonts w:ascii="Arial" w:hAnsi="Arial" w:cs="Arial"/>
        </w:rPr>
      </w:pPr>
      <w:r w:rsidRPr="00252037">
        <w:rPr>
          <w:rFonts w:ascii="Arial" w:hAnsi="Arial" w:cs="Arial"/>
        </w:rPr>
        <w:t>Aldus voor akkoord getekend en naar waarheid verstrekt.</w:t>
      </w:r>
    </w:p>
    <w:p w14:paraId="25FD22A4" w14:textId="7B26A77F" w:rsidR="00201423" w:rsidRDefault="00201423" w:rsidP="00252037">
      <w:pPr>
        <w:rPr>
          <w:rFonts w:ascii="Arial" w:hAnsi="Arial" w:cs="Arial"/>
        </w:rPr>
      </w:pPr>
    </w:p>
    <w:p w14:paraId="14F49CA4" w14:textId="0729E978" w:rsidR="00201423" w:rsidRDefault="00201423" w:rsidP="00252037">
      <w:pPr>
        <w:rPr>
          <w:rFonts w:ascii="Arial" w:hAnsi="Arial" w:cs="Arial"/>
        </w:rPr>
      </w:pPr>
    </w:p>
    <w:p w14:paraId="6DEE424F" w14:textId="6872C6DC" w:rsidR="00201423" w:rsidRDefault="00201423" w:rsidP="00252037">
      <w:pPr>
        <w:rPr>
          <w:rFonts w:ascii="Arial" w:hAnsi="Arial" w:cs="Arial"/>
        </w:rPr>
      </w:pPr>
    </w:p>
    <w:tbl>
      <w:tblPr>
        <w:tblStyle w:val="Tabelraster"/>
        <w:tblW w:w="0" w:type="auto"/>
        <w:tblInd w:w="1080" w:type="dxa"/>
        <w:tblLook w:val="04A0" w:firstRow="1" w:lastRow="0" w:firstColumn="1" w:lastColumn="0" w:noHBand="0" w:noVBand="1"/>
      </w:tblPr>
      <w:tblGrid>
        <w:gridCol w:w="2586"/>
        <w:gridCol w:w="5394"/>
      </w:tblGrid>
      <w:tr w:rsidR="00201423" w14:paraId="2051CD04" w14:textId="77777777" w:rsidTr="00201423">
        <w:tc>
          <w:tcPr>
            <w:tcW w:w="2459" w:type="dxa"/>
          </w:tcPr>
          <w:p w14:paraId="5B99610B" w14:textId="3E9BEFFC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Datum en Plaats:</w:t>
            </w:r>
          </w:p>
        </w:tc>
        <w:tc>
          <w:tcPr>
            <w:tcW w:w="5521" w:type="dxa"/>
          </w:tcPr>
          <w:p w14:paraId="262CD0C5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43B45BB6" w14:textId="77777777" w:rsidTr="00201423">
        <w:tc>
          <w:tcPr>
            <w:tcW w:w="2459" w:type="dxa"/>
          </w:tcPr>
          <w:p w14:paraId="7D32D5CF" w14:textId="0436E533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Organisatie:</w:t>
            </w:r>
          </w:p>
        </w:tc>
        <w:tc>
          <w:tcPr>
            <w:tcW w:w="5521" w:type="dxa"/>
          </w:tcPr>
          <w:p w14:paraId="224171B8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7FC402FC" w14:textId="77777777" w:rsidTr="00201423">
        <w:tc>
          <w:tcPr>
            <w:tcW w:w="2459" w:type="dxa"/>
          </w:tcPr>
          <w:p w14:paraId="192B64BC" w14:textId="4E4FCAA4" w:rsidR="00201423" w:rsidRPr="00252037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Naam</w:t>
            </w:r>
            <w:r>
              <w:rPr>
                <w:rFonts w:ascii="Arial" w:hAnsi="Arial" w:cs="Arial"/>
              </w:rPr>
              <w:t xml:space="preserve"> </w:t>
            </w:r>
            <w:r w:rsidRPr="00252037">
              <w:rPr>
                <w:rFonts w:ascii="Arial" w:hAnsi="Arial" w:cs="Arial"/>
              </w:rPr>
              <w:t>rechtsgeldig vertegenwoordiger Inschrijver c.q. Penvoerder:</w:t>
            </w:r>
          </w:p>
          <w:p w14:paraId="30C43C64" w14:textId="77777777" w:rsidR="00201423" w:rsidRPr="00252037" w:rsidRDefault="00201423" w:rsidP="00201423">
            <w:pPr>
              <w:jc w:val="right"/>
              <w:rPr>
                <w:rFonts w:ascii="Arial" w:hAnsi="Arial" w:cs="Arial"/>
              </w:rPr>
            </w:pPr>
          </w:p>
          <w:p w14:paraId="792F33F9" w14:textId="734D95BA" w:rsidR="00201423" w:rsidRPr="00201423" w:rsidRDefault="00201423" w:rsidP="00201423">
            <w:pPr>
              <w:ind w:left="0"/>
              <w:jc w:val="right"/>
              <w:rPr>
                <w:rFonts w:ascii="Arial" w:hAnsi="Arial" w:cs="Arial"/>
                <w:i/>
                <w:iCs/>
              </w:rPr>
            </w:pPr>
            <w:r w:rsidRPr="00201423">
              <w:rPr>
                <w:rFonts w:ascii="Arial" w:hAnsi="Arial" w:cs="Arial"/>
                <w:i/>
                <w:iCs/>
              </w:rPr>
              <w:t>Let op: tekenbevoegdheid moet uit KvK blijken</w:t>
            </w:r>
          </w:p>
        </w:tc>
        <w:tc>
          <w:tcPr>
            <w:tcW w:w="5521" w:type="dxa"/>
          </w:tcPr>
          <w:p w14:paraId="22E9D603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4A1C2CC1" w14:textId="77777777" w:rsidTr="00201423">
        <w:tc>
          <w:tcPr>
            <w:tcW w:w="2459" w:type="dxa"/>
          </w:tcPr>
          <w:p w14:paraId="1DB36BD8" w14:textId="0ACDC829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Functie:</w:t>
            </w:r>
          </w:p>
        </w:tc>
        <w:tc>
          <w:tcPr>
            <w:tcW w:w="5521" w:type="dxa"/>
          </w:tcPr>
          <w:p w14:paraId="073CFF56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4DE7E91D" w14:textId="77777777" w:rsidTr="00201423">
        <w:tc>
          <w:tcPr>
            <w:tcW w:w="2459" w:type="dxa"/>
          </w:tcPr>
          <w:p w14:paraId="6DC3E05B" w14:textId="77777777" w:rsidR="00201423" w:rsidRPr="00252037" w:rsidRDefault="00201423" w:rsidP="00201423">
            <w:pPr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Handtekening:</w:t>
            </w:r>
          </w:p>
          <w:p w14:paraId="35EDCFE4" w14:textId="77777777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5521" w:type="dxa"/>
          </w:tcPr>
          <w:p w14:paraId="7F4D2741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</w:tbl>
    <w:p w14:paraId="1643D0FF" w14:textId="77777777" w:rsidR="00201423" w:rsidRPr="00252037" w:rsidRDefault="00201423" w:rsidP="00252037">
      <w:pPr>
        <w:rPr>
          <w:rFonts w:ascii="Arial" w:hAnsi="Arial" w:cs="Arial"/>
        </w:rPr>
      </w:pPr>
    </w:p>
    <w:p w14:paraId="5638F3EC" w14:textId="159EDAB7" w:rsidR="00010420" w:rsidRDefault="00010420" w:rsidP="00ED647E">
      <w:pPr>
        <w:spacing w:line="280" w:lineRule="atLeast"/>
        <w:ind w:left="0"/>
        <w:rPr>
          <w:rFonts w:ascii="Arial" w:hAnsi="Arial" w:cs="Arial"/>
        </w:rPr>
      </w:pPr>
    </w:p>
    <w:p w14:paraId="0A3969A3" w14:textId="57964CCF" w:rsidR="00B5779A" w:rsidRDefault="00B5779A" w:rsidP="00ED647E">
      <w:pPr>
        <w:spacing w:line="280" w:lineRule="atLeast"/>
        <w:ind w:left="0"/>
        <w:rPr>
          <w:rFonts w:ascii="Arial" w:hAnsi="Arial" w:cs="Arial"/>
        </w:rPr>
      </w:pPr>
    </w:p>
    <w:p w14:paraId="3C0D7CB0" w14:textId="77777777" w:rsidR="00B5779A" w:rsidRDefault="00B5779A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058AFB6F" w14:textId="3FDC9296" w:rsidR="00252037" w:rsidRDefault="00252037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0BF0665A" w14:textId="76460A42" w:rsidR="00252037" w:rsidRDefault="00252037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78046F9F" w14:textId="5D3B2B75" w:rsidR="005864F5" w:rsidRDefault="005864F5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1FF1BB8" w14:textId="77777777" w:rsidR="005864F5" w:rsidRDefault="005864F5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39490C1" w14:textId="77777777" w:rsidR="001C2059" w:rsidRDefault="001C2059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2B7537E" w14:textId="3E0ADA72" w:rsidR="00010420" w:rsidRDefault="00010420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16B20CE" w14:textId="45D64D10" w:rsidR="00010420" w:rsidRDefault="00010420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9572A91" w14:textId="3008C8A8" w:rsidR="00010420" w:rsidRDefault="00010420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52E53A85" w14:textId="77777777" w:rsidR="00010420" w:rsidRPr="00174496" w:rsidRDefault="00010420" w:rsidP="00174496">
      <w:pPr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</w:pPr>
      <w:r w:rsidRPr="00174496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MODEL AFROEP(BANK)GARANTIE GVB</w:t>
      </w:r>
    </w:p>
    <w:p w14:paraId="6BFAFA5F" w14:textId="77777777" w:rsidR="00174496" w:rsidRDefault="00174496" w:rsidP="00010420">
      <w:pPr>
        <w:spacing w:line="360" w:lineRule="auto"/>
        <w:rPr>
          <w:rFonts w:ascii="Arial" w:hAnsi="Arial" w:cs="Arial"/>
        </w:rPr>
      </w:pPr>
    </w:p>
    <w:p w14:paraId="3F02D6DC" w14:textId="41B586A3" w:rsidR="00010420" w:rsidRPr="00010420" w:rsidRDefault="00010420" w:rsidP="00010420">
      <w:pPr>
        <w:spacing w:line="360" w:lineRule="auto"/>
        <w:rPr>
          <w:rFonts w:ascii="Arial" w:hAnsi="Arial" w:cs="Arial"/>
        </w:rPr>
      </w:pPr>
      <w:r w:rsidRPr="00010420">
        <w:rPr>
          <w:rFonts w:ascii="Arial" w:hAnsi="Arial" w:cs="Arial"/>
        </w:rPr>
        <w:t>De ondergetekenden  .................................................................................................</w:t>
      </w:r>
      <w:r w:rsidRPr="00010420">
        <w:rPr>
          <w:rFonts w:ascii="Arial" w:hAnsi="Arial" w:cs="Arial"/>
          <w:vertAlign w:val="superscript"/>
        </w:rPr>
        <w:footnoteReference w:id="2"/>
      </w:r>
    </w:p>
    <w:p w14:paraId="6AF987E4" w14:textId="77777777" w:rsidR="00010420" w:rsidRPr="00010420" w:rsidRDefault="00010420" w:rsidP="00010420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>gevestigd te .......................................................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3"/>
      </w:r>
    </w:p>
    <w:p w14:paraId="01DF2B18" w14:textId="73313A9C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overwegende dat GVB Infra B.V., vertegenwoordigd </w:t>
      </w:r>
    </w:p>
    <w:p w14:paraId="6984F588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>door</w:t>
      </w:r>
      <w:r w:rsidRPr="00010420">
        <w:rPr>
          <w:rFonts w:ascii="Arial" w:hAnsi="Arial" w:cs="Arial"/>
        </w:rPr>
        <w:tab/>
        <w:t>,</w:t>
      </w:r>
      <w:r w:rsidRPr="00010420">
        <w:rPr>
          <w:rFonts w:ascii="Arial" w:hAnsi="Arial" w:cs="Arial"/>
          <w:vertAlign w:val="superscript"/>
        </w:rPr>
        <w:footnoteReference w:id="4"/>
      </w:r>
    </w:p>
    <w:p w14:paraId="2CCC5CFE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in zijn functie als projectleider hierna te noemen "de opdrachtgever" </w:t>
      </w:r>
    </w:p>
    <w:p w14:paraId="37184D0C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voornemens is aan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5"/>
      </w:r>
    </w:p>
    <w:p w14:paraId="3A5097DB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gevestigd te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6"/>
      </w:r>
    </w:p>
    <w:p w14:paraId="40DE85E0" w14:textId="0908489E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hierna te noemen "de </w:t>
      </w:r>
      <w:r w:rsidR="001C2059">
        <w:rPr>
          <w:rFonts w:ascii="Arial" w:hAnsi="Arial" w:cs="Arial"/>
        </w:rPr>
        <w:t>leverancier</w:t>
      </w:r>
      <w:r w:rsidRPr="00010420">
        <w:rPr>
          <w:rFonts w:ascii="Arial" w:hAnsi="Arial" w:cs="Arial"/>
        </w:rPr>
        <w:t xml:space="preserve">", op te dragen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7"/>
      </w:r>
    </w:p>
    <w:p w14:paraId="33C2A9A2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volgens ordernummernummer </w:t>
      </w:r>
      <w:r w:rsidRPr="00010420">
        <w:rPr>
          <w:rFonts w:ascii="Arial" w:hAnsi="Arial" w:cs="Arial"/>
        </w:rPr>
        <w:tab/>
        <w:t>,</w:t>
      </w:r>
      <w:r w:rsidRPr="00010420">
        <w:rPr>
          <w:rFonts w:ascii="Arial" w:hAnsi="Arial" w:cs="Arial"/>
          <w:vertAlign w:val="superscript"/>
        </w:rPr>
        <w:footnoteReference w:id="8"/>
      </w:r>
    </w:p>
    <w:p w14:paraId="0C2DC734" w14:textId="59FCE39B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verbindt zich tegenover de opdrachtgever om op de enkele schriftelijke mededeling van de opdrachtgever dat de </w:t>
      </w:r>
      <w:r w:rsidR="00C93289">
        <w:rPr>
          <w:rFonts w:ascii="Arial" w:hAnsi="Arial" w:cs="Arial"/>
        </w:rPr>
        <w:t>leverancier</w:t>
      </w:r>
      <w:r w:rsidRPr="00010420">
        <w:rPr>
          <w:rFonts w:ascii="Arial" w:hAnsi="Arial" w:cs="Arial"/>
        </w:rPr>
        <w:t xml:space="preserve"> tekort is geschoten in de nakoming van enige verplichting uit hoofde van genoemd</w:t>
      </w:r>
      <w:r w:rsidR="00C93289">
        <w:rPr>
          <w:rFonts w:ascii="Arial" w:hAnsi="Arial" w:cs="Arial"/>
        </w:rPr>
        <w:t>e</w:t>
      </w:r>
      <w:r w:rsidRPr="00010420">
        <w:rPr>
          <w:rFonts w:ascii="Arial" w:hAnsi="Arial" w:cs="Arial"/>
        </w:rPr>
        <w:t xml:space="preserve"> </w:t>
      </w:r>
      <w:r w:rsidR="004562C9">
        <w:rPr>
          <w:rFonts w:ascii="Arial" w:hAnsi="Arial" w:cs="Arial"/>
        </w:rPr>
        <w:t>n</w:t>
      </w:r>
      <w:r w:rsidR="0077102C">
        <w:rPr>
          <w:rFonts w:ascii="Arial" w:hAnsi="Arial" w:cs="Arial"/>
        </w:rPr>
        <w:t xml:space="preserve">adere </w:t>
      </w:r>
      <w:r w:rsidR="004562C9">
        <w:rPr>
          <w:rFonts w:ascii="Arial" w:hAnsi="Arial" w:cs="Arial"/>
        </w:rPr>
        <w:t>o</w:t>
      </w:r>
      <w:r w:rsidR="0077102C">
        <w:rPr>
          <w:rFonts w:ascii="Arial" w:hAnsi="Arial" w:cs="Arial"/>
        </w:rPr>
        <w:t>vereenkomst</w:t>
      </w:r>
      <w:r w:rsidRPr="00010420">
        <w:rPr>
          <w:rFonts w:ascii="Arial" w:hAnsi="Arial" w:cs="Arial"/>
        </w:rPr>
        <w:t xml:space="preserve">, aan de opdrachtgever als eigen schuld onverwijld het bedrag uit te betalen dat de opdrachtgever verklaart uit dien hoofde van </w:t>
      </w:r>
    </w:p>
    <w:p w14:paraId="533FD32E" w14:textId="76738F9F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de </w:t>
      </w:r>
      <w:r w:rsidR="0077102C">
        <w:rPr>
          <w:rFonts w:ascii="Arial" w:hAnsi="Arial" w:cs="Arial"/>
        </w:rPr>
        <w:t>leverancier</w:t>
      </w:r>
      <w:r w:rsidRPr="00010420">
        <w:rPr>
          <w:rFonts w:ascii="Arial" w:hAnsi="Arial" w:cs="Arial"/>
        </w:rPr>
        <w:t xml:space="preserve"> te vorderen te hebben, zulks tot een bedrag van </w:t>
      </w:r>
    </w:p>
    <w:p w14:paraId="52957BE1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ten hoogste € </w:t>
      </w:r>
      <w:r w:rsidRPr="00010420">
        <w:rPr>
          <w:rFonts w:ascii="Arial" w:hAnsi="Arial" w:cs="Arial"/>
        </w:rPr>
        <w:tab/>
      </w:r>
    </w:p>
    <w:p w14:paraId="4BBE3D5B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(zegge: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9"/>
      </w:r>
    </w:p>
    <w:p w14:paraId="5C44A4FF" w14:textId="6B866F83" w:rsidR="00010420" w:rsidRPr="00010420" w:rsidRDefault="00010420" w:rsidP="00010420">
      <w:pPr>
        <w:spacing w:line="360" w:lineRule="auto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zijnde .....................................................................% van de </w:t>
      </w:r>
      <w:r w:rsidR="0077102C">
        <w:rPr>
          <w:rFonts w:ascii="Arial" w:hAnsi="Arial" w:cs="Arial"/>
        </w:rPr>
        <w:t>opdrachtsom</w:t>
      </w:r>
      <w:r w:rsidRPr="00010420">
        <w:rPr>
          <w:rFonts w:ascii="Arial" w:hAnsi="Arial" w:cs="Arial"/>
        </w:rPr>
        <w:t xml:space="preserve"> </w:t>
      </w:r>
    </w:p>
    <w:p w14:paraId="507ABBC7" w14:textId="77777777" w:rsidR="00010420" w:rsidRPr="00010420" w:rsidRDefault="00010420" w:rsidP="00010420">
      <w:pPr>
        <w:spacing w:line="360" w:lineRule="auto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incl. O.B. Deze afroep(bank)garantie blijft van kracht, totdat aan de </w:t>
      </w:r>
    </w:p>
    <w:p w14:paraId="0F82A5C6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>.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10"/>
      </w:r>
    </w:p>
    <w:p w14:paraId="221E66A9" w14:textId="77777777" w:rsidR="00010420" w:rsidRPr="00010420" w:rsidRDefault="00010420" w:rsidP="00010420">
      <w:pPr>
        <w:ind w:left="372" w:firstLine="708"/>
        <w:jc w:val="both"/>
        <w:rPr>
          <w:rFonts w:ascii="Arial" w:hAnsi="Arial" w:cs="Arial"/>
          <w:lang w:eastAsia="nl-NL"/>
        </w:rPr>
      </w:pPr>
      <w:r w:rsidRPr="00010420">
        <w:rPr>
          <w:rFonts w:ascii="Arial" w:hAnsi="Arial" w:cs="Arial"/>
          <w:lang w:eastAsia="nl-NL"/>
        </w:rPr>
        <w:t xml:space="preserve">, in zijn functie als projectleider van GVB zal </w:t>
      </w:r>
    </w:p>
    <w:p w14:paraId="0355310C" w14:textId="34149ACB" w:rsidR="00010420" w:rsidRPr="00010420" w:rsidRDefault="00010420" w:rsidP="00010420">
      <w:pPr>
        <w:jc w:val="both"/>
        <w:rPr>
          <w:rFonts w:ascii="Arial" w:hAnsi="Arial" w:cs="Arial"/>
          <w:lang w:eastAsia="nl-NL"/>
        </w:rPr>
      </w:pPr>
      <w:r w:rsidRPr="00010420">
        <w:rPr>
          <w:rFonts w:ascii="Arial" w:hAnsi="Arial" w:cs="Arial"/>
          <w:lang w:eastAsia="nl-NL"/>
        </w:rPr>
        <w:t>zijn gebleken, dat de</w:t>
      </w:r>
      <w:r w:rsidR="00FC0B68">
        <w:rPr>
          <w:rFonts w:ascii="Arial" w:hAnsi="Arial" w:cs="Arial"/>
          <w:lang w:eastAsia="nl-NL"/>
        </w:rPr>
        <w:t xml:space="preserve"> leverancier</w:t>
      </w:r>
      <w:r w:rsidRPr="00010420">
        <w:rPr>
          <w:rFonts w:ascii="Arial" w:hAnsi="Arial" w:cs="Arial"/>
          <w:lang w:eastAsia="nl-NL"/>
        </w:rPr>
        <w:t xml:space="preserve"> aan al zijn verplichtingen voortvloeiend uit </w:t>
      </w:r>
    </w:p>
    <w:p w14:paraId="7647500E" w14:textId="536F965D" w:rsidR="00010420" w:rsidRPr="00010420" w:rsidRDefault="00010420" w:rsidP="00010420">
      <w:pPr>
        <w:jc w:val="both"/>
        <w:rPr>
          <w:rFonts w:ascii="Arial" w:hAnsi="Arial" w:cs="Arial"/>
          <w:lang w:eastAsia="nl-NL"/>
        </w:rPr>
      </w:pPr>
      <w:r w:rsidRPr="00010420">
        <w:rPr>
          <w:rFonts w:ascii="Arial" w:hAnsi="Arial" w:cs="Arial"/>
          <w:lang w:eastAsia="nl-NL"/>
        </w:rPr>
        <w:t>genoemd</w:t>
      </w:r>
      <w:r w:rsidR="00FC0B68">
        <w:rPr>
          <w:rFonts w:ascii="Arial" w:hAnsi="Arial" w:cs="Arial"/>
          <w:lang w:eastAsia="nl-NL"/>
        </w:rPr>
        <w:t>e</w:t>
      </w:r>
      <w:r w:rsidRPr="00010420">
        <w:rPr>
          <w:rFonts w:ascii="Arial" w:hAnsi="Arial" w:cs="Arial"/>
          <w:lang w:eastAsia="nl-NL"/>
        </w:rPr>
        <w:t xml:space="preserve"> </w:t>
      </w:r>
      <w:r w:rsidR="00FC0B68">
        <w:rPr>
          <w:rFonts w:ascii="Arial" w:hAnsi="Arial" w:cs="Arial"/>
          <w:lang w:eastAsia="nl-NL"/>
        </w:rPr>
        <w:t xml:space="preserve">nadere </w:t>
      </w:r>
      <w:r w:rsidR="004562C9">
        <w:rPr>
          <w:rFonts w:ascii="Arial" w:hAnsi="Arial" w:cs="Arial"/>
          <w:lang w:eastAsia="nl-NL"/>
        </w:rPr>
        <w:t>overeenkomst</w:t>
      </w:r>
      <w:r w:rsidRPr="00010420">
        <w:rPr>
          <w:rFonts w:ascii="Arial" w:hAnsi="Arial" w:cs="Arial"/>
          <w:lang w:eastAsia="nl-NL"/>
        </w:rPr>
        <w:t xml:space="preserve"> heeft voldaan.</w:t>
      </w:r>
    </w:p>
    <w:p w14:paraId="280B3D1F" w14:textId="3AE0C554" w:rsidR="005864F5" w:rsidRDefault="005864F5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bookmarkStart w:id="0" w:name="_GoBack"/>
      <w:bookmarkEnd w:id="0"/>
      <w:r w:rsidRPr="005864F5">
        <w:rPr>
          <w:rFonts w:ascii="Arial" w:hAnsi="Arial" w:cs="Arial"/>
          <w:highlight w:val="yellow"/>
        </w:rPr>
        <w:t>Vervaldatum…………………………………………………………………..</w:t>
      </w:r>
      <w:r w:rsidRPr="005864F5">
        <w:rPr>
          <w:rStyle w:val="Voetnootmarkering"/>
          <w:rFonts w:ascii="Arial" w:hAnsi="Arial" w:cs="Arial"/>
          <w:highlight w:val="yellow"/>
        </w:rPr>
        <w:footnoteReference w:id="11"/>
      </w:r>
    </w:p>
    <w:p w14:paraId="28D719DB" w14:textId="3926FED6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Aldus ondertekend te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12"/>
      </w:r>
      <w:r w:rsidRPr="00010420">
        <w:rPr>
          <w:rFonts w:ascii="Arial" w:hAnsi="Arial" w:cs="Arial"/>
        </w:rPr>
        <w:t xml:space="preserve"> </w:t>
      </w:r>
    </w:p>
    <w:p w14:paraId="5F07BF32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eastAsia="Calibri" w:hAnsi="Arial" w:cs="Arial"/>
        </w:rPr>
      </w:pPr>
      <w:r w:rsidRPr="00010420">
        <w:rPr>
          <w:rFonts w:ascii="Arial" w:hAnsi="Arial" w:cs="Arial"/>
        </w:rPr>
        <w:t xml:space="preserve">Op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13"/>
      </w:r>
      <w:r w:rsidRPr="00010420">
        <w:rPr>
          <w:sz w:val="16"/>
          <w:szCs w:val="16"/>
        </w:rPr>
        <w:tab/>
      </w:r>
    </w:p>
    <w:sectPr w:rsidR="00010420" w:rsidRPr="00010420" w:rsidSect="0005234C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48B8E" w14:textId="77777777" w:rsidR="00376DA0" w:rsidRDefault="00376DA0">
      <w:r>
        <w:separator/>
      </w:r>
    </w:p>
  </w:endnote>
  <w:endnote w:type="continuationSeparator" w:id="0">
    <w:p w14:paraId="73B1C7AC" w14:textId="77777777" w:rsidR="00376DA0" w:rsidRDefault="00376DA0">
      <w:r>
        <w:continuationSeparator/>
      </w:r>
    </w:p>
  </w:endnote>
  <w:endnote w:type="continuationNotice" w:id="1">
    <w:p w14:paraId="47E24CF7" w14:textId="77777777" w:rsidR="00E853F1" w:rsidRDefault="00E85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9E1ED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472D2520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13D8D" w14:textId="77777777" w:rsidR="00376DA0" w:rsidRDefault="00376DA0">
      <w:r>
        <w:separator/>
      </w:r>
    </w:p>
  </w:footnote>
  <w:footnote w:type="continuationSeparator" w:id="0">
    <w:p w14:paraId="7A1EE81F" w14:textId="77777777" w:rsidR="00376DA0" w:rsidRDefault="00376DA0">
      <w:r>
        <w:continuationSeparator/>
      </w:r>
    </w:p>
  </w:footnote>
  <w:footnote w:type="continuationNotice" w:id="1">
    <w:p w14:paraId="590DB15C" w14:textId="77777777" w:rsidR="00E853F1" w:rsidRDefault="00E853F1"/>
  </w:footnote>
  <w:footnote w:id="2">
    <w:p w14:paraId="473EDCCC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3">
    <w:p w14:paraId="51A94CB5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4">
    <w:p w14:paraId="66F0AA59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5">
    <w:p w14:paraId="39C3F611" w14:textId="2AD6AB80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Naam van de </w:t>
      </w:r>
      <w:r w:rsidR="00C93289">
        <w:rPr>
          <w:rFonts w:ascii="Arial" w:hAnsi="Arial" w:cs="Arial"/>
          <w:sz w:val="16"/>
          <w:szCs w:val="16"/>
        </w:rPr>
        <w:t>leverancier</w:t>
      </w:r>
    </w:p>
  </w:footnote>
  <w:footnote w:id="6">
    <w:p w14:paraId="2DC3CCEF" w14:textId="3E96AB4B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Vestigingsplaats van de </w:t>
      </w:r>
      <w:r w:rsidR="00D80D32">
        <w:rPr>
          <w:rFonts w:ascii="Arial" w:hAnsi="Arial" w:cs="Arial"/>
          <w:sz w:val="16"/>
          <w:szCs w:val="16"/>
        </w:rPr>
        <w:t>leverancier</w:t>
      </w:r>
    </w:p>
  </w:footnote>
  <w:footnote w:id="7">
    <w:p w14:paraId="4B99AFBC" w14:textId="127F7460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Titel van </w:t>
      </w:r>
      <w:r w:rsidR="00174496">
        <w:rPr>
          <w:rFonts w:ascii="Arial" w:hAnsi="Arial" w:cs="Arial"/>
          <w:sz w:val="16"/>
          <w:szCs w:val="16"/>
        </w:rPr>
        <w:t>nadere overeenkomst</w:t>
      </w:r>
    </w:p>
  </w:footnote>
  <w:footnote w:id="8">
    <w:p w14:paraId="61F7A100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9">
    <w:p w14:paraId="73E877CE" w14:textId="0DC4B97B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5% van de </w:t>
      </w:r>
      <w:r w:rsidR="00201423">
        <w:rPr>
          <w:rFonts w:ascii="Arial" w:hAnsi="Arial" w:cs="Arial"/>
          <w:sz w:val="16"/>
          <w:szCs w:val="16"/>
        </w:rPr>
        <w:t>opdrachtsom</w:t>
      </w:r>
    </w:p>
  </w:footnote>
  <w:footnote w:id="10">
    <w:p w14:paraId="38490EE0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  <w:footnote w:id="11">
    <w:p w14:paraId="5BFEF092" w14:textId="4A1E6C88" w:rsidR="005864F5" w:rsidRDefault="005864F5" w:rsidP="005864F5">
      <w:pPr>
        <w:pStyle w:val="Voetnoottekst"/>
        <w:spacing w:line="360" w:lineRule="auto"/>
      </w:pPr>
      <w:r w:rsidRPr="005864F5">
        <w:rPr>
          <w:rStyle w:val="Voetnootmarkering"/>
          <w:rFonts w:ascii="Arial" w:hAnsi="Arial" w:cs="Arial"/>
          <w:sz w:val="16"/>
          <w:szCs w:val="16"/>
        </w:rPr>
        <w:footnoteRef/>
      </w:r>
      <w:r w:rsidRPr="005864F5">
        <w:rPr>
          <w:rStyle w:val="Voetnootmarkering"/>
          <w:rFonts w:ascii="Arial" w:hAnsi="Arial" w:cs="Arial"/>
          <w:sz w:val="16"/>
          <w:szCs w:val="16"/>
        </w:rPr>
        <w:t xml:space="preserve">    </w:t>
      </w:r>
      <w:r w:rsidRPr="005864F5">
        <w:rPr>
          <w:rFonts w:ascii="Arial" w:hAnsi="Arial" w:cs="Arial"/>
          <w:sz w:val="16"/>
          <w:szCs w:val="16"/>
        </w:rPr>
        <w:t>Vervaldatum bankgarantie</w:t>
      </w:r>
    </w:p>
  </w:footnote>
  <w:footnote w:id="12">
    <w:p w14:paraId="65CC76B9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3">
    <w:p w14:paraId="6FF37EC1" w14:textId="0E1658B6" w:rsidR="00010420" w:rsidRDefault="00010420" w:rsidP="00221101">
      <w:pPr>
        <w:pStyle w:val="Voetnoottekst"/>
        <w:tabs>
          <w:tab w:val="left" w:pos="708"/>
          <w:tab w:val="left" w:pos="1416"/>
          <w:tab w:val="left" w:pos="2124"/>
          <w:tab w:val="left" w:pos="2832"/>
          <w:tab w:val="left" w:pos="3780"/>
        </w:tabs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  <w:r w:rsidR="00221101">
        <w:rPr>
          <w:rFonts w:ascii="Arial" w:hAnsi="Arial" w:cs="Arial"/>
          <w:sz w:val="16"/>
          <w:szCs w:val="16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BE82E" w14:textId="77777777" w:rsidR="00547EF7" w:rsidRDefault="003D6D62">
    <w:pPr>
      <w:pStyle w:val="Koptekst"/>
    </w:pPr>
    <w:r>
      <w:pict w14:anchorId="1B271C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8FC8B" w14:textId="0AD95953" w:rsidR="00992F9A" w:rsidRPr="00253E8F" w:rsidRDefault="00221101" w:rsidP="006979C1">
    <w:pPr>
      <w:pStyle w:val="Koptekst"/>
      <w:ind w:left="0"/>
      <w:jc w:val="center"/>
    </w:pPr>
    <w:r>
      <w:drawing>
        <wp:anchor distT="0" distB="0" distL="114300" distR="114300" simplePos="0" relativeHeight="251658241" behindDoc="1" locked="0" layoutInCell="0" allowOverlap="1" wp14:anchorId="4F447422" wp14:editId="28137904">
          <wp:simplePos x="0" y="0"/>
          <wp:positionH relativeFrom="page">
            <wp:posOffset>19050</wp:posOffset>
          </wp:positionH>
          <wp:positionV relativeFrom="page">
            <wp:align>top</wp:align>
          </wp:positionV>
          <wp:extent cx="7544435" cy="10903339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903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A2471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8240" behindDoc="1" locked="1" layoutInCell="0" allowOverlap="0" wp14:anchorId="070EB43E" wp14:editId="5A255EB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0420"/>
    <w:rsid w:val="0005234C"/>
    <w:rsid w:val="00082BB8"/>
    <w:rsid w:val="00092CC0"/>
    <w:rsid w:val="000A3845"/>
    <w:rsid w:val="000E0F72"/>
    <w:rsid w:val="000F5B5C"/>
    <w:rsid w:val="00113252"/>
    <w:rsid w:val="001167B6"/>
    <w:rsid w:val="00162202"/>
    <w:rsid w:val="00174496"/>
    <w:rsid w:val="00175BFD"/>
    <w:rsid w:val="00191C45"/>
    <w:rsid w:val="001B22E0"/>
    <w:rsid w:val="001C2059"/>
    <w:rsid w:val="00201423"/>
    <w:rsid w:val="0020366C"/>
    <w:rsid w:val="00204F1C"/>
    <w:rsid w:val="00212A8B"/>
    <w:rsid w:val="00221101"/>
    <w:rsid w:val="00225F34"/>
    <w:rsid w:val="00230BC2"/>
    <w:rsid w:val="00230DF2"/>
    <w:rsid w:val="00252037"/>
    <w:rsid w:val="00253E8F"/>
    <w:rsid w:val="002613CA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76DA0"/>
    <w:rsid w:val="0038338B"/>
    <w:rsid w:val="003C5B30"/>
    <w:rsid w:val="003C6A98"/>
    <w:rsid w:val="003D6D62"/>
    <w:rsid w:val="003E32E6"/>
    <w:rsid w:val="00412310"/>
    <w:rsid w:val="0043168D"/>
    <w:rsid w:val="004375DF"/>
    <w:rsid w:val="004562C9"/>
    <w:rsid w:val="00461EED"/>
    <w:rsid w:val="0046234F"/>
    <w:rsid w:val="00470A9F"/>
    <w:rsid w:val="00491894"/>
    <w:rsid w:val="004B4940"/>
    <w:rsid w:val="004C2234"/>
    <w:rsid w:val="004D41C6"/>
    <w:rsid w:val="004D442C"/>
    <w:rsid w:val="004E122C"/>
    <w:rsid w:val="004F064E"/>
    <w:rsid w:val="005004D7"/>
    <w:rsid w:val="00500F21"/>
    <w:rsid w:val="00513995"/>
    <w:rsid w:val="00515176"/>
    <w:rsid w:val="005303AA"/>
    <w:rsid w:val="0054092F"/>
    <w:rsid w:val="00547EF7"/>
    <w:rsid w:val="00563229"/>
    <w:rsid w:val="005668DA"/>
    <w:rsid w:val="00580D2F"/>
    <w:rsid w:val="005864F5"/>
    <w:rsid w:val="005B5C91"/>
    <w:rsid w:val="005D53CB"/>
    <w:rsid w:val="005D5BE2"/>
    <w:rsid w:val="00600299"/>
    <w:rsid w:val="00613D1F"/>
    <w:rsid w:val="0062780F"/>
    <w:rsid w:val="00661F22"/>
    <w:rsid w:val="006638D8"/>
    <w:rsid w:val="0068071C"/>
    <w:rsid w:val="00682A3B"/>
    <w:rsid w:val="006914A6"/>
    <w:rsid w:val="006979C1"/>
    <w:rsid w:val="00697B48"/>
    <w:rsid w:val="006A1856"/>
    <w:rsid w:val="006B7AB2"/>
    <w:rsid w:val="006C1C4B"/>
    <w:rsid w:val="006D161A"/>
    <w:rsid w:val="006F29E7"/>
    <w:rsid w:val="006F33BE"/>
    <w:rsid w:val="006F7AA2"/>
    <w:rsid w:val="00701724"/>
    <w:rsid w:val="0070290A"/>
    <w:rsid w:val="00702C81"/>
    <w:rsid w:val="0072743B"/>
    <w:rsid w:val="00752F18"/>
    <w:rsid w:val="0077102C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42E72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D45DE"/>
    <w:rsid w:val="00B35519"/>
    <w:rsid w:val="00B5779A"/>
    <w:rsid w:val="00B87CBE"/>
    <w:rsid w:val="00BA0DCB"/>
    <w:rsid w:val="00BA4A60"/>
    <w:rsid w:val="00BA6308"/>
    <w:rsid w:val="00BD2569"/>
    <w:rsid w:val="00BF0547"/>
    <w:rsid w:val="00C136ED"/>
    <w:rsid w:val="00C4408C"/>
    <w:rsid w:val="00C516FA"/>
    <w:rsid w:val="00C6457F"/>
    <w:rsid w:val="00C93289"/>
    <w:rsid w:val="00CA22E1"/>
    <w:rsid w:val="00CA4999"/>
    <w:rsid w:val="00CB5BA5"/>
    <w:rsid w:val="00CE0D71"/>
    <w:rsid w:val="00D00C79"/>
    <w:rsid w:val="00D324A4"/>
    <w:rsid w:val="00D57B2F"/>
    <w:rsid w:val="00D62A13"/>
    <w:rsid w:val="00D80D32"/>
    <w:rsid w:val="00DB43D6"/>
    <w:rsid w:val="00DF2428"/>
    <w:rsid w:val="00E16013"/>
    <w:rsid w:val="00E428B4"/>
    <w:rsid w:val="00E7005D"/>
    <w:rsid w:val="00E853F1"/>
    <w:rsid w:val="00E947C7"/>
    <w:rsid w:val="00EA1924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0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A41E4DD"/>
  <w15:chartTrackingRefBased/>
  <w15:docId w15:val="{AD17F3E4-2018-4DC9-A28E-A9D3640A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8" ma:contentTypeDescription="Een nieuw document maken." ma:contentTypeScope="" ma:versionID="fc251191e83624bbcab1e79dc390fcd3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5cc84c566d0b42227554bc92bfd6b472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19328-D7C1-453B-AA9C-D2AE05B5C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F165A-023A-4C40-B93D-941825B2F486}">
  <ds:schemaRefs>
    <ds:schemaRef ds:uri="26754f9a-0963-483f-a00f-8ee3e9955b64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f8973fb-b00f-42d2-bc39-f749c2d587c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3C9BADD-F498-4D68-A14E-870DAD3D3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54f9a-0963-483f-a00f-8ee3e9955b64"/>
    <ds:schemaRef ds:uri="9f8973fb-b00f-42d2-bc39-f749c2d58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F4AB51-67B3-43A6-ACE1-BA935898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23</TotalTime>
  <Pages>3</Pages>
  <Words>326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Snel, Leo</cp:lastModifiedBy>
  <cp:revision>33</cp:revision>
  <cp:lastPrinted>2009-06-16T11:41:00Z</cp:lastPrinted>
  <dcterms:created xsi:type="dcterms:W3CDTF">2020-07-01T12:30:00Z</dcterms:created>
  <dcterms:modified xsi:type="dcterms:W3CDTF">2021-08-27T13:12:00Z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0x0101009AA214559FFCF941B5C91285E871435E</vt:lpwstr>
  </property>
  <property fmtid="{D5CDD505-2E9C-101B-9397-08002B2CF9AE}" pid="8" name="Order">
    <vt:r8>79200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