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B2B" w:rsidRPr="00ED7B2B" w:rsidRDefault="00ED7B2B" w:rsidP="00963E9A">
      <w:pPr>
        <w:rPr>
          <w:b/>
          <w:szCs w:val="18"/>
          <w:highlight w:val="yellow"/>
        </w:rPr>
      </w:pPr>
      <w:r>
        <w:rPr>
          <w:rFonts w:ascii="Arial" w:hAnsi="Arial" w:cs="Arial"/>
          <w:b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38B1E0B6" wp14:editId="1B067060">
            <wp:simplePos x="0" y="0"/>
            <wp:positionH relativeFrom="column">
              <wp:posOffset>5891917</wp:posOffset>
            </wp:positionH>
            <wp:positionV relativeFrom="paragraph">
              <wp:posOffset>-591710</wp:posOffset>
            </wp:positionV>
            <wp:extent cx="828675" cy="662940"/>
            <wp:effectExtent l="0" t="0" r="9525" b="381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3E5A" w:rsidRPr="00330C76" w:rsidRDefault="00F27DAB" w:rsidP="00963E9A">
      <w:pPr>
        <w:rPr>
          <w:b/>
          <w:sz w:val="32"/>
          <w:szCs w:val="32"/>
        </w:rPr>
      </w:pPr>
      <w:r w:rsidRPr="00DC6834">
        <w:rPr>
          <w:b/>
          <w:sz w:val="32"/>
          <w:szCs w:val="32"/>
        </w:rPr>
        <w:t xml:space="preserve">Bijlage </w:t>
      </w:r>
      <w:r w:rsidR="00DC6834" w:rsidRPr="00DC6834">
        <w:rPr>
          <w:b/>
          <w:sz w:val="32"/>
          <w:szCs w:val="32"/>
        </w:rPr>
        <w:t>18</w:t>
      </w:r>
    </w:p>
    <w:p w:rsidR="00743E5A" w:rsidRDefault="00743E5A" w:rsidP="00963E9A"/>
    <w:p w:rsidR="00743E5A" w:rsidRDefault="00743E5A" w:rsidP="00743E5A">
      <w:pPr>
        <w:pStyle w:val="Titel"/>
        <w:jc w:val="left"/>
      </w:pPr>
      <w:r>
        <w:t xml:space="preserve">Uitvoeringsverklaring </w:t>
      </w:r>
      <w:r w:rsidR="00080371">
        <w:t>O</w:t>
      </w:r>
      <w:r>
        <w:t>nderaannemer</w:t>
      </w:r>
    </w:p>
    <w:p w:rsidR="00743E5A" w:rsidRPr="00330C76" w:rsidRDefault="00743E5A" w:rsidP="00963E9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Document bij aanbesteding </w:t>
      </w:r>
      <w:bookmarkStart w:id="0" w:name="_GoBack"/>
      <w:bookmarkEnd w:id="0"/>
      <w:r w:rsidR="00BB71B4">
        <w:rPr>
          <w:sz w:val="20"/>
        </w:rPr>
        <w:t>m</w:t>
      </w:r>
      <w:r w:rsidRPr="00330C76">
        <w:rPr>
          <w:sz w:val="20"/>
        </w:rPr>
        <w:t>odernisering bedrijfskleding Staatsbosbeheer.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Verklaring ten behoeve van de aanbesteding Modernisering bedrijfskleding Staatsbosbeheer.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Ondergetekenden: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&lt;naam </w:t>
      </w:r>
      <w:r w:rsidR="00080371">
        <w:rPr>
          <w:sz w:val="20"/>
        </w:rPr>
        <w:t>onderneming I</w:t>
      </w:r>
      <w:r w:rsidRPr="00330C76">
        <w:rPr>
          <w:sz w:val="20"/>
        </w:rPr>
        <w:t>nschrijver&gt;, statutair gevestigd te &lt;plaats&gt;, kantoorhoudende te &lt;straatnaam, postcode, plaats&gt;, ingeschreven bij de Kamer van Koophandel te &lt;plaats&gt; onder nummer &lt;</w:t>
      </w:r>
      <w:proofErr w:type="spellStart"/>
      <w:r w:rsidRPr="00330C76">
        <w:rPr>
          <w:sz w:val="20"/>
        </w:rPr>
        <w:t>kvk</w:t>
      </w:r>
      <w:proofErr w:type="spellEnd"/>
      <w:r w:rsidRPr="00330C76">
        <w:rPr>
          <w:sz w:val="20"/>
        </w:rPr>
        <w:t xml:space="preserve">-nummer&gt;, te dezen rechtsgeldig vertegenwoordigd door </w:t>
      </w:r>
      <w:r w:rsidR="007747AD">
        <w:rPr>
          <w:sz w:val="20"/>
        </w:rPr>
        <w:t>zijn/</w:t>
      </w:r>
      <w:r w:rsidRPr="00330C76">
        <w:rPr>
          <w:sz w:val="20"/>
        </w:rPr>
        <w:t>haar &lt;functie&gt; &lt;naam&gt; in zijn/haar hoedanigheid van &lt;hoedanigheid&gt;, hierna te noemen &lt;Inschrijver&gt;;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en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&lt;naam onderneming </w:t>
      </w:r>
      <w:r w:rsidR="00080371">
        <w:rPr>
          <w:sz w:val="20"/>
        </w:rPr>
        <w:t>O</w:t>
      </w:r>
      <w:r w:rsidRPr="00330C76">
        <w:rPr>
          <w:sz w:val="20"/>
        </w:rPr>
        <w:t>nderaannemer&gt;, statutair gevestigd te &lt;plaats&gt;, kantoorhoudende te &lt;straatnaam, postcode, plaats&gt;, ingeschreven bij de Kamer van Koophandel te &lt;plaats&gt; onder nummer &lt;</w:t>
      </w:r>
      <w:proofErr w:type="spellStart"/>
      <w:r w:rsidRPr="00330C76">
        <w:rPr>
          <w:sz w:val="20"/>
        </w:rPr>
        <w:t>kvk</w:t>
      </w:r>
      <w:proofErr w:type="spellEnd"/>
      <w:r w:rsidRPr="00330C76">
        <w:rPr>
          <w:sz w:val="20"/>
        </w:rPr>
        <w:t xml:space="preserve">-nummer&gt;, te dezen rechtsgeldig vertegenwoordigd door haar &lt;functie&gt; &lt;naam&gt; in zijn/haar hoedanigheid van &lt;hoedanigheid&gt;, hierna te noemen </w:t>
      </w:r>
      <w:r w:rsidR="00086E18">
        <w:rPr>
          <w:sz w:val="20"/>
        </w:rPr>
        <w:t>O</w:t>
      </w:r>
      <w:r w:rsidRPr="00330C76">
        <w:rPr>
          <w:sz w:val="20"/>
        </w:rPr>
        <w:t>nderaannemer;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hierna gezamenlijk </w:t>
      </w:r>
      <w:r w:rsidRPr="002063EE">
        <w:rPr>
          <w:sz w:val="20"/>
        </w:rPr>
        <w:t>te n</w:t>
      </w:r>
      <w:r w:rsidR="005D749E" w:rsidRPr="002063EE">
        <w:rPr>
          <w:sz w:val="20"/>
        </w:rPr>
        <w:t>oeme</w:t>
      </w:r>
      <w:r w:rsidRPr="002063EE">
        <w:rPr>
          <w:sz w:val="20"/>
        </w:rPr>
        <w:t>n Partijen</w:t>
      </w:r>
      <w:r w:rsidRPr="00330C76">
        <w:rPr>
          <w:sz w:val="20"/>
        </w:rPr>
        <w:t>,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overwegende dat:</w:t>
      </w:r>
    </w:p>
    <w:p w:rsidR="00743E5A" w:rsidRPr="00330C76" w:rsidRDefault="00743E5A" w:rsidP="00743E5A">
      <w:pPr>
        <w:pStyle w:val="Lijstalinea"/>
        <w:numPr>
          <w:ilvl w:val="0"/>
          <w:numId w:val="1"/>
        </w:numPr>
        <w:rPr>
          <w:sz w:val="20"/>
        </w:rPr>
      </w:pPr>
      <w:r w:rsidRPr="00330C76">
        <w:rPr>
          <w:sz w:val="20"/>
        </w:rPr>
        <w:t xml:space="preserve">Staatsbosbeheer, </w:t>
      </w:r>
      <w:r w:rsidR="00086E18">
        <w:rPr>
          <w:sz w:val="20"/>
        </w:rPr>
        <w:t>als A</w:t>
      </w:r>
      <w:r w:rsidRPr="00330C76">
        <w:rPr>
          <w:sz w:val="20"/>
        </w:rPr>
        <w:t xml:space="preserve">anbestedende dienst </w:t>
      </w:r>
      <w:r w:rsidR="00086E18">
        <w:rPr>
          <w:sz w:val="20"/>
        </w:rPr>
        <w:t xml:space="preserve">wenst tot stand te brengen </w:t>
      </w:r>
      <w:r w:rsidR="005311B6">
        <w:rPr>
          <w:sz w:val="20"/>
        </w:rPr>
        <w:t>de productie en levering van B</w:t>
      </w:r>
      <w:r w:rsidRPr="00330C76">
        <w:rPr>
          <w:sz w:val="20"/>
        </w:rPr>
        <w:t xml:space="preserve">edrijfskleding en deze </w:t>
      </w:r>
      <w:r w:rsidR="00080371">
        <w:rPr>
          <w:sz w:val="20"/>
        </w:rPr>
        <w:t>Opdracht</w:t>
      </w:r>
      <w:r w:rsidRPr="00330C76">
        <w:rPr>
          <w:sz w:val="20"/>
        </w:rPr>
        <w:t xml:space="preserve"> door middel van een </w:t>
      </w:r>
      <w:r w:rsidR="00086E18">
        <w:rPr>
          <w:sz w:val="20"/>
        </w:rPr>
        <w:t>A</w:t>
      </w:r>
      <w:r w:rsidRPr="00330C76">
        <w:rPr>
          <w:sz w:val="20"/>
        </w:rPr>
        <w:t xml:space="preserve">anbesteding wenst te </w:t>
      </w:r>
      <w:r w:rsidR="00086E18">
        <w:rPr>
          <w:sz w:val="20"/>
        </w:rPr>
        <w:t>publiceren</w:t>
      </w:r>
      <w:r w:rsidRPr="00330C76">
        <w:rPr>
          <w:sz w:val="20"/>
        </w:rPr>
        <w:t>;</w:t>
      </w:r>
    </w:p>
    <w:p w:rsidR="00743E5A" w:rsidRPr="00330C76" w:rsidRDefault="00743E5A" w:rsidP="00743E5A">
      <w:pPr>
        <w:pStyle w:val="Lijstalinea"/>
        <w:numPr>
          <w:ilvl w:val="0"/>
          <w:numId w:val="1"/>
        </w:numPr>
        <w:rPr>
          <w:sz w:val="20"/>
        </w:rPr>
      </w:pPr>
      <w:r w:rsidRPr="00330C76">
        <w:rPr>
          <w:sz w:val="20"/>
        </w:rPr>
        <w:t>Inschrijver in dat kader voornemens is een Inschrijving te doen;</w:t>
      </w:r>
    </w:p>
    <w:p w:rsidR="00743E5A" w:rsidRPr="002063EE" w:rsidRDefault="00743E5A" w:rsidP="00743E5A">
      <w:pPr>
        <w:pStyle w:val="Lijstalinea"/>
        <w:numPr>
          <w:ilvl w:val="0"/>
          <w:numId w:val="1"/>
        </w:numPr>
        <w:rPr>
          <w:sz w:val="20"/>
        </w:rPr>
      </w:pPr>
      <w:r w:rsidRPr="002063EE">
        <w:rPr>
          <w:sz w:val="20"/>
        </w:rPr>
        <w:t>Inschrijver</w:t>
      </w:r>
      <w:r w:rsidR="005D749E" w:rsidRPr="002063EE">
        <w:rPr>
          <w:sz w:val="20"/>
        </w:rPr>
        <w:t xml:space="preserve"> een </w:t>
      </w:r>
      <w:r w:rsidRPr="002063EE">
        <w:rPr>
          <w:sz w:val="20"/>
        </w:rPr>
        <w:t>O</w:t>
      </w:r>
      <w:r w:rsidRPr="00330C76">
        <w:rPr>
          <w:sz w:val="20"/>
        </w:rPr>
        <w:t xml:space="preserve">nderaannemer nodig heeft om te kunnen voldoen aan de door de </w:t>
      </w:r>
      <w:r w:rsidR="007747AD">
        <w:rPr>
          <w:sz w:val="20"/>
        </w:rPr>
        <w:t xml:space="preserve">Aanbestedende dienst </w:t>
      </w:r>
      <w:r w:rsidR="007747AD" w:rsidRPr="00330C76">
        <w:rPr>
          <w:sz w:val="20"/>
        </w:rPr>
        <w:t>te zake</w:t>
      </w:r>
      <w:r w:rsidRPr="00330C76">
        <w:rPr>
          <w:sz w:val="20"/>
        </w:rPr>
        <w:t xml:space="preserve"> de aanbesteding gestelde </w:t>
      </w:r>
      <w:r w:rsidR="00086E18">
        <w:rPr>
          <w:sz w:val="20"/>
        </w:rPr>
        <w:t>G</w:t>
      </w:r>
      <w:r w:rsidR="005D749E">
        <w:rPr>
          <w:sz w:val="20"/>
        </w:rPr>
        <w:t xml:space="preserve">eschiktheidseisen en/of </w:t>
      </w:r>
      <w:r w:rsidR="005D749E" w:rsidRPr="002063EE">
        <w:rPr>
          <w:sz w:val="20"/>
        </w:rPr>
        <w:t>S</w:t>
      </w:r>
      <w:r w:rsidRPr="002063EE">
        <w:rPr>
          <w:sz w:val="20"/>
        </w:rPr>
        <w:t>electiecriteria;</w:t>
      </w:r>
    </w:p>
    <w:p w:rsidR="00743E5A" w:rsidRPr="00330C76" w:rsidRDefault="00743E5A" w:rsidP="00743E5A">
      <w:pPr>
        <w:pStyle w:val="Lijstalinea"/>
        <w:numPr>
          <w:ilvl w:val="0"/>
          <w:numId w:val="1"/>
        </w:numPr>
        <w:rPr>
          <w:sz w:val="20"/>
        </w:rPr>
      </w:pPr>
      <w:r w:rsidRPr="00330C76">
        <w:rPr>
          <w:sz w:val="20"/>
        </w:rPr>
        <w:t xml:space="preserve">Partijen in dat kader jegens de Aanbestedende dienst wensen te verklaren dat, indien Inschrijver </w:t>
      </w:r>
      <w:r w:rsidR="007747AD">
        <w:rPr>
          <w:sz w:val="20"/>
        </w:rPr>
        <w:t xml:space="preserve">de </w:t>
      </w:r>
      <w:r w:rsidR="00080371">
        <w:rPr>
          <w:sz w:val="20"/>
        </w:rPr>
        <w:t>Opdracht</w:t>
      </w:r>
      <w:r w:rsidR="007747AD">
        <w:rPr>
          <w:sz w:val="20"/>
        </w:rPr>
        <w:t xml:space="preserve"> </w:t>
      </w:r>
      <w:r w:rsidRPr="00330C76">
        <w:rPr>
          <w:sz w:val="20"/>
        </w:rPr>
        <w:t>gegund krijgt, Inschrijver Onderaannemer zal inzetten voor het uitvoeren van de overeenkomst.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Partijen verklaren </w:t>
      </w:r>
      <w:r w:rsidR="000F081D" w:rsidRPr="00330C76">
        <w:rPr>
          <w:sz w:val="20"/>
        </w:rPr>
        <w:t xml:space="preserve">jegens </w:t>
      </w:r>
      <w:r w:rsidRPr="00330C76">
        <w:rPr>
          <w:sz w:val="20"/>
        </w:rPr>
        <w:t>de Aanbestedende dienst het navolgende te zijn overeengekomen: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 xml:space="preserve">dat, indien Inschrijver de </w:t>
      </w:r>
      <w:r w:rsidR="00080371">
        <w:rPr>
          <w:sz w:val="20"/>
        </w:rPr>
        <w:t>Opdracht</w:t>
      </w:r>
      <w:r w:rsidRPr="00330C76">
        <w:rPr>
          <w:sz w:val="20"/>
        </w:rPr>
        <w:t xml:space="preserve">: Modernisering bedrijfskleding Staatsbosbeheer gegund krijgt, &lt;naam onderneming Onderaannemer&gt; het </w:t>
      </w:r>
      <w:r w:rsidR="00080371">
        <w:rPr>
          <w:sz w:val="20"/>
        </w:rPr>
        <w:t>Opdracht</w:t>
      </w:r>
      <w:r w:rsidRPr="00330C76">
        <w:rPr>
          <w:sz w:val="20"/>
        </w:rPr>
        <w:t xml:space="preserve">onderdeel/de </w:t>
      </w:r>
      <w:r w:rsidR="00080371">
        <w:rPr>
          <w:sz w:val="20"/>
        </w:rPr>
        <w:t>Opdracht</w:t>
      </w:r>
      <w:r w:rsidRPr="00330C76">
        <w:rPr>
          <w:sz w:val="20"/>
        </w:rPr>
        <w:t>onderdelen</w:t>
      </w: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welke Onderaannemer de vereisten voor lever zal uitvoeren.</w:t>
      </w:r>
      <w:r w:rsidR="005D749E">
        <w:rPr>
          <w:sz w:val="20"/>
        </w:rPr>
        <w:t xml:space="preserve"> 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Aldus overeengekomen te &lt;plaats&gt; op &lt;datum&gt;</w:t>
      </w: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Inschrijver:</w:t>
      </w:r>
      <w:r w:rsidR="00F27DAB" w:rsidRPr="00330C76">
        <w:rPr>
          <w:sz w:val="20"/>
        </w:rPr>
        <w:tab/>
      </w:r>
      <w:r w:rsidR="00F27DAB" w:rsidRPr="00330C76">
        <w:rPr>
          <w:sz w:val="20"/>
        </w:rPr>
        <w:tab/>
      </w:r>
      <w:r w:rsidR="00F27DAB" w:rsidRPr="00330C76">
        <w:rPr>
          <w:sz w:val="20"/>
        </w:rPr>
        <w:tab/>
      </w:r>
      <w:r w:rsidR="00F27DAB" w:rsidRPr="00330C76">
        <w:rPr>
          <w:sz w:val="20"/>
        </w:rPr>
        <w:tab/>
      </w:r>
      <w:r w:rsidR="00F27DAB" w:rsidRPr="00330C76">
        <w:rPr>
          <w:sz w:val="20"/>
        </w:rPr>
        <w:tab/>
      </w:r>
      <w:r w:rsidR="00F27DAB" w:rsidRPr="00330C76">
        <w:rPr>
          <w:sz w:val="20"/>
        </w:rPr>
        <w:tab/>
      </w:r>
      <w:r w:rsidRPr="00330C76">
        <w:rPr>
          <w:sz w:val="20"/>
        </w:rPr>
        <w:t>Onderaannemer:</w:t>
      </w:r>
    </w:p>
    <w:p w:rsidR="00743E5A" w:rsidRPr="00330C76" w:rsidRDefault="00743E5A" w:rsidP="00743E5A">
      <w:pPr>
        <w:rPr>
          <w:sz w:val="20"/>
        </w:rPr>
      </w:pPr>
    </w:p>
    <w:p w:rsidR="00F27DAB" w:rsidRPr="00330C76" w:rsidRDefault="00F27DAB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</w:p>
    <w:p w:rsidR="00743E5A" w:rsidRPr="00330C76" w:rsidRDefault="00743E5A" w:rsidP="00743E5A">
      <w:pPr>
        <w:rPr>
          <w:sz w:val="20"/>
        </w:rPr>
      </w:pPr>
      <w:r w:rsidRPr="00330C76">
        <w:rPr>
          <w:sz w:val="20"/>
        </w:rPr>
        <w:t>&lt;Naam vertegenwoordiger Inschrijver&gt;</w:t>
      </w:r>
      <w:r w:rsidRPr="00330C76">
        <w:rPr>
          <w:sz w:val="20"/>
        </w:rPr>
        <w:tab/>
      </w:r>
      <w:r w:rsidR="00F27DAB" w:rsidRPr="00330C76">
        <w:rPr>
          <w:sz w:val="20"/>
        </w:rPr>
        <w:tab/>
      </w:r>
      <w:r w:rsidR="00330C76">
        <w:rPr>
          <w:sz w:val="20"/>
        </w:rPr>
        <w:t>&lt;</w:t>
      </w:r>
      <w:r w:rsidRPr="00330C76">
        <w:rPr>
          <w:sz w:val="20"/>
        </w:rPr>
        <w:t>Naam vertegenwoordiger Onderaannemer&gt;</w:t>
      </w:r>
    </w:p>
    <w:p w:rsidR="00743E5A" w:rsidRPr="00330C76" w:rsidRDefault="00743E5A" w:rsidP="00743E5A">
      <w:pPr>
        <w:rPr>
          <w:sz w:val="20"/>
        </w:rPr>
      </w:pPr>
    </w:p>
    <w:sectPr w:rsidR="00743E5A" w:rsidRPr="00330C76">
      <w:headerReference w:type="default" r:id="rId9"/>
      <w:footerReference w:type="default" r:id="rId10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C97" w:rsidRDefault="00135C97">
      <w:r>
        <w:separator/>
      </w:r>
    </w:p>
  </w:endnote>
  <w:endnote w:type="continuationSeparator" w:id="0">
    <w:p w:rsidR="00135C97" w:rsidRDefault="00135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28103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302F7" w:rsidRDefault="004302F7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71B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71B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02F7" w:rsidRDefault="004302F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C97" w:rsidRDefault="00135C97">
      <w:r>
        <w:separator/>
      </w:r>
    </w:p>
  </w:footnote>
  <w:footnote w:type="continuationSeparator" w:id="0">
    <w:p w:rsidR="00135C97" w:rsidRDefault="00135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371" w:rsidRDefault="00080371">
    <w:pPr>
      <w:pStyle w:val="Koptekst"/>
    </w:pPr>
    <w:r>
      <w:t>Staatsbosbeheer                                                                                       Europese aanbesteding modernisering bedrijfskleding</w:t>
    </w:r>
  </w:p>
  <w:p w:rsidR="00080371" w:rsidRDefault="00080371">
    <w:pPr>
      <w:pStyle w:val="Koptekst"/>
    </w:pPr>
  </w:p>
  <w:p w:rsidR="00080371" w:rsidRDefault="00080371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B30EE"/>
    <w:multiLevelType w:val="hybridMultilevel"/>
    <w:tmpl w:val="8FBEE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5A"/>
    <w:rsid w:val="00080371"/>
    <w:rsid w:val="00082641"/>
    <w:rsid w:val="00086E18"/>
    <w:rsid w:val="000C7AA5"/>
    <w:rsid w:val="000F081D"/>
    <w:rsid w:val="000F6565"/>
    <w:rsid w:val="00111D3B"/>
    <w:rsid w:val="00117DA7"/>
    <w:rsid w:val="00135C97"/>
    <w:rsid w:val="00140956"/>
    <w:rsid w:val="00144534"/>
    <w:rsid w:val="0016753D"/>
    <w:rsid w:val="0017362E"/>
    <w:rsid w:val="001B2316"/>
    <w:rsid w:val="002063EE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92114"/>
    <w:rsid w:val="002D4D91"/>
    <w:rsid w:val="002D7F5C"/>
    <w:rsid w:val="002E7FE8"/>
    <w:rsid w:val="0030055D"/>
    <w:rsid w:val="00325C83"/>
    <w:rsid w:val="00330C76"/>
    <w:rsid w:val="0034122F"/>
    <w:rsid w:val="00344226"/>
    <w:rsid w:val="00362142"/>
    <w:rsid w:val="0036656D"/>
    <w:rsid w:val="003B5DA7"/>
    <w:rsid w:val="003C1968"/>
    <w:rsid w:val="003D25C8"/>
    <w:rsid w:val="003F6252"/>
    <w:rsid w:val="003F67C6"/>
    <w:rsid w:val="004102F8"/>
    <w:rsid w:val="004246F6"/>
    <w:rsid w:val="004302F7"/>
    <w:rsid w:val="0044304B"/>
    <w:rsid w:val="0044401E"/>
    <w:rsid w:val="00465F30"/>
    <w:rsid w:val="004803BB"/>
    <w:rsid w:val="004C59F4"/>
    <w:rsid w:val="004D0236"/>
    <w:rsid w:val="004D6969"/>
    <w:rsid w:val="004F1236"/>
    <w:rsid w:val="00510E84"/>
    <w:rsid w:val="00514C4B"/>
    <w:rsid w:val="00530E89"/>
    <w:rsid w:val="005311B6"/>
    <w:rsid w:val="00534A76"/>
    <w:rsid w:val="005945C0"/>
    <w:rsid w:val="005A4419"/>
    <w:rsid w:val="005B1D1A"/>
    <w:rsid w:val="005C23E9"/>
    <w:rsid w:val="005D749E"/>
    <w:rsid w:val="00633E56"/>
    <w:rsid w:val="006625D2"/>
    <w:rsid w:val="00665044"/>
    <w:rsid w:val="00697206"/>
    <w:rsid w:val="006A78EF"/>
    <w:rsid w:val="006B4A0C"/>
    <w:rsid w:val="006E3473"/>
    <w:rsid w:val="006F1375"/>
    <w:rsid w:val="007112A7"/>
    <w:rsid w:val="007175F3"/>
    <w:rsid w:val="00743E5A"/>
    <w:rsid w:val="00751C37"/>
    <w:rsid w:val="00760A3C"/>
    <w:rsid w:val="007747AD"/>
    <w:rsid w:val="007938C5"/>
    <w:rsid w:val="007C2A31"/>
    <w:rsid w:val="007C5EFF"/>
    <w:rsid w:val="007D0F81"/>
    <w:rsid w:val="007F21FA"/>
    <w:rsid w:val="00842A79"/>
    <w:rsid w:val="00850B6E"/>
    <w:rsid w:val="00854505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90DC2"/>
    <w:rsid w:val="00AA0EB5"/>
    <w:rsid w:val="00AB04D1"/>
    <w:rsid w:val="00AB1B4C"/>
    <w:rsid w:val="00AB31A5"/>
    <w:rsid w:val="00AB3BF1"/>
    <w:rsid w:val="00AC3BE7"/>
    <w:rsid w:val="00AC761A"/>
    <w:rsid w:val="00AF2C11"/>
    <w:rsid w:val="00AF33D3"/>
    <w:rsid w:val="00B3254F"/>
    <w:rsid w:val="00B424C6"/>
    <w:rsid w:val="00B42640"/>
    <w:rsid w:val="00B731A2"/>
    <w:rsid w:val="00B75E66"/>
    <w:rsid w:val="00BB19DF"/>
    <w:rsid w:val="00BB2A6F"/>
    <w:rsid w:val="00BB71B4"/>
    <w:rsid w:val="00BC71F5"/>
    <w:rsid w:val="00BD371E"/>
    <w:rsid w:val="00BE7069"/>
    <w:rsid w:val="00BE7988"/>
    <w:rsid w:val="00C330AA"/>
    <w:rsid w:val="00C83258"/>
    <w:rsid w:val="00C85266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C6834"/>
    <w:rsid w:val="00DE6C2E"/>
    <w:rsid w:val="00DF1404"/>
    <w:rsid w:val="00DF60E1"/>
    <w:rsid w:val="00E173D6"/>
    <w:rsid w:val="00E203F6"/>
    <w:rsid w:val="00E410A5"/>
    <w:rsid w:val="00E60C4D"/>
    <w:rsid w:val="00E6481A"/>
    <w:rsid w:val="00E71F42"/>
    <w:rsid w:val="00E808AC"/>
    <w:rsid w:val="00EB19F8"/>
    <w:rsid w:val="00EC7EEA"/>
    <w:rsid w:val="00ED7B2B"/>
    <w:rsid w:val="00F27DAB"/>
    <w:rsid w:val="00F45539"/>
    <w:rsid w:val="00F82C37"/>
    <w:rsid w:val="00FA1E4A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747ABBE2-B90C-4B68-B070-FEA22A48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grofont" w:eastAsia="Times New Roman" w:hAnsi="Agrofont" w:cs="Times New Roman"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D371E"/>
    <w:pPr>
      <w:spacing w:line="260" w:lineRule="atLeast"/>
    </w:pPr>
    <w:rPr>
      <w:sz w:val="18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Verwijzingopmerking">
    <w:name w:val="annotation reference"/>
    <w:basedOn w:val="Standaardalinea-lettertype"/>
    <w:semiHidden/>
    <w:unhideWhenUsed/>
    <w:rsid w:val="005D749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5D749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5D749E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D74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D749E"/>
    <w:rPr>
      <w:b/>
      <w:bCs/>
    </w:rPr>
  </w:style>
  <w:style w:type="paragraph" w:styleId="Ballontekst">
    <w:name w:val="Balloon Text"/>
    <w:basedOn w:val="Standaard"/>
    <w:link w:val="BallontekstChar"/>
    <w:semiHidden/>
    <w:unhideWhenUsed/>
    <w:rsid w:val="005D749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5D749E"/>
    <w:rPr>
      <w:rFonts w:ascii="Segoe UI" w:hAnsi="Segoe UI" w:cs="Segoe UI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4302F7"/>
    <w:rPr>
      <w:kern w:val="12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D4CE-8E31-4196-A09C-B435B092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D7B74F42.dotm</Template>
  <TotalTime>34</TotalTime>
  <Pages>1</Pages>
  <Words>244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Schreur, Harry</dc:creator>
  <cp:keywords/>
  <dc:description/>
  <cp:lastModifiedBy>Verhoef, Leopold</cp:lastModifiedBy>
  <cp:revision>11</cp:revision>
  <dcterms:created xsi:type="dcterms:W3CDTF">2020-05-28T10:41:00Z</dcterms:created>
  <dcterms:modified xsi:type="dcterms:W3CDTF">2021-05-25T15:07:00Z</dcterms:modified>
</cp:coreProperties>
</file>