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2AE" w:rsidRPr="003D52AE" w:rsidRDefault="003D52AE" w:rsidP="007408C6">
      <w:pPr>
        <w:rPr>
          <w:b/>
          <w:sz w:val="32"/>
          <w:szCs w:val="32"/>
        </w:rPr>
      </w:pPr>
      <w:r w:rsidRPr="001E3049">
        <w:rPr>
          <w:rFonts w:ascii="Arial" w:hAnsi="Arial" w:cs="Arial"/>
          <w:b/>
          <w:noProof/>
          <w:szCs w:val="18"/>
        </w:rPr>
        <w:drawing>
          <wp:anchor distT="0" distB="0" distL="114300" distR="114300" simplePos="0" relativeHeight="251659264" behindDoc="0" locked="0" layoutInCell="1" allowOverlap="1" wp14:anchorId="49040E14" wp14:editId="3B9CFCBE">
            <wp:simplePos x="0" y="0"/>
            <wp:positionH relativeFrom="column">
              <wp:posOffset>5771902</wp:posOffset>
            </wp:positionH>
            <wp:positionV relativeFrom="paragraph">
              <wp:posOffset>-594167</wp:posOffset>
            </wp:positionV>
            <wp:extent cx="828675" cy="662940"/>
            <wp:effectExtent l="0" t="0" r="9525" b="381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2AE">
        <w:rPr>
          <w:b/>
          <w:sz w:val="32"/>
          <w:szCs w:val="32"/>
        </w:rPr>
        <w:t xml:space="preserve">Bijlage </w:t>
      </w:r>
      <w:r w:rsidR="006D61DF">
        <w:rPr>
          <w:b/>
          <w:sz w:val="32"/>
          <w:szCs w:val="32"/>
        </w:rPr>
        <w:t>1</w:t>
      </w:r>
      <w:bookmarkStart w:id="0" w:name="_GoBack"/>
      <w:bookmarkEnd w:id="0"/>
      <w:r w:rsidR="006D61DF">
        <w:rPr>
          <w:b/>
          <w:sz w:val="32"/>
          <w:szCs w:val="32"/>
        </w:rPr>
        <w:t>7</w:t>
      </w:r>
    </w:p>
    <w:p w:rsidR="003D52AE" w:rsidRDefault="003D52AE" w:rsidP="007408C6">
      <w:pPr>
        <w:rPr>
          <w:b/>
          <w:sz w:val="24"/>
          <w:szCs w:val="24"/>
        </w:rPr>
      </w:pPr>
    </w:p>
    <w:p w:rsidR="007408C6" w:rsidRPr="001E3049" w:rsidRDefault="007408C6" w:rsidP="007408C6">
      <w:pPr>
        <w:rPr>
          <w:b/>
          <w:sz w:val="24"/>
          <w:szCs w:val="24"/>
        </w:rPr>
      </w:pPr>
      <w:r w:rsidRPr="001E3049">
        <w:rPr>
          <w:b/>
          <w:sz w:val="24"/>
          <w:szCs w:val="24"/>
        </w:rPr>
        <w:t>Geheimhoudingsverklaring</w:t>
      </w:r>
    </w:p>
    <w:p w:rsidR="007408C6" w:rsidRPr="003D52AE" w:rsidRDefault="007408C6" w:rsidP="007408C6">
      <w:pPr>
        <w:rPr>
          <w:sz w:val="20"/>
        </w:rPr>
      </w:pPr>
    </w:p>
    <w:p w:rsidR="007408C6" w:rsidRPr="001E3049" w:rsidRDefault="007408C6" w:rsidP="007408C6">
      <w:pPr>
        <w:rPr>
          <w:sz w:val="20"/>
        </w:rPr>
      </w:pPr>
      <w:r w:rsidRPr="001E3049">
        <w:rPr>
          <w:sz w:val="20"/>
        </w:rPr>
        <w:t xml:space="preserve">Verklaring met betrekking tot </w:t>
      </w:r>
      <w:r w:rsidR="00B50DA0">
        <w:rPr>
          <w:sz w:val="20"/>
        </w:rPr>
        <w:t xml:space="preserve">de GEHEIMHOUDINGSPLICHT in verband met het verzoek om gegevens van de exclusief voor Staatsbosbeheer ontworpen bedrijfskleding ten behoeve van de </w:t>
      </w:r>
      <w:r w:rsidR="00210822">
        <w:rPr>
          <w:sz w:val="20"/>
        </w:rPr>
        <w:t>A</w:t>
      </w:r>
      <w:r w:rsidR="00B50DA0">
        <w:rPr>
          <w:sz w:val="20"/>
        </w:rPr>
        <w:t>anbesteding.</w:t>
      </w:r>
    </w:p>
    <w:p w:rsidR="007408C6" w:rsidRPr="007408C6" w:rsidRDefault="007408C6" w:rsidP="007408C6">
      <w:pPr>
        <w:rPr>
          <w:sz w:val="20"/>
        </w:rPr>
      </w:pPr>
    </w:p>
    <w:tbl>
      <w:tblPr>
        <w:tblStyle w:val="Tabelraster"/>
        <w:tblW w:w="9652" w:type="dxa"/>
        <w:tblLook w:val="04A0" w:firstRow="1" w:lastRow="0" w:firstColumn="1" w:lastColumn="0" w:noHBand="0" w:noVBand="1"/>
      </w:tblPr>
      <w:tblGrid>
        <w:gridCol w:w="3368"/>
        <w:gridCol w:w="6284"/>
      </w:tblGrid>
      <w:tr w:rsidR="007408C6" w:rsidRPr="007408C6" w:rsidTr="0027095C">
        <w:tc>
          <w:tcPr>
            <w:tcW w:w="3368" w:type="dxa"/>
            <w:shd w:val="clear" w:color="auto" w:fill="D9D9D9" w:themeFill="background1" w:themeFillShade="D9"/>
          </w:tcPr>
          <w:p w:rsidR="007408C6" w:rsidRPr="007408C6" w:rsidRDefault="0027095C" w:rsidP="00B50DA0">
            <w:pPr>
              <w:rPr>
                <w:sz w:val="20"/>
              </w:rPr>
            </w:pPr>
            <w:r>
              <w:rPr>
                <w:sz w:val="20"/>
              </w:rPr>
              <w:t xml:space="preserve">Gegevens onderneming </w:t>
            </w:r>
          </w:p>
        </w:tc>
        <w:tc>
          <w:tcPr>
            <w:tcW w:w="6284" w:type="dxa"/>
          </w:tcPr>
          <w:p w:rsidR="007408C6" w:rsidRPr="007408C6" w:rsidRDefault="007408C6" w:rsidP="007408C6">
            <w:pPr>
              <w:rPr>
                <w:sz w:val="20"/>
              </w:rPr>
            </w:pPr>
          </w:p>
        </w:tc>
      </w:tr>
      <w:tr w:rsidR="0027095C" w:rsidRPr="007408C6" w:rsidTr="00DC7172">
        <w:tc>
          <w:tcPr>
            <w:tcW w:w="3368" w:type="dxa"/>
          </w:tcPr>
          <w:p w:rsidR="0027095C" w:rsidRPr="00DC7172" w:rsidRDefault="0027095C" w:rsidP="007408C6">
            <w:pPr>
              <w:rPr>
                <w:sz w:val="20"/>
              </w:rPr>
            </w:pPr>
            <w:r w:rsidRPr="00DC7172">
              <w:rPr>
                <w:sz w:val="20"/>
              </w:rPr>
              <w:t>Naam onderneming volgens handelsregister:</w:t>
            </w:r>
          </w:p>
        </w:tc>
        <w:tc>
          <w:tcPr>
            <w:tcW w:w="6284" w:type="dxa"/>
          </w:tcPr>
          <w:p w:rsidR="0027095C" w:rsidRPr="007408C6" w:rsidRDefault="0027095C" w:rsidP="007408C6">
            <w:pPr>
              <w:rPr>
                <w:sz w:val="20"/>
              </w:rPr>
            </w:pPr>
          </w:p>
        </w:tc>
      </w:tr>
      <w:tr w:rsidR="00DC7172" w:rsidRPr="007408C6" w:rsidTr="00DC7172">
        <w:tc>
          <w:tcPr>
            <w:tcW w:w="3368" w:type="dxa"/>
          </w:tcPr>
          <w:p w:rsidR="00DC7172" w:rsidRDefault="00DC7172" w:rsidP="007408C6">
            <w:pPr>
              <w:rPr>
                <w:sz w:val="20"/>
              </w:rPr>
            </w:pPr>
            <w:r w:rsidRPr="00DC7172">
              <w:rPr>
                <w:sz w:val="20"/>
              </w:rPr>
              <w:t>Statutaire vestigingsplaats:</w:t>
            </w:r>
          </w:p>
        </w:tc>
        <w:tc>
          <w:tcPr>
            <w:tcW w:w="6284" w:type="dxa"/>
          </w:tcPr>
          <w:p w:rsidR="00DC7172" w:rsidRPr="007408C6" w:rsidRDefault="00DC7172" w:rsidP="007408C6">
            <w:pPr>
              <w:rPr>
                <w:sz w:val="20"/>
              </w:rPr>
            </w:pPr>
          </w:p>
        </w:tc>
      </w:tr>
      <w:tr w:rsidR="00DC7172" w:rsidRPr="007408C6" w:rsidTr="00DC7172">
        <w:tc>
          <w:tcPr>
            <w:tcW w:w="3368" w:type="dxa"/>
          </w:tcPr>
          <w:p w:rsidR="00DC7172" w:rsidRPr="007408C6" w:rsidRDefault="00DC7172" w:rsidP="007408C6">
            <w:pPr>
              <w:rPr>
                <w:sz w:val="20"/>
              </w:rPr>
            </w:pPr>
            <w:r w:rsidRPr="00DC7172">
              <w:rPr>
                <w:sz w:val="20"/>
              </w:rPr>
              <w:t>Vestigingsadres:</w:t>
            </w:r>
          </w:p>
        </w:tc>
        <w:tc>
          <w:tcPr>
            <w:tcW w:w="6284" w:type="dxa"/>
          </w:tcPr>
          <w:p w:rsidR="00DC7172" w:rsidRPr="007408C6" w:rsidRDefault="00DC7172" w:rsidP="007408C6">
            <w:pPr>
              <w:rPr>
                <w:sz w:val="20"/>
              </w:rPr>
            </w:pPr>
          </w:p>
        </w:tc>
      </w:tr>
      <w:tr w:rsidR="00DC7172" w:rsidRPr="007408C6" w:rsidTr="00DC7172">
        <w:tc>
          <w:tcPr>
            <w:tcW w:w="3368" w:type="dxa"/>
          </w:tcPr>
          <w:p w:rsidR="00DC7172" w:rsidRPr="007408C6" w:rsidRDefault="0027095C" w:rsidP="007408C6">
            <w:pPr>
              <w:rPr>
                <w:sz w:val="20"/>
              </w:rPr>
            </w:pPr>
            <w:r w:rsidRPr="0027095C">
              <w:rPr>
                <w:sz w:val="20"/>
              </w:rPr>
              <w:t>Postcode en plaats vestigingsadres:</w:t>
            </w:r>
          </w:p>
        </w:tc>
        <w:tc>
          <w:tcPr>
            <w:tcW w:w="6284" w:type="dxa"/>
          </w:tcPr>
          <w:p w:rsidR="00DC7172" w:rsidRPr="007408C6" w:rsidRDefault="00DC7172" w:rsidP="007408C6">
            <w:pPr>
              <w:rPr>
                <w:sz w:val="20"/>
              </w:rPr>
            </w:pPr>
          </w:p>
        </w:tc>
      </w:tr>
      <w:tr w:rsidR="00DC7172" w:rsidRPr="007408C6" w:rsidTr="00DC7172">
        <w:tc>
          <w:tcPr>
            <w:tcW w:w="3368" w:type="dxa"/>
          </w:tcPr>
          <w:p w:rsidR="00DC7172" w:rsidRPr="007408C6" w:rsidRDefault="0027095C" w:rsidP="007408C6">
            <w:pPr>
              <w:rPr>
                <w:sz w:val="20"/>
              </w:rPr>
            </w:pPr>
            <w:r w:rsidRPr="0027095C">
              <w:rPr>
                <w:sz w:val="20"/>
              </w:rPr>
              <w:t>Postadres:</w:t>
            </w:r>
          </w:p>
        </w:tc>
        <w:tc>
          <w:tcPr>
            <w:tcW w:w="6284" w:type="dxa"/>
          </w:tcPr>
          <w:p w:rsidR="00DC7172" w:rsidRPr="007408C6" w:rsidRDefault="00DC7172" w:rsidP="007408C6">
            <w:pPr>
              <w:rPr>
                <w:sz w:val="20"/>
              </w:rPr>
            </w:pPr>
          </w:p>
        </w:tc>
      </w:tr>
      <w:tr w:rsidR="00DC7172" w:rsidRPr="007408C6" w:rsidTr="00DC7172">
        <w:tc>
          <w:tcPr>
            <w:tcW w:w="3368" w:type="dxa"/>
          </w:tcPr>
          <w:p w:rsidR="00DC7172" w:rsidRPr="007408C6" w:rsidRDefault="0027095C" w:rsidP="007408C6">
            <w:pPr>
              <w:rPr>
                <w:sz w:val="20"/>
              </w:rPr>
            </w:pPr>
            <w:r w:rsidRPr="0027095C">
              <w:rPr>
                <w:sz w:val="20"/>
              </w:rPr>
              <w:t>Postcode en plaats postadres:</w:t>
            </w:r>
          </w:p>
        </w:tc>
        <w:tc>
          <w:tcPr>
            <w:tcW w:w="6284" w:type="dxa"/>
          </w:tcPr>
          <w:p w:rsidR="00DC7172" w:rsidRPr="007408C6" w:rsidRDefault="00DC7172" w:rsidP="007408C6">
            <w:pPr>
              <w:rPr>
                <w:sz w:val="20"/>
              </w:rPr>
            </w:pPr>
          </w:p>
        </w:tc>
      </w:tr>
      <w:tr w:rsidR="00DC7172" w:rsidRPr="007408C6" w:rsidTr="00DC7172">
        <w:tc>
          <w:tcPr>
            <w:tcW w:w="3368" w:type="dxa"/>
          </w:tcPr>
          <w:p w:rsidR="00DC7172" w:rsidRPr="007408C6" w:rsidRDefault="0027095C" w:rsidP="007408C6">
            <w:pPr>
              <w:rPr>
                <w:sz w:val="20"/>
              </w:rPr>
            </w:pPr>
            <w:r w:rsidRPr="0027095C">
              <w:rPr>
                <w:sz w:val="20"/>
              </w:rPr>
              <w:t>Telefoonnummer:</w:t>
            </w:r>
          </w:p>
        </w:tc>
        <w:tc>
          <w:tcPr>
            <w:tcW w:w="6284" w:type="dxa"/>
          </w:tcPr>
          <w:p w:rsidR="00DC7172" w:rsidRPr="007408C6" w:rsidRDefault="00DC7172" w:rsidP="007408C6">
            <w:pPr>
              <w:rPr>
                <w:sz w:val="20"/>
              </w:rPr>
            </w:pPr>
          </w:p>
        </w:tc>
      </w:tr>
      <w:tr w:rsidR="00DC7172" w:rsidRPr="007408C6" w:rsidTr="00DC7172">
        <w:tc>
          <w:tcPr>
            <w:tcW w:w="3368" w:type="dxa"/>
          </w:tcPr>
          <w:p w:rsidR="00DC7172" w:rsidRPr="007408C6" w:rsidRDefault="0027095C" w:rsidP="007408C6">
            <w:pPr>
              <w:rPr>
                <w:sz w:val="20"/>
              </w:rPr>
            </w:pPr>
            <w:r w:rsidRPr="0027095C">
              <w:rPr>
                <w:sz w:val="20"/>
              </w:rPr>
              <w:t>Internetadres:</w:t>
            </w:r>
          </w:p>
        </w:tc>
        <w:tc>
          <w:tcPr>
            <w:tcW w:w="6284" w:type="dxa"/>
          </w:tcPr>
          <w:p w:rsidR="00DC7172" w:rsidRPr="007408C6" w:rsidRDefault="00DC7172" w:rsidP="007408C6">
            <w:pPr>
              <w:rPr>
                <w:sz w:val="20"/>
              </w:rPr>
            </w:pPr>
          </w:p>
        </w:tc>
      </w:tr>
      <w:tr w:rsidR="0027095C" w:rsidRPr="007408C6" w:rsidTr="00DC7172">
        <w:tc>
          <w:tcPr>
            <w:tcW w:w="3368" w:type="dxa"/>
          </w:tcPr>
          <w:p w:rsidR="0027095C" w:rsidRPr="0027095C" w:rsidRDefault="0027095C" w:rsidP="007408C6">
            <w:pPr>
              <w:rPr>
                <w:sz w:val="20"/>
              </w:rPr>
            </w:pPr>
            <w:r>
              <w:rPr>
                <w:sz w:val="20"/>
              </w:rPr>
              <w:t>Kamer van koophandel nummer</w:t>
            </w:r>
          </w:p>
        </w:tc>
        <w:tc>
          <w:tcPr>
            <w:tcW w:w="6284" w:type="dxa"/>
          </w:tcPr>
          <w:p w:rsidR="0027095C" w:rsidRPr="007408C6" w:rsidRDefault="0027095C" w:rsidP="007408C6">
            <w:pPr>
              <w:rPr>
                <w:sz w:val="20"/>
              </w:rPr>
            </w:pPr>
          </w:p>
        </w:tc>
      </w:tr>
      <w:tr w:rsidR="00DC7172" w:rsidRPr="007408C6" w:rsidTr="0027095C">
        <w:tc>
          <w:tcPr>
            <w:tcW w:w="3368" w:type="dxa"/>
            <w:shd w:val="clear" w:color="auto" w:fill="D9D9D9" w:themeFill="background1" w:themeFillShade="D9"/>
          </w:tcPr>
          <w:p w:rsidR="00DC7172" w:rsidRPr="007408C6" w:rsidRDefault="0027095C" w:rsidP="007408C6">
            <w:pPr>
              <w:rPr>
                <w:sz w:val="20"/>
              </w:rPr>
            </w:pPr>
            <w:r w:rsidRPr="0027095C">
              <w:rPr>
                <w:sz w:val="20"/>
              </w:rPr>
              <w:t>Gegevens van de persoon die de onderneming rechtsgeldig kan vertegenwoordigen</w:t>
            </w:r>
          </w:p>
        </w:tc>
        <w:tc>
          <w:tcPr>
            <w:tcW w:w="6284" w:type="dxa"/>
          </w:tcPr>
          <w:p w:rsidR="00DC7172" w:rsidRPr="007408C6" w:rsidRDefault="00DC7172" w:rsidP="007408C6">
            <w:pPr>
              <w:rPr>
                <w:sz w:val="20"/>
              </w:rPr>
            </w:pPr>
          </w:p>
        </w:tc>
      </w:tr>
      <w:tr w:rsidR="0027095C" w:rsidRPr="007408C6" w:rsidTr="00DC7172">
        <w:tc>
          <w:tcPr>
            <w:tcW w:w="3368" w:type="dxa"/>
          </w:tcPr>
          <w:p w:rsidR="0027095C" w:rsidRPr="007408C6" w:rsidRDefault="0027095C" w:rsidP="007408C6">
            <w:pPr>
              <w:rPr>
                <w:sz w:val="20"/>
              </w:rPr>
            </w:pPr>
            <w:r>
              <w:rPr>
                <w:sz w:val="20"/>
              </w:rPr>
              <w:t>Naam:</w:t>
            </w:r>
          </w:p>
        </w:tc>
        <w:tc>
          <w:tcPr>
            <w:tcW w:w="6284" w:type="dxa"/>
          </w:tcPr>
          <w:p w:rsidR="0027095C" w:rsidRPr="007408C6" w:rsidRDefault="0027095C" w:rsidP="007408C6">
            <w:pPr>
              <w:rPr>
                <w:sz w:val="20"/>
              </w:rPr>
            </w:pPr>
          </w:p>
        </w:tc>
      </w:tr>
      <w:tr w:rsidR="0027095C" w:rsidRPr="007408C6" w:rsidTr="00DC7172">
        <w:tc>
          <w:tcPr>
            <w:tcW w:w="3368" w:type="dxa"/>
          </w:tcPr>
          <w:p w:rsidR="0027095C" w:rsidRPr="007408C6" w:rsidRDefault="0027095C" w:rsidP="007408C6">
            <w:pPr>
              <w:rPr>
                <w:sz w:val="20"/>
              </w:rPr>
            </w:pPr>
            <w:r>
              <w:rPr>
                <w:sz w:val="20"/>
              </w:rPr>
              <w:t>Functie:</w:t>
            </w:r>
          </w:p>
        </w:tc>
        <w:tc>
          <w:tcPr>
            <w:tcW w:w="6284" w:type="dxa"/>
          </w:tcPr>
          <w:p w:rsidR="0027095C" w:rsidRPr="007408C6" w:rsidRDefault="0027095C" w:rsidP="007408C6">
            <w:pPr>
              <w:rPr>
                <w:sz w:val="20"/>
              </w:rPr>
            </w:pPr>
          </w:p>
        </w:tc>
      </w:tr>
      <w:tr w:rsidR="0027095C" w:rsidRPr="007408C6" w:rsidTr="00DC7172">
        <w:tc>
          <w:tcPr>
            <w:tcW w:w="3368" w:type="dxa"/>
          </w:tcPr>
          <w:p w:rsidR="0027095C" w:rsidRPr="007408C6" w:rsidRDefault="0027095C" w:rsidP="007408C6">
            <w:pPr>
              <w:rPr>
                <w:sz w:val="20"/>
              </w:rPr>
            </w:pPr>
            <w:r w:rsidRPr="0027095C">
              <w:rPr>
                <w:sz w:val="20"/>
              </w:rPr>
              <w:t>Telefoonnummer:</w:t>
            </w:r>
          </w:p>
        </w:tc>
        <w:tc>
          <w:tcPr>
            <w:tcW w:w="6284" w:type="dxa"/>
          </w:tcPr>
          <w:p w:rsidR="0027095C" w:rsidRPr="007408C6" w:rsidRDefault="0027095C" w:rsidP="007408C6">
            <w:pPr>
              <w:rPr>
                <w:sz w:val="20"/>
              </w:rPr>
            </w:pPr>
          </w:p>
        </w:tc>
      </w:tr>
      <w:tr w:rsidR="0027095C" w:rsidRPr="007408C6" w:rsidTr="00DC7172">
        <w:tc>
          <w:tcPr>
            <w:tcW w:w="3368" w:type="dxa"/>
          </w:tcPr>
          <w:p w:rsidR="0027095C" w:rsidRPr="007408C6" w:rsidRDefault="0027095C" w:rsidP="007408C6">
            <w:pPr>
              <w:rPr>
                <w:sz w:val="20"/>
              </w:rPr>
            </w:pPr>
            <w:r w:rsidRPr="0027095C">
              <w:rPr>
                <w:sz w:val="20"/>
              </w:rPr>
              <w:t>e-mailadres:</w:t>
            </w:r>
          </w:p>
        </w:tc>
        <w:tc>
          <w:tcPr>
            <w:tcW w:w="6284" w:type="dxa"/>
          </w:tcPr>
          <w:p w:rsidR="0027095C" w:rsidRPr="007408C6" w:rsidRDefault="0027095C" w:rsidP="007408C6">
            <w:pPr>
              <w:rPr>
                <w:sz w:val="20"/>
              </w:rPr>
            </w:pPr>
          </w:p>
        </w:tc>
      </w:tr>
    </w:tbl>
    <w:p w:rsidR="007408C6" w:rsidRPr="007408C6" w:rsidRDefault="007408C6" w:rsidP="007408C6">
      <w:pPr>
        <w:rPr>
          <w:sz w:val="20"/>
        </w:rPr>
      </w:pPr>
    </w:p>
    <w:p w:rsidR="007408C6" w:rsidRDefault="007408C6" w:rsidP="007408C6">
      <w:pPr>
        <w:rPr>
          <w:sz w:val="20"/>
        </w:rPr>
      </w:pPr>
      <w:r w:rsidRPr="007408C6">
        <w:rPr>
          <w:sz w:val="20"/>
        </w:rPr>
        <w:t>verklaart hierbij</w:t>
      </w:r>
      <w:r w:rsidR="005A729A">
        <w:rPr>
          <w:sz w:val="20"/>
        </w:rPr>
        <w:t xml:space="preserve"> dat</w:t>
      </w:r>
      <w:r w:rsidRPr="007408C6">
        <w:rPr>
          <w:sz w:val="20"/>
        </w:rPr>
        <w:t>:</w:t>
      </w:r>
    </w:p>
    <w:p w:rsidR="007408C6" w:rsidRDefault="005A729A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 xml:space="preserve">De </w:t>
      </w:r>
      <w:r w:rsidR="00210822">
        <w:rPr>
          <w:sz w:val="20"/>
        </w:rPr>
        <w:t xml:space="preserve">Inschrijver / Opdrachtnemer </w:t>
      </w:r>
      <w:r w:rsidR="007408C6" w:rsidRPr="007408C6">
        <w:rPr>
          <w:sz w:val="20"/>
        </w:rPr>
        <w:t xml:space="preserve">op de hoogte is van de verplichting tot geheimhouding van de </w:t>
      </w:r>
      <w:r w:rsidR="007408C6">
        <w:rPr>
          <w:sz w:val="20"/>
        </w:rPr>
        <w:t xml:space="preserve">ter beschikking gestelde ontwerpen </w:t>
      </w:r>
      <w:r w:rsidR="00E72E19">
        <w:rPr>
          <w:sz w:val="20"/>
        </w:rPr>
        <w:t xml:space="preserve">zoals tekeningen en modelgegevens </w:t>
      </w:r>
      <w:r w:rsidR="007408C6">
        <w:rPr>
          <w:sz w:val="20"/>
        </w:rPr>
        <w:t xml:space="preserve">van de </w:t>
      </w:r>
      <w:r w:rsidR="002B03FB">
        <w:rPr>
          <w:sz w:val="20"/>
        </w:rPr>
        <w:t>b</w:t>
      </w:r>
      <w:r w:rsidR="007408C6">
        <w:rPr>
          <w:sz w:val="20"/>
        </w:rPr>
        <w:t xml:space="preserve">edrijfskleding van Staatsbosbeheer </w:t>
      </w:r>
      <w:r>
        <w:rPr>
          <w:sz w:val="20"/>
        </w:rPr>
        <w:t xml:space="preserve">(verder te noemen: de ter beschikking gestelde gegevens) </w:t>
      </w:r>
      <w:r w:rsidR="007408C6">
        <w:rPr>
          <w:sz w:val="20"/>
        </w:rPr>
        <w:t xml:space="preserve">die bovendien door het intellectueel </w:t>
      </w:r>
      <w:r w:rsidR="002634E5">
        <w:rPr>
          <w:sz w:val="20"/>
        </w:rPr>
        <w:t>eigendoms</w:t>
      </w:r>
      <w:r w:rsidR="007408C6">
        <w:rPr>
          <w:sz w:val="20"/>
        </w:rPr>
        <w:t xml:space="preserve">recht </w:t>
      </w:r>
      <w:r w:rsidR="002634E5">
        <w:rPr>
          <w:sz w:val="20"/>
        </w:rPr>
        <w:t xml:space="preserve">c.q. tekeningen en modellenrecht </w:t>
      </w:r>
      <w:r w:rsidR="007408C6">
        <w:rPr>
          <w:sz w:val="20"/>
        </w:rPr>
        <w:t>beschermd zijn</w:t>
      </w:r>
      <w:r w:rsidR="007408C6" w:rsidRPr="007408C6">
        <w:rPr>
          <w:sz w:val="20"/>
        </w:rPr>
        <w:t>;</w:t>
      </w:r>
    </w:p>
    <w:p w:rsidR="005A729A" w:rsidRDefault="005A729A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 xml:space="preserve">De </w:t>
      </w:r>
      <w:r w:rsidR="00210822">
        <w:rPr>
          <w:sz w:val="20"/>
        </w:rPr>
        <w:t>Inschrijver / Opdrachtnemer</w:t>
      </w:r>
      <w:r w:rsidR="00E72E19">
        <w:rPr>
          <w:sz w:val="20"/>
        </w:rPr>
        <w:t xml:space="preserve"> geen enkele informatie hierover aan derden ter beschikking zal </w:t>
      </w:r>
      <w:r>
        <w:rPr>
          <w:sz w:val="20"/>
        </w:rPr>
        <w:t>stellen m</w:t>
      </w:r>
      <w:r w:rsidR="00E72E19">
        <w:rPr>
          <w:sz w:val="20"/>
        </w:rPr>
        <w:t xml:space="preserve">et uitzondering van voor deze aanbestedingsprocedure door </w:t>
      </w:r>
      <w:r>
        <w:rPr>
          <w:sz w:val="20"/>
        </w:rPr>
        <w:t>de</w:t>
      </w:r>
      <w:r w:rsidR="00E72E19">
        <w:rPr>
          <w:sz w:val="20"/>
        </w:rPr>
        <w:t xml:space="preserve"> onderneming in te schakelen partners, </w:t>
      </w:r>
      <w:r w:rsidR="002B03FB">
        <w:rPr>
          <w:sz w:val="20"/>
        </w:rPr>
        <w:t>O</w:t>
      </w:r>
      <w:r w:rsidR="00E72E19">
        <w:rPr>
          <w:sz w:val="20"/>
        </w:rPr>
        <w:t>nderaannemer of hulppers</w:t>
      </w:r>
      <w:r>
        <w:rPr>
          <w:sz w:val="20"/>
        </w:rPr>
        <w:t xml:space="preserve">onen; </w:t>
      </w:r>
    </w:p>
    <w:p w:rsidR="00E72E19" w:rsidRPr="007408C6" w:rsidRDefault="005A729A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 xml:space="preserve">De </w:t>
      </w:r>
      <w:r w:rsidR="00210822">
        <w:rPr>
          <w:sz w:val="20"/>
        </w:rPr>
        <w:t>Inschrijver / Opdrachtnemer</w:t>
      </w:r>
      <w:r>
        <w:rPr>
          <w:sz w:val="20"/>
        </w:rPr>
        <w:t xml:space="preserve"> in een situatie als onder b. geschetst dezelfde geheimhoudingsplicht op deze derden legt als op hemzelf rust</w:t>
      </w:r>
      <w:r w:rsidR="00E72E19">
        <w:rPr>
          <w:sz w:val="20"/>
        </w:rPr>
        <w:t>;</w:t>
      </w:r>
    </w:p>
    <w:p w:rsidR="007408C6" w:rsidRPr="00567E4A" w:rsidRDefault="00210822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>De Inschrijver / Opdrachtnemer</w:t>
      </w:r>
      <w:r w:rsidR="006328C9" w:rsidRPr="00567E4A">
        <w:rPr>
          <w:sz w:val="20"/>
        </w:rPr>
        <w:t xml:space="preserve"> de </w:t>
      </w:r>
      <w:r w:rsidR="007408C6" w:rsidRPr="00567E4A">
        <w:rPr>
          <w:sz w:val="20"/>
        </w:rPr>
        <w:t xml:space="preserve">voorschriften, welke zijn of worden gegeven inzake de beveiliging van de </w:t>
      </w:r>
      <w:r w:rsidR="006328C9" w:rsidRPr="00567E4A">
        <w:rPr>
          <w:sz w:val="20"/>
        </w:rPr>
        <w:t xml:space="preserve">ter beschikking gestelde </w:t>
      </w:r>
      <w:r w:rsidR="007408C6" w:rsidRPr="00567E4A">
        <w:rPr>
          <w:sz w:val="20"/>
        </w:rPr>
        <w:t xml:space="preserve">gegevens getrouwelijk </w:t>
      </w:r>
      <w:r w:rsidR="006328C9" w:rsidRPr="00567E4A">
        <w:rPr>
          <w:sz w:val="20"/>
        </w:rPr>
        <w:t xml:space="preserve">nakomt; </w:t>
      </w:r>
    </w:p>
    <w:p w:rsidR="007408C6" w:rsidRDefault="00210822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 xml:space="preserve">De Inschrijver / Opdrachtnemer </w:t>
      </w:r>
      <w:r w:rsidR="006328C9" w:rsidRPr="00567E4A">
        <w:rPr>
          <w:sz w:val="20"/>
        </w:rPr>
        <w:t>de ter beschikking gestelde g</w:t>
      </w:r>
      <w:r w:rsidR="007408C6" w:rsidRPr="00567E4A">
        <w:rPr>
          <w:sz w:val="20"/>
        </w:rPr>
        <w:t xml:space="preserve">egevens niet aan niet-gerechtigden zal onthullen, </w:t>
      </w:r>
      <w:r w:rsidR="006328C9" w:rsidRPr="00567E4A">
        <w:rPr>
          <w:sz w:val="20"/>
        </w:rPr>
        <w:t xml:space="preserve">zonder de uitdrukkelijke voorafgaande en schriftelijke toestemming van Staatsbosbeheer; </w:t>
      </w:r>
    </w:p>
    <w:p w:rsidR="006909DC" w:rsidRPr="004F4D23" w:rsidRDefault="006909DC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>Bij schenden van de geheimhouding</w:t>
      </w:r>
      <w:r w:rsidR="0051748F">
        <w:rPr>
          <w:sz w:val="20"/>
        </w:rPr>
        <w:t>splicht</w:t>
      </w:r>
      <w:r>
        <w:rPr>
          <w:sz w:val="20"/>
        </w:rPr>
        <w:t xml:space="preserve"> wordt </w:t>
      </w:r>
      <w:r w:rsidR="00210822">
        <w:rPr>
          <w:sz w:val="20"/>
        </w:rPr>
        <w:t xml:space="preserve">de Inschrijver / Opdrachtnemer </w:t>
      </w:r>
      <w:r>
        <w:rPr>
          <w:sz w:val="20"/>
        </w:rPr>
        <w:t xml:space="preserve">beboet met een bedrag van </w:t>
      </w:r>
      <w:r w:rsidRPr="004F4D23">
        <w:rPr>
          <w:sz w:val="20"/>
        </w:rPr>
        <w:t>€150.000</w:t>
      </w:r>
      <w:r w:rsidR="004F4D23" w:rsidRPr="004F4D23">
        <w:rPr>
          <w:sz w:val="20"/>
        </w:rPr>
        <w:t>, -</w:t>
      </w:r>
      <w:r w:rsidR="00AD5D52" w:rsidRPr="004F4D23">
        <w:rPr>
          <w:sz w:val="20"/>
        </w:rPr>
        <w:t xml:space="preserve"> </w:t>
      </w:r>
      <w:r w:rsidRPr="004F4D23">
        <w:rPr>
          <w:sz w:val="20"/>
        </w:rPr>
        <w:t>;</w:t>
      </w:r>
    </w:p>
    <w:p w:rsidR="00DC7172" w:rsidRPr="00567E4A" w:rsidRDefault="00DC7172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 w:rsidRPr="00567E4A">
        <w:rPr>
          <w:sz w:val="20"/>
        </w:rPr>
        <w:t xml:space="preserve">De geheimhoudingsplicht geldt ongeacht de wijze en de vorm (data, geluid, beeld, film enz.) waarop de </w:t>
      </w:r>
      <w:r w:rsidR="006328C9" w:rsidRPr="00567E4A">
        <w:rPr>
          <w:sz w:val="20"/>
        </w:rPr>
        <w:t xml:space="preserve">ter beschikking gestelde gegevens </w:t>
      </w:r>
      <w:r w:rsidR="006909DC">
        <w:rPr>
          <w:sz w:val="20"/>
        </w:rPr>
        <w:t>kenbaar zijn gemaakt;</w:t>
      </w:r>
    </w:p>
    <w:p w:rsidR="00DC7172" w:rsidRPr="00567E4A" w:rsidRDefault="00210822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 xml:space="preserve">De Inschrijver / Opdrachtnemer </w:t>
      </w:r>
      <w:r w:rsidR="00DC7172" w:rsidRPr="00567E4A">
        <w:rPr>
          <w:sz w:val="20"/>
        </w:rPr>
        <w:t xml:space="preserve">de </w:t>
      </w:r>
      <w:r w:rsidR="006328C9" w:rsidRPr="00567E4A">
        <w:rPr>
          <w:sz w:val="20"/>
        </w:rPr>
        <w:t xml:space="preserve">ter beschikking gestelde </w:t>
      </w:r>
      <w:r w:rsidR="00DC7172" w:rsidRPr="00567E4A">
        <w:rPr>
          <w:sz w:val="20"/>
        </w:rPr>
        <w:t xml:space="preserve">gegevens </w:t>
      </w:r>
      <w:r w:rsidR="006328C9" w:rsidRPr="00567E4A">
        <w:rPr>
          <w:sz w:val="20"/>
        </w:rPr>
        <w:t xml:space="preserve">uitsluitend gebruikt </w:t>
      </w:r>
      <w:r w:rsidR="00DC7172" w:rsidRPr="00567E4A">
        <w:rPr>
          <w:sz w:val="20"/>
        </w:rPr>
        <w:t xml:space="preserve">voor het doel, waarvoor zij </w:t>
      </w:r>
      <w:r w:rsidR="006328C9" w:rsidRPr="00567E4A">
        <w:rPr>
          <w:sz w:val="20"/>
        </w:rPr>
        <w:t>ter beschikking zijn gesteld</w:t>
      </w:r>
      <w:r w:rsidR="00E72E19" w:rsidRPr="00567E4A">
        <w:rPr>
          <w:sz w:val="20"/>
        </w:rPr>
        <w:t>;</w:t>
      </w:r>
    </w:p>
    <w:p w:rsidR="00DC7172" w:rsidRPr="00567E4A" w:rsidRDefault="00210822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lastRenderedPageBreak/>
        <w:t xml:space="preserve">De Inschrijver / Opdrachtnemer </w:t>
      </w:r>
      <w:r w:rsidR="00DC7172" w:rsidRPr="00567E4A">
        <w:rPr>
          <w:sz w:val="20"/>
        </w:rPr>
        <w:t xml:space="preserve">de </w:t>
      </w:r>
      <w:r w:rsidR="006328C9" w:rsidRPr="00567E4A">
        <w:rPr>
          <w:sz w:val="20"/>
        </w:rPr>
        <w:t xml:space="preserve">ter beschikking gestelde gegevens </w:t>
      </w:r>
      <w:r w:rsidR="00DC7172" w:rsidRPr="00567E4A">
        <w:rPr>
          <w:sz w:val="20"/>
        </w:rPr>
        <w:t>op geen enkele wijze commercieel of anderszins gebruik</w:t>
      </w:r>
      <w:r w:rsidR="006328C9" w:rsidRPr="00567E4A">
        <w:rPr>
          <w:sz w:val="20"/>
        </w:rPr>
        <w:t xml:space="preserve">t </w:t>
      </w:r>
      <w:r w:rsidR="00DC7172" w:rsidRPr="00567E4A">
        <w:rPr>
          <w:sz w:val="20"/>
        </w:rPr>
        <w:t>of exploite</w:t>
      </w:r>
      <w:r w:rsidR="006328C9" w:rsidRPr="00567E4A">
        <w:rPr>
          <w:sz w:val="20"/>
        </w:rPr>
        <w:t>e</w:t>
      </w:r>
      <w:r w:rsidR="00DC7172" w:rsidRPr="00567E4A">
        <w:rPr>
          <w:sz w:val="20"/>
        </w:rPr>
        <w:t>r</w:t>
      </w:r>
      <w:r w:rsidR="006328C9" w:rsidRPr="00567E4A">
        <w:rPr>
          <w:sz w:val="20"/>
        </w:rPr>
        <w:t>t</w:t>
      </w:r>
      <w:r w:rsidR="00DC7172" w:rsidRPr="00567E4A">
        <w:rPr>
          <w:sz w:val="20"/>
        </w:rPr>
        <w:t xml:space="preserve"> zonder de uitdrukkelijke </w:t>
      </w:r>
      <w:r w:rsidR="006328C9" w:rsidRPr="00567E4A">
        <w:rPr>
          <w:sz w:val="20"/>
        </w:rPr>
        <w:t xml:space="preserve">voorafgaande en </w:t>
      </w:r>
      <w:r w:rsidR="00DC7172" w:rsidRPr="00567E4A">
        <w:rPr>
          <w:sz w:val="20"/>
        </w:rPr>
        <w:t>schriftelijke toestemming van Staatsbosbeheer</w:t>
      </w:r>
      <w:r w:rsidR="006909DC">
        <w:rPr>
          <w:sz w:val="20"/>
        </w:rPr>
        <w:t>;</w:t>
      </w:r>
    </w:p>
    <w:p w:rsidR="00E0245B" w:rsidRPr="00E0245B" w:rsidRDefault="00DC7172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 w:rsidRPr="00567E4A">
        <w:rPr>
          <w:sz w:val="20"/>
        </w:rPr>
        <w:t xml:space="preserve">Onder de geheimhoudingsverplichting niet gegevens </w:t>
      </w:r>
      <w:r w:rsidR="006328C9" w:rsidRPr="00567E4A">
        <w:rPr>
          <w:sz w:val="20"/>
        </w:rPr>
        <w:t xml:space="preserve">vallen die </w:t>
      </w:r>
      <w:r w:rsidR="002B03FB">
        <w:rPr>
          <w:sz w:val="20"/>
        </w:rPr>
        <w:t>al</w:t>
      </w:r>
      <w:r w:rsidR="006328C9" w:rsidRPr="00567E4A">
        <w:rPr>
          <w:sz w:val="20"/>
        </w:rPr>
        <w:t xml:space="preserve"> </w:t>
      </w:r>
      <w:r w:rsidRPr="00567E4A">
        <w:rPr>
          <w:sz w:val="20"/>
        </w:rPr>
        <w:t xml:space="preserve">openbaar zijn. Bij twijfel </w:t>
      </w:r>
      <w:r w:rsidR="006328C9" w:rsidRPr="00567E4A">
        <w:rPr>
          <w:sz w:val="20"/>
        </w:rPr>
        <w:t xml:space="preserve">vraagt </w:t>
      </w:r>
      <w:r w:rsidR="00210822">
        <w:rPr>
          <w:sz w:val="20"/>
        </w:rPr>
        <w:t xml:space="preserve">de Inschrijver / Opdrachtnemer </w:t>
      </w:r>
      <w:r w:rsidRPr="00567E4A">
        <w:rPr>
          <w:sz w:val="20"/>
        </w:rPr>
        <w:t>steeds</w:t>
      </w:r>
      <w:r w:rsidRPr="00E0245B">
        <w:rPr>
          <w:sz w:val="20"/>
        </w:rPr>
        <w:t xml:space="preserve"> voorafgaande schriftelijke ontheffing van de verplichting tot geheimhouding </w:t>
      </w:r>
      <w:r w:rsidR="006328C9" w:rsidRPr="00E0245B">
        <w:rPr>
          <w:sz w:val="20"/>
        </w:rPr>
        <w:t>van Staatsbosbeheer</w:t>
      </w:r>
      <w:r w:rsidR="00E0245B" w:rsidRPr="00E0245B">
        <w:rPr>
          <w:sz w:val="20"/>
        </w:rPr>
        <w:t xml:space="preserve">; </w:t>
      </w:r>
      <w:r w:rsidR="00E0245B">
        <w:rPr>
          <w:sz w:val="20"/>
        </w:rPr>
        <w:br/>
      </w:r>
      <w:r w:rsidR="00E0245B">
        <w:rPr>
          <w:sz w:val="20"/>
        </w:rPr>
        <w:br/>
      </w:r>
      <w:r w:rsidRPr="00E0245B">
        <w:rPr>
          <w:sz w:val="20"/>
        </w:rPr>
        <w:t xml:space="preserve">Op deze </w:t>
      </w:r>
      <w:r w:rsidR="00E0245B" w:rsidRPr="00E0245B">
        <w:rPr>
          <w:sz w:val="20"/>
        </w:rPr>
        <w:t xml:space="preserve">geheimhoudingverklaring </w:t>
      </w:r>
      <w:r w:rsidRPr="00E0245B">
        <w:rPr>
          <w:sz w:val="20"/>
        </w:rPr>
        <w:t xml:space="preserve">is het </w:t>
      </w:r>
      <w:r w:rsidR="006909DC">
        <w:rPr>
          <w:sz w:val="20"/>
        </w:rPr>
        <w:t>Nederlands recht van toepassing;</w:t>
      </w:r>
    </w:p>
    <w:p w:rsidR="00DC7172" w:rsidRPr="00C4110F" w:rsidRDefault="00E0245B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>E</w:t>
      </w:r>
      <w:r w:rsidR="00DC7172" w:rsidRPr="00C4110F">
        <w:rPr>
          <w:sz w:val="20"/>
        </w:rPr>
        <w:t xml:space="preserve">en geschil </w:t>
      </w:r>
      <w:r>
        <w:rPr>
          <w:sz w:val="20"/>
        </w:rPr>
        <w:t>over</w:t>
      </w:r>
      <w:r w:rsidR="00DC7172" w:rsidRPr="00C4110F">
        <w:rPr>
          <w:sz w:val="20"/>
        </w:rPr>
        <w:t xml:space="preserve"> deze </w:t>
      </w:r>
      <w:r w:rsidR="002B03FB">
        <w:rPr>
          <w:sz w:val="20"/>
        </w:rPr>
        <w:t>O</w:t>
      </w:r>
      <w:r w:rsidR="00DC7172" w:rsidRPr="00C4110F">
        <w:rPr>
          <w:sz w:val="20"/>
        </w:rPr>
        <w:t xml:space="preserve">vereenkomst </w:t>
      </w:r>
      <w:r>
        <w:rPr>
          <w:sz w:val="20"/>
        </w:rPr>
        <w:t xml:space="preserve">wordt uitsluitend voorgelegd aan </w:t>
      </w:r>
      <w:r w:rsidR="00DC7172" w:rsidRPr="00C4110F">
        <w:rPr>
          <w:sz w:val="20"/>
        </w:rPr>
        <w:t xml:space="preserve">de uitspraak van </w:t>
      </w:r>
      <w:r w:rsidR="00C4110F" w:rsidRPr="00C4110F">
        <w:rPr>
          <w:sz w:val="20"/>
        </w:rPr>
        <w:t>de bevoegde Nederlandse rechter</w:t>
      </w:r>
      <w:r>
        <w:rPr>
          <w:sz w:val="20"/>
        </w:rPr>
        <w:t xml:space="preserve"> bij de</w:t>
      </w:r>
      <w:r w:rsidR="00C4110F" w:rsidRPr="00C4110F">
        <w:rPr>
          <w:sz w:val="20"/>
        </w:rPr>
        <w:t xml:space="preserve"> </w:t>
      </w:r>
      <w:r w:rsidR="00DC7172" w:rsidRPr="00C4110F">
        <w:rPr>
          <w:sz w:val="20"/>
        </w:rPr>
        <w:t xml:space="preserve">Rechtbank </w:t>
      </w:r>
      <w:r>
        <w:rPr>
          <w:sz w:val="20"/>
        </w:rPr>
        <w:t xml:space="preserve">in </w:t>
      </w:r>
      <w:r w:rsidR="00DC7172" w:rsidRPr="00C4110F">
        <w:rPr>
          <w:sz w:val="20"/>
        </w:rPr>
        <w:t>Den Haag</w:t>
      </w:r>
      <w:r w:rsidR="006909DC">
        <w:rPr>
          <w:sz w:val="20"/>
        </w:rPr>
        <w:t>;</w:t>
      </w:r>
    </w:p>
    <w:p w:rsidR="00DC7172" w:rsidRPr="00DC7172" w:rsidRDefault="00E0245B" w:rsidP="00C945CD">
      <w:pPr>
        <w:pStyle w:val="Lijstalinea"/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 xml:space="preserve">Deze geheimhoudingsverklaring blijft ook </w:t>
      </w:r>
      <w:r w:rsidR="00DC7172" w:rsidRPr="00DC7172">
        <w:rPr>
          <w:sz w:val="20"/>
        </w:rPr>
        <w:t xml:space="preserve">na het beëindigen van de </w:t>
      </w:r>
      <w:r w:rsidR="002B03FB">
        <w:rPr>
          <w:sz w:val="20"/>
        </w:rPr>
        <w:t>A</w:t>
      </w:r>
      <w:r w:rsidR="00B50DA0">
        <w:rPr>
          <w:sz w:val="20"/>
        </w:rPr>
        <w:t xml:space="preserve">anbesteding en/of </w:t>
      </w:r>
      <w:r w:rsidR="00210822">
        <w:rPr>
          <w:sz w:val="20"/>
        </w:rPr>
        <w:t>Opdracht</w:t>
      </w:r>
      <w:r w:rsidR="00DC7172" w:rsidRPr="00DC7172">
        <w:rPr>
          <w:sz w:val="20"/>
        </w:rPr>
        <w:t xml:space="preserve"> </w:t>
      </w:r>
      <w:r>
        <w:rPr>
          <w:sz w:val="20"/>
        </w:rPr>
        <w:t>van kracht</w:t>
      </w:r>
      <w:r w:rsidR="00DC7172" w:rsidRPr="00DC7172">
        <w:rPr>
          <w:sz w:val="20"/>
        </w:rPr>
        <w:t>.</w:t>
      </w:r>
    </w:p>
    <w:p w:rsidR="007408C6" w:rsidRDefault="007408C6" w:rsidP="007408C6">
      <w:pPr>
        <w:rPr>
          <w:sz w:val="20"/>
        </w:rPr>
      </w:pPr>
    </w:p>
    <w:p w:rsidR="00C945CD" w:rsidRPr="007408C6" w:rsidRDefault="00C945CD" w:rsidP="007408C6">
      <w:pPr>
        <w:rPr>
          <w:sz w:val="20"/>
        </w:rPr>
      </w:pPr>
    </w:p>
    <w:p w:rsidR="007408C6" w:rsidRPr="007408C6" w:rsidRDefault="007408C6" w:rsidP="007408C6">
      <w:pPr>
        <w:rPr>
          <w:sz w:val="20"/>
        </w:rPr>
      </w:pPr>
      <w:r w:rsidRPr="007408C6">
        <w:rPr>
          <w:sz w:val="20"/>
        </w:rPr>
        <w:t>Ondertekening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7408C6" w:rsidRPr="007408C6" w:rsidTr="007408C6">
        <w:tc>
          <w:tcPr>
            <w:tcW w:w="3114" w:type="dxa"/>
          </w:tcPr>
          <w:p w:rsidR="007408C6" w:rsidRPr="007408C6" w:rsidRDefault="00800AE4" w:rsidP="007408C6">
            <w:pPr>
              <w:rPr>
                <w:sz w:val="20"/>
              </w:rPr>
            </w:pPr>
            <w:r>
              <w:rPr>
                <w:sz w:val="20"/>
              </w:rPr>
              <w:t>Naam:</w:t>
            </w:r>
          </w:p>
        </w:tc>
        <w:tc>
          <w:tcPr>
            <w:tcW w:w="6514" w:type="dxa"/>
          </w:tcPr>
          <w:p w:rsidR="007408C6" w:rsidRPr="007408C6" w:rsidRDefault="007408C6" w:rsidP="007408C6">
            <w:pPr>
              <w:rPr>
                <w:sz w:val="20"/>
              </w:rPr>
            </w:pPr>
          </w:p>
        </w:tc>
      </w:tr>
      <w:tr w:rsidR="00800AE4" w:rsidRPr="007408C6" w:rsidTr="007408C6">
        <w:tc>
          <w:tcPr>
            <w:tcW w:w="3114" w:type="dxa"/>
          </w:tcPr>
          <w:p w:rsidR="00800AE4" w:rsidRPr="007408C6" w:rsidRDefault="00800AE4" w:rsidP="007408C6">
            <w:pPr>
              <w:rPr>
                <w:sz w:val="20"/>
              </w:rPr>
            </w:pPr>
            <w:r>
              <w:rPr>
                <w:sz w:val="20"/>
              </w:rPr>
              <w:t>Functie:</w:t>
            </w:r>
          </w:p>
        </w:tc>
        <w:tc>
          <w:tcPr>
            <w:tcW w:w="6514" w:type="dxa"/>
          </w:tcPr>
          <w:p w:rsidR="00800AE4" w:rsidRPr="007408C6" w:rsidRDefault="00800AE4" w:rsidP="007408C6">
            <w:pPr>
              <w:rPr>
                <w:sz w:val="20"/>
              </w:rPr>
            </w:pPr>
          </w:p>
        </w:tc>
      </w:tr>
      <w:tr w:rsidR="00800AE4" w:rsidRPr="007408C6" w:rsidTr="007408C6">
        <w:tc>
          <w:tcPr>
            <w:tcW w:w="3114" w:type="dxa"/>
          </w:tcPr>
          <w:p w:rsidR="00800AE4" w:rsidRPr="007408C6" w:rsidRDefault="00800AE4" w:rsidP="007408C6">
            <w:pPr>
              <w:rPr>
                <w:sz w:val="20"/>
              </w:rPr>
            </w:pPr>
            <w:r>
              <w:rPr>
                <w:sz w:val="20"/>
              </w:rPr>
              <w:t>Plaats:</w:t>
            </w:r>
          </w:p>
        </w:tc>
        <w:tc>
          <w:tcPr>
            <w:tcW w:w="6514" w:type="dxa"/>
          </w:tcPr>
          <w:p w:rsidR="00800AE4" w:rsidRPr="007408C6" w:rsidRDefault="00800AE4" w:rsidP="007408C6">
            <w:pPr>
              <w:rPr>
                <w:sz w:val="20"/>
              </w:rPr>
            </w:pPr>
          </w:p>
        </w:tc>
      </w:tr>
      <w:tr w:rsidR="007408C6" w:rsidRPr="007408C6" w:rsidTr="007408C6">
        <w:tc>
          <w:tcPr>
            <w:tcW w:w="3114" w:type="dxa"/>
          </w:tcPr>
          <w:p w:rsidR="007408C6" w:rsidRPr="007408C6" w:rsidRDefault="007408C6" w:rsidP="007408C6">
            <w:pPr>
              <w:rPr>
                <w:sz w:val="20"/>
              </w:rPr>
            </w:pPr>
            <w:r w:rsidRPr="007408C6">
              <w:rPr>
                <w:sz w:val="20"/>
              </w:rPr>
              <w:t>Datum:</w:t>
            </w:r>
          </w:p>
        </w:tc>
        <w:tc>
          <w:tcPr>
            <w:tcW w:w="6514" w:type="dxa"/>
          </w:tcPr>
          <w:p w:rsidR="007408C6" w:rsidRPr="007408C6" w:rsidRDefault="007408C6" w:rsidP="007408C6">
            <w:pPr>
              <w:rPr>
                <w:sz w:val="20"/>
              </w:rPr>
            </w:pPr>
          </w:p>
        </w:tc>
      </w:tr>
      <w:tr w:rsidR="007408C6" w:rsidRPr="007408C6" w:rsidTr="007408C6">
        <w:trPr>
          <w:trHeight w:val="1375"/>
        </w:trPr>
        <w:tc>
          <w:tcPr>
            <w:tcW w:w="3114" w:type="dxa"/>
          </w:tcPr>
          <w:p w:rsidR="007408C6" w:rsidRPr="007408C6" w:rsidRDefault="007408C6" w:rsidP="007408C6">
            <w:pPr>
              <w:rPr>
                <w:sz w:val="20"/>
              </w:rPr>
            </w:pPr>
            <w:r w:rsidRPr="007408C6">
              <w:rPr>
                <w:sz w:val="20"/>
              </w:rPr>
              <w:t>Handtekening:</w:t>
            </w:r>
          </w:p>
        </w:tc>
        <w:tc>
          <w:tcPr>
            <w:tcW w:w="6514" w:type="dxa"/>
          </w:tcPr>
          <w:p w:rsidR="007408C6" w:rsidRPr="007408C6" w:rsidRDefault="007408C6" w:rsidP="007408C6">
            <w:pPr>
              <w:rPr>
                <w:sz w:val="20"/>
              </w:rPr>
            </w:pPr>
          </w:p>
        </w:tc>
      </w:tr>
    </w:tbl>
    <w:p w:rsidR="007408C6" w:rsidRPr="007408C6" w:rsidRDefault="007408C6" w:rsidP="007408C6">
      <w:pPr>
        <w:rPr>
          <w:sz w:val="20"/>
        </w:rPr>
      </w:pPr>
    </w:p>
    <w:p w:rsidR="00DC7172" w:rsidRPr="007408C6" w:rsidRDefault="00DC7172" w:rsidP="007408C6">
      <w:pPr>
        <w:rPr>
          <w:sz w:val="20"/>
        </w:rPr>
      </w:pPr>
    </w:p>
    <w:sectPr w:rsidR="00DC7172" w:rsidRPr="007408C6">
      <w:headerReference w:type="default" r:id="rId8"/>
      <w:footerReference w:type="default" r:id="rId9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B92" w:rsidRDefault="00991B92">
      <w:r>
        <w:separator/>
      </w:r>
    </w:p>
  </w:endnote>
  <w:endnote w:type="continuationSeparator" w:id="0">
    <w:p w:rsidR="00991B92" w:rsidRDefault="0099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074999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F3A35" w:rsidRDefault="004F3A35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 w:rsidR="00767345">
              <w:rPr>
                <w:b/>
                <w:noProof/>
              </w:rPr>
              <w:t>1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 w:rsidR="00767345">
              <w:rPr>
                <w:b/>
                <w:noProof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  <w:p w:rsidR="006328C9" w:rsidRDefault="006328C9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B92" w:rsidRDefault="00991B92">
      <w:r>
        <w:separator/>
      </w:r>
    </w:p>
  </w:footnote>
  <w:footnote w:type="continuationSeparator" w:id="0">
    <w:p w:rsidR="00991B92" w:rsidRDefault="00991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8C9" w:rsidRDefault="006328C9">
    <w:pPr>
      <w:pStyle w:val="Koptekst"/>
    </w:pPr>
    <w:r>
      <w:t>Staatsbosbeheer                                                                                   Europese aanbesteding modernisering bedrijfskleding</w:t>
    </w:r>
  </w:p>
  <w:p w:rsidR="006328C9" w:rsidRDefault="006328C9">
    <w:pPr>
      <w:pStyle w:val="Koptekst"/>
    </w:pPr>
  </w:p>
  <w:p w:rsidR="006328C9" w:rsidRDefault="006328C9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D7F8C"/>
    <w:multiLevelType w:val="hybridMultilevel"/>
    <w:tmpl w:val="E1DEAD4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C6"/>
    <w:rsid w:val="00082641"/>
    <w:rsid w:val="000C7AA5"/>
    <w:rsid w:val="000F6565"/>
    <w:rsid w:val="00111D3B"/>
    <w:rsid w:val="00117DA7"/>
    <w:rsid w:val="00140956"/>
    <w:rsid w:val="00144534"/>
    <w:rsid w:val="0016753D"/>
    <w:rsid w:val="0017362E"/>
    <w:rsid w:val="001B2316"/>
    <w:rsid w:val="001B50BD"/>
    <w:rsid w:val="001E3049"/>
    <w:rsid w:val="00210822"/>
    <w:rsid w:val="00217F00"/>
    <w:rsid w:val="0022213F"/>
    <w:rsid w:val="00222846"/>
    <w:rsid w:val="00226DC3"/>
    <w:rsid w:val="00232F50"/>
    <w:rsid w:val="0024249D"/>
    <w:rsid w:val="00247088"/>
    <w:rsid w:val="0026078F"/>
    <w:rsid w:val="0026083D"/>
    <w:rsid w:val="00262BD8"/>
    <w:rsid w:val="002634E5"/>
    <w:rsid w:val="0027095C"/>
    <w:rsid w:val="00273B3C"/>
    <w:rsid w:val="002B03FB"/>
    <w:rsid w:val="002D4D91"/>
    <w:rsid w:val="002D7F5C"/>
    <w:rsid w:val="002E7FE8"/>
    <w:rsid w:val="0030055D"/>
    <w:rsid w:val="00325C83"/>
    <w:rsid w:val="00344226"/>
    <w:rsid w:val="00362142"/>
    <w:rsid w:val="0036656D"/>
    <w:rsid w:val="003B5DA7"/>
    <w:rsid w:val="003C1968"/>
    <w:rsid w:val="003D25C8"/>
    <w:rsid w:val="003D52AE"/>
    <w:rsid w:val="003F67C6"/>
    <w:rsid w:val="004102F8"/>
    <w:rsid w:val="004246F6"/>
    <w:rsid w:val="0044304B"/>
    <w:rsid w:val="0044401E"/>
    <w:rsid w:val="00465F30"/>
    <w:rsid w:val="004803BB"/>
    <w:rsid w:val="004C59F4"/>
    <w:rsid w:val="004D0236"/>
    <w:rsid w:val="004D6969"/>
    <w:rsid w:val="004F1236"/>
    <w:rsid w:val="004F3A35"/>
    <w:rsid w:val="004F4D23"/>
    <w:rsid w:val="00510E84"/>
    <w:rsid w:val="00514C4B"/>
    <w:rsid w:val="0051748F"/>
    <w:rsid w:val="00530E89"/>
    <w:rsid w:val="00534A76"/>
    <w:rsid w:val="00567E4A"/>
    <w:rsid w:val="005945C0"/>
    <w:rsid w:val="005A4419"/>
    <w:rsid w:val="005A729A"/>
    <w:rsid w:val="005B1D1A"/>
    <w:rsid w:val="005C23E9"/>
    <w:rsid w:val="006328C9"/>
    <w:rsid w:val="00633E56"/>
    <w:rsid w:val="006625D2"/>
    <w:rsid w:val="00665044"/>
    <w:rsid w:val="006909DC"/>
    <w:rsid w:val="00697206"/>
    <w:rsid w:val="006A78EF"/>
    <w:rsid w:val="006B4A0C"/>
    <w:rsid w:val="006D61DF"/>
    <w:rsid w:val="006E3473"/>
    <w:rsid w:val="006F1375"/>
    <w:rsid w:val="007112A7"/>
    <w:rsid w:val="007175F3"/>
    <w:rsid w:val="007408C6"/>
    <w:rsid w:val="00751C37"/>
    <w:rsid w:val="00760A3C"/>
    <w:rsid w:val="00767345"/>
    <w:rsid w:val="007938C5"/>
    <w:rsid w:val="007C5EFF"/>
    <w:rsid w:val="007D0F81"/>
    <w:rsid w:val="007F21FA"/>
    <w:rsid w:val="00800AE4"/>
    <w:rsid w:val="00842A79"/>
    <w:rsid w:val="00850B6E"/>
    <w:rsid w:val="00854505"/>
    <w:rsid w:val="00863C4E"/>
    <w:rsid w:val="00864DD7"/>
    <w:rsid w:val="0086669B"/>
    <w:rsid w:val="00877D46"/>
    <w:rsid w:val="008C26FC"/>
    <w:rsid w:val="008C2A06"/>
    <w:rsid w:val="008C5AF9"/>
    <w:rsid w:val="008C5D5A"/>
    <w:rsid w:val="008D0DE9"/>
    <w:rsid w:val="00910CA7"/>
    <w:rsid w:val="009236C2"/>
    <w:rsid w:val="009236D7"/>
    <w:rsid w:val="009323E5"/>
    <w:rsid w:val="00941F70"/>
    <w:rsid w:val="00944387"/>
    <w:rsid w:val="00963E9A"/>
    <w:rsid w:val="009675AC"/>
    <w:rsid w:val="00991B92"/>
    <w:rsid w:val="00996750"/>
    <w:rsid w:val="009B0C30"/>
    <w:rsid w:val="00A00381"/>
    <w:rsid w:val="00A01D02"/>
    <w:rsid w:val="00A036FF"/>
    <w:rsid w:val="00A31B60"/>
    <w:rsid w:val="00A34C90"/>
    <w:rsid w:val="00A3723D"/>
    <w:rsid w:val="00A67DDB"/>
    <w:rsid w:val="00A74756"/>
    <w:rsid w:val="00A90DC2"/>
    <w:rsid w:val="00AB04D1"/>
    <w:rsid w:val="00AB1B4C"/>
    <w:rsid w:val="00AB31A5"/>
    <w:rsid w:val="00AB3BF1"/>
    <w:rsid w:val="00AC3BE7"/>
    <w:rsid w:val="00AC761A"/>
    <w:rsid w:val="00AD5D52"/>
    <w:rsid w:val="00AF2C11"/>
    <w:rsid w:val="00AF33D3"/>
    <w:rsid w:val="00B3254F"/>
    <w:rsid w:val="00B424C6"/>
    <w:rsid w:val="00B42640"/>
    <w:rsid w:val="00B50DA0"/>
    <w:rsid w:val="00B731A2"/>
    <w:rsid w:val="00B75E66"/>
    <w:rsid w:val="00BB19DF"/>
    <w:rsid w:val="00BB2A6F"/>
    <w:rsid w:val="00BC71F5"/>
    <w:rsid w:val="00BD371E"/>
    <w:rsid w:val="00BE7069"/>
    <w:rsid w:val="00BE7988"/>
    <w:rsid w:val="00C330AA"/>
    <w:rsid w:val="00C4110F"/>
    <w:rsid w:val="00C83258"/>
    <w:rsid w:val="00C85266"/>
    <w:rsid w:val="00C945CD"/>
    <w:rsid w:val="00CA5742"/>
    <w:rsid w:val="00CB17F7"/>
    <w:rsid w:val="00CB26FD"/>
    <w:rsid w:val="00CB52F6"/>
    <w:rsid w:val="00CC19B5"/>
    <w:rsid w:val="00CC28E4"/>
    <w:rsid w:val="00CD4DF6"/>
    <w:rsid w:val="00CF00F8"/>
    <w:rsid w:val="00D069E8"/>
    <w:rsid w:val="00D3296C"/>
    <w:rsid w:val="00D35F52"/>
    <w:rsid w:val="00D43AB0"/>
    <w:rsid w:val="00D54075"/>
    <w:rsid w:val="00D57320"/>
    <w:rsid w:val="00D648DF"/>
    <w:rsid w:val="00D71057"/>
    <w:rsid w:val="00DA781F"/>
    <w:rsid w:val="00DC122F"/>
    <w:rsid w:val="00DC1311"/>
    <w:rsid w:val="00DC29BF"/>
    <w:rsid w:val="00DC7172"/>
    <w:rsid w:val="00DE6C2E"/>
    <w:rsid w:val="00DF1404"/>
    <w:rsid w:val="00DF60E1"/>
    <w:rsid w:val="00E0245B"/>
    <w:rsid w:val="00E173D6"/>
    <w:rsid w:val="00E203F6"/>
    <w:rsid w:val="00E410A5"/>
    <w:rsid w:val="00E6481A"/>
    <w:rsid w:val="00E71F42"/>
    <w:rsid w:val="00E72E19"/>
    <w:rsid w:val="00E808AC"/>
    <w:rsid w:val="00E84F7F"/>
    <w:rsid w:val="00EB19F8"/>
    <w:rsid w:val="00EC7EEA"/>
    <w:rsid w:val="00F45539"/>
    <w:rsid w:val="00F82C37"/>
    <w:rsid w:val="00FA1E4A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13943CAB-7B99-496E-9753-9010E47F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grofont" w:eastAsia="Times New Roman" w:hAnsi="Agrofont" w:cs="Times New Roman"/>
        <w:bCs/>
        <w:kern w:val="14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D371E"/>
    <w:pPr>
      <w:spacing w:line="260" w:lineRule="atLeast"/>
    </w:pPr>
    <w:rPr>
      <w:sz w:val="18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 w:val="0"/>
      <w:smallCaps/>
      <w:color w:val="C0504D" w:themeColor="accent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table" w:styleId="Tabelraster">
    <w:name w:val="Table Grid"/>
    <w:basedOn w:val="Standaardtabel"/>
    <w:rsid w:val="0074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27095C"/>
    <w:rPr>
      <w:kern w:val="12"/>
      <w:sz w:val="16"/>
    </w:rPr>
  </w:style>
  <w:style w:type="character" w:styleId="Verwijzingopmerking">
    <w:name w:val="annotation reference"/>
    <w:basedOn w:val="Standaardalinea-lettertype"/>
    <w:semiHidden/>
    <w:unhideWhenUsed/>
    <w:rsid w:val="001B50BD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B50BD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B50BD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B50BD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50BD"/>
    <w:rPr>
      <w:b/>
    </w:rPr>
  </w:style>
  <w:style w:type="paragraph" w:styleId="Ballontekst">
    <w:name w:val="Balloon Text"/>
    <w:basedOn w:val="Standaard"/>
    <w:link w:val="BallontekstChar"/>
    <w:semiHidden/>
    <w:unhideWhenUsed/>
    <w:rsid w:val="001B50B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1B50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1C84F9E2.dotm</Template>
  <TotalTime>2</TotalTime>
  <Pages>2</Pages>
  <Words>393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3027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Schreur, Harry</dc:creator>
  <cp:keywords/>
  <dc:description/>
  <cp:lastModifiedBy>Schreur, Harry</cp:lastModifiedBy>
  <cp:revision>6</cp:revision>
  <dcterms:created xsi:type="dcterms:W3CDTF">2020-06-10T17:11:00Z</dcterms:created>
  <dcterms:modified xsi:type="dcterms:W3CDTF">2021-04-12T15:26:00Z</dcterms:modified>
</cp:coreProperties>
</file>