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39C" w:rsidRPr="00DF239C" w:rsidRDefault="00DF239C" w:rsidP="00DF239C">
      <w:pPr>
        <w:rPr>
          <w:rFonts w:ascii="Agrofont" w:hAnsi="Agrofont"/>
          <w:sz w:val="18"/>
          <w:szCs w:val="18"/>
        </w:rPr>
      </w:pPr>
      <w:bookmarkStart w:id="0" w:name="_Toc485982178"/>
      <w:bookmarkStart w:id="1" w:name="_GoBack"/>
      <w:bookmarkEnd w:id="1"/>
    </w:p>
    <w:p w:rsidR="008642AF" w:rsidRPr="008642AF" w:rsidRDefault="008642AF" w:rsidP="008642AF">
      <w:pPr>
        <w:rPr>
          <w:rFonts w:ascii="Agrofont" w:hAnsi="Agrofont"/>
          <w:b/>
          <w:sz w:val="32"/>
          <w:szCs w:val="32"/>
        </w:rPr>
      </w:pPr>
      <w:r w:rsidRPr="008642AF">
        <w:rPr>
          <w:rFonts w:ascii="Agrofont" w:hAnsi="Agrofont" w:cs="Arial"/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4DA6F0E" wp14:editId="7AE372E1">
            <wp:simplePos x="0" y="0"/>
            <wp:positionH relativeFrom="column">
              <wp:posOffset>5859974</wp:posOffset>
            </wp:positionH>
            <wp:positionV relativeFrom="paragraph">
              <wp:posOffset>-569678</wp:posOffset>
            </wp:positionV>
            <wp:extent cx="828675" cy="662940"/>
            <wp:effectExtent l="0" t="0" r="9525" b="381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42AF">
        <w:rPr>
          <w:rFonts w:ascii="Agrofont" w:hAnsi="Agrofont"/>
          <w:b/>
          <w:sz w:val="32"/>
          <w:szCs w:val="32"/>
        </w:rPr>
        <w:t>Bijlage 1 Formulier bedrijfsgegevens Inschrijver</w:t>
      </w:r>
    </w:p>
    <w:p w:rsidR="008642AF" w:rsidRPr="008642AF" w:rsidRDefault="008642AF" w:rsidP="008642AF">
      <w:pPr>
        <w:rPr>
          <w:rFonts w:ascii="Agrofont" w:hAnsi="Agrofont"/>
          <w:sz w:val="18"/>
          <w:szCs w:val="18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5220"/>
      </w:tblGrid>
      <w:tr w:rsidR="008642AF" w:rsidRPr="008642AF" w:rsidTr="003D565C">
        <w:tc>
          <w:tcPr>
            <w:tcW w:w="3780" w:type="dxa"/>
            <w:shd w:val="clear" w:color="auto" w:fill="CCCCCC"/>
          </w:tcPr>
          <w:bookmarkEnd w:id="0"/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b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b/>
                <w:sz w:val="18"/>
                <w:szCs w:val="18"/>
                <w:lang w:val="nl"/>
              </w:rPr>
              <w:t>Gegevens onderneming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b/>
                <w:sz w:val="18"/>
                <w:szCs w:val="18"/>
                <w:lang w:val="nl"/>
              </w:rPr>
            </w:pPr>
          </w:p>
        </w:tc>
        <w:tc>
          <w:tcPr>
            <w:tcW w:w="5220" w:type="dxa"/>
            <w:shd w:val="clear" w:color="auto" w:fill="CCCCCC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Naam onderneming volgens handelsregister: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Statutaire vestigingsplaats: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Vestigingsadres: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Postcode en plaats vestigingsadres: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Postadres: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Postcode en plaats postadres: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Telefoonnummer: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Faxnummer: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Internetadres: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  <w:shd w:val="clear" w:color="auto" w:fill="CCCCCC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b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b/>
                <w:sz w:val="18"/>
                <w:szCs w:val="18"/>
              </w:rPr>
              <w:t>Gegevens van de persoon die de onderneming rechtsgeldig kan vertegenwoordigen</w:t>
            </w:r>
          </w:p>
        </w:tc>
        <w:tc>
          <w:tcPr>
            <w:tcW w:w="5220" w:type="dxa"/>
            <w:shd w:val="clear" w:color="auto" w:fill="CCCCCC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>Naam: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Functie: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>Telefoonnummer: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e-mailadres: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  <w:shd w:val="clear" w:color="auto" w:fill="CCCCCC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b/>
                <w:sz w:val="18"/>
                <w:szCs w:val="18"/>
              </w:rPr>
            </w:pPr>
            <w:r w:rsidRPr="008642AF">
              <w:rPr>
                <w:rFonts w:ascii="Agrofont" w:hAnsi="Agrofont" w:cs="Arial"/>
                <w:b/>
                <w:sz w:val="18"/>
                <w:szCs w:val="18"/>
              </w:rPr>
              <w:t>Gegevens contactpersonen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b/>
                <w:sz w:val="18"/>
                <w:szCs w:val="18"/>
                <w:lang w:val="nl"/>
              </w:rPr>
            </w:pPr>
          </w:p>
        </w:tc>
        <w:tc>
          <w:tcPr>
            <w:tcW w:w="5220" w:type="dxa"/>
            <w:shd w:val="clear" w:color="auto" w:fill="CCCCCC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>Naam 1</w:t>
            </w:r>
            <w:r w:rsidRPr="008642AF">
              <w:rPr>
                <w:rFonts w:ascii="Agrofont" w:hAnsi="Agrofont" w:cs="Arial"/>
                <w:sz w:val="18"/>
                <w:szCs w:val="18"/>
                <w:vertAlign w:val="superscript"/>
                <w:lang w:val="nl"/>
              </w:rPr>
              <w:t>e</w:t>
            </w: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 xml:space="preserve"> contactpersoon: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 xml:space="preserve">Functie: </w:t>
            </w: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>Telefoonnummer: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>e-mailadres: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>Naam 2</w:t>
            </w:r>
            <w:r w:rsidRPr="008642AF">
              <w:rPr>
                <w:rFonts w:ascii="Agrofont" w:hAnsi="Agrofont" w:cs="Arial"/>
                <w:sz w:val="18"/>
                <w:szCs w:val="18"/>
                <w:vertAlign w:val="superscript"/>
                <w:lang w:val="nl"/>
              </w:rPr>
              <w:t>e</w:t>
            </w: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 xml:space="preserve"> contactpersoon: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 xml:space="preserve">Functie: 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>Telefoonnummer: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78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  <w:r w:rsidRPr="008642AF">
              <w:rPr>
                <w:rFonts w:ascii="Agrofont" w:hAnsi="Agrofont" w:cs="Arial"/>
                <w:sz w:val="18"/>
                <w:szCs w:val="18"/>
                <w:lang w:val="nl"/>
              </w:rPr>
              <w:t>e-mailadres: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  <w:tc>
          <w:tcPr>
            <w:tcW w:w="522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</w:tbl>
    <w:p w:rsidR="00DF239C" w:rsidRDefault="00DF239C" w:rsidP="008642AF">
      <w:pPr>
        <w:spacing w:line="276" w:lineRule="auto"/>
        <w:rPr>
          <w:rFonts w:ascii="Agrofont" w:hAnsi="Agrofont" w:cs="Arial"/>
          <w:sz w:val="18"/>
          <w:szCs w:val="18"/>
        </w:rPr>
      </w:pPr>
    </w:p>
    <w:p w:rsidR="00DF239C" w:rsidRDefault="00DF239C" w:rsidP="008642AF">
      <w:pPr>
        <w:spacing w:line="276" w:lineRule="auto"/>
        <w:rPr>
          <w:rFonts w:ascii="Agrofont" w:hAnsi="Agrofont" w:cs="Arial"/>
          <w:sz w:val="18"/>
          <w:szCs w:val="18"/>
        </w:rPr>
      </w:pPr>
    </w:p>
    <w:p w:rsidR="00DF239C" w:rsidRDefault="00DF239C" w:rsidP="008642AF">
      <w:pPr>
        <w:spacing w:line="276" w:lineRule="auto"/>
        <w:rPr>
          <w:rFonts w:ascii="Agrofont" w:hAnsi="Agrofont" w:cs="Arial"/>
          <w:sz w:val="18"/>
          <w:szCs w:val="18"/>
        </w:rPr>
      </w:pPr>
      <w:r w:rsidRPr="00DF239C">
        <w:rPr>
          <w:rFonts w:ascii="Agrofont" w:hAnsi="Agrofont" w:cs="Arial"/>
          <w:b/>
          <w:sz w:val="22"/>
          <w:szCs w:val="22"/>
        </w:rPr>
        <w:t>Let op!</w:t>
      </w:r>
      <w:r>
        <w:rPr>
          <w:rFonts w:ascii="Agrofont" w:hAnsi="Agrofont" w:cs="Arial"/>
          <w:sz w:val="18"/>
          <w:szCs w:val="18"/>
        </w:rPr>
        <w:t xml:space="preserve"> Voor ondertekening en bijbehorende gegevens zie volgende bladzijde.</w:t>
      </w:r>
    </w:p>
    <w:p w:rsidR="00DF239C" w:rsidRDefault="00DF239C" w:rsidP="008642AF">
      <w:pPr>
        <w:spacing w:line="276" w:lineRule="auto"/>
        <w:rPr>
          <w:rFonts w:ascii="Agrofont" w:hAnsi="Agrofont" w:cs="Arial"/>
          <w:sz w:val="18"/>
          <w:szCs w:val="18"/>
        </w:rPr>
      </w:pPr>
    </w:p>
    <w:p w:rsidR="00DF239C" w:rsidRDefault="00DF239C" w:rsidP="008642AF">
      <w:pPr>
        <w:spacing w:line="276" w:lineRule="auto"/>
        <w:rPr>
          <w:rFonts w:ascii="Agrofont" w:hAnsi="Agrofont" w:cs="Arial"/>
          <w:sz w:val="18"/>
          <w:szCs w:val="18"/>
        </w:rPr>
      </w:pPr>
    </w:p>
    <w:p w:rsidR="00DF239C" w:rsidRPr="008642AF" w:rsidRDefault="00DF239C" w:rsidP="008642AF">
      <w:pPr>
        <w:spacing w:line="276" w:lineRule="auto"/>
        <w:rPr>
          <w:rFonts w:ascii="Agrofont" w:hAnsi="Agrofont" w:cs="Arial"/>
          <w:sz w:val="18"/>
          <w:szCs w:val="18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5400"/>
      </w:tblGrid>
      <w:tr w:rsidR="008642AF" w:rsidRPr="008642AF" w:rsidTr="003D565C">
        <w:tc>
          <w:tcPr>
            <w:tcW w:w="9000" w:type="dxa"/>
            <w:gridSpan w:val="2"/>
            <w:shd w:val="clear" w:color="auto" w:fill="CCCCCC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Aldus ondertekend en bijbehorende gegevens naar waarheid verstrekt,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60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Naam rechtsgeldig vertegenwoordiger: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</w:tc>
        <w:tc>
          <w:tcPr>
            <w:tcW w:w="540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60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Handtekening rechtsgeldig vertegenwoordiger: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</w:tc>
        <w:tc>
          <w:tcPr>
            <w:tcW w:w="540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  <w:tr w:rsidR="008642AF" w:rsidRPr="008642AF" w:rsidTr="003D565C">
        <w:tc>
          <w:tcPr>
            <w:tcW w:w="360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  <w:r w:rsidRPr="008642AF">
              <w:rPr>
                <w:rFonts w:ascii="Agrofont" w:hAnsi="Agrofont" w:cs="Arial"/>
                <w:sz w:val="18"/>
                <w:szCs w:val="18"/>
              </w:rPr>
              <w:t>Datum:</w:t>
            </w: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</w:rPr>
            </w:pPr>
          </w:p>
        </w:tc>
        <w:tc>
          <w:tcPr>
            <w:tcW w:w="5400" w:type="dxa"/>
          </w:tcPr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  <w:p w:rsidR="008642AF" w:rsidRPr="008642AF" w:rsidRDefault="008642AF" w:rsidP="003D565C">
            <w:pPr>
              <w:spacing w:line="276" w:lineRule="auto"/>
              <w:rPr>
                <w:rFonts w:ascii="Agrofont" w:hAnsi="Agrofont" w:cs="Arial"/>
                <w:sz w:val="18"/>
                <w:szCs w:val="18"/>
                <w:lang w:val="nl"/>
              </w:rPr>
            </w:pPr>
          </w:p>
        </w:tc>
      </w:tr>
    </w:tbl>
    <w:p w:rsidR="008642AF" w:rsidRPr="008642AF" w:rsidRDefault="008642AF" w:rsidP="008642AF">
      <w:pPr>
        <w:spacing w:line="276" w:lineRule="auto"/>
        <w:rPr>
          <w:rFonts w:ascii="Agrofont" w:hAnsi="Agrofont" w:cs="Arial"/>
          <w:sz w:val="18"/>
          <w:szCs w:val="18"/>
        </w:rPr>
      </w:pPr>
    </w:p>
    <w:p w:rsidR="008642AF" w:rsidRPr="008642AF" w:rsidRDefault="008642AF" w:rsidP="008642AF">
      <w:pPr>
        <w:spacing w:line="276" w:lineRule="auto"/>
        <w:rPr>
          <w:rFonts w:ascii="Agrofont" w:hAnsi="Agrofont" w:cs="Arial"/>
          <w:sz w:val="18"/>
          <w:szCs w:val="18"/>
        </w:rPr>
      </w:pPr>
    </w:p>
    <w:p w:rsidR="008642AF" w:rsidRPr="008642AF" w:rsidRDefault="008642AF" w:rsidP="00963E9A">
      <w:pPr>
        <w:rPr>
          <w:rFonts w:ascii="Agrofont" w:hAnsi="Agrofont"/>
          <w:sz w:val="18"/>
          <w:szCs w:val="18"/>
        </w:rPr>
      </w:pPr>
    </w:p>
    <w:sectPr w:rsidR="008642AF" w:rsidRPr="008642AF">
      <w:headerReference w:type="default" r:id="rId8"/>
      <w:footerReference w:type="default" r:id="rId9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2AF" w:rsidRDefault="008642AF">
      <w:r>
        <w:separator/>
      </w:r>
    </w:p>
  </w:endnote>
  <w:endnote w:type="continuationSeparator" w:id="0">
    <w:p w:rsidR="008642AF" w:rsidRDefault="00864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20435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360616" w:rsidRDefault="00360616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8642AF" w:rsidRDefault="008642AF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2AF" w:rsidRDefault="008642AF">
      <w:r>
        <w:separator/>
      </w:r>
    </w:p>
  </w:footnote>
  <w:footnote w:type="continuationSeparator" w:id="0">
    <w:p w:rsidR="008642AF" w:rsidRDefault="00864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2AF" w:rsidRDefault="008642AF" w:rsidP="008642AF">
    <w:pPr>
      <w:pStyle w:val="Koptekst"/>
    </w:pPr>
    <w:r>
      <w:t>Staatsbosbeheer                                                                                      Europese aanbesteding modernisering bedrijfskleding</w:t>
    </w:r>
  </w:p>
  <w:p w:rsidR="0086669B" w:rsidRDefault="0086669B">
    <w:pPr>
      <w:pStyle w:val="Koptekst"/>
    </w:pPr>
  </w:p>
  <w:p w:rsidR="008642AF" w:rsidRDefault="008642AF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D9122F"/>
    <w:multiLevelType w:val="multilevel"/>
    <w:tmpl w:val="94366B9C"/>
    <w:lvl w:ilvl="0">
      <w:start w:val="1"/>
      <w:numFmt w:val="upperRoman"/>
      <w:lvlText w:val="Annex %1"/>
      <w:lvlJc w:val="left"/>
      <w:pPr>
        <w:tabs>
          <w:tab w:val="num" w:pos="1440"/>
        </w:tabs>
        <w:ind w:left="432" w:hanging="432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84"/>
        </w:tabs>
        <w:ind w:left="6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2AF"/>
    <w:rsid w:val="00082641"/>
    <w:rsid w:val="000C7AA5"/>
    <w:rsid w:val="000F6565"/>
    <w:rsid w:val="00111D3B"/>
    <w:rsid w:val="00117DA7"/>
    <w:rsid w:val="00140956"/>
    <w:rsid w:val="00144534"/>
    <w:rsid w:val="0016753D"/>
    <w:rsid w:val="0017362E"/>
    <w:rsid w:val="001B2316"/>
    <w:rsid w:val="00217F00"/>
    <w:rsid w:val="0022213F"/>
    <w:rsid w:val="00222846"/>
    <w:rsid w:val="00226DC3"/>
    <w:rsid w:val="00232F50"/>
    <w:rsid w:val="0024249D"/>
    <w:rsid w:val="00247088"/>
    <w:rsid w:val="0026078F"/>
    <w:rsid w:val="0026083D"/>
    <w:rsid w:val="00262BD8"/>
    <w:rsid w:val="00273B3C"/>
    <w:rsid w:val="002D4D91"/>
    <w:rsid w:val="002D7F5C"/>
    <w:rsid w:val="002E7FE8"/>
    <w:rsid w:val="0030055D"/>
    <w:rsid w:val="00325C83"/>
    <w:rsid w:val="00344226"/>
    <w:rsid w:val="00360616"/>
    <w:rsid w:val="00362142"/>
    <w:rsid w:val="0036656D"/>
    <w:rsid w:val="003B5DA7"/>
    <w:rsid w:val="003C1968"/>
    <w:rsid w:val="003D25C8"/>
    <w:rsid w:val="003F67C6"/>
    <w:rsid w:val="004102F8"/>
    <w:rsid w:val="004246F6"/>
    <w:rsid w:val="0044304B"/>
    <w:rsid w:val="0044401E"/>
    <w:rsid w:val="00465F30"/>
    <w:rsid w:val="004803BB"/>
    <w:rsid w:val="004C59F4"/>
    <w:rsid w:val="004D0236"/>
    <w:rsid w:val="004D6969"/>
    <w:rsid w:val="004F1236"/>
    <w:rsid w:val="00510E84"/>
    <w:rsid w:val="00514C4B"/>
    <w:rsid w:val="00530E89"/>
    <w:rsid w:val="00534A76"/>
    <w:rsid w:val="005945C0"/>
    <w:rsid w:val="005A4419"/>
    <w:rsid w:val="005B1D1A"/>
    <w:rsid w:val="005C23E9"/>
    <w:rsid w:val="00633E56"/>
    <w:rsid w:val="006625D2"/>
    <w:rsid w:val="00665044"/>
    <w:rsid w:val="00697206"/>
    <w:rsid w:val="006A78EF"/>
    <w:rsid w:val="006B4A0C"/>
    <w:rsid w:val="006E3473"/>
    <w:rsid w:val="006F1375"/>
    <w:rsid w:val="007112A7"/>
    <w:rsid w:val="007175F3"/>
    <w:rsid w:val="00751C37"/>
    <w:rsid w:val="00760A3C"/>
    <w:rsid w:val="007938C5"/>
    <w:rsid w:val="007C5EFF"/>
    <w:rsid w:val="007D0F81"/>
    <w:rsid w:val="007F21FA"/>
    <w:rsid w:val="00842A79"/>
    <w:rsid w:val="00850B6E"/>
    <w:rsid w:val="00854505"/>
    <w:rsid w:val="008642AF"/>
    <w:rsid w:val="00864DD7"/>
    <w:rsid w:val="0086669B"/>
    <w:rsid w:val="00877D46"/>
    <w:rsid w:val="008C26FC"/>
    <w:rsid w:val="008C2A06"/>
    <w:rsid w:val="008C5AF9"/>
    <w:rsid w:val="008C5D5A"/>
    <w:rsid w:val="008D0DE9"/>
    <w:rsid w:val="00910CA7"/>
    <w:rsid w:val="009236C2"/>
    <w:rsid w:val="009236D7"/>
    <w:rsid w:val="009323E5"/>
    <w:rsid w:val="00941F70"/>
    <w:rsid w:val="00944387"/>
    <w:rsid w:val="00963E9A"/>
    <w:rsid w:val="009675AC"/>
    <w:rsid w:val="00996750"/>
    <w:rsid w:val="009B0C30"/>
    <w:rsid w:val="00A00381"/>
    <w:rsid w:val="00A01D02"/>
    <w:rsid w:val="00A036FF"/>
    <w:rsid w:val="00A31B60"/>
    <w:rsid w:val="00A34C90"/>
    <w:rsid w:val="00A3723D"/>
    <w:rsid w:val="00A67DDB"/>
    <w:rsid w:val="00A74756"/>
    <w:rsid w:val="00A90DC2"/>
    <w:rsid w:val="00AB04D1"/>
    <w:rsid w:val="00AB1B4C"/>
    <w:rsid w:val="00AB31A5"/>
    <w:rsid w:val="00AB3BF1"/>
    <w:rsid w:val="00AC3BE7"/>
    <w:rsid w:val="00AC761A"/>
    <w:rsid w:val="00AF2C11"/>
    <w:rsid w:val="00AF33D3"/>
    <w:rsid w:val="00B3254F"/>
    <w:rsid w:val="00B424C6"/>
    <w:rsid w:val="00B42640"/>
    <w:rsid w:val="00B731A2"/>
    <w:rsid w:val="00B75E66"/>
    <w:rsid w:val="00BB19DF"/>
    <w:rsid w:val="00BB2A6F"/>
    <w:rsid w:val="00BC71F5"/>
    <w:rsid w:val="00BD371E"/>
    <w:rsid w:val="00BE7069"/>
    <w:rsid w:val="00BE7988"/>
    <w:rsid w:val="00C330AA"/>
    <w:rsid w:val="00C83258"/>
    <w:rsid w:val="00C85266"/>
    <w:rsid w:val="00CA5742"/>
    <w:rsid w:val="00CB17F7"/>
    <w:rsid w:val="00CB26FD"/>
    <w:rsid w:val="00CB52F6"/>
    <w:rsid w:val="00CC19B5"/>
    <w:rsid w:val="00CC28E4"/>
    <w:rsid w:val="00CD4DF6"/>
    <w:rsid w:val="00CF00F8"/>
    <w:rsid w:val="00D069E8"/>
    <w:rsid w:val="00D3296C"/>
    <w:rsid w:val="00D35F52"/>
    <w:rsid w:val="00D43AB0"/>
    <w:rsid w:val="00D54075"/>
    <w:rsid w:val="00D57320"/>
    <w:rsid w:val="00D648DF"/>
    <w:rsid w:val="00D71057"/>
    <w:rsid w:val="00DA781F"/>
    <w:rsid w:val="00DC122F"/>
    <w:rsid w:val="00DC1311"/>
    <w:rsid w:val="00DC29BF"/>
    <w:rsid w:val="00DE6C2E"/>
    <w:rsid w:val="00DF1404"/>
    <w:rsid w:val="00DF239C"/>
    <w:rsid w:val="00DF60E1"/>
    <w:rsid w:val="00E173D6"/>
    <w:rsid w:val="00E203F6"/>
    <w:rsid w:val="00E410A5"/>
    <w:rsid w:val="00E6481A"/>
    <w:rsid w:val="00E71F42"/>
    <w:rsid w:val="00E808AC"/>
    <w:rsid w:val="00EB19F8"/>
    <w:rsid w:val="00EC7EEA"/>
    <w:rsid w:val="00F45539"/>
    <w:rsid w:val="00F82C37"/>
    <w:rsid w:val="00FA1E4A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0651862-D013-45AF-9302-BD0A0E5A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grofont" w:eastAsia="Times New Roman" w:hAnsi="Agrofont" w:cs="Times New Roman"/>
        <w:bCs/>
        <w:kern w:val="14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642AF"/>
    <w:rPr>
      <w:rFonts w:ascii="Arial" w:hAnsi="Arial"/>
      <w:bCs w:val="0"/>
      <w:kern w:val="0"/>
      <w:szCs w:val="2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link w:val="KoptekstChar"/>
    <w:uiPriority w:val="99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 w:val="0"/>
      <w:smallCaps/>
      <w:color w:val="C0504D" w:themeColor="accent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paragraph" w:customStyle="1" w:styleId="Bijlage1">
    <w:name w:val="Bijlage1"/>
    <w:basedOn w:val="Kop1"/>
    <w:uiPriority w:val="99"/>
    <w:rsid w:val="008642AF"/>
    <w:pPr>
      <w:pageBreakBefore/>
      <w:tabs>
        <w:tab w:val="num" w:pos="432"/>
        <w:tab w:val="right" w:pos="9576"/>
      </w:tabs>
      <w:spacing w:before="0" w:after="840" w:line="520" w:lineRule="atLeast"/>
      <w:ind w:left="432" w:hanging="432"/>
    </w:pPr>
    <w:rPr>
      <w:rFonts w:ascii="Times New Roman" w:hAnsi="Times New Roman"/>
      <w:bCs/>
      <w:i/>
      <w:iCs/>
      <w:noProof/>
      <w:color w:val="000000"/>
      <w:kern w:val="28"/>
      <w:sz w:val="28"/>
      <w:szCs w:val="22"/>
    </w:rPr>
  </w:style>
  <w:style w:type="paragraph" w:styleId="Ballontekst">
    <w:name w:val="Balloon Text"/>
    <w:basedOn w:val="Standaard"/>
    <w:link w:val="BallontekstChar"/>
    <w:semiHidden/>
    <w:unhideWhenUsed/>
    <w:rsid w:val="008642A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8642AF"/>
    <w:rPr>
      <w:rFonts w:ascii="Segoe UI" w:hAnsi="Segoe UI" w:cs="Segoe UI"/>
      <w:bCs w:val="0"/>
      <w:kern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8642AF"/>
    <w:rPr>
      <w:rFonts w:ascii="Arial" w:hAnsi="Arial"/>
      <w:bCs w:val="0"/>
      <w:kern w:val="12"/>
      <w:sz w:val="16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8642AF"/>
    <w:rPr>
      <w:rFonts w:ascii="Arial" w:hAnsi="Arial"/>
      <w:bCs w:val="0"/>
      <w:kern w:val="1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52A87473.dotm</Template>
  <TotalTime>17</TotalTime>
  <Pages>2</Pages>
  <Words>79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Schreur, Harry</dc:creator>
  <cp:keywords/>
  <dc:description/>
  <cp:lastModifiedBy>Schreur, Harry</cp:lastModifiedBy>
  <cp:revision>3</cp:revision>
  <dcterms:created xsi:type="dcterms:W3CDTF">2020-07-13T10:40:00Z</dcterms:created>
  <dcterms:modified xsi:type="dcterms:W3CDTF">2020-07-14T11:49:00Z</dcterms:modified>
</cp:coreProperties>
</file>