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65DA" w14:textId="77777777" w:rsidR="00651702" w:rsidRDefault="00651702" w:rsidP="00651702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96694434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681"/>
        <w:gridCol w:w="1984"/>
        <w:gridCol w:w="1927"/>
        <w:gridCol w:w="2042"/>
      </w:tblGrid>
      <w:tr w:rsidR="00651702" w:rsidRPr="0005526A" w14:paraId="251C32B3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  <w:vAlign w:val="center"/>
          </w:tcPr>
          <w:p w14:paraId="6FA842EB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3D2A55">
              <w:rPr>
                <w:color w:val="FFFFFF"/>
                <w:u w:val="single"/>
              </w:rPr>
              <w:t xml:space="preserve">Selectiecriterium 1: </w:t>
            </w:r>
            <w:r w:rsidRPr="003D2A55">
              <w:rPr>
                <w:u w:val="single"/>
              </w:rPr>
              <w:t xml:space="preserve">Projectmanagement </w:t>
            </w:r>
            <w:r>
              <w:rPr>
                <w:u w:val="single"/>
              </w:rPr>
              <w:t xml:space="preserve">voor </w:t>
            </w:r>
            <w:r w:rsidRPr="003D2A55">
              <w:rPr>
                <w:u w:val="single"/>
              </w:rPr>
              <w:t>een maatschappelijk multifunctioneel gebouw</w:t>
            </w:r>
          </w:p>
        </w:tc>
      </w:tr>
      <w:tr w:rsidR="00651702" w:rsidRPr="0005526A" w14:paraId="64A3924B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5D1C449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953" w:type="dxa"/>
            <w:gridSpan w:val="3"/>
            <w:vAlign w:val="center"/>
          </w:tcPr>
          <w:p w14:paraId="1B63F46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03E17CE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2302BA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953" w:type="dxa"/>
            <w:gridSpan w:val="3"/>
            <w:vAlign w:val="center"/>
          </w:tcPr>
          <w:p w14:paraId="3D07686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2C9E862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9241D7E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953" w:type="dxa"/>
            <w:gridSpan w:val="3"/>
            <w:vAlign w:val="center"/>
          </w:tcPr>
          <w:p w14:paraId="098C349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30DA981E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6E4D08A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953" w:type="dxa"/>
            <w:gridSpan w:val="3"/>
            <w:vAlign w:val="center"/>
          </w:tcPr>
          <w:p w14:paraId="43212F4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B1F750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B8045D2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D0A7E74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953" w:type="dxa"/>
            <w:gridSpan w:val="3"/>
            <w:vAlign w:val="center"/>
          </w:tcPr>
          <w:p w14:paraId="26A213E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2E1CCF3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2120BB" w:rsidRPr="0005526A" w14:paraId="74E0D3A8" w14:textId="77777777" w:rsidTr="0026043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03080896" w14:textId="71402C7A" w:rsidR="002120BB" w:rsidRPr="0061366F" w:rsidRDefault="002120BB" w:rsidP="00B22DA3">
            <w:pPr>
              <w:spacing w:line="260" w:lineRule="atLeast"/>
            </w:pPr>
            <w:r>
              <w:rPr>
                <w:b w:val="0"/>
                <w:bCs w:val="0"/>
              </w:rPr>
              <w:t>Fase p</w:t>
            </w:r>
            <w:r w:rsidRPr="002120BB">
              <w:rPr>
                <w:b w:val="0"/>
                <w:bCs w:val="0"/>
              </w:rPr>
              <w:t>rojectmanagement</w:t>
            </w:r>
          </w:p>
        </w:tc>
        <w:tc>
          <w:tcPr>
            <w:tcW w:w="1984" w:type="dxa"/>
          </w:tcPr>
          <w:p w14:paraId="2F5A3AEC" w14:textId="13FFAEC2" w:rsidR="00872309" w:rsidRPr="00225914" w:rsidRDefault="00872309" w:rsidP="002604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lang w:val="en-GB"/>
              </w:rPr>
            </w:pPr>
            <w:r w:rsidRPr="00225914">
              <w:rPr>
                <w:rFonts w:ascii="Segoe UI Symbol" w:hAnsi="Segoe UI Symbol" w:cs="Segoe UI Symbol"/>
                <w:b/>
                <w:bCs/>
                <w:lang w:val="en-GB"/>
              </w:rPr>
              <w:t>A</w:t>
            </w:r>
            <w:r w:rsidR="00225914" w:rsidRPr="00225914">
              <w:rPr>
                <w:rFonts w:ascii="Segoe UI Symbol" w:hAnsi="Segoe UI Symbol" w:cs="Segoe UI Symbol"/>
                <w:b/>
                <w:bCs/>
                <w:lang w:val="en-GB"/>
              </w:rPr>
              <w:t xml:space="preserve"> </w:t>
            </w:r>
          </w:p>
          <w:p w14:paraId="1DF77894" w14:textId="6470CB65" w:rsidR="00225914" w:rsidRDefault="002120BB" w:rsidP="002604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Ontwerp</w:t>
            </w:r>
            <w:r w:rsidR="0083052D">
              <w:t>-</w:t>
            </w:r>
            <w:r>
              <w:t xml:space="preserve"> </w:t>
            </w:r>
            <w:r w:rsidRPr="0083052D">
              <w:rPr>
                <w:b/>
                <w:bCs/>
              </w:rPr>
              <w:t>en</w:t>
            </w:r>
            <w:r>
              <w:t xml:space="preserve"> uitvoerings</w:t>
            </w:r>
            <w:r w:rsidR="0083052D">
              <w:t>traject</w:t>
            </w:r>
          </w:p>
          <w:p w14:paraId="765E1C0E" w14:textId="5593C0C6" w:rsidR="00225914" w:rsidRPr="00225914" w:rsidRDefault="00225914" w:rsidP="0026043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25914">
              <w:rPr>
                <w:lang w:val="en-GB"/>
              </w:rPr>
              <w:t>(</w:t>
            </w:r>
            <w:proofErr w:type="spellStart"/>
            <w:r w:rsidRPr="00225914">
              <w:rPr>
                <w:lang w:val="en-GB"/>
              </w:rPr>
              <w:t>vul</w:t>
            </w:r>
            <w:proofErr w:type="spellEnd"/>
            <w:r w:rsidRPr="00225914">
              <w:rPr>
                <w:lang w:val="en-GB"/>
              </w:rPr>
              <w:t xml:space="preserve"> A </w:t>
            </w:r>
            <w:proofErr w:type="spellStart"/>
            <w:r w:rsidRPr="00225914">
              <w:rPr>
                <w:lang w:val="en-GB"/>
              </w:rPr>
              <w:t>velden</w:t>
            </w:r>
            <w:proofErr w:type="spellEnd"/>
            <w:r w:rsidRPr="00225914">
              <w:rPr>
                <w:lang w:val="en-GB"/>
              </w:rPr>
              <w:t xml:space="preserve"> in)</w:t>
            </w:r>
          </w:p>
        </w:tc>
        <w:tc>
          <w:tcPr>
            <w:tcW w:w="1927" w:type="dxa"/>
            <w:vAlign w:val="center"/>
          </w:tcPr>
          <w:p w14:paraId="15840419" w14:textId="049DEFA1" w:rsidR="00872309" w:rsidRPr="00872309" w:rsidRDefault="00872309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</w:rPr>
            </w:pPr>
            <w:r w:rsidRPr="00872309">
              <w:rPr>
                <w:rFonts w:ascii="Segoe UI Symbol" w:hAnsi="Segoe UI Symbol" w:cs="Segoe UI Symbol"/>
                <w:b/>
                <w:bCs/>
              </w:rPr>
              <w:t>B</w:t>
            </w:r>
          </w:p>
          <w:p w14:paraId="3AD11878" w14:textId="71CC5969" w:rsidR="002120BB" w:rsidRDefault="0083052D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Ontwerp</w:t>
            </w:r>
            <w:r>
              <w:t>traject</w:t>
            </w:r>
          </w:p>
          <w:p w14:paraId="478F0A87" w14:textId="77777777" w:rsidR="00225914" w:rsidRDefault="00225914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8CEF7D" w14:textId="68044612" w:rsidR="00225914" w:rsidRPr="00225914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5914">
              <w:t xml:space="preserve">(vul </w:t>
            </w:r>
            <w:r>
              <w:t>B</w:t>
            </w:r>
            <w:r w:rsidRPr="00225914">
              <w:t xml:space="preserve"> velden in)</w:t>
            </w:r>
          </w:p>
          <w:p w14:paraId="13673EEC" w14:textId="166EFC48" w:rsidR="00872309" w:rsidRPr="0061366F" w:rsidRDefault="00872309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2" w:type="dxa"/>
          </w:tcPr>
          <w:p w14:paraId="77FF32EB" w14:textId="14515CEE" w:rsidR="00872309" w:rsidRPr="00872309" w:rsidRDefault="00872309" w:rsidP="0087230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</w:rPr>
            </w:pPr>
            <w:r w:rsidRPr="00872309">
              <w:rPr>
                <w:rFonts w:ascii="Segoe UI Symbol" w:hAnsi="Segoe UI Symbol" w:cs="Segoe UI Symbol"/>
                <w:b/>
                <w:bCs/>
              </w:rPr>
              <w:t>C</w:t>
            </w:r>
          </w:p>
          <w:p w14:paraId="2B70960D" w14:textId="77777777" w:rsidR="002120BB" w:rsidRDefault="0083052D" w:rsidP="0087230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U</w:t>
            </w:r>
            <w:r>
              <w:t>itvoerings</w:t>
            </w:r>
            <w:r>
              <w:t>traject</w:t>
            </w:r>
          </w:p>
          <w:p w14:paraId="42C0CC95" w14:textId="77777777" w:rsidR="00225914" w:rsidRDefault="00225914" w:rsidP="0087230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7558E0" w14:textId="0B4C08EA" w:rsidR="00225914" w:rsidRPr="00225914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5914">
              <w:t xml:space="preserve">(vul </w:t>
            </w:r>
            <w:r>
              <w:t>C</w:t>
            </w:r>
            <w:r w:rsidRPr="00225914">
              <w:t xml:space="preserve"> velden in)</w:t>
            </w:r>
          </w:p>
          <w:p w14:paraId="663E08B4" w14:textId="1939355C" w:rsidR="00225914" w:rsidRPr="0061366F" w:rsidRDefault="00225914" w:rsidP="0087230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3052D" w:rsidRPr="0005526A" w14:paraId="47F93C9E" w14:textId="77777777" w:rsidTr="00767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23033DF7" w14:textId="548A9A4F" w:rsidR="0083052D" w:rsidRPr="00872309" w:rsidRDefault="0083052D" w:rsidP="00872309">
            <w:pPr>
              <w:pStyle w:val="Lijstalinea"/>
              <w:numPr>
                <w:ilvl w:val="0"/>
                <w:numId w:val="17"/>
              </w:numPr>
              <w:spacing w:line="260" w:lineRule="atLeast"/>
              <w:rPr>
                <w:b w:val="0"/>
                <w:bCs w:val="0"/>
              </w:rPr>
            </w:pPr>
            <w:r w:rsidRPr="00872309">
              <w:rPr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953" w:type="dxa"/>
            <w:gridSpan w:val="3"/>
            <w:vAlign w:val="center"/>
          </w:tcPr>
          <w:p w14:paraId="0ECE5876" w14:textId="5637DDFF" w:rsidR="0083052D" w:rsidRDefault="0083052D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</w:t>
            </w:r>
          </w:p>
          <w:p w14:paraId="07078EAD" w14:textId="2B578ABB" w:rsidR="0083052D" w:rsidRPr="0061366F" w:rsidRDefault="0083052D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651702" w:rsidRPr="0005526A" w14:paraId="2FEF7441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F9754F6" w14:textId="4E4B1E77" w:rsidR="00651702" w:rsidRPr="00260434" w:rsidRDefault="00651702" w:rsidP="00260434">
            <w:pPr>
              <w:pStyle w:val="Lijstalinea"/>
              <w:numPr>
                <w:ilvl w:val="0"/>
                <w:numId w:val="22"/>
              </w:numPr>
              <w:spacing w:line="260" w:lineRule="atLeast"/>
              <w:rPr>
                <w:b w:val="0"/>
                <w:bCs w:val="0"/>
              </w:rPr>
            </w:pPr>
            <w:r w:rsidRPr="00260434">
              <w:rPr>
                <w:b w:val="0"/>
                <w:bCs w:val="0"/>
              </w:rPr>
              <w:t>Exacte opleverdatum</w:t>
            </w:r>
          </w:p>
        </w:tc>
        <w:tc>
          <w:tcPr>
            <w:tcW w:w="5953" w:type="dxa"/>
            <w:gridSpan w:val="3"/>
            <w:vAlign w:val="center"/>
          </w:tcPr>
          <w:p w14:paraId="2BA339DC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38C9065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104BB875" w14:textId="58632789" w:rsidR="00651702" w:rsidRPr="002120BB" w:rsidRDefault="00651702" w:rsidP="002120BB">
            <w:pPr>
              <w:pStyle w:val="Lijstalinea"/>
              <w:numPr>
                <w:ilvl w:val="0"/>
                <w:numId w:val="16"/>
              </w:numPr>
              <w:spacing w:line="260" w:lineRule="atLeast"/>
              <w:rPr>
                <w:b w:val="0"/>
                <w:bCs w:val="0"/>
              </w:rPr>
            </w:pPr>
            <w:r w:rsidRPr="002120BB">
              <w:rPr>
                <w:b w:val="0"/>
                <w:bCs w:val="0"/>
              </w:rPr>
              <w:t xml:space="preserve">Projectmanagement </w:t>
            </w:r>
            <w:r w:rsidR="00634492" w:rsidRPr="002120BB">
              <w:rPr>
                <w:b w:val="0"/>
                <w:bCs w:val="0"/>
              </w:rPr>
              <w:t xml:space="preserve">(ontwerp- </w:t>
            </w:r>
            <w:r w:rsidR="00634492" w:rsidRPr="002120BB">
              <w:t>en</w:t>
            </w:r>
            <w:r w:rsidR="00634492" w:rsidRPr="002120BB">
              <w:rPr>
                <w:b w:val="0"/>
                <w:bCs w:val="0"/>
              </w:rPr>
              <w:t xml:space="preserve"> uitvoeringstraject) </w:t>
            </w:r>
            <w:r w:rsidRPr="002120BB">
              <w:rPr>
                <w:b w:val="0"/>
                <w:bCs w:val="0"/>
              </w:rPr>
              <w:t>van een maatschappelijk multifunctioneel gebouw dat een combinatie is van kinderopvang, onderwijs en/of ouderenzorg</w:t>
            </w:r>
          </w:p>
        </w:tc>
        <w:tc>
          <w:tcPr>
            <w:tcW w:w="5953" w:type="dxa"/>
            <w:gridSpan w:val="3"/>
            <w:vAlign w:val="center"/>
          </w:tcPr>
          <w:p w14:paraId="43F027FC" w14:textId="63AF1405" w:rsidR="00651702" w:rsidRDefault="00651702" w:rsidP="00B22DA3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 xml:space="preserve">Nee – </w:t>
            </w:r>
            <w:r w:rsidR="00A43914">
              <w:t>0 punten</w:t>
            </w:r>
          </w:p>
          <w:p w14:paraId="6F3AD353" w14:textId="4EA000A5" w:rsidR="00651702" w:rsidRDefault="00651702" w:rsidP="00B22DA3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basisschool- en ouderencentrum (primair onderwijs i.c.m. ouderenzorg) - 8 punten</w:t>
            </w:r>
          </w:p>
          <w:p w14:paraId="3EC9FCC1" w14:textId="6B45AB4E" w:rsidR="00651702" w:rsidRDefault="00651702" w:rsidP="00B22DA3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kinderopvang- en ouderencentrum (kinderopvang i.c.m. ouderenzorg) - 8 punten</w:t>
            </w:r>
          </w:p>
          <w:p w14:paraId="65F25DA4" w14:textId="6AC9C8B8" w:rsidR="00651702" w:rsidRDefault="00651702" w:rsidP="00B22DA3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integraal kind- en ouderencentrum (kinderopvang i.c.m. primair onderwijs en ouderenzorg) - 10 punten</w:t>
            </w:r>
          </w:p>
          <w:p w14:paraId="1DFF3B24" w14:textId="77777777" w:rsidR="00651702" w:rsidRPr="001B14C3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</w:p>
        </w:tc>
      </w:tr>
      <w:tr w:rsidR="00872309" w:rsidRPr="0005526A" w14:paraId="7FF9FF59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6F03E643" w14:textId="6F72758C" w:rsidR="00872309" w:rsidRPr="002120BB" w:rsidRDefault="00872309" w:rsidP="002120BB">
            <w:pPr>
              <w:pStyle w:val="Lijstalinea"/>
              <w:numPr>
                <w:ilvl w:val="0"/>
                <w:numId w:val="16"/>
              </w:num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  <w:r w:rsidRPr="00872309">
              <w:rPr>
                <w:b w:val="0"/>
                <w:bCs w:val="0"/>
              </w:rPr>
              <w:t>e uitvoering</w:t>
            </w:r>
            <w:r>
              <w:rPr>
                <w:b w:val="0"/>
                <w:bCs w:val="0"/>
              </w:rPr>
              <w:t xml:space="preserve"> is</w:t>
            </w:r>
            <w:r w:rsidRPr="00872309">
              <w:rPr>
                <w:b w:val="0"/>
                <w:bCs w:val="0"/>
              </w:rPr>
              <w:t xml:space="preserve"> aangevangen maximaal 5 jaar voorafgaand aan uiterste datum van Aanmelding</w:t>
            </w:r>
          </w:p>
        </w:tc>
        <w:tc>
          <w:tcPr>
            <w:tcW w:w="5953" w:type="dxa"/>
            <w:gridSpan w:val="3"/>
            <w:vAlign w:val="center"/>
          </w:tcPr>
          <w:p w14:paraId="06CE4C93" w14:textId="2E595599" w:rsidR="00872309" w:rsidRDefault="00872309" w:rsidP="0087230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</w:t>
            </w:r>
          </w:p>
          <w:p w14:paraId="03A5855D" w14:textId="335C6677" w:rsidR="00872309" w:rsidRPr="0061366F" w:rsidRDefault="00872309" w:rsidP="00872309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872309" w:rsidRPr="0005526A" w14:paraId="72BC6B8E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5CA6E2CA" w14:textId="308E9D3F" w:rsidR="00872309" w:rsidRPr="00225914" w:rsidRDefault="00872309" w:rsidP="00225914">
            <w:pPr>
              <w:pStyle w:val="Lijstalinea"/>
              <w:numPr>
                <w:ilvl w:val="0"/>
                <w:numId w:val="20"/>
              </w:numPr>
              <w:spacing w:line="260" w:lineRule="atLeast"/>
              <w:rPr>
                <w:b w:val="0"/>
                <w:bCs w:val="0"/>
              </w:rPr>
            </w:pPr>
            <w:r w:rsidRPr="00225914">
              <w:rPr>
                <w:b w:val="0"/>
                <w:bCs w:val="0"/>
              </w:rPr>
              <w:t>Exacte opleverdatum</w:t>
            </w:r>
          </w:p>
        </w:tc>
        <w:tc>
          <w:tcPr>
            <w:tcW w:w="5953" w:type="dxa"/>
            <w:gridSpan w:val="3"/>
            <w:vAlign w:val="center"/>
          </w:tcPr>
          <w:p w14:paraId="09573C99" w14:textId="4E9618FF" w:rsidR="00872309" w:rsidRPr="0061366F" w:rsidRDefault="00872309" w:rsidP="00872309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872309" w:rsidRPr="0005526A" w14:paraId="387A15FF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1593B553" w14:textId="2B0B3E34" w:rsidR="00872309" w:rsidRPr="002120BB" w:rsidRDefault="00872309" w:rsidP="00872309">
            <w:pPr>
              <w:pStyle w:val="Lijstalinea"/>
              <w:numPr>
                <w:ilvl w:val="0"/>
                <w:numId w:val="18"/>
              </w:numPr>
              <w:spacing w:line="260" w:lineRule="atLeast"/>
              <w:rPr>
                <w:b w:val="0"/>
                <w:bCs w:val="0"/>
              </w:rPr>
            </w:pPr>
            <w:r w:rsidRPr="002120BB">
              <w:rPr>
                <w:b w:val="0"/>
                <w:bCs w:val="0"/>
              </w:rPr>
              <w:t>Projectmanagement (ontwer</w:t>
            </w:r>
            <w:r>
              <w:rPr>
                <w:b w:val="0"/>
                <w:bCs w:val="0"/>
              </w:rPr>
              <w:t>p</w:t>
            </w:r>
            <w:r w:rsidRPr="002120BB">
              <w:rPr>
                <w:b w:val="0"/>
                <w:bCs w:val="0"/>
              </w:rPr>
              <w:t>traject) van een maatschappelijk multifunctioneel gebouw dat een combinatie is van kinderopvang, onderwijs en/of ouderenzorg</w:t>
            </w:r>
          </w:p>
        </w:tc>
        <w:tc>
          <w:tcPr>
            <w:tcW w:w="5953" w:type="dxa"/>
            <w:gridSpan w:val="3"/>
            <w:vAlign w:val="center"/>
          </w:tcPr>
          <w:p w14:paraId="0808D35E" w14:textId="77777777" w:rsidR="00872309" w:rsidRDefault="00872309" w:rsidP="00872309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Nee – 0 punten</w:t>
            </w:r>
          </w:p>
          <w:p w14:paraId="55A16708" w14:textId="77777777" w:rsidR="00872309" w:rsidRDefault="00872309" w:rsidP="00872309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basisschool- en ouderencentrum (primair onderwijs i.c.m. ouderenzorg) - 4 punten</w:t>
            </w:r>
          </w:p>
          <w:p w14:paraId="2BFA8C5A" w14:textId="77777777" w:rsidR="00872309" w:rsidRDefault="00872309" w:rsidP="00872309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kinderopvang- en ouderencentrum (kinderopvang i.c.m. ouderenzorg) - 4 punten</w:t>
            </w:r>
          </w:p>
          <w:p w14:paraId="5E9FEDFE" w14:textId="500954C5" w:rsidR="00872309" w:rsidRPr="00872309" w:rsidRDefault="00872309" w:rsidP="00872309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integraal kind- en ouderencentrum (kinderopvang i.c.m. primair onderwijs en ouderenzorg) - 5 punten</w:t>
            </w:r>
          </w:p>
        </w:tc>
      </w:tr>
      <w:tr w:rsidR="00225914" w:rsidRPr="0005526A" w14:paraId="36F2E1EE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586377D4" w14:textId="521567A3" w:rsidR="00225914" w:rsidRPr="002120BB" w:rsidRDefault="00225914" w:rsidP="00225914">
            <w:pPr>
              <w:pStyle w:val="Lijstalinea"/>
              <w:numPr>
                <w:ilvl w:val="0"/>
                <w:numId w:val="18"/>
              </w:numPr>
              <w:spacing w:line="260" w:lineRule="atLeast"/>
              <w:rPr>
                <w:b w:val="0"/>
                <w:bCs w:val="0"/>
              </w:rPr>
            </w:pPr>
            <w:r w:rsidRPr="00872309">
              <w:rPr>
                <w:b w:val="0"/>
                <w:bCs w:val="0"/>
              </w:rPr>
              <w:t>Gebouw opgeleverd maximaal 5 jaar voorafgaand aan uiterste datum van Aanmelding</w:t>
            </w:r>
          </w:p>
        </w:tc>
        <w:tc>
          <w:tcPr>
            <w:tcW w:w="5953" w:type="dxa"/>
            <w:gridSpan w:val="3"/>
            <w:vAlign w:val="center"/>
          </w:tcPr>
          <w:p w14:paraId="024F605E" w14:textId="34358A73" w:rsidR="00225914" w:rsidRDefault="00225914" w:rsidP="0022591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</w:t>
            </w:r>
          </w:p>
          <w:p w14:paraId="7AF8D43B" w14:textId="3A30B29E" w:rsidR="00225914" w:rsidRPr="0061366F" w:rsidRDefault="00225914" w:rsidP="00225914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</w:tc>
      </w:tr>
      <w:tr w:rsidR="00225914" w:rsidRPr="0005526A" w14:paraId="7A7ED00B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4420651" w14:textId="029C48A1" w:rsidR="00225914" w:rsidRPr="002120BB" w:rsidRDefault="00225914" w:rsidP="00225914">
            <w:pPr>
              <w:pStyle w:val="Lijstalinea"/>
              <w:numPr>
                <w:ilvl w:val="0"/>
                <w:numId w:val="19"/>
              </w:numPr>
              <w:spacing w:line="260" w:lineRule="atLeast"/>
              <w:rPr>
                <w:b w:val="0"/>
                <w:bCs w:val="0"/>
              </w:rPr>
            </w:pPr>
            <w:r w:rsidRPr="00225914">
              <w:rPr>
                <w:b w:val="0"/>
                <w:bCs w:val="0"/>
              </w:rPr>
              <w:t>Exacte opleverdatum</w:t>
            </w:r>
          </w:p>
        </w:tc>
        <w:tc>
          <w:tcPr>
            <w:tcW w:w="5953" w:type="dxa"/>
            <w:gridSpan w:val="3"/>
            <w:vAlign w:val="center"/>
          </w:tcPr>
          <w:p w14:paraId="33F9354E" w14:textId="6E00269C" w:rsidR="00225914" w:rsidRPr="0061366F" w:rsidRDefault="00225914" w:rsidP="00225914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225914" w:rsidRPr="0005526A" w14:paraId="57385F2C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EDFEB42" w14:textId="5FCD9967" w:rsidR="00225914" w:rsidRPr="002120BB" w:rsidRDefault="00225914" w:rsidP="00225914">
            <w:pPr>
              <w:pStyle w:val="Lijstalinea"/>
              <w:numPr>
                <w:ilvl w:val="0"/>
                <w:numId w:val="21"/>
              </w:numPr>
              <w:spacing w:line="260" w:lineRule="atLeast"/>
              <w:rPr>
                <w:b w:val="0"/>
                <w:bCs w:val="0"/>
              </w:rPr>
            </w:pPr>
            <w:r w:rsidRPr="002120BB">
              <w:rPr>
                <w:b w:val="0"/>
                <w:bCs w:val="0"/>
              </w:rPr>
              <w:t>Projectmanagement (</w:t>
            </w:r>
            <w:r w:rsidRPr="002120BB">
              <w:rPr>
                <w:b w:val="0"/>
                <w:bCs w:val="0"/>
              </w:rPr>
              <w:t>uitvoeringstraject</w:t>
            </w:r>
            <w:r w:rsidRPr="002120BB">
              <w:rPr>
                <w:b w:val="0"/>
                <w:bCs w:val="0"/>
              </w:rPr>
              <w:t>) van een maatschappelijk multifunctioneel gebouw dat een combinatie is van kinderopvang, onderwijs en/of ouderenzorg</w:t>
            </w:r>
          </w:p>
        </w:tc>
        <w:tc>
          <w:tcPr>
            <w:tcW w:w="5953" w:type="dxa"/>
            <w:gridSpan w:val="3"/>
            <w:vAlign w:val="center"/>
          </w:tcPr>
          <w:p w14:paraId="61C2D2C8" w14:textId="77777777" w:rsidR="00225914" w:rsidRDefault="00225914" w:rsidP="00225914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Nee – 0 punten</w:t>
            </w:r>
          </w:p>
          <w:p w14:paraId="0A1D3C32" w14:textId="06D96D94" w:rsidR="00225914" w:rsidRDefault="00225914" w:rsidP="00225914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Ja, aantoonbare ervaring met een basisschool- en ouderencentrum (primair onderwijs i.c.m. ouderenzorg) - </w:t>
            </w:r>
            <w:r>
              <w:t>4</w:t>
            </w:r>
            <w:r>
              <w:t xml:space="preserve"> punten</w:t>
            </w:r>
          </w:p>
          <w:p w14:paraId="1E9AEF1B" w14:textId="5E4043B8" w:rsidR="00225914" w:rsidRDefault="00225914" w:rsidP="00225914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Ja, aantoonbare ervaring met een kinderopvang- en ouderencentrum (kinderopvang i.c.m. ouderenzorg) - </w:t>
            </w:r>
            <w:r>
              <w:t>4</w:t>
            </w:r>
            <w:r>
              <w:t xml:space="preserve"> punten</w:t>
            </w:r>
          </w:p>
          <w:p w14:paraId="38D3A757" w14:textId="19683235" w:rsidR="00225914" w:rsidRDefault="00225914" w:rsidP="00225914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Ja, aantoonbare ervaring met een integraal kind- en ouderencentrum (kinderopvang i.c.m. primair onderwijs en ouderenzorg) - </w:t>
            </w:r>
            <w:r>
              <w:t>5</w:t>
            </w:r>
            <w:r>
              <w:t xml:space="preserve"> punten</w:t>
            </w:r>
          </w:p>
          <w:p w14:paraId="2F512655" w14:textId="77777777" w:rsidR="00225914" w:rsidRPr="00634492" w:rsidRDefault="00225914" w:rsidP="00225914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</w:p>
        </w:tc>
      </w:tr>
      <w:tr w:rsidR="00225914" w:rsidRPr="0005526A" w14:paraId="49AE523E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228C5500" w14:textId="77777777" w:rsidR="00225914" w:rsidRDefault="00225914" w:rsidP="0022591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Groter dan 4000 m2 bvo</w:t>
            </w:r>
          </w:p>
        </w:tc>
        <w:tc>
          <w:tcPr>
            <w:tcW w:w="5953" w:type="dxa"/>
            <w:gridSpan w:val="3"/>
            <w:vAlign w:val="center"/>
          </w:tcPr>
          <w:p w14:paraId="7CA5A076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909C94C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77C6153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25914" w:rsidRPr="0005526A" w14:paraId="3989BFD0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F95EAFE" w14:textId="77777777" w:rsidR="00225914" w:rsidRDefault="00225914" w:rsidP="00225914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5953" w:type="dxa"/>
            <w:gridSpan w:val="3"/>
            <w:vAlign w:val="center"/>
          </w:tcPr>
          <w:p w14:paraId="7564DD46" w14:textId="77777777" w:rsidR="00225914" w:rsidRPr="0061366F" w:rsidRDefault="00225914" w:rsidP="0022591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225914" w:rsidRPr="0005526A" w14:paraId="1416DC48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490724A" w14:textId="77777777" w:rsidR="00225914" w:rsidRDefault="00225914" w:rsidP="00225914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5953" w:type="dxa"/>
            <w:gridSpan w:val="3"/>
            <w:vAlign w:val="center"/>
          </w:tcPr>
          <w:p w14:paraId="647D7804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C722A76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2D3D81F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5914" w:rsidRPr="0005526A" w14:paraId="17446DD2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4C0D606B" w14:textId="77777777" w:rsidR="00225914" w:rsidRDefault="00225914" w:rsidP="00225914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5953" w:type="dxa"/>
            <w:gridSpan w:val="3"/>
            <w:vAlign w:val="center"/>
          </w:tcPr>
          <w:p w14:paraId="3838C46F" w14:textId="77777777" w:rsidR="00225914" w:rsidRPr="0061366F" w:rsidRDefault="00225914" w:rsidP="0022591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4D4AED0" w14:textId="77777777" w:rsidR="00225914" w:rsidRPr="0061366F" w:rsidRDefault="00225914" w:rsidP="0022591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E434F43" w14:textId="77777777" w:rsidR="00225914" w:rsidRPr="0061366F" w:rsidRDefault="00225914" w:rsidP="0022591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25914" w:rsidRPr="0005526A" w14:paraId="19A56E3D" w14:textId="77777777" w:rsidTr="0083052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735D8C6" w14:textId="77777777" w:rsidR="00225914" w:rsidRDefault="00225914" w:rsidP="00225914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5953" w:type="dxa"/>
            <w:gridSpan w:val="3"/>
            <w:vAlign w:val="center"/>
          </w:tcPr>
          <w:p w14:paraId="27C9E259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6FD2F93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A16D991" w14:textId="77777777" w:rsidR="00225914" w:rsidRPr="0061366F" w:rsidRDefault="00225914" w:rsidP="00225914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225914" w:rsidRPr="0005526A" w14:paraId="086B27F5" w14:textId="77777777" w:rsidTr="00830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7A82D679" w14:textId="77777777" w:rsidR="00225914" w:rsidRPr="0061366F" w:rsidRDefault="00225914" w:rsidP="00225914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5953" w:type="dxa"/>
            <w:gridSpan w:val="3"/>
            <w:vAlign w:val="center"/>
          </w:tcPr>
          <w:p w14:paraId="086AE8A1" w14:textId="77777777" w:rsidR="00225914" w:rsidRPr="0061366F" w:rsidRDefault="00225914" w:rsidP="0022591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11E88FB7" w14:textId="77777777" w:rsidR="00651702" w:rsidRPr="00E02065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1DE0B51" w14:textId="77777777" w:rsidR="00651702" w:rsidRDefault="00651702" w:rsidP="00651702"/>
    <w:p w14:paraId="1A3D3FB4" w14:textId="77777777" w:rsidR="0099245C" w:rsidRDefault="0099245C">
      <w:r>
        <w:rPr>
          <w:b/>
          <w:bCs/>
        </w:rP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5EED1F63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E64DFDE" w14:textId="289FEC69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lastRenderedPageBreak/>
              <w:t>Selectiecriteria 2: Meervoudig opdrachtgeverschap</w:t>
            </w:r>
          </w:p>
        </w:tc>
      </w:tr>
      <w:tr w:rsidR="00651702" w:rsidRPr="0005526A" w14:paraId="0CA6C55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9DA0DB4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  <w:vAlign w:val="center"/>
          </w:tcPr>
          <w:p w14:paraId="4D4C8C1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27DCD948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4EE626A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7842705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3FBD93B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E8855A1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2F49DD5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BAEC03E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6D7F0D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054099B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A55E13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0732DD8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A11F79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0E55543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A8CD0C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1F354432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5695F88" w14:textId="56FEFBF2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 w:rsidR="0099245C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6095" w:type="dxa"/>
            <w:vAlign w:val="center"/>
          </w:tcPr>
          <w:p w14:paraId="7682B5E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F8A36EB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69858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2C8752A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9860110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04E3A6E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A32D9B6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E798204" w14:textId="77777777" w:rsidR="00651702" w:rsidRPr="00884DE5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884DE5">
              <w:rPr>
                <w:b w:val="0"/>
                <w:bCs w:val="0"/>
              </w:rPr>
              <w:t>Meervoudig opdrachtgeverschap</w:t>
            </w:r>
          </w:p>
        </w:tc>
        <w:tc>
          <w:tcPr>
            <w:tcW w:w="6095" w:type="dxa"/>
            <w:vAlign w:val="center"/>
          </w:tcPr>
          <w:p w14:paraId="767DAEA3" w14:textId="77777777" w:rsidR="00651702" w:rsidRPr="00884DE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4DE5">
              <w:rPr>
                <w:rFonts w:ascii="Segoe UI Symbol" w:hAnsi="Segoe UI Symbol" w:cs="Segoe UI Symbol"/>
                <w:lang w:val="x-none"/>
              </w:rPr>
              <w:t>❑</w:t>
            </w:r>
            <w:r w:rsidRPr="00884DE5">
              <w:rPr>
                <w:rFonts w:ascii="Segoe UI Symbol" w:hAnsi="Segoe UI Symbol" w:cs="Segoe UI Symbol"/>
              </w:rPr>
              <w:t xml:space="preserve"> </w:t>
            </w:r>
            <w:r w:rsidRPr="00884DE5">
              <w:t>Nee - 0 punten</w:t>
            </w:r>
          </w:p>
          <w:p w14:paraId="4EA1A597" w14:textId="77777777" w:rsidR="00651702" w:rsidRPr="00884DE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4DE5">
              <w:rPr>
                <w:rFonts w:ascii="Segoe UI Symbol" w:hAnsi="Segoe UI Symbol" w:cs="Segoe UI Symbol"/>
                <w:lang w:val="x-none"/>
              </w:rPr>
              <w:t>❑</w:t>
            </w:r>
            <w:r w:rsidRPr="00884DE5">
              <w:rPr>
                <w:rFonts w:ascii="Segoe UI Symbol" w:hAnsi="Segoe UI Symbol" w:cs="Segoe UI Symbol"/>
              </w:rPr>
              <w:t xml:space="preserve"> </w:t>
            </w:r>
            <w:r w:rsidRPr="00884DE5">
              <w:t xml:space="preserve">Ja, aantoonbare ervaring </w:t>
            </w:r>
            <w:r>
              <w:t>met</w:t>
            </w:r>
            <w:r w:rsidRPr="00884DE5">
              <w:t xml:space="preserve"> projectmanagement </w:t>
            </w:r>
            <w:r>
              <w:t xml:space="preserve">in meervoudig opdrachtgeverschap </w:t>
            </w:r>
            <w:r w:rsidRPr="00884DE5">
              <w:t>- 10 punten</w:t>
            </w:r>
          </w:p>
          <w:p w14:paraId="2A5A6DCB" w14:textId="77777777" w:rsidR="00651702" w:rsidRPr="00884DE5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07E730F5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BD71A92" w14:textId="77777777" w:rsidR="00651702" w:rsidRPr="001B14C3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Groter d</w:t>
            </w:r>
            <w:r w:rsidRPr="00884DE5">
              <w:rPr>
                <w:b w:val="0"/>
                <w:bCs w:val="0"/>
              </w:rPr>
              <w:t>an 2000 m2 bvo</w:t>
            </w:r>
          </w:p>
        </w:tc>
        <w:tc>
          <w:tcPr>
            <w:tcW w:w="6095" w:type="dxa"/>
            <w:vAlign w:val="center"/>
          </w:tcPr>
          <w:p w14:paraId="46232BC1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52675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A53B22C" w14:textId="77777777" w:rsidR="00651702" w:rsidRPr="001B14C3" w:rsidRDefault="00651702" w:rsidP="00B22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1702" w:rsidRPr="0005526A" w14:paraId="0066F7E8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B4DDADB" w14:textId="77777777" w:rsidR="00651702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04D1D1B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1C9468E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9412905" w14:textId="77777777" w:rsidR="00651702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23CF5EF7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57AE9C8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7679A3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6B44ECB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4894ADA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2209340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61D0E0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3AF686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657E88C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E3921C2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00D0F93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BF4FEAE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0DB3B4B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2D44515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2524702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697AF635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0F0E9F2" w14:textId="77777777" w:rsidR="00651702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54BA801" w14:textId="77777777" w:rsidR="00651702" w:rsidRDefault="00651702" w:rsidP="0065170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57E64871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27905F4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t>Selectiecriteria 3: Ervaring gecombineerde diensten</w:t>
            </w:r>
          </w:p>
        </w:tc>
      </w:tr>
      <w:tr w:rsidR="00651702" w:rsidRPr="0005526A" w14:paraId="7117B014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875F8FC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  <w:vAlign w:val="center"/>
          </w:tcPr>
          <w:p w14:paraId="20DD9E8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98FA1FA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4CAE5F4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66E490B0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5EC95FC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645DF31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01903FC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4BA901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042975A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05B51C85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013DAB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47916E5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4375A6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lastRenderedPageBreak/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3A93E381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68BADA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133412B3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143639D" w14:textId="1A5E07F1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 w:rsidR="0099245C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6095" w:type="dxa"/>
            <w:vAlign w:val="center"/>
          </w:tcPr>
          <w:p w14:paraId="01514D9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71B2FC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90440BA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1ED5140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FBE2735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4CF2EF5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3702486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F6E438E" w14:textId="77777777" w:rsidR="00651702" w:rsidRPr="0061366F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Uitgevoerde gecombineerde diensten in één project</w:t>
            </w:r>
          </w:p>
        </w:tc>
        <w:tc>
          <w:tcPr>
            <w:tcW w:w="6095" w:type="dxa"/>
            <w:vAlign w:val="center"/>
          </w:tcPr>
          <w:p w14:paraId="742297D1" w14:textId="77777777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9D7115">
              <w:t xml:space="preserve"> </w:t>
            </w:r>
            <w:r w:rsidRPr="003D2A55">
              <w:t>Nee - 0 punten</w:t>
            </w:r>
          </w:p>
          <w:p w14:paraId="6E27293B" w14:textId="77777777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3D2A55">
              <w:t xml:space="preserve">Ja, aantoonbare ervaring met projectmanagement en kostenmanagement - 5 punten </w:t>
            </w:r>
            <w:r w:rsidRPr="003D2A55">
              <w:tab/>
            </w:r>
          </w:p>
          <w:p w14:paraId="6F65A375" w14:textId="77777777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9D7115">
              <w:t xml:space="preserve"> </w:t>
            </w:r>
            <w:r w:rsidRPr="003D2A55">
              <w:t>Ja, aantoonbare ervaring met projectmanagement en directievoering &amp; toezicht - 5 punten</w:t>
            </w:r>
          </w:p>
          <w:p w14:paraId="293CB66B" w14:textId="1541C611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9D7115">
              <w:t xml:space="preserve"> </w:t>
            </w:r>
            <w:r w:rsidRPr="003D2A55">
              <w:t>Ja, aantoonbare ervaring met projectmanagement, directievoering &amp; toezicht en kostenmanagement - 10 punten</w:t>
            </w:r>
          </w:p>
          <w:p w14:paraId="192EE48A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7211BFF1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DA0F2E1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Groter dan </w:t>
            </w:r>
            <w:r w:rsidRPr="00884DE5">
              <w:rPr>
                <w:b w:val="0"/>
                <w:bCs w:val="0"/>
              </w:rPr>
              <w:t>2000 m2 bvo</w:t>
            </w:r>
          </w:p>
        </w:tc>
        <w:tc>
          <w:tcPr>
            <w:tcW w:w="6095" w:type="dxa"/>
            <w:vAlign w:val="center"/>
          </w:tcPr>
          <w:p w14:paraId="5292A2E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E80CA8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DE700AE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4DFB6ACA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DFD6B40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6E0842E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0AA61E0C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13C9D53" w14:textId="77777777" w:rsidR="00651702" w:rsidRPr="0061366F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4D6C601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1AFB550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CCB9F2B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49005CC9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1DB7BA4" w14:textId="77777777" w:rsidR="00651702" w:rsidRPr="0061366F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7C230EC7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7FADE1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E2693CA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24418C84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DF471E6" w14:textId="77777777" w:rsidR="00651702" w:rsidRPr="0061366F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Gecombineerde diensten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15C24718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2E229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9F1972D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38C3E013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1B85E67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190A3C9C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D781A9C" w14:textId="77777777" w:rsidR="00651702" w:rsidRPr="00E02065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3A1A71E" w14:textId="77777777" w:rsidR="00651702" w:rsidRPr="00E02065" w:rsidRDefault="00651702" w:rsidP="0065170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5D10EE9A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B94F893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t>Selectiecriteria 4: Projectmanagement van een duurzaam gebouw</w:t>
            </w:r>
          </w:p>
        </w:tc>
      </w:tr>
      <w:tr w:rsidR="00651702" w:rsidRPr="0005526A" w14:paraId="6C000D1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D9E638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  <w:vAlign w:val="center"/>
          </w:tcPr>
          <w:p w14:paraId="705E481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E46C35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90325DD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68D0688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0BBF46E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BC067E0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3F5DC79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5B08B32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40EB061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02914B2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AFC45A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6D50314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7CE5C7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42BF7936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699D6D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1206798C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4E3D67C" w14:textId="6ED2D0C4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</w:t>
            </w:r>
            <w:r w:rsidR="0099245C"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  <w:r w:rsidR="00897972">
              <w:rPr>
                <w:b w:val="0"/>
                <w:bCs w:val="0"/>
              </w:rPr>
              <w:t xml:space="preserve"> of het ontwerp (met bewijsstuk m.b.t. duurzaamheidseis) is </w:t>
            </w:r>
            <w:r w:rsidR="00897972">
              <w:rPr>
                <w:b w:val="0"/>
                <w:bCs w:val="0"/>
              </w:rPr>
              <w:lastRenderedPageBreak/>
              <w:t xml:space="preserve">afgerond en/of in uitvoering </w:t>
            </w:r>
            <w:r w:rsidR="00897972" w:rsidRPr="0008549B">
              <w:rPr>
                <w:b w:val="0"/>
                <w:bCs w:val="0"/>
              </w:rPr>
              <w:t>opgeleverd</w:t>
            </w:r>
            <w:r w:rsidR="00897972" w:rsidRPr="0061366F">
              <w:rPr>
                <w:b w:val="0"/>
                <w:bCs w:val="0"/>
              </w:rPr>
              <w:t xml:space="preserve"> maximaal </w:t>
            </w:r>
            <w:r w:rsidR="0099245C">
              <w:rPr>
                <w:b w:val="0"/>
                <w:bCs w:val="0"/>
              </w:rPr>
              <w:t>5</w:t>
            </w:r>
            <w:r w:rsidR="00897972" w:rsidRPr="0061366F">
              <w:rPr>
                <w:b w:val="0"/>
                <w:bCs w:val="0"/>
              </w:rPr>
              <w:t xml:space="preserve"> jaar voorafgaand aan uiterste datum van Aanmelding</w:t>
            </w:r>
            <w:r w:rsidR="00897972"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6095" w:type="dxa"/>
            <w:vAlign w:val="center"/>
          </w:tcPr>
          <w:p w14:paraId="33A7F9B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238A77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83DEC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314A30EC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D71B000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2D79B60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5EE22203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6438E8D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 met duurzaamheid</w:t>
            </w:r>
          </w:p>
        </w:tc>
        <w:tc>
          <w:tcPr>
            <w:tcW w:w="6095" w:type="dxa"/>
            <w:vAlign w:val="center"/>
          </w:tcPr>
          <w:p w14:paraId="68C06F44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Voldoet niet aan de minimale eisen - 0 punten</w:t>
            </w:r>
          </w:p>
          <w:p w14:paraId="39797ED0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“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>” of GPR 8,5 of BENG energie label of EPC 0.2 - 4 punten</w:t>
            </w:r>
          </w:p>
          <w:p w14:paraId="0502B5C0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Excellent of GPR 9 of ENG energie label of EPC 0.0 - 6 punten</w:t>
            </w:r>
          </w:p>
          <w:p w14:paraId="54034577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BREEAM </w:t>
            </w:r>
            <w:proofErr w:type="spellStart"/>
            <w:r>
              <w:t>Outstanding</w:t>
            </w:r>
            <w:proofErr w:type="spellEnd"/>
            <w:r>
              <w:t xml:space="preserve"> of GPR&gt;9 of Nul op de Meter</w:t>
            </w:r>
            <w:r>
              <w:rPr>
                <w:rStyle w:val="Voetnootmarkering"/>
              </w:rPr>
              <w:footnoteReference w:id="1"/>
            </w:r>
            <w:r>
              <w:t xml:space="preserve"> - 8 punten</w:t>
            </w:r>
          </w:p>
          <w:p w14:paraId="1C8CC159" w14:textId="77777777" w:rsidR="00651702" w:rsidRPr="005F4BFA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1F5B2CA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43FAD26" w14:textId="77777777" w:rsidR="00651702" w:rsidRPr="001B14C3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Circulair gebouw of met circulair materiaal gebruik</w:t>
            </w:r>
          </w:p>
        </w:tc>
        <w:tc>
          <w:tcPr>
            <w:tcW w:w="6095" w:type="dxa"/>
            <w:vAlign w:val="center"/>
          </w:tcPr>
          <w:p w14:paraId="39E25F66" w14:textId="77777777" w:rsidR="00651702" w:rsidRPr="001B14C3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– 2 additionele punten</w:t>
            </w:r>
          </w:p>
          <w:p w14:paraId="3C72A8AB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5BD6F15" w14:textId="77777777" w:rsidR="00651702" w:rsidRPr="0061366F" w:rsidRDefault="00651702" w:rsidP="00B22DA3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294D7259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7CBF894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Groter </w:t>
            </w:r>
            <w:r w:rsidRPr="00884DE5">
              <w:rPr>
                <w:b w:val="0"/>
                <w:bCs w:val="0"/>
              </w:rPr>
              <w:t>dan 4000 m2 bvo</w:t>
            </w:r>
          </w:p>
        </w:tc>
        <w:tc>
          <w:tcPr>
            <w:tcW w:w="6095" w:type="dxa"/>
            <w:vAlign w:val="center"/>
          </w:tcPr>
          <w:p w14:paraId="370C024F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C1618C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FC8115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588591FD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B2887F7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7CF4DB1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0B38F17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73E7D57" w14:textId="77777777" w:rsidR="00651702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535B31B2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C8E5141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AD0116B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4B0B924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2933F0A" w14:textId="77777777" w:rsidR="00651702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05E624F3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924283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B287B36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31FEE7E0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5F8329F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6DBABC6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FDA8F90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EC2608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4A02695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B12508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28A7D77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9911343" w14:textId="77777777" w:rsidR="00651702" w:rsidRPr="00E02065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D9CE28F" w14:textId="77777777" w:rsidR="00651702" w:rsidRDefault="00651702" w:rsidP="00651702">
      <w:pPr>
        <w:spacing w:after="0" w:line="260" w:lineRule="atLeast"/>
        <w:rPr>
          <w:highlight w:val="yellow"/>
        </w:rPr>
      </w:pPr>
    </w:p>
    <w:p w14:paraId="76AC4D08" w14:textId="77777777" w:rsidR="00651702" w:rsidRDefault="00651702" w:rsidP="00651702">
      <w:pPr>
        <w:spacing w:after="0" w:line="260" w:lineRule="atLeast"/>
        <w:rPr>
          <w:highlight w:val="yellow"/>
        </w:rPr>
      </w:pPr>
    </w:p>
    <w:p w14:paraId="4B1417E1" w14:textId="77777777" w:rsidR="00651702" w:rsidRDefault="00651702" w:rsidP="00651702">
      <w:pPr>
        <w:spacing w:after="0" w:line="260" w:lineRule="atLeast"/>
        <w:rPr>
          <w:highlight w:val="yellow"/>
        </w:rPr>
      </w:pPr>
    </w:p>
    <w:p w14:paraId="5CE4E2D6" w14:textId="77777777" w:rsidR="00651702" w:rsidRPr="00B478DF" w:rsidRDefault="00651702" w:rsidP="00651702">
      <w:pPr>
        <w:spacing w:after="0" w:line="260" w:lineRule="atLeast"/>
      </w:pPr>
      <w:r w:rsidRPr="00B478DF">
        <w:t xml:space="preserve">Ondergetekende verklaart tevens dat: </w:t>
      </w:r>
    </w:p>
    <w:p w14:paraId="53DF0C40" w14:textId="77777777" w:rsidR="00651702" w:rsidRPr="00B478DF" w:rsidRDefault="00651702" w:rsidP="00651702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CB6F04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2EE5CB4B" w14:textId="77777777" w:rsidR="00651702" w:rsidRPr="0005526A" w:rsidRDefault="00651702" w:rsidP="00651702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0B4C022" w14:textId="77777777" w:rsidR="00651702" w:rsidRPr="0005526A" w:rsidRDefault="00651702" w:rsidP="00651702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13BA18E" w14:textId="77777777" w:rsidR="00651702" w:rsidRPr="00B478DF" w:rsidRDefault="00651702" w:rsidP="00651702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7B1B030" w14:textId="77777777" w:rsidR="00651702" w:rsidRPr="00B478DF" w:rsidRDefault="00651702" w:rsidP="00651702">
      <w:pPr>
        <w:spacing w:after="0" w:line="260" w:lineRule="atLeast"/>
      </w:pPr>
    </w:p>
    <w:p w14:paraId="16C0CE9F" w14:textId="77777777" w:rsidR="00651702" w:rsidRPr="00B478DF" w:rsidRDefault="00651702" w:rsidP="00651702">
      <w:pPr>
        <w:spacing w:after="0" w:line="260" w:lineRule="atLeast"/>
      </w:pPr>
      <w:r w:rsidRPr="00B478DF">
        <w:t xml:space="preserve">Aldus naar waarheid opgemaakt, </w:t>
      </w:r>
    </w:p>
    <w:p w14:paraId="7DC3718A" w14:textId="77777777" w:rsidR="00651702" w:rsidRPr="00B478DF" w:rsidRDefault="00651702" w:rsidP="00651702">
      <w:pPr>
        <w:spacing w:after="0" w:line="260" w:lineRule="atLeast"/>
      </w:pPr>
    </w:p>
    <w:p w14:paraId="4DE7BBC9" w14:textId="77777777" w:rsidR="00651702" w:rsidRPr="00B478DF" w:rsidRDefault="00651702" w:rsidP="00651702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E1BE336" w14:textId="77777777" w:rsidR="00651702" w:rsidRPr="00B478DF" w:rsidRDefault="00651702" w:rsidP="00651702">
      <w:pPr>
        <w:spacing w:after="0" w:line="260" w:lineRule="atLeast"/>
      </w:pPr>
    </w:p>
    <w:p w14:paraId="1EE87C9D" w14:textId="77777777" w:rsidR="00651702" w:rsidRPr="00B478DF" w:rsidRDefault="00651702" w:rsidP="00651702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8015F63" w14:textId="77777777" w:rsidR="00651702" w:rsidRPr="00B478DF" w:rsidRDefault="00651702" w:rsidP="00651702">
      <w:pPr>
        <w:spacing w:after="0" w:line="260" w:lineRule="atLeast"/>
      </w:pPr>
    </w:p>
    <w:p w14:paraId="47B53653" w14:textId="77777777" w:rsidR="00651702" w:rsidRPr="00B478DF" w:rsidRDefault="00651702" w:rsidP="00651702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DF1F46F" w14:textId="77777777" w:rsidR="00651702" w:rsidRPr="00B478DF" w:rsidRDefault="00651702" w:rsidP="00651702">
      <w:pPr>
        <w:spacing w:after="0" w:line="260" w:lineRule="atLeast"/>
      </w:pPr>
    </w:p>
    <w:p w14:paraId="163AF77B" w14:textId="77777777" w:rsidR="00651702" w:rsidRPr="00B478DF" w:rsidRDefault="00651702" w:rsidP="00651702">
      <w:pPr>
        <w:spacing w:after="0" w:line="260" w:lineRule="atLeast"/>
      </w:pPr>
    </w:p>
    <w:p w14:paraId="6F34E327" w14:textId="77777777" w:rsidR="00651702" w:rsidRDefault="00651702" w:rsidP="00651702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1F1642DB" w14:textId="77777777" w:rsidR="000051FE" w:rsidRPr="00651702" w:rsidRDefault="000051FE" w:rsidP="00651702"/>
    <w:sectPr w:rsidR="000051FE" w:rsidRPr="0065170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6B31" w14:textId="77777777" w:rsidR="00A96816" w:rsidRDefault="00A96816" w:rsidP="00E15770">
      <w:pPr>
        <w:spacing w:after="0" w:line="240" w:lineRule="auto"/>
      </w:pPr>
      <w:r>
        <w:separator/>
      </w:r>
    </w:p>
  </w:endnote>
  <w:endnote w:type="continuationSeparator" w:id="0">
    <w:p w14:paraId="590D311C" w14:textId="77777777" w:rsidR="00A96816" w:rsidRDefault="00A9681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ED35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2F786" wp14:editId="496EABD7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3A866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DBFC478" w14:textId="4653059C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87230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0D6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A3297D" wp14:editId="527B4BB8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D39CE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A3A3DE7" w14:textId="1224D08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87230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3A07" w14:textId="77777777" w:rsidR="00A96816" w:rsidRDefault="00A96816" w:rsidP="00E15770">
      <w:pPr>
        <w:spacing w:after="0" w:line="240" w:lineRule="auto"/>
      </w:pPr>
      <w:r>
        <w:separator/>
      </w:r>
    </w:p>
  </w:footnote>
  <w:footnote w:type="continuationSeparator" w:id="0">
    <w:p w14:paraId="59AE15A7" w14:textId="77777777" w:rsidR="00A96816" w:rsidRDefault="00A96816" w:rsidP="00E15770">
      <w:pPr>
        <w:spacing w:after="0" w:line="240" w:lineRule="auto"/>
      </w:pPr>
      <w:r>
        <w:continuationSeparator/>
      </w:r>
    </w:p>
  </w:footnote>
  <w:footnote w:id="1">
    <w:p w14:paraId="5AFB3538" w14:textId="77777777" w:rsidR="00651702" w:rsidRDefault="00651702" w:rsidP="00651702">
      <w:pPr>
        <w:pStyle w:val="Voetnoottekst"/>
      </w:pPr>
      <w:r>
        <w:rPr>
          <w:rStyle w:val="Voetnootmarkering"/>
        </w:rPr>
        <w:footnoteRef/>
      </w:r>
      <w:r>
        <w:t xml:space="preserve"> Saldo gebouw en gebruiksgebonden energie is 0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B54B" w14:textId="6DB4DA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0C2385F" wp14:editId="05F93E2D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22A7F8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196CCC66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CDD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5C340FB" wp14:editId="1EA0A9E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275954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51B3A80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0A02893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805"/>
    <w:multiLevelType w:val="hybridMultilevel"/>
    <w:tmpl w:val="F6C448AE"/>
    <w:lvl w:ilvl="0" w:tplc="4DBED91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CD353D"/>
    <w:multiLevelType w:val="multilevel"/>
    <w:tmpl w:val="143EDEB6"/>
    <w:numStyleLink w:val="ICSNumbering"/>
  </w:abstractNum>
  <w:abstractNum w:abstractNumId="3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64173D1"/>
    <w:multiLevelType w:val="hybridMultilevel"/>
    <w:tmpl w:val="E2963428"/>
    <w:lvl w:ilvl="0" w:tplc="905A524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219E6F09"/>
    <w:multiLevelType w:val="multilevel"/>
    <w:tmpl w:val="AFF6DF5A"/>
    <w:numStyleLink w:val="ICSBullets"/>
  </w:abstractNum>
  <w:abstractNum w:abstractNumId="7" w15:restartNumberingAfterBreak="0">
    <w:nsid w:val="32DC5696"/>
    <w:multiLevelType w:val="hybridMultilevel"/>
    <w:tmpl w:val="A232D3D4"/>
    <w:lvl w:ilvl="0" w:tplc="37DC75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38CA"/>
    <w:multiLevelType w:val="multilevel"/>
    <w:tmpl w:val="143EDEB6"/>
    <w:numStyleLink w:val="ICSNumbering"/>
  </w:abstractNum>
  <w:abstractNum w:abstractNumId="9" w15:restartNumberingAfterBreak="0">
    <w:nsid w:val="409A1265"/>
    <w:multiLevelType w:val="hybridMultilevel"/>
    <w:tmpl w:val="E2963428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E45B8"/>
    <w:multiLevelType w:val="hybridMultilevel"/>
    <w:tmpl w:val="D726820C"/>
    <w:lvl w:ilvl="0" w:tplc="37DC7526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A1EFE"/>
    <w:multiLevelType w:val="multilevel"/>
    <w:tmpl w:val="143EDEB6"/>
    <w:numStyleLink w:val="ICSNumbering"/>
  </w:abstractNum>
  <w:abstractNum w:abstractNumId="12" w15:restartNumberingAfterBreak="0">
    <w:nsid w:val="54E21897"/>
    <w:multiLevelType w:val="multilevel"/>
    <w:tmpl w:val="143EDEB6"/>
    <w:numStyleLink w:val="ICSNumbering"/>
  </w:abstractNum>
  <w:abstractNum w:abstractNumId="13" w15:restartNumberingAfterBreak="0">
    <w:nsid w:val="57A2232A"/>
    <w:multiLevelType w:val="multilevel"/>
    <w:tmpl w:val="AFF6DF5A"/>
    <w:numStyleLink w:val="ICSBullets"/>
  </w:abstractNum>
  <w:abstractNum w:abstractNumId="14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07A7996"/>
    <w:multiLevelType w:val="multilevel"/>
    <w:tmpl w:val="AFF6DF5A"/>
    <w:numStyleLink w:val="ICSBullets"/>
  </w:abstractNum>
  <w:abstractNum w:abstractNumId="16" w15:restartNumberingAfterBreak="0">
    <w:nsid w:val="644D37B2"/>
    <w:multiLevelType w:val="hybridMultilevel"/>
    <w:tmpl w:val="2752B7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F1C60"/>
    <w:multiLevelType w:val="hybridMultilevel"/>
    <w:tmpl w:val="89D2E2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13"/>
  </w:num>
  <w:num w:numId="5">
    <w:abstractNumId w:val="8"/>
  </w:num>
  <w:num w:numId="6">
    <w:abstractNumId w:val="2"/>
  </w:num>
  <w:num w:numId="7">
    <w:abstractNumId w:val="11"/>
  </w:num>
  <w:num w:numId="8">
    <w:abstractNumId w:val="1"/>
  </w:num>
  <w:num w:numId="9">
    <w:abstractNumId w:val="12"/>
  </w:num>
  <w:num w:numId="10">
    <w:abstractNumId w:val="3"/>
  </w:num>
  <w:num w:numId="11">
    <w:abstractNumId w:val="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1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6"/>
  </w:num>
  <w:num w:numId="15">
    <w:abstractNumId w:val="15"/>
  </w:num>
  <w:num w:numId="16">
    <w:abstractNumId w:val="17"/>
  </w:num>
  <w:num w:numId="17">
    <w:abstractNumId w:val="16"/>
  </w:num>
  <w:num w:numId="18">
    <w:abstractNumId w:val="0"/>
  </w:num>
  <w:num w:numId="19">
    <w:abstractNumId w:val="4"/>
  </w:num>
  <w:num w:numId="20">
    <w:abstractNumId w:val="10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_x000d_"/>
    <w:docVar w:name="idxNaam" w:val="ICS"/>
    <w:docVar w:name="idxName" w:val="ICS"/>
    <w:docVar w:name="idxPhone" w:val="088 - 235 04 27"/>
    <w:docVar w:name="idxTelefoon" w:val="088 - 235 04 27"/>
    <w:docVar w:name="idxWebsite" w:val="www.icsadviseurs.nl"/>
    <w:docVar w:name="LogoCount" w:val="6"/>
  </w:docVars>
  <w:rsids>
    <w:rsidRoot w:val="00A96816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120BB"/>
    <w:rsid w:val="00225914"/>
    <w:rsid w:val="00226AB2"/>
    <w:rsid w:val="00233CAA"/>
    <w:rsid w:val="00250E63"/>
    <w:rsid w:val="00260434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34492"/>
    <w:rsid w:val="00644926"/>
    <w:rsid w:val="00651702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3052D"/>
    <w:rsid w:val="00841CFD"/>
    <w:rsid w:val="00845546"/>
    <w:rsid w:val="00872309"/>
    <w:rsid w:val="00897972"/>
    <w:rsid w:val="008E05AB"/>
    <w:rsid w:val="00905BA4"/>
    <w:rsid w:val="0092184E"/>
    <w:rsid w:val="009455E2"/>
    <w:rsid w:val="0099245C"/>
    <w:rsid w:val="009956BB"/>
    <w:rsid w:val="0099664E"/>
    <w:rsid w:val="009A1824"/>
    <w:rsid w:val="009A6352"/>
    <w:rsid w:val="009F663B"/>
    <w:rsid w:val="009F6E3E"/>
    <w:rsid w:val="00A43914"/>
    <w:rsid w:val="00A54316"/>
    <w:rsid w:val="00A61ED1"/>
    <w:rsid w:val="00A968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9EB06"/>
  <w15:chartTrackingRefBased/>
  <w15:docId w15:val="{71449965-7DF4-473F-A6A7-FA0F922A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702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A96816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651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2022-02-25T00:00:00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25</TotalTime>
  <Pages>6</Pages>
  <Words>1150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3</cp:revision>
  <dcterms:created xsi:type="dcterms:W3CDTF">2022-03-28T14:22:00Z</dcterms:created>
  <dcterms:modified xsi:type="dcterms:W3CDTF">2022-03-28T14:50:00Z</dcterms:modified>
</cp:coreProperties>
</file>