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EFF8F" w14:textId="77777777" w:rsidR="00A96816" w:rsidRDefault="00A96816" w:rsidP="00A96816">
      <w:pPr>
        <w:pStyle w:val="Kop1"/>
        <w:numPr>
          <w:ilvl w:val="0"/>
          <w:numId w:val="0"/>
        </w:numPr>
        <w:ind w:left="432" w:hanging="432"/>
      </w:pPr>
      <w:bookmarkStart w:id="0" w:name="_Toc47434764"/>
      <w:bookmarkStart w:id="1" w:name="_Toc96694433"/>
      <w:r w:rsidRPr="0061366F">
        <w:t>Bijlage</w:t>
      </w:r>
      <w:r w:rsidRPr="00E02065">
        <w:t xml:space="preserve"> 4</w:t>
      </w:r>
      <w:r w:rsidRPr="00E02065">
        <w:tab/>
        <w:t>Formulier referentie geschiktheidseisen</w:t>
      </w:r>
      <w:bookmarkEnd w:id="0"/>
      <w:bookmarkEnd w:id="1"/>
    </w:p>
    <w:p w14:paraId="630EE8C3" w14:textId="77777777" w:rsidR="00A96816" w:rsidRDefault="00A96816" w:rsidP="00A96816">
      <w:r w:rsidRPr="0005526A">
        <w:t xml:space="preserve">Ter verantwoording van de referentie-eis als gesteld in paragraaf </w:t>
      </w:r>
      <w:r w:rsidRPr="0029034E">
        <w:t>2.2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96816" w:rsidRPr="0005526A" w14:paraId="1D2ADC6E" w14:textId="77777777" w:rsidTr="00B22D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E047C8C" w14:textId="77777777" w:rsidR="00A96816" w:rsidRPr="001B14C3" w:rsidRDefault="00A96816" w:rsidP="00B22DA3">
            <w:pPr>
              <w:spacing w:line="260" w:lineRule="atLeast"/>
              <w:rPr>
                <w:color w:val="FFFFFF"/>
                <w:u w:val="single"/>
              </w:rPr>
            </w:pPr>
            <w:bookmarkStart w:id="2" w:name="_Hlk42863338"/>
            <w:r w:rsidRPr="00AE5E11">
              <w:rPr>
                <w:color w:val="FFFFFF"/>
                <w:u w:val="single"/>
              </w:rPr>
              <w:t>Kerncompetentie 1: Projectmanagement in het ontwerp- en uitvoeringstraject voor een nieuw en permanent woon-zorgcomplex of soortgelijk complex waar intensieve ouderenzorg wordt geboden (Wet langdurige zorg)</w:t>
            </w:r>
          </w:p>
        </w:tc>
      </w:tr>
      <w:tr w:rsidR="00A96816" w:rsidRPr="0005526A" w14:paraId="431A9B8A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0572C13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B428CA5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96816" w:rsidRPr="0005526A" w14:paraId="433B0AF6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CDD1E0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8F968EC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96816" w:rsidRPr="0005526A" w14:paraId="3D77B04B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B20686B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5529DAC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96816" w:rsidRPr="0005526A" w14:paraId="78742DD9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3B2FACC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44C3DDF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BEE8514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96816" w:rsidRPr="0005526A" w14:paraId="58659C30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C0FD904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705399C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0E7FD045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A96816" w:rsidRPr="0005526A" w14:paraId="5F2DDBA1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D25D553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Gebouw</w:t>
            </w:r>
            <w:r w:rsidRPr="0008549B">
              <w:rPr>
                <w:b w:val="0"/>
                <w:bCs w:val="0"/>
              </w:rPr>
              <w:t xml:space="preserve"> opgeleverd</w:t>
            </w:r>
            <w:r w:rsidRPr="0061366F">
              <w:rPr>
                <w:b w:val="0"/>
                <w:bCs w:val="0"/>
              </w:rPr>
              <w:t xml:space="preserve">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3F759C9B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E05BCC7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5D27E94B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6816" w:rsidRPr="0005526A" w14:paraId="67A4FD8B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4F9337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70CF9C1D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96816" w:rsidRPr="0005526A" w14:paraId="1659E455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9FA4D3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Woon-</w:t>
            </w:r>
            <w:r w:rsidRPr="00CE7298">
              <w:rPr>
                <w:b w:val="0"/>
                <w:bCs w:val="0"/>
              </w:rPr>
              <w:t>zorgcomplex</w:t>
            </w:r>
            <w:r>
              <w:rPr>
                <w:b w:val="0"/>
                <w:bCs w:val="0"/>
              </w:rPr>
              <w:t xml:space="preserve"> of soortgelijk complex</w:t>
            </w:r>
            <w:r w:rsidRPr="00CE7298">
              <w:rPr>
                <w:b w:val="0"/>
                <w:bCs w:val="0"/>
              </w:rPr>
              <w:t xml:space="preserve"> waar intensieve ouderenzorg wordt geboden (Wet langdurige zorg)</w:t>
            </w:r>
          </w:p>
        </w:tc>
        <w:tc>
          <w:tcPr>
            <w:tcW w:w="5865" w:type="dxa"/>
            <w:vAlign w:val="center"/>
          </w:tcPr>
          <w:p w14:paraId="6A82F8A2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D8951B8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5810C4C7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6816" w:rsidRPr="0005526A" w14:paraId="5EA40F3E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9942C9" w14:textId="77777777" w:rsidR="00A96816" w:rsidRDefault="00A96816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Groter dan 2000 m2 bvo</w:t>
            </w:r>
          </w:p>
        </w:tc>
        <w:tc>
          <w:tcPr>
            <w:tcW w:w="5865" w:type="dxa"/>
            <w:vAlign w:val="center"/>
          </w:tcPr>
          <w:p w14:paraId="3FA3CB72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9C0B79F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4151151F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A96816" w:rsidRPr="0005526A" w14:paraId="2FD1AE7D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E99437" w14:textId="77777777" w:rsidR="00A96816" w:rsidRDefault="00A96816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</w:t>
            </w:r>
          </w:p>
        </w:tc>
        <w:tc>
          <w:tcPr>
            <w:tcW w:w="5865" w:type="dxa"/>
            <w:vAlign w:val="center"/>
          </w:tcPr>
          <w:p w14:paraId="59E7E1E3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t>……………………</w:t>
            </w:r>
          </w:p>
        </w:tc>
      </w:tr>
      <w:tr w:rsidR="00A96816" w:rsidRPr="0005526A" w14:paraId="53BCEC57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1FAFE7" w14:textId="77777777" w:rsidR="00A96816" w:rsidRPr="001B14C3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1B14C3">
              <w:rPr>
                <w:b w:val="0"/>
                <w:bCs w:val="0"/>
              </w:rPr>
              <w:t>Betreft nieuwbouw</w:t>
            </w:r>
          </w:p>
        </w:tc>
        <w:tc>
          <w:tcPr>
            <w:tcW w:w="5865" w:type="dxa"/>
            <w:vAlign w:val="center"/>
          </w:tcPr>
          <w:p w14:paraId="4CABF720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C346807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0187D9D8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96816" w:rsidRPr="0005526A" w14:paraId="5CB23B54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C39A47" w14:textId="77777777" w:rsidR="00A96816" w:rsidRPr="001B14C3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9D4E77">
              <w:rPr>
                <w:b w:val="0"/>
                <w:bCs w:val="0"/>
              </w:rPr>
              <w:t>Betreft permanente bouw</w:t>
            </w:r>
          </w:p>
        </w:tc>
        <w:tc>
          <w:tcPr>
            <w:tcW w:w="5865" w:type="dxa"/>
            <w:vAlign w:val="center"/>
          </w:tcPr>
          <w:p w14:paraId="18025E7A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DEF2924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4B0A141B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6816" w:rsidRPr="0005526A" w14:paraId="37FC19AE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C9AF875" w14:textId="77777777" w:rsidR="00A96816" w:rsidRPr="009D4E77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1B14C3">
              <w:rPr>
                <w:b w:val="0"/>
                <w:bCs w:val="0"/>
              </w:rPr>
              <w:t xml:space="preserve">Projectmanagement </w:t>
            </w:r>
            <w:r>
              <w:rPr>
                <w:b w:val="0"/>
                <w:bCs w:val="0"/>
              </w:rPr>
              <w:t xml:space="preserve">in de </w:t>
            </w:r>
            <w:r w:rsidRPr="001B14C3">
              <w:rPr>
                <w:b w:val="0"/>
                <w:bCs w:val="0"/>
              </w:rPr>
              <w:t>ontwerp</w:t>
            </w:r>
            <w:r>
              <w:rPr>
                <w:b w:val="0"/>
                <w:bCs w:val="0"/>
              </w:rPr>
              <w:t>-</w:t>
            </w:r>
            <w:r w:rsidRPr="001B14C3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en uitvoeringsfase</w:t>
            </w:r>
          </w:p>
        </w:tc>
        <w:tc>
          <w:tcPr>
            <w:tcW w:w="5865" w:type="dxa"/>
            <w:vAlign w:val="center"/>
          </w:tcPr>
          <w:p w14:paraId="203A6C69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C5DABB1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090A44E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A96816" w:rsidRPr="0005526A" w14:paraId="1AE12E51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D71FDC7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7921A5C3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bookmarkEnd w:id="2"/>
    <w:p w14:paraId="4BBA924C" w14:textId="77777777" w:rsidR="00A96816" w:rsidRPr="00E02065" w:rsidRDefault="00A96816" w:rsidP="00A96816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4F8B4247" w14:textId="77777777" w:rsidR="00A96816" w:rsidRDefault="00A96816" w:rsidP="00A96816">
      <w:bookmarkStart w:id="3" w:name="_Hlk42863268"/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96816" w:rsidRPr="0005526A" w14:paraId="72C202B5" w14:textId="77777777" w:rsidTr="00B22D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C7A8160" w14:textId="77777777" w:rsidR="00A96816" w:rsidRPr="001B14C3" w:rsidRDefault="00A96816" w:rsidP="00B22DA3">
            <w:pPr>
              <w:spacing w:line="260" w:lineRule="atLeast"/>
              <w:rPr>
                <w:color w:val="FFFFFF"/>
                <w:u w:val="single"/>
              </w:rPr>
            </w:pPr>
            <w:r w:rsidRPr="001B14C3">
              <w:rPr>
                <w:color w:val="FFFFFF"/>
                <w:u w:val="single"/>
              </w:rPr>
              <w:t>Kerncompetentie 2: Projectmanagement in het ontwerp- en uitvoeringstraject voor een nieuw en permanent (integraal)</w:t>
            </w:r>
            <w:proofErr w:type="spellStart"/>
            <w:r w:rsidRPr="001B14C3">
              <w:rPr>
                <w:color w:val="FFFFFF"/>
                <w:u w:val="single"/>
              </w:rPr>
              <w:t>kindcentrum</w:t>
            </w:r>
            <w:proofErr w:type="spellEnd"/>
            <w:r w:rsidRPr="001B14C3">
              <w:rPr>
                <w:color w:val="FFFFFF"/>
                <w:u w:val="single"/>
              </w:rPr>
              <w:t>.</w:t>
            </w:r>
          </w:p>
        </w:tc>
      </w:tr>
      <w:tr w:rsidR="00A96816" w:rsidRPr="0005526A" w14:paraId="096265CD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EEDADC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14EDC33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96816" w:rsidRPr="0005526A" w14:paraId="327DA312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E811B6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lastRenderedPageBreak/>
              <w:t>Plaats:</w:t>
            </w:r>
          </w:p>
        </w:tc>
        <w:tc>
          <w:tcPr>
            <w:tcW w:w="5865" w:type="dxa"/>
            <w:vAlign w:val="center"/>
          </w:tcPr>
          <w:p w14:paraId="47FC3B59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96816" w:rsidRPr="0005526A" w14:paraId="63C00200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8E5A5EF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D1B84BC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96816" w:rsidRPr="0005526A" w14:paraId="238BF018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19B4CE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D3A37DF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D7E5B92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96816" w:rsidRPr="0005526A" w14:paraId="600704C7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868C87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6C9FFA5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E61264C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A96816" w:rsidRPr="0005526A" w14:paraId="3FE6BFCC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4F37F7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Gebouw</w:t>
            </w:r>
            <w:r w:rsidRPr="0008549B">
              <w:rPr>
                <w:b w:val="0"/>
                <w:bCs w:val="0"/>
              </w:rPr>
              <w:t xml:space="preserve"> opgeleverd</w:t>
            </w:r>
            <w:r w:rsidRPr="0061366F">
              <w:rPr>
                <w:b w:val="0"/>
                <w:bCs w:val="0"/>
              </w:rPr>
              <w:t xml:space="preserve">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6222A0E5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5836ACC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7DA50CBE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6816" w:rsidRPr="0005526A" w14:paraId="221785A2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258C8CF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731C5C8D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A96816" w:rsidRPr="0005526A" w14:paraId="7FBE6BCB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B6E6DCA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(integraal)</w:t>
            </w:r>
            <w:proofErr w:type="spellStart"/>
            <w:r>
              <w:rPr>
                <w:b w:val="0"/>
                <w:bCs w:val="0"/>
              </w:rPr>
              <w:t>kindcentrum</w:t>
            </w:r>
            <w:proofErr w:type="spellEnd"/>
          </w:p>
        </w:tc>
        <w:tc>
          <w:tcPr>
            <w:tcW w:w="5865" w:type="dxa"/>
            <w:vAlign w:val="center"/>
          </w:tcPr>
          <w:p w14:paraId="5676EBB2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B3CFBAF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5D903141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6816" w:rsidRPr="0005526A" w14:paraId="6461C139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73A3B23" w14:textId="77777777" w:rsidR="00A96816" w:rsidRDefault="00A96816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Groter dan 2000 m2 bvo</w:t>
            </w:r>
          </w:p>
        </w:tc>
        <w:tc>
          <w:tcPr>
            <w:tcW w:w="5865" w:type="dxa"/>
            <w:vAlign w:val="center"/>
          </w:tcPr>
          <w:p w14:paraId="1FFB993D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23285BD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7416F90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A96816" w:rsidRPr="0005526A" w14:paraId="356DC991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53EA6B7" w14:textId="77777777" w:rsidR="00A96816" w:rsidRDefault="00A96816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</w:t>
            </w:r>
          </w:p>
        </w:tc>
        <w:tc>
          <w:tcPr>
            <w:tcW w:w="5865" w:type="dxa"/>
            <w:vAlign w:val="center"/>
          </w:tcPr>
          <w:p w14:paraId="1F8E6963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t>……………………</w:t>
            </w:r>
          </w:p>
        </w:tc>
      </w:tr>
      <w:tr w:rsidR="00A96816" w:rsidRPr="0005526A" w14:paraId="026A0BC1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FDA87E8" w14:textId="77777777" w:rsidR="00A96816" w:rsidRDefault="00A96816" w:rsidP="00B22DA3">
            <w:pPr>
              <w:spacing w:line="260" w:lineRule="atLeast"/>
            </w:pPr>
            <w:r w:rsidRPr="00616893">
              <w:rPr>
                <w:b w:val="0"/>
                <w:bCs w:val="0"/>
              </w:rPr>
              <w:t>Betreft nieuwbouw</w:t>
            </w:r>
          </w:p>
        </w:tc>
        <w:tc>
          <w:tcPr>
            <w:tcW w:w="5865" w:type="dxa"/>
            <w:vAlign w:val="center"/>
          </w:tcPr>
          <w:p w14:paraId="0D9CAD05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EA65535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5E1FBB87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96816" w:rsidRPr="0005526A" w14:paraId="6A59F2D7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9519932" w14:textId="77777777" w:rsidR="00A96816" w:rsidRDefault="00A96816" w:rsidP="00B22DA3">
            <w:pPr>
              <w:spacing w:line="260" w:lineRule="atLeast"/>
            </w:pPr>
            <w:r>
              <w:rPr>
                <w:b w:val="0"/>
                <w:bCs w:val="0"/>
              </w:rPr>
              <w:t>Betreft permanente bouw</w:t>
            </w:r>
          </w:p>
        </w:tc>
        <w:tc>
          <w:tcPr>
            <w:tcW w:w="5865" w:type="dxa"/>
            <w:vAlign w:val="center"/>
          </w:tcPr>
          <w:p w14:paraId="0A6EE1D8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ADADB4E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191C3640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6816" w:rsidRPr="0005526A" w14:paraId="6FDA49B7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C607C9" w14:textId="77777777" w:rsidR="00A96816" w:rsidRPr="009D4E77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B22DA3">
              <w:rPr>
                <w:b w:val="0"/>
                <w:bCs w:val="0"/>
              </w:rPr>
              <w:t xml:space="preserve">Projectmanagement </w:t>
            </w:r>
            <w:r>
              <w:rPr>
                <w:b w:val="0"/>
                <w:bCs w:val="0"/>
              </w:rPr>
              <w:t xml:space="preserve">in de </w:t>
            </w:r>
            <w:r w:rsidRPr="00B22DA3">
              <w:rPr>
                <w:b w:val="0"/>
                <w:bCs w:val="0"/>
              </w:rPr>
              <w:t>ontwerp</w:t>
            </w:r>
            <w:r>
              <w:rPr>
                <w:b w:val="0"/>
                <w:bCs w:val="0"/>
              </w:rPr>
              <w:t>-</w:t>
            </w:r>
            <w:r w:rsidRPr="00B22DA3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en uitvoeringsfase</w:t>
            </w:r>
          </w:p>
        </w:tc>
        <w:tc>
          <w:tcPr>
            <w:tcW w:w="5865" w:type="dxa"/>
            <w:vAlign w:val="center"/>
          </w:tcPr>
          <w:p w14:paraId="23257028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E4C629B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036FB75E" w14:textId="77777777" w:rsidR="00A96816" w:rsidRPr="0061366F" w:rsidRDefault="00A96816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A96816" w:rsidRPr="0005526A" w14:paraId="7B38A040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44AF701" w14:textId="77777777" w:rsidR="00A96816" w:rsidRPr="0061366F" w:rsidRDefault="00A96816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AF2AF36" w14:textId="77777777" w:rsidR="00A96816" w:rsidRPr="0061366F" w:rsidRDefault="00A96816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4668BE58" w14:textId="77777777" w:rsidR="00A96816" w:rsidRDefault="00A96816" w:rsidP="00A96816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3B5B22FD" w14:textId="77777777" w:rsidR="00A96816" w:rsidRDefault="00A96816" w:rsidP="00A96816"/>
    <w:p w14:paraId="325A28C4" w14:textId="77777777" w:rsidR="00A96816" w:rsidRPr="00B478DF" w:rsidRDefault="00A96816" w:rsidP="00A96816">
      <w:r w:rsidRPr="00B478DF">
        <w:t xml:space="preserve">Ondergetekende verklaart tevens dat: </w:t>
      </w:r>
    </w:p>
    <w:p w14:paraId="47DAAD69" w14:textId="77777777" w:rsidR="00A96816" w:rsidRPr="00B478DF" w:rsidRDefault="00A96816" w:rsidP="00A96816">
      <w:r>
        <w:t>Gegadigde</w:t>
      </w:r>
      <w:r w:rsidRPr="00B478DF">
        <w:t xml:space="preserve"> opdrachtnemer </w:t>
      </w:r>
      <w:r w:rsidRPr="0008549B">
        <w:t>is van de bovenstaande referentieprojecten en de</w:t>
      </w:r>
      <w:r w:rsidRPr="00B478DF">
        <w:t xml:space="preserve"> betreffende werkzaamheden (waar de competentie op toeziet) ook zelf uitgevoerd heeft (tenzij een beroep op derden wordt gedaan conform hetgeen gesteld in deze leidraad);</w:t>
      </w:r>
    </w:p>
    <w:p w14:paraId="2B3B768E" w14:textId="77777777" w:rsidR="00A96816" w:rsidRPr="0005526A" w:rsidRDefault="00A96816" w:rsidP="00A96816"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233FDE29" w14:textId="77777777" w:rsidR="00A96816" w:rsidRPr="0005526A" w:rsidRDefault="00A96816" w:rsidP="00A96816"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643A83B0" w14:textId="77777777" w:rsidR="00A96816" w:rsidRPr="00B478DF" w:rsidRDefault="00A96816" w:rsidP="00A96816"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33DAEB01" w14:textId="77777777" w:rsidR="00A96816" w:rsidRPr="00B478DF" w:rsidRDefault="00A96816" w:rsidP="00A96816"/>
    <w:p w14:paraId="707646B3" w14:textId="77777777" w:rsidR="00A96816" w:rsidRDefault="00A96816" w:rsidP="00A96816">
      <w:r w:rsidRPr="00B478DF">
        <w:lastRenderedPageBreak/>
        <w:t xml:space="preserve">Aldus naar waarheid opgemaakt, </w:t>
      </w:r>
    </w:p>
    <w:p w14:paraId="048329DB" w14:textId="77777777" w:rsidR="00A96816" w:rsidRPr="00B478DF" w:rsidRDefault="00A96816" w:rsidP="00A96816"/>
    <w:p w14:paraId="36E96E88" w14:textId="77777777" w:rsidR="00A96816" w:rsidRPr="00B478DF" w:rsidRDefault="00A96816" w:rsidP="00A96816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3442252F" w14:textId="77777777" w:rsidR="00A96816" w:rsidRDefault="00A96816" w:rsidP="00A96816"/>
    <w:p w14:paraId="68994461" w14:textId="77777777" w:rsidR="00A96816" w:rsidRPr="00B478DF" w:rsidRDefault="00A96816" w:rsidP="00A96816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5AE121F1" w14:textId="77777777" w:rsidR="00A96816" w:rsidRPr="00B478DF" w:rsidRDefault="00A96816" w:rsidP="00A96816"/>
    <w:p w14:paraId="09DFF930" w14:textId="77777777" w:rsidR="00A96816" w:rsidRPr="00B478DF" w:rsidRDefault="00A96816" w:rsidP="00A96816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706769B8" w14:textId="77777777" w:rsidR="00A96816" w:rsidRPr="00B478DF" w:rsidRDefault="00A96816" w:rsidP="00A96816">
      <w:pPr>
        <w:spacing w:after="0" w:line="260" w:lineRule="atLeast"/>
      </w:pPr>
    </w:p>
    <w:p w14:paraId="4A4FBC64" w14:textId="77777777" w:rsidR="00A96816" w:rsidRPr="00B478DF" w:rsidRDefault="00A96816" w:rsidP="00A96816">
      <w:pPr>
        <w:spacing w:after="0" w:line="260" w:lineRule="atLeast"/>
      </w:pPr>
    </w:p>
    <w:p w14:paraId="6FFB2E9A" w14:textId="77777777" w:rsidR="00A96816" w:rsidRPr="00B478DF" w:rsidRDefault="00A96816" w:rsidP="00A96816">
      <w:pPr>
        <w:spacing w:after="0" w:line="260" w:lineRule="atLeast"/>
      </w:pPr>
      <w:r w:rsidRPr="00B478DF">
        <w:t xml:space="preserve">   ………………………………………… (handtekening)</w:t>
      </w:r>
    </w:p>
    <w:bookmarkEnd w:id="3"/>
    <w:p w14:paraId="1F1642DB" w14:textId="77777777" w:rsidR="000051FE" w:rsidRPr="00765752" w:rsidRDefault="000051FE" w:rsidP="004D289F"/>
    <w:sectPr w:rsidR="000051FE" w:rsidRPr="00765752" w:rsidSect="009F663B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56B31" w14:textId="77777777" w:rsidR="00A96816" w:rsidRDefault="00A96816" w:rsidP="00E15770">
      <w:pPr>
        <w:spacing w:after="0" w:line="240" w:lineRule="auto"/>
      </w:pPr>
      <w:r>
        <w:separator/>
      </w:r>
    </w:p>
  </w:endnote>
  <w:endnote w:type="continuationSeparator" w:id="0">
    <w:p w14:paraId="590D311C" w14:textId="77777777" w:rsidR="00A96816" w:rsidRDefault="00A96816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3ED35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D2F786" wp14:editId="496EABD7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FE7C3E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7DBFC478" w14:textId="1205A01E" w:rsidR="00E15770" w:rsidRPr="003950B1" w:rsidRDefault="00C77AC1" w:rsidP="0092184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A96816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905BA4" w:rsidRPr="003950B1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70D69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4A3297D" wp14:editId="527B4BB8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FB6768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0A3A3DE7" w14:textId="2B651DA5"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A96816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23A07" w14:textId="77777777" w:rsidR="00A96816" w:rsidRDefault="00A96816" w:rsidP="00E15770">
      <w:pPr>
        <w:spacing w:after="0" w:line="240" w:lineRule="auto"/>
      </w:pPr>
      <w:r>
        <w:separator/>
      </w:r>
    </w:p>
  </w:footnote>
  <w:footnote w:type="continuationSeparator" w:id="0">
    <w:p w14:paraId="59AE15A7" w14:textId="77777777" w:rsidR="00A96816" w:rsidRDefault="00A96816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9B54B" w14:textId="6DB4DAD1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0C2385F" wp14:editId="05F93E2D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3C4F7B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</w:p>
  <w:p w14:paraId="196CCC66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9CDDC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35C340FB" wp14:editId="1EA0A9EA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E9BAF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651B3A80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60A02893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219E6F09"/>
    <w:multiLevelType w:val="multilevel"/>
    <w:tmpl w:val="AFF6DF5A"/>
    <w:numStyleLink w:val="ICSBullets"/>
  </w:abstractNum>
  <w:abstractNum w:abstractNumId="5" w15:restartNumberingAfterBreak="0">
    <w:nsid w:val="339638CA"/>
    <w:multiLevelType w:val="multilevel"/>
    <w:tmpl w:val="143EDEB6"/>
    <w:numStyleLink w:val="ICSNumbering"/>
  </w:abstractNum>
  <w:abstractNum w:abstractNumId="6" w15:restartNumberingAfterBreak="0">
    <w:nsid w:val="4D1A1EFE"/>
    <w:multiLevelType w:val="multilevel"/>
    <w:tmpl w:val="143EDEB6"/>
    <w:numStyleLink w:val="ICSNumbering"/>
  </w:abstractNum>
  <w:abstractNum w:abstractNumId="7" w15:restartNumberingAfterBreak="0">
    <w:nsid w:val="54E21897"/>
    <w:multiLevelType w:val="multilevel"/>
    <w:tmpl w:val="143EDEB6"/>
    <w:numStyleLink w:val="ICSNumbering"/>
  </w:abstractNum>
  <w:abstractNum w:abstractNumId="8" w15:restartNumberingAfterBreak="0">
    <w:nsid w:val="57A2232A"/>
    <w:multiLevelType w:val="multilevel"/>
    <w:tmpl w:val="AFF6DF5A"/>
    <w:numStyleLink w:val="ICSBullets"/>
  </w:abstractNum>
  <w:abstractNum w:abstractNumId="9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7"/>
  </w:num>
  <w:num w:numId="10">
    <w:abstractNumId w:val="2"/>
  </w:num>
  <w:num w:numId="11">
    <w:abstractNumId w:val="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_x000d_"/>
    <w:docVar w:name="idxNaam" w:val="ICS"/>
    <w:docVar w:name="idxName" w:val="ICS"/>
    <w:docVar w:name="idxPhone" w:val="088 - 235 04 27"/>
    <w:docVar w:name="idxTelefoon" w:val="088 - 235 04 27"/>
    <w:docVar w:name="idxWebsite" w:val="www.icsadviseurs.nl"/>
    <w:docVar w:name="LogoCount" w:val="6"/>
  </w:docVars>
  <w:rsids>
    <w:rsidRoot w:val="00A96816"/>
    <w:rsid w:val="000051FE"/>
    <w:rsid w:val="00006123"/>
    <w:rsid w:val="000069E4"/>
    <w:rsid w:val="00015867"/>
    <w:rsid w:val="0006488D"/>
    <w:rsid w:val="000F1301"/>
    <w:rsid w:val="001276AD"/>
    <w:rsid w:val="00150F75"/>
    <w:rsid w:val="001673E1"/>
    <w:rsid w:val="001C48FD"/>
    <w:rsid w:val="001F1FB1"/>
    <w:rsid w:val="00226AB2"/>
    <w:rsid w:val="00233CAA"/>
    <w:rsid w:val="00250E63"/>
    <w:rsid w:val="0028143D"/>
    <w:rsid w:val="002871E8"/>
    <w:rsid w:val="002901C4"/>
    <w:rsid w:val="002A04D6"/>
    <w:rsid w:val="002B1FBF"/>
    <w:rsid w:val="002E3A7D"/>
    <w:rsid w:val="00304225"/>
    <w:rsid w:val="00314163"/>
    <w:rsid w:val="00331522"/>
    <w:rsid w:val="00361694"/>
    <w:rsid w:val="00365D6B"/>
    <w:rsid w:val="00373EA5"/>
    <w:rsid w:val="003838BE"/>
    <w:rsid w:val="003950B1"/>
    <w:rsid w:val="003B571A"/>
    <w:rsid w:val="003F687B"/>
    <w:rsid w:val="004160B1"/>
    <w:rsid w:val="00430391"/>
    <w:rsid w:val="004323EA"/>
    <w:rsid w:val="00436BE2"/>
    <w:rsid w:val="0046733A"/>
    <w:rsid w:val="00482B5E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6008C3"/>
    <w:rsid w:val="0063342B"/>
    <w:rsid w:val="00644926"/>
    <w:rsid w:val="006B0F2E"/>
    <w:rsid w:val="007034F0"/>
    <w:rsid w:val="0071712A"/>
    <w:rsid w:val="00765752"/>
    <w:rsid w:val="0077206A"/>
    <w:rsid w:val="00792592"/>
    <w:rsid w:val="007C1B28"/>
    <w:rsid w:val="007D2139"/>
    <w:rsid w:val="007E0605"/>
    <w:rsid w:val="00841CFD"/>
    <w:rsid w:val="00845546"/>
    <w:rsid w:val="008E05AB"/>
    <w:rsid w:val="00905BA4"/>
    <w:rsid w:val="0092184E"/>
    <w:rsid w:val="009455E2"/>
    <w:rsid w:val="009956BB"/>
    <w:rsid w:val="0099664E"/>
    <w:rsid w:val="009A1824"/>
    <w:rsid w:val="009A6352"/>
    <w:rsid w:val="009F663B"/>
    <w:rsid w:val="009F6E3E"/>
    <w:rsid w:val="00A54316"/>
    <w:rsid w:val="00A96816"/>
    <w:rsid w:val="00AA0CFF"/>
    <w:rsid w:val="00AA1DE1"/>
    <w:rsid w:val="00AD3025"/>
    <w:rsid w:val="00AE0CE8"/>
    <w:rsid w:val="00AF2FB1"/>
    <w:rsid w:val="00B22A7D"/>
    <w:rsid w:val="00B26A8F"/>
    <w:rsid w:val="00B34D22"/>
    <w:rsid w:val="00B36E16"/>
    <w:rsid w:val="00B63EE4"/>
    <w:rsid w:val="00B96DC7"/>
    <w:rsid w:val="00BF5259"/>
    <w:rsid w:val="00C116D2"/>
    <w:rsid w:val="00C2592D"/>
    <w:rsid w:val="00C343C3"/>
    <w:rsid w:val="00C6797B"/>
    <w:rsid w:val="00C77AC1"/>
    <w:rsid w:val="00C83BE1"/>
    <w:rsid w:val="00CC1A20"/>
    <w:rsid w:val="00CF606D"/>
    <w:rsid w:val="00D06F75"/>
    <w:rsid w:val="00D51A6C"/>
    <w:rsid w:val="00DA00D9"/>
    <w:rsid w:val="00DA324D"/>
    <w:rsid w:val="00E06DD2"/>
    <w:rsid w:val="00E15770"/>
    <w:rsid w:val="00E76DB1"/>
    <w:rsid w:val="00E92C16"/>
    <w:rsid w:val="00EA3E08"/>
    <w:rsid w:val="00EB7B00"/>
    <w:rsid w:val="00EE11A0"/>
    <w:rsid w:val="00F07071"/>
    <w:rsid w:val="00F35065"/>
    <w:rsid w:val="00F80A9C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9EB06"/>
  <w15:chartTrackingRefBased/>
  <w15:docId w15:val="{71449965-7DF4-473F-A6A7-FA0F922A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96816"/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uiPriority w:val="34"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table" w:styleId="Rastertabel4-Accent1">
    <w:name w:val="Grid Table 4 Accent 1"/>
    <w:basedOn w:val="Standaardtabel"/>
    <w:uiPriority w:val="49"/>
    <w:rsid w:val="00A96816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2022-02-25T00:00:00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Memo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</Template>
  <TotalTime>1</TotalTime>
  <Pages>3</Pages>
  <Words>484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</dc:creator>
  <cp:keywords/>
  <dc:description/>
  <cp:lastModifiedBy>Nienke Hakenberg | ICSadviseurs</cp:lastModifiedBy>
  <cp:revision>2</cp:revision>
  <dcterms:created xsi:type="dcterms:W3CDTF">2022-02-25T14:22:00Z</dcterms:created>
  <dcterms:modified xsi:type="dcterms:W3CDTF">2022-02-25T15:46:00Z</dcterms:modified>
</cp:coreProperties>
</file>