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E8AF0" w14:textId="77777777" w:rsidR="00412887" w:rsidRDefault="00412887" w:rsidP="00412887">
      <w:pPr>
        <w:pStyle w:val="Kop1"/>
        <w:numPr>
          <w:ilvl w:val="0"/>
          <w:numId w:val="0"/>
        </w:numPr>
        <w:ind w:left="432" w:hanging="432"/>
      </w:pPr>
      <w:bookmarkStart w:id="0" w:name="_Toc47434764"/>
      <w:bookmarkStart w:id="1" w:name="_Toc96352084"/>
      <w:bookmarkStart w:id="2" w:name="_Hlk96352087"/>
      <w:r w:rsidRPr="0061366F">
        <w:t>Bijlage</w:t>
      </w:r>
      <w:r w:rsidRPr="00E02065">
        <w:t xml:space="preserve"> 4</w:t>
      </w:r>
      <w:r w:rsidRPr="00E02065">
        <w:tab/>
        <w:t>Formulier referentie geschiktheidseisen</w:t>
      </w:r>
      <w:bookmarkEnd w:id="0"/>
      <w:bookmarkEnd w:id="1"/>
    </w:p>
    <w:p w14:paraId="1954E70A" w14:textId="77777777" w:rsidR="00412887" w:rsidRDefault="00412887" w:rsidP="00412887">
      <w:r w:rsidRPr="0005526A">
        <w:t xml:space="preserve">Ter verantwoording van de referentie-eis als gesteld in paragraaf </w:t>
      </w:r>
      <w:r w:rsidRPr="0029034E">
        <w:t>2.2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4531"/>
        <w:gridCol w:w="5103"/>
      </w:tblGrid>
      <w:tr w:rsidR="00412887" w:rsidRPr="0005526A" w14:paraId="7A2A59DC" w14:textId="77777777" w:rsidTr="007B5B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93039E8" w14:textId="77777777" w:rsidR="00412887" w:rsidRPr="00C0063A" w:rsidRDefault="00412887" w:rsidP="007B5BE2">
            <w:pPr>
              <w:spacing w:line="260" w:lineRule="atLeast"/>
              <w:rPr>
                <w:color w:val="FFFFFF"/>
                <w:u w:val="single"/>
              </w:rPr>
            </w:pPr>
            <w:bookmarkStart w:id="3" w:name="_Hlk42863338"/>
            <w:r w:rsidRPr="00C0063A">
              <w:rPr>
                <w:color w:val="FFFFFF"/>
                <w:u w:val="single"/>
              </w:rPr>
              <w:t xml:space="preserve">Kerncompetentie 1: </w:t>
            </w:r>
            <w:r w:rsidRPr="00AF6E15">
              <w:rPr>
                <w:u w:val="single"/>
              </w:rPr>
              <w:t>Architectonische en bouwkundige ontwerpwerkzaamheden en bijbehorende adviesdiensten voor een nieuw en permanent maatschappelijk én multifunctioneel gebouw</w:t>
            </w:r>
          </w:p>
        </w:tc>
      </w:tr>
      <w:tr w:rsidR="00412887" w:rsidRPr="0005526A" w14:paraId="69524574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5C6524B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103" w:type="dxa"/>
            <w:vAlign w:val="center"/>
          </w:tcPr>
          <w:p w14:paraId="644FED5F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412887" w:rsidRPr="0005526A" w14:paraId="25E4E42D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43F5B38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103" w:type="dxa"/>
            <w:vAlign w:val="center"/>
          </w:tcPr>
          <w:p w14:paraId="5D9B3248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412887" w:rsidRPr="0005526A" w14:paraId="61FE3599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9125B07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103" w:type="dxa"/>
            <w:vAlign w:val="center"/>
          </w:tcPr>
          <w:p w14:paraId="303AFCBA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412887" w:rsidRPr="0005526A" w14:paraId="31EC7561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05B1A1A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103" w:type="dxa"/>
            <w:vAlign w:val="center"/>
          </w:tcPr>
          <w:p w14:paraId="72054A62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50038404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412887" w:rsidRPr="0005526A" w14:paraId="74E1F94C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75FE19B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103" w:type="dxa"/>
            <w:vAlign w:val="center"/>
          </w:tcPr>
          <w:p w14:paraId="145EC935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1359BE30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412887" w:rsidRPr="0005526A" w14:paraId="6362D5D2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C25CBDA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08549B">
              <w:rPr>
                <w:b w:val="0"/>
                <w:bCs w:val="0"/>
              </w:rPr>
              <w:t>Ontwerp (bestek) opgeleverd</w:t>
            </w:r>
            <w:r w:rsidRPr="0061366F">
              <w:rPr>
                <w:b w:val="0"/>
                <w:bCs w:val="0"/>
              </w:rPr>
              <w:t xml:space="preserve"> maximaal 3 jaar voorafgaand aan uiterste datum van Aanmelding</w:t>
            </w:r>
            <w:r>
              <w:rPr>
                <w:b w:val="0"/>
                <w:bCs w:val="0"/>
              </w:rPr>
              <w:t xml:space="preserve"> óf het gebouw opgeleverd maximaal 3 jaar voorafgaan aan uiterste datum van Aanmelding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103" w:type="dxa"/>
            <w:vAlign w:val="center"/>
          </w:tcPr>
          <w:p w14:paraId="710A2BC1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2E3D88D8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09B79885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2887" w:rsidRPr="0005526A" w14:paraId="58C679D1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1B1B945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  <w:r>
              <w:rPr>
                <w:b w:val="0"/>
                <w:bCs w:val="0"/>
              </w:rPr>
              <w:t xml:space="preserve"> gebouw óf bestek (max 3 jaar)</w:t>
            </w:r>
          </w:p>
        </w:tc>
        <w:tc>
          <w:tcPr>
            <w:tcW w:w="5103" w:type="dxa"/>
            <w:vAlign w:val="center"/>
          </w:tcPr>
          <w:p w14:paraId="7A1D800D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412887" w:rsidRPr="0005526A" w14:paraId="1EF1492E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13C33F2" w14:textId="77777777" w:rsidR="00412887" w:rsidRPr="0061366F" w:rsidRDefault="00412887" w:rsidP="007B5BE2">
            <w:pPr>
              <w:spacing w:line="260" w:lineRule="atLeast"/>
            </w:pPr>
            <w:r>
              <w:rPr>
                <w:b w:val="0"/>
                <w:bCs w:val="0"/>
              </w:rPr>
              <w:t>Multifunctioneel utiliteitsgebouw</w:t>
            </w:r>
          </w:p>
        </w:tc>
        <w:tc>
          <w:tcPr>
            <w:tcW w:w="5103" w:type="dxa"/>
            <w:vAlign w:val="center"/>
          </w:tcPr>
          <w:p w14:paraId="0DA1AFC5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0EE0DEC7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63CF3356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2887" w:rsidRPr="0005526A" w14:paraId="07272E16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9912282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Maatschappelijk gebouw</w:t>
            </w:r>
          </w:p>
        </w:tc>
        <w:tc>
          <w:tcPr>
            <w:tcW w:w="5103" w:type="dxa"/>
            <w:vAlign w:val="center"/>
          </w:tcPr>
          <w:p w14:paraId="3FE5A2ED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67A845CC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3D8A8BEF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12887" w:rsidRPr="0005526A" w14:paraId="6A53CADD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51FC8CE" w14:textId="77777777" w:rsidR="00412887" w:rsidRDefault="00412887" w:rsidP="007B5BE2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Minimaal 4000 m2 bvo</w:t>
            </w:r>
          </w:p>
        </w:tc>
        <w:tc>
          <w:tcPr>
            <w:tcW w:w="5103" w:type="dxa"/>
            <w:vAlign w:val="center"/>
          </w:tcPr>
          <w:p w14:paraId="2F672CE7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243257E3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3A625B42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412887" w:rsidRPr="0005526A" w14:paraId="28565E69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B9A82F6" w14:textId="77777777" w:rsidR="00412887" w:rsidRDefault="00412887" w:rsidP="007B5BE2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Exacte omvang</w:t>
            </w:r>
          </w:p>
        </w:tc>
        <w:tc>
          <w:tcPr>
            <w:tcW w:w="5103" w:type="dxa"/>
            <w:vAlign w:val="center"/>
          </w:tcPr>
          <w:p w14:paraId="619EE8D0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61366F">
              <w:t>……………………</w:t>
            </w:r>
          </w:p>
        </w:tc>
      </w:tr>
      <w:tr w:rsidR="00412887" w:rsidRPr="0005526A" w14:paraId="0BC89520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470BCBC" w14:textId="77777777" w:rsidR="00412887" w:rsidRPr="004E5BDD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4E5BDD">
              <w:rPr>
                <w:b w:val="0"/>
                <w:bCs w:val="0"/>
              </w:rPr>
              <w:t>Betreft nieuwbouw</w:t>
            </w:r>
          </w:p>
        </w:tc>
        <w:tc>
          <w:tcPr>
            <w:tcW w:w="5103" w:type="dxa"/>
            <w:vAlign w:val="center"/>
          </w:tcPr>
          <w:p w14:paraId="440542ED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18E554A4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30ECE98D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2887" w:rsidRPr="0005526A" w14:paraId="2C31BB7A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90DAA5E" w14:textId="77777777" w:rsidR="00412887" w:rsidRPr="004E5BDD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4E5BDD">
              <w:rPr>
                <w:b w:val="0"/>
                <w:bCs w:val="0"/>
              </w:rPr>
              <w:t>Betreft permanente bouw</w:t>
            </w:r>
          </w:p>
        </w:tc>
        <w:tc>
          <w:tcPr>
            <w:tcW w:w="5103" w:type="dxa"/>
            <w:vAlign w:val="center"/>
          </w:tcPr>
          <w:p w14:paraId="0C4DA567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19CF1E50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39CA97E3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12887" w:rsidRPr="0005526A" w14:paraId="40135E81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AF21343" w14:textId="77777777" w:rsidR="00412887" w:rsidRDefault="00412887" w:rsidP="007B5BE2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  <w:r w:rsidRPr="0008549B">
              <w:rPr>
                <w:b w:val="0"/>
                <w:bCs w:val="0"/>
              </w:rPr>
              <w:t>rchitectonisch en bouwkundig ontworpen</w:t>
            </w:r>
          </w:p>
        </w:tc>
        <w:tc>
          <w:tcPr>
            <w:tcW w:w="5103" w:type="dxa"/>
            <w:vAlign w:val="center"/>
          </w:tcPr>
          <w:p w14:paraId="03D99FF3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4ED9E001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17735F15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412887" w:rsidRPr="0005526A" w14:paraId="4E4E269E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21D4558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</w:p>
        </w:tc>
        <w:tc>
          <w:tcPr>
            <w:tcW w:w="5103" w:type="dxa"/>
            <w:vAlign w:val="center"/>
          </w:tcPr>
          <w:p w14:paraId="77FA0992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bookmarkEnd w:id="3"/>
    <w:p w14:paraId="272C498D" w14:textId="77777777" w:rsidR="00412887" w:rsidRPr="00E02065" w:rsidRDefault="00412887" w:rsidP="00412887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690E6B01" w14:textId="77777777" w:rsidR="00412887" w:rsidRDefault="00412887" w:rsidP="00412887">
      <w:bookmarkStart w:id="4" w:name="_Hlk42863268"/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4531"/>
        <w:gridCol w:w="5103"/>
      </w:tblGrid>
      <w:tr w:rsidR="00412887" w:rsidRPr="0005526A" w14:paraId="5768AE29" w14:textId="77777777" w:rsidTr="007B5B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92BFBD3" w14:textId="77777777" w:rsidR="00412887" w:rsidRPr="00C0063A" w:rsidRDefault="00412887" w:rsidP="007B5BE2">
            <w:pPr>
              <w:spacing w:line="260" w:lineRule="atLeast"/>
              <w:rPr>
                <w:color w:val="FFFFFF"/>
                <w:u w:val="single"/>
              </w:rPr>
            </w:pPr>
            <w:r w:rsidRPr="00C0063A">
              <w:rPr>
                <w:color w:val="FFFFFF"/>
                <w:u w:val="single"/>
              </w:rPr>
              <w:lastRenderedPageBreak/>
              <w:t xml:space="preserve">Kerncompetentie 2: </w:t>
            </w:r>
            <w:r w:rsidRPr="00C0063A">
              <w:rPr>
                <w:u w:val="single"/>
              </w:rPr>
              <w:t>Architectonische en bouwkundige ontwerpwerkzaamheden en bijbehorende adviesdiensten voor een nieuw en permanent woon-zorgcomplex of soortgelijk complex waar intensieve ouderenzorg wordt geboden (Wet langdurige zorg).</w:t>
            </w:r>
          </w:p>
        </w:tc>
      </w:tr>
      <w:tr w:rsidR="00412887" w:rsidRPr="0005526A" w14:paraId="6874D31B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65EE32EF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103" w:type="dxa"/>
            <w:vAlign w:val="center"/>
          </w:tcPr>
          <w:p w14:paraId="7E24E512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412887" w:rsidRPr="0005526A" w14:paraId="6214FB30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64D39E7B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103" w:type="dxa"/>
            <w:vAlign w:val="center"/>
          </w:tcPr>
          <w:p w14:paraId="2573AF33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412887" w:rsidRPr="0005526A" w14:paraId="1E65466B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59F53B19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103" w:type="dxa"/>
            <w:vAlign w:val="center"/>
          </w:tcPr>
          <w:p w14:paraId="2FE9260B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412887" w:rsidRPr="0005526A" w14:paraId="58E6AAE1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2E4B4938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103" w:type="dxa"/>
            <w:vAlign w:val="center"/>
          </w:tcPr>
          <w:p w14:paraId="1944B4B9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7BD5ECB4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412887" w:rsidRPr="0005526A" w14:paraId="12E66A07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24364C63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103" w:type="dxa"/>
            <w:vAlign w:val="center"/>
          </w:tcPr>
          <w:p w14:paraId="521D32DA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4534BA93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412887" w:rsidRPr="0005526A" w14:paraId="625807E9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2C7E531B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08549B">
              <w:rPr>
                <w:b w:val="0"/>
                <w:bCs w:val="0"/>
              </w:rPr>
              <w:t>Ontwerp (bestek) opgeleverd</w:t>
            </w:r>
            <w:r w:rsidRPr="0061366F">
              <w:rPr>
                <w:b w:val="0"/>
                <w:bCs w:val="0"/>
              </w:rPr>
              <w:t xml:space="preserve"> maximaal 3 jaar voorafgaand aan uiterste datum van Aanmelding</w:t>
            </w:r>
            <w:r>
              <w:rPr>
                <w:b w:val="0"/>
                <w:bCs w:val="0"/>
              </w:rPr>
              <w:t xml:space="preserve"> óf het gebouw opgeleverd maximaal 3 jaar voorafgaan aan uiterste datum van Aanmelding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103" w:type="dxa"/>
            <w:vAlign w:val="center"/>
          </w:tcPr>
          <w:p w14:paraId="0546EE01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0D2562E0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6E4EDBED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2887" w:rsidRPr="0005526A" w14:paraId="0E678F2D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66345660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  <w:r>
              <w:rPr>
                <w:b w:val="0"/>
                <w:bCs w:val="0"/>
              </w:rPr>
              <w:t xml:space="preserve"> gebouw óf bestek (max 3 jaar)</w:t>
            </w:r>
          </w:p>
        </w:tc>
        <w:tc>
          <w:tcPr>
            <w:tcW w:w="5103" w:type="dxa"/>
            <w:vAlign w:val="center"/>
          </w:tcPr>
          <w:p w14:paraId="00E28DD3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412887" w:rsidRPr="0005526A" w14:paraId="65C967A5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35EC7BAE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Gebouw betreft een woon-z</w:t>
            </w:r>
            <w:r w:rsidRPr="0008549B">
              <w:rPr>
                <w:b w:val="0"/>
                <w:bCs w:val="0"/>
              </w:rPr>
              <w:t>orgcomplex of soortgelijk</w:t>
            </w:r>
            <w:r>
              <w:rPr>
                <w:b w:val="0"/>
                <w:bCs w:val="0"/>
              </w:rPr>
              <w:t xml:space="preserve"> </w:t>
            </w:r>
            <w:r w:rsidRPr="00AB4AEF">
              <w:rPr>
                <w:b w:val="0"/>
                <w:bCs w:val="0"/>
              </w:rPr>
              <w:t xml:space="preserve">complex waar intensieve </w:t>
            </w:r>
            <w:r>
              <w:rPr>
                <w:b w:val="0"/>
                <w:bCs w:val="0"/>
              </w:rPr>
              <w:t xml:space="preserve">ouderenzorg </w:t>
            </w:r>
            <w:r w:rsidRPr="00AB4AEF">
              <w:rPr>
                <w:b w:val="0"/>
                <w:bCs w:val="0"/>
              </w:rPr>
              <w:t>wordt geboden</w:t>
            </w:r>
            <w:r w:rsidRPr="0008549B">
              <w:rPr>
                <w:b w:val="0"/>
                <w:bCs w:val="0"/>
              </w:rPr>
              <w:t>.</w:t>
            </w:r>
          </w:p>
        </w:tc>
        <w:tc>
          <w:tcPr>
            <w:tcW w:w="5103" w:type="dxa"/>
            <w:vAlign w:val="center"/>
          </w:tcPr>
          <w:p w14:paraId="4C518862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6EE9E261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1D9E87B8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2887" w:rsidRPr="0005526A" w14:paraId="3D80C1EE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7A9A21EB" w14:textId="77777777" w:rsidR="00412887" w:rsidRDefault="00412887" w:rsidP="007B5BE2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Minimaal 2000 m2 bvo</w:t>
            </w:r>
          </w:p>
        </w:tc>
        <w:tc>
          <w:tcPr>
            <w:tcW w:w="5103" w:type="dxa"/>
            <w:vAlign w:val="center"/>
          </w:tcPr>
          <w:p w14:paraId="061433AE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500F3EB3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73E54479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412887" w:rsidRPr="0005526A" w14:paraId="1496458C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0F9C9790" w14:textId="77777777" w:rsidR="00412887" w:rsidRDefault="00412887" w:rsidP="007B5BE2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Exacte omvang</w:t>
            </w:r>
          </w:p>
        </w:tc>
        <w:tc>
          <w:tcPr>
            <w:tcW w:w="5103" w:type="dxa"/>
            <w:vAlign w:val="center"/>
          </w:tcPr>
          <w:p w14:paraId="056F2976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61366F">
              <w:t>……………………</w:t>
            </w:r>
          </w:p>
        </w:tc>
      </w:tr>
      <w:tr w:rsidR="00412887" w:rsidRPr="0061366F" w14:paraId="551A5BB8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3F6CFBE" w14:textId="77777777" w:rsidR="00412887" w:rsidRPr="004E5BDD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4E5BDD">
              <w:rPr>
                <w:b w:val="0"/>
                <w:bCs w:val="0"/>
              </w:rPr>
              <w:t>Betreft nieuwbouw</w:t>
            </w:r>
          </w:p>
        </w:tc>
        <w:tc>
          <w:tcPr>
            <w:tcW w:w="5103" w:type="dxa"/>
            <w:vAlign w:val="center"/>
          </w:tcPr>
          <w:p w14:paraId="0E8C9B98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4339DB74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1DA4C4B0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12887" w:rsidRPr="0061366F" w14:paraId="0B6EBDC9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F3D7C21" w14:textId="77777777" w:rsidR="00412887" w:rsidRPr="004E5BDD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4E5BDD">
              <w:rPr>
                <w:b w:val="0"/>
                <w:bCs w:val="0"/>
              </w:rPr>
              <w:t>Betreft permanente bouw</w:t>
            </w:r>
          </w:p>
        </w:tc>
        <w:tc>
          <w:tcPr>
            <w:tcW w:w="5103" w:type="dxa"/>
            <w:vAlign w:val="center"/>
          </w:tcPr>
          <w:p w14:paraId="24CFF979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59A2579E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44083F3C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2887" w:rsidRPr="0005526A" w14:paraId="627F6BFA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32738B75" w14:textId="77777777" w:rsidR="00412887" w:rsidRDefault="00412887" w:rsidP="007B5BE2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  <w:r w:rsidRPr="0008549B">
              <w:rPr>
                <w:b w:val="0"/>
                <w:bCs w:val="0"/>
              </w:rPr>
              <w:t>rchitectonisch en bouwkundig ontworpen</w:t>
            </w:r>
          </w:p>
        </w:tc>
        <w:tc>
          <w:tcPr>
            <w:tcW w:w="5103" w:type="dxa"/>
            <w:vAlign w:val="center"/>
          </w:tcPr>
          <w:p w14:paraId="15B9CD44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1404614E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07159846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412887" w:rsidRPr="0005526A" w14:paraId="2B106072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4D5E38A6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</w:p>
        </w:tc>
        <w:tc>
          <w:tcPr>
            <w:tcW w:w="5103" w:type="dxa"/>
            <w:vAlign w:val="center"/>
          </w:tcPr>
          <w:p w14:paraId="32B0288C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2E50CA3C" w14:textId="77777777" w:rsidR="00412887" w:rsidRPr="00E02065" w:rsidRDefault="00412887" w:rsidP="00412887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6C6B2AF3" w14:textId="77777777" w:rsidR="00412887" w:rsidRDefault="00412887" w:rsidP="00412887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4531"/>
        <w:gridCol w:w="5103"/>
      </w:tblGrid>
      <w:tr w:rsidR="00412887" w:rsidRPr="0005526A" w14:paraId="6146126F" w14:textId="77777777" w:rsidTr="007B5B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65B8D3C" w14:textId="77777777" w:rsidR="00412887" w:rsidRPr="00C0063A" w:rsidRDefault="00412887" w:rsidP="007B5BE2">
            <w:pPr>
              <w:spacing w:line="260" w:lineRule="atLeast"/>
              <w:rPr>
                <w:color w:val="FFFFFF"/>
                <w:u w:val="single"/>
              </w:rPr>
            </w:pPr>
            <w:r w:rsidRPr="00C0063A">
              <w:rPr>
                <w:color w:val="FFFFFF"/>
                <w:u w:val="single"/>
              </w:rPr>
              <w:t xml:space="preserve">Kerncompetentie 3: </w:t>
            </w:r>
            <w:r w:rsidRPr="00C0063A">
              <w:rPr>
                <w:u w:val="single"/>
              </w:rPr>
              <w:t>Architectonische en bouwkundige ontwerpwerkzaamheden en bijbehorende adviesdiensten voor een nieuw en permanent gebouw ten behoeve van primair of voortgezet onderwijs.</w:t>
            </w:r>
          </w:p>
        </w:tc>
      </w:tr>
      <w:tr w:rsidR="00412887" w:rsidRPr="0005526A" w14:paraId="230B6BA7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583E0BC8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103" w:type="dxa"/>
            <w:vAlign w:val="center"/>
          </w:tcPr>
          <w:p w14:paraId="5F56E13B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412887" w:rsidRPr="0005526A" w14:paraId="2BD01BDF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082DA9A2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103" w:type="dxa"/>
            <w:vAlign w:val="center"/>
          </w:tcPr>
          <w:p w14:paraId="5AD155A9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412887" w:rsidRPr="0005526A" w14:paraId="201167AE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69CA0DEE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lastRenderedPageBreak/>
              <w:t>Naam primaire opdrachtgever:</w:t>
            </w:r>
          </w:p>
        </w:tc>
        <w:tc>
          <w:tcPr>
            <w:tcW w:w="5103" w:type="dxa"/>
            <w:vAlign w:val="center"/>
          </w:tcPr>
          <w:p w14:paraId="07854E16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412887" w:rsidRPr="0005526A" w14:paraId="3D8ACC55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56C32ED7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103" w:type="dxa"/>
            <w:vAlign w:val="center"/>
          </w:tcPr>
          <w:p w14:paraId="18E8C387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34A1C838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412887" w:rsidRPr="0005526A" w14:paraId="17F4E5C5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10CDB75E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103" w:type="dxa"/>
            <w:vAlign w:val="center"/>
          </w:tcPr>
          <w:p w14:paraId="3F00467F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089D5C91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412887" w:rsidRPr="0005526A" w14:paraId="5EAB119B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91F67CC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08549B">
              <w:rPr>
                <w:b w:val="0"/>
                <w:bCs w:val="0"/>
              </w:rPr>
              <w:t>Ontwerp (bestek) opgeleverd</w:t>
            </w:r>
            <w:r w:rsidRPr="0061366F">
              <w:rPr>
                <w:b w:val="0"/>
                <w:bCs w:val="0"/>
              </w:rPr>
              <w:t xml:space="preserve"> maximaal 3 jaar voorafgaand aan uiterste datum van Aanmelding</w:t>
            </w:r>
            <w:r>
              <w:rPr>
                <w:b w:val="0"/>
                <w:bCs w:val="0"/>
              </w:rPr>
              <w:t xml:space="preserve"> óf het gebouw opgeleverd maximaal 3 jaar voorafgaan aan uiterste datum van Aanmelding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103" w:type="dxa"/>
          </w:tcPr>
          <w:p w14:paraId="34DDBD8C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39BD85CB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36C27FBC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2887" w:rsidRPr="0005526A" w14:paraId="67E7019D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3CF5DFE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  <w:r>
              <w:rPr>
                <w:b w:val="0"/>
                <w:bCs w:val="0"/>
              </w:rPr>
              <w:t xml:space="preserve"> gebouw óf bestek (max 3 jaar)</w:t>
            </w:r>
          </w:p>
        </w:tc>
        <w:tc>
          <w:tcPr>
            <w:tcW w:w="5103" w:type="dxa"/>
          </w:tcPr>
          <w:p w14:paraId="2555CEB0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412887" w:rsidRPr="0005526A" w14:paraId="0A9E4EEC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435CF69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Gebouw t.b.v. primair of voortgezet onderwijs </w:t>
            </w:r>
          </w:p>
        </w:tc>
        <w:tc>
          <w:tcPr>
            <w:tcW w:w="5103" w:type="dxa"/>
          </w:tcPr>
          <w:p w14:paraId="3F62ADC9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47B1CC2A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0AF2406D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2887" w:rsidRPr="0005526A" w14:paraId="6AE85C2F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646657C" w14:textId="77777777" w:rsidR="00412887" w:rsidRDefault="00412887" w:rsidP="007B5BE2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Minimaal 2000 m2 bvo</w:t>
            </w:r>
          </w:p>
        </w:tc>
        <w:tc>
          <w:tcPr>
            <w:tcW w:w="5103" w:type="dxa"/>
          </w:tcPr>
          <w:p w14:paraId="05B03744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5444F0DC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73D91ADC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412887" w:rsidRPr="0005526A" w14:paraId="00D7525A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F25776D" w14:textId="77777777" w:rsidR="00412887" w:rsidRDefault="00412887" w:rsidP="007B5BE2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Exacte omvang</w:t>
            </w:r>
          </w:p>
        </w:tc>
        <w:tc>
          <w:tcPr>
            <w:tcW w:w="5103" w:type="dxa"/>
          </w:tcPr>
          <w:p w14:paraId="0B637049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61366F">
              <w:t>……………………</w:t>
            </w:r>
          </w:p>
        </w:tc>
      </w:tr>
      <w:tr w:rsidR="00412887" w:rsidRPr="0061366F" w14:paraId="4C01858F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F7EF227" w14:textId="77777777" w:rsidR="00412887" w:rsidRPr="004E5BDD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4E5BDD">
              <w:rPr>
                <w:b w:val="0"/>
                <w:bCs w:val="0"/>
              </w:rPr>
              <w:t>Betreft nieuwbouw</w:t>
            </w:r>
          </w:p>
        </w:tc>
        <w:tc>
          <w:tcPr>
            <w:tcW w:w="5103" w:type="dxa"/>
            <w:vAlign w:val="center"/>
          </w:tcPr>
          <w:p w14:paraId="241CA97F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7A9F3E95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4A30C4FA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12887" w:rsidRPr="0061366F" w14:paraId="3F1F6E3B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16D9783" w14:textId="77777777" w:rsidR="00412887" w:rsidRPr="004E5BDD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4E5BDD">
              <w:rPr>
                <w:b w:val="0"/>
                <w:bCs w:val="0"/>
              </w:rPr>
              <w:t>Betreft permanente bouw</w:t>
            </w:r>
          </w:p>
        </w:tc>
        <w:tc>
          <w:tcPr>
            <w:tcW w:w="5103" w:type="dxa"/>
            <w:vAlign w:val="center"/>
          </w:tcPr>
          <w:p w14:paraId="145A7142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6CB79D68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5B1E93F8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2887" w:rsidRPr="0005526A" w14:paraId="2EFEF827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3D49ECF" w14:textId="77777777" w:rsidR="00412887" w:rsidRDefault="00412887" w:rsidP="007B5BE2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  <w:r w:rsidRPr="0008549B">
              <w:rPr>
                <w:b w:val="0"/>
                <w:bCs w:val="0"/>
              </w:rPr>
              <w:t>rchitectonisch en bouwkundig ontworpen</w:t>
            </w:r>
          </w:p>
        </w:tc>
        <w:tc>
          <w:tcPr>
            <w:tcW w:w="5103" w:type="dxa"/>
          </w:tcPr>
          <w:p w14:paraId="7EDD28B6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056FD332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2E05C90E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412887" w:rsidRPr="0005526A" w14:paraId="71152BD6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682B063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</w:p>
        </w:tc>
        <w:tc>
          <w:tcPr>
            <w:tcW w:w="5103" w:type="dxa"/>
          </w:tcPr>
          <w:p w14:paraId="5EB56CA0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543F984B" w14:textId="77777777" w:rsidR="00412887" w:rsidRDefault="00412887" w:rsidP="00412887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26C25049" w14:textId="77777777" w:rsidR="00412887" w:rsidRPr="00D9452B" w:rsidRDefault="00412887" w:rsidP="00412887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412887" w:rsidRPr="0005526A" w14:paraId="0C988167" w14:textId="77777777" w:rsidTr="007B5B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078ECE99" w14:textId="77777777" w:rsidR="00412887" w:rsidRPr="00C0063A" w:rsidRDefault="00412887" w:rsidP="007B5BE2">
            <w:pPr>
              <w:spacing w:line="260" w:lineRule="atLeast"/>
              <w:rPr>
                <w:color w:val="FFFFFF"/>
                <w:u w:val="single"/>
              </w:rPr>
            </w:pPr>
            <w:r w:rsidRPr="00C0063A">
              <w:rPr>
                <w:color w:val="FFFFFF"/>
                <w:u w:val="single"/>
              </w:rPr>
              <w:t xml:space="preserve">Kerncompetentie 4: </w:t>
            </w:r>
            <w:r w:rsidRPr="00C0063A">
              <w:rPr>
                <w:u w:val="single"/>
              </w:rPr>
              <w:t>Constructieve ontwerpwerkzaamheden en bijbehorende adviesdiensten voor een nieuw en permanent multifunctioneel gebouw</w:t>
            </w:r>
          </w:p>
        </w:tc>
      </w:tr>
      <w:tr w:rsidR="00412887" w:rsidRPr="0005526A" w14:paraId="4EAB82E0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51A8FA46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</w:tcPr>
          <w:p w14:paraId="5A962F90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412887" w:rsidRPr="0005526A" w14:paraId="6F6D6E06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24C8A3DE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</w:tcPr>
          <w:p w14:paraId="404342FB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412887" w:rsidRPr="0005526A" w14:paraId="6FA85858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5422CA06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</w:tcPr>
          <w:p w14:paraId="55AD2D1B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412887" w:rsidRPr="0005526A" w14:paraId="016B37AE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28522B9F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</w:tcPr>
          <w:p w14:paraId="73602BC8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4B7C7A43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412887" w:rsidRPr="0005526A" w14:paraId="1EB21BC9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0943D1CD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</w:tcPr>
          <w:p w14:paraId="09D452CF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31798A0E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412887" w:rsidRPr="0005526A" w14:paraId="563A4A64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31E09DF0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08549B">
              <w:rPr>
                <w:b w:val="0"/>
                <w:bCs w:val="0"/>
              </w:rPr>
              <w:t>Ontwerp (bestek) opgeleverd</w:t>
            </w:r>
            <w:r w:rsidRPr="0061366F">
              <w:rPr>
                <w:b w:val="0"/>
                <w:bCs w:val="0"/>
              </w:rPr>
              <w:t xml:space="preserve"> maximaal 3 jaar voorafgaand aan uiterste datum </w:t>
            </w:r>
            <w:r w:rsidRPr="0061366F">
              <w:rPr>
                <w:b w:val="0"/>
                <w:bCs w:val="0"/>
              </w:rPr>
              <w:lastRenderedPageBreak/>
              <w:t>van Aanmelding</w:t>
            </w:r>
            <w:r>
              <w:rPr>
                <w:b w:val="0"/>
                <w:bCs w:val="0"/>
              </w:rPr>
              <w:t xml:space="preserve"> óf het gebouw opgeleverd maximaal 3 jaar voorafgaan aan uiterste datum van Aanmelding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</w:tcPr>
          <w:p w14:paraId="1117CCF4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lastRenderedPageBreak/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591E76C8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00BFB974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2887" w:rsidRPr="0005526A" w14:paraId="6FA8FC4A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1544C176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lastRenderedPageBreak/>
              <w:t>Exacte opleverdatum</w:t>
            </w:r>
            <w:r>
              <w:rPr>
                <w:b w:val="0"/>
                <w:bCs w:val="0"/>
              </w:rPr>
              <w:t xml:space="preserve"> gebouw óf bestek (max 3 jaar)</w:t>
            </w:r>
          </w:p>
        </w:tc>
        <w:tc>
          <w:tcPr>
            <w:tcW w:w="5865" w:type="dxa"/>
          </w:tcPr>
          <w:p w14:paraId="09BE96B9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412887" w:rsidRPr="0005526A" w14:paraId="3433783C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40E38EDB" w14:textId="77777777" w:rsidR="00412887" w:rsidRPr="00DE2BBC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DE2BBC">
              <w:rPr>
                <w:b w:val="0"/>
                <w:bCs w:val="0"/>
              </w:rPr>
              <w:t>utiliteitsgebouw met meerdere maatschappelijke gebruikers</w:t>
            </w:r>
          </w:p>
        </w:tc>
        <w:tc>
          <w:tcPr>
            <w:tcW w:w="5865" w:type="dxa"/>
          </w:tcPr>
          <w:p w14:paraId="74EC37A7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2520088A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58F46E2C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2887" w:rsidRPr="0005526A" w14:paraId="051743DC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35985F01" w14:textId="77777777" w:rsidR="00412887" w:rsidRDefault="00412887" w:rsidP="007B5BE2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Minimaal 4000 m2 bvo</w:t>
            </w:r>
          </w:p>
        </w:tc>
        <w:tc>
          <w:tcPr>
            <w:tcW w:w="5865" w:type="dxa"/>
          </w:tcPr>
          <w:p w14:paraId="31816E99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4D7CB720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448A34C5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412887" w:rsidRPr="0005526A" w14:paraId="1ECCADDA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892FDAD" w14:textId="77777777" w:rsidR="00412887" w:rsidRDefault="00412887" w:rsidP="007B5BE2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Exacte omvang</w:t>
            </w:r>
          </w:p>
        </w:tc>
        <w:tc>
          <w:tcPr>
            <w:tcW w:w="5865" w:type="dxa"/>
            <w:vAlign w:val="center"/>
          </w:tcPr>
          <w:p w14:paraId="6A1ABCDF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61366F">
              <w:t>……………………</w:t>
            </w:r>
          </w:p>
        </w:tc>
      </w:tr>
      <w:tr w:rsidR="00412887" w:rsidRPr="0061366F" w14:paraId="5BE14B9E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2D363AD2" w14:textId="77777777" w:rsidR="00412887" w:rsidRPr="004E5BDD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4E5BDD">
              <w:rPr>
                <w:b w:val="0"/>
                <w:bCs w:val="0"/>
              </w:rPr>
              <w:t>Betreft nieuwbouw</w:t>
            </w:r>
          </w:p>
        </w:tc>
        <w:tc>
          <w:tcPr>
            <w:tcW w:w="5865" w:type="dxa"/>
            <w:vAlign w:val="center"/>
          </w:tcPr>
          <w:p w14:paraId="147B4DBA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59619E54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1103DA7B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12887" w:rsidRPr="0061366F" w14:paraId="345F99AB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6D1EC94F" w14:textId="77777777" w:rsidR="00412887" w:rsidRPr="004E5BDD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4E5BDD">
              <w:rPr>
                <w:b w:val="0"/>
                <w:bCs w:val="0"/>
              </w:rPr>
              <w:t>Betreft permanente bouw</w:t>
            </w:r>
          </w:p>
        </w:tc>
        <w:tc>
          <w:tcPr>
            <w:tcW w:w="5865" w:type="dxa"/>
            <w:vAlign w:val="center"/>
          </w:tcPr>
          <w:p w14:paraId="511DBE87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7D23315B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4A297AFA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2887" w:rsidRPr="0005526A" w14:paraId="1D484AB1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2970E96" w14:textId="77777777" w:rsidR="00412887" w:rsidRDefault="00412887" w:rsidP="007B5BE2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Constructieve ontwerp- en adviesdiensten geleverd</w:t>
            </w:r>
          </w:p>
        </w:tc>
        <w:tc>
          <w:tcPr>
            <w:tcW w:w="5865" w:type="dxa"/>
            <w:vAlign w:val="center"/>
          </w:tcPr>
          <w:p w14:paraId="081765B0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04A4D893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43152564" w14:textId="77777777" w:rsidR="00412887" w:rsidRPr="0061366F" w:rsidRDefault="00412887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412887" w:rsidRPr="0005526A" w14:paraId="27A3F0F9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9662836" w14:textId="77777777" w:rsidR="00412887" w:rsidRPr="0061366F" w:rsidRDefault="00412887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5F219D7F" w14:textId="77777777" w:rsidR="00412887" w:rsidRPr="0061366F" w:rsidRDefault="00412887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57604025" w14:textId="77777777" w:rsidR="00412887" w:rsidRDefault="00412887" w:rsidP="00412887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2289B46B" w14:textId="77777777" w:rsidR="00412887" w:rsidRPr="00B478DF" w:rsidRDefault="00412887" w:rsidP="00412887">
      <w:r w:rsidRPr="00B478DF">
        <w:t xml:space="preserve">Ondergetekende verklaart tevens dat: </w:t>
      </w:r>
    </w:p>
    <w:p w14:paraId="17DB32B5" w14:textId="77777777" w:rsidR="00412887" w:rsidRPr="00B478DF" w:rsidRDefault="00412887" w:rsidP="00412887">
      <w:pPr>
        <w:pStyle w:val="Lijstalinea"/>
        <w:numPr>
          <w:ilvl w:val="0"/>
          <w:numId w:val="15"/>
        </w:numPr>
      </w:pPr>
      <w:r>
        <w:t>Gegadigde</w:t>
      </w:r>
      <w:r w:rsidRPr="00B478DF">
        <w:t xml:space="preserve"> opdrachtnemer </w:t>
      </w:r>
      <w:r w:rsidRPr="0008549B">
        <w:t>is van de bovenstaande referentieprojecten en de</w:t>
      </w:r>
      <w:r w:rsidRPr="00B478DF">
        <w:t xml:space="preserve"> betreffende werkzaamheden (waar de competentie op toeziet) ook zelf uitgevoerd heeft (tenzij een beroep op derden wordt gedaan conform hetgeen gesteld in deze leidraad);</w:t>
      </w:r>
    </w:p>
    <w:p w14:paraId="4F350852" w14:textId="77777777" w:rsidR="00412887" w:rsidRPr="0005526A" w:rsidRDefault="00412887" w:rsidP="00412887">
      <w:pPr>
        <w:pStyle w:val="Lijstalinea"/>
        <w:numPr>
          <w:ilvl w:val="0"/>
          <w:numId w:val="15"/>
        </w:numPr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408CFEF7" w14:textId="77777777" w:rsidR="00412887" w:rsidRPr="0005526A" w:rsidRDefault="00412887" w:rsidP="00412887">
      <w:pPr>
        <w:pStyle w:val="Lijstalinea"/>
        <w:numPr>
          <w:ilvl w:val="0"/>
          <w:numId w:val="15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7C1E2703" w14:textId="77777777" w:rsidR="00412887" w:rsidRPr="00B478DF" w:rsidRDefault="00412887" w:rsidP="00412887">
      <w:pPr>
        <w:pStyle w:val="Lijstalinea"/>
        <w:numPr>
          <w:ilvl w:val="0"/>
          <w:numId w:val="15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2BCBA3C3" w14:textId="77777777" w:rsidR="00412887" w:rsidRPr="00B478DF" w:rsidRDefault="00412887" w:rsidP="00412887"/>
    <w:p w14:paraId="3E564B7A" w14:textId="77777777" w:rsidR="00412887" w:rsidRDefault="00412887" w:rsidP="00412887">
      <w:r w:rsidRPr="00B478DF">
        <w:t xml:space="preserve">Aldus naar waarheid opgemaakt, </w:t>
      </w:r>
    </w:p>
    <w:p w14:paraId="0F9A66C8" w14:textId="77777777" w:rsidR="00412887" w:rsidRPr="00B478DF" w:rsidRDefault="00412887" w:rsidP="00412887"/>
    <w:p w14:paraId="3165C9DE" w14:textId="77777777" w:rsidR="00412887" w:rsidRPr="00B478DF" w:rsidRDefault="00412887" w:rsidP="00412887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28FE20DE" w14:textId="77777777" w:rsidR="00412887" w:rsidRDefault="00412887" w:rsidP="00412887"/>
    <w:p w14:paraId="383FA89C" w14:textId="77777777" w:rsidR="00412887" w:rsidRPr="00B478DF" w:rsidRDefault="00412887" w:rsidP="00412887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7D3438D7" w14:textId="77777777" w:rsidR="00412887" w:rsidRPr="00B478DF" w:rsidRDefault="00412887" w:rsidP="00412887"/>
    <w:p w14:paraId="57759DF2" w14:textId="77777777" w:rsidR="00412887" w:rsidRPr="00B478DF" w:rsidRDefault="00412887" w:rsidP="00412887">
      <w:r w:rsidRPr="00B478DF">
        <w:lastRenderedPageBreak/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563920E8" w14:textId="77777777" w:rsidR="00412887" w:rsidRPr="00B478DF" w:rsidRDefault="00412887" w:rsidP="00412887">
      <w:pPr>
        <w:spacing w:after="0" w:line="260" w:lineRule="atLeast"/>
      </w:pPr>
    </w:p>
    <w:p w14:paraId="68B055DF" w14:textId="77777777" w:rsidR="00412887" w:rsidRPr="00B478DF" w:rsidRDefault="00412887" w:rsidP="00412887">
      <w:pPr>
        <w:spacing w:after="0" w:line="260" w:lineRule="atLeast"/>
      </w:pPr>
    </w:p>
    <w:p w14:paraId="4FDB33F0" w14:textId="77777777" w:rsidR="00412887" w:rsidRPr="00B478DF" w:rsidRDefault="00412887" w:rsidP="00412887">
      <w:pPr>
        <w:spacing w:after="0" w:line="260" w:lineRule="atLeast"/>
      </w:pPr>
      <w:r w:rsidRPr="00B478DF">
        <w:t xml:space="preserve">   ………………………………………… (handtekening)</w:t>
      </w:r>
    </w:p>
    <w:bookmarkEnd w:id="2"/>
    <w:bookmarkEnd w:id="4"/>
    <w:p w14:paraId="6954C4F6" w14:textId="77777777" w:rsidR="000051FE" w:rsidRPr="00412887" w:rsidRDefault="000051FE" w:rsidP="00412887"/>
    <w:sectPr w:rsidR="000051FE" w:rsidRPr="00412887" w:rsidSect="009F663B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985" w:right="1134" w:bottom="1985" w:left="1134" w:header="709" w:footer="680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02EE5" w14:textId="77777777" w:rsidR="006B7C3D" w:rsidRDefault="006B7C3D" w:rsidP="00E15770">
      <w:pPr>
        <w:spacing w:after="0" w:line="240" w:lineRule="auto"/>
      </w:pPr>
      <w:r>
        <w:separator/>
      </w:r>
    </w:p>
  </w:endnote>
  <w:endnote w:type="continuationSeparator" w:id="0">
    <w:p w14:paraId="1BE9F984" w14:textId="77777777" w:rsidR="006B7C3D" w:rsidRDefault="006B7C3D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5A3B7" w14:textId="77777777" w:rsidR="00905BA4" w:rsidRDefault="00905BA4" w:rsidP="0092184E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AE65BA" wp14:editId="0C815954">
              <wp:simplePos x="0" y="0"/>
              <wp:positionH relativeFrom="page">
                <wp:posOffset>6480810</wp:posOffset>
              </wp:positionH>
              <wp:positionV relativeFrom="page">
                <wp:posOffset>10006386</wp:posOffset>
              </wp:positionV>
              <wp:extent cx="0" cy="187200"/>
              <wp:effectExtent l="0" t="0" r="38100" b="22860"/>
              <wp:wrapNone/>
              <wp:docPr id="6" name="Rechte verbindingslij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96BE8D" id="Rechte verbindingslijn 6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10.3pt,787.9pt" to="510.3pt,8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54969598" w14:textId="77777777" w:rsidR="00E15770" w:rsidRPr="003950B1" w:rsidRDefault="00C77AC1" w:rsidP="0092184E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6B7C3D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905BA4" w:rsidRPr="003950B1">
      <w:rPr>
        <w:color w:val="4C8488" w:themeColor="accent1"/>
        <w:sz w:val="15"/>
        <w:szCs w:val="15"/>
      </w:rPr>
      <w:t xml:space="preserve"> </w:t>
    </w:r>
    <w:r w:rsidR="00905BA4" w:rsidRPr="003950B1">
      <w:rPr>
        <w:color w:val="4C8488" w:themeColor="accent1"/>
        <w:sz w:val="15"/>
        <w:szCs w:val="15"/>
      </w:rPr>
      <w:tab/>
      <w:t xml:space="preserve"> 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PAGE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  <w:r w:rsidR="00226AB2" w:rsidRPr="003950B1">
      <w:rPr>
        <w:color w:val="4C8488" w:themeColor="accent1"/>
        <w:sz w:val="14"/>
        <w:szCs w:val="14"/>
      </w:rPr>
      <w:t>/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NUMPAGES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B5A34" w14:textId="77777777" w:rsidR="004D289F" w:rsidRDefault="004D289F" w:rsidP="004D289F">
    <w:pPr>
      <w:tabs>
        <w:tab w:val="left" w:pos="1162"/>
        <w:tab w:val="left" w:pos="2240"/>
        <w:tab w:val="left" w:pos="3346"/>
        <w:tab w:val="left" w:pos="7655"/>
      </w:tabs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069E96B" wp14:editId="5A2C9D4A">
              <wp:simplePos x="0" y="0"/>
              <wp:positionH relativeFrom="page">
                <wp:posOffset>4860925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0" name="Rechte verbindingslijn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28E3AB" id="Rechte verbindingslijn 10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00E05E60" w14:textId="77777777" w:rsidR="004D289F" w:rsidRPr="003950B1" w:rsidRDefault="00C77AC1" w:rsidP="004D289F">
    <w:pPr>
      <w:tabs>
        <w:tab w:val="left" w:pos="142"/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6B7C3D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4D289F" w:rsidRPr="003950B1">
      <w:rPr>
        <w:color w:val="4C8488" w:themeColor="accent1"/>
        <w:sz w:val="15"/>
        <w:szCs w:val="15"/>
      </w:rPr>
      <w:t xml:space="preserve"> </w:t>
    </w:r>
    <w:r w:rsidR="004D289F" w:rsidRPr="003950B1">
      <w:rPr>
        <w:color w:val="4C8488" w:themeColor="accent1"/>
        <w:sz w:val="15"/>
        <w:szCs w:val="15"/>
      </w:rPr>
      <w:tab/>
      <w:t xml:space="preserve"> </w:t>
    </w:r>
    <w:r w:rsidR="004D289F" w:rsidRPr="003950B1">
      <w:rPr>
        <w:color w:val="2A1F35" w:themeColor="text1"/>
        <w:sz w:val="15"/>
        <w:szCs w:val="15"/>
      </w:rPr>
      <w:t xml:space="preserve">Onderdeel van </w:t>
    </w:r>
    <w:r w:rsidR="009F6E3E">
      <w:rPr>
        <w:b/>
        <w:bCs/>
        <w:color w:val="2A1F35" w:themeColor="text1"/>
        <w:sz w:val="15"/>
        <w:szCs w:val="15"/>
      </w:rPr>
      <w:t xml:space="preserve">ICS Ruimteregiegroep </w:t>
    </w:r>
    <w:r w:rsidR="004D289F" w:rsidRPr="003950B1">
      <w:rPr>
        <w:b/>
        <w:bCs/>
        <w:color w:val="2A1F35" w:themeColor="text1"/>
        <w:sz w:val="15"/>
        <w:szCs w:val="15"/>
      </w:rPr>
      <w:t>BV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FF94E" w14:textId="77777777" w:rsidR="006B7C3D" w:rsidRDefault="006B7C3D" w:rsidP="00E15770">
      <w:pPr>
        <w:spacing w:after="0" w:line="240" w:lineRule="auto"/>
      </w:pPr>
      <w:r>
        <w:separator/>
      </w:r>
    </w:p>
  </w:footnote>
  <w:footnote w:type="continuationSeparator" w:id="0">
    <w:p w14:paraId="6FA7520E" w14:textId="77777777" w:rsidR="006B7C3D" w:rsidRDefault="006B7C3D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23724" w14:textId="66099C3F" w:rsidR="003950B1" w:rsidRDefault="0046733A" w:rsidP="009F663B">
    <w:pPr>
      <w:pStyle w:val="Koptekst"/>
      <w:tabs>
        <w:tab w:val="clear" w:pos="9072"/>
        <w:tab w:val="right" w:pos="9639"/>
      </w:tabs>
      <w:spacing w:before="40"/>
      <w:ind w:right="-992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2EDA0566" wp14:editId="7D0DF64A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4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39495DC" id="ArtworkLogo" o:spid="_x0000_s1026" style="position:absolute;margin-left:48.5pt;margin-top:0;width:49.3pt;height:62.3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 w:rsidRPr="009F663B">
      <w:rPr>
        <w:b/>
        <w:bCs/>
        <w:color w:val="4C8488" w:themeColor="accent1"/>
        <w:sz w:val="24"/>
        <w:szCs w:val="24"/>
      </w:rPr>
      <w:tab/>
    </w:r>
    <w:r w:rsidR="009F663B" w:rsidRPr="009F663B">
      <w:rPr>
        <w:b/>
        <w:bCs/>
        <w:color w:val="4C8488" w:themeColor="accent1"/>
        <w:sz w:val="24"/>
        <w:szCs w:val="24"/>
      </w:rPr>
      <w:tab/>
    </w:r>
  </w:p>
  <w:p w14:paraId="426A2264" w14:textId="77777777" w:rsidR="00E15770" w:rsidRPr="003950B1" w:rsidRDefault="009F663B" w:rsidP="009F663B">
    <w:pPr>
      <w:pStyle w:val="Koptekst"/>
      <w:tabs>
        <w:tab w:val="clear" w:pos="9072"/>
        <w:tab w:val="right" w:pos="9639"/>
      </w:tabs>
      <w:spacing w:before="100"/>
      <w:ind w:right="-992"/>
      <w:rPr>
        <w:color w:val="4C8488" w:themeColor="accent1"/>
        <w:sz w:val="14"/>
        <w:szCs w:val="14"/>
      </w:rPr>
    </w:pPr>
    <w:r w:rsidRPr="009F663B">
      <w:rPr>
        <w:color w:val="4C8488" w:themeColor="accent1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160B5" w14:textId="77777777" w:rsidR="002901C4" w:rsidRDefault="0046733A" w:rsidP="009F663B">
    <w:pPr>
      <w:pStyle w:val="Koptekst"/>
      <w:tabs>
        <w:tab w:val="clear" w:pos="9072"/>
        <w:tab w:val="right" w:pos="9639"/>
      </w:tabs>
      <w:spacing w:before="40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594CAD4D" wp14:editId="6DA14F3E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1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CA63F4" id="ArtworkLogo" o:spid="_x0000_s1026" style="position:absolute;margin-left:48.5pt;margin-top:0;width:49.3pt;height:62.3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>
      <w:tab/>
    </w:r>
    <w:r w:rsidR="009F663B">
      <w:tab/>
    </w:r>
  </w:p>
  <w:p w14:paraId="4C77A9CA" w14:textId="77777777" w:rsidR="009F663B" w:rsidRPr="009F663B" w:rsidRDefault="009F663B" w:rsidP="009F663B">
    <w:pPr>
      <w:pStyle w:val="Koptekst"/>
      <w:tabs>
        <w:tab w:val="clear" w:pos="9072"/>
        <w:tab w:val="right" w:pos="9639"/>
      </w:tabs>
      <w:spacing w:line="240" w:lineRule="exact"/>
      <w:rPr>
        <w:b/>
        <w:bCs/>
        <w:sz w:val="12"/>
        <w:szCs w:val="12"/>
      </w:rPr>
    </w:pP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</w:p>
  <w:p w14:paraId="25B98067" w14:textId="77777777" w:rsidR="002901C4" w:rsidRDefault="002901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DCD353D"/>
    <w:multiLevelType w:val="multilevel"/>
    <w:tmpl w:val="143EDEB6"/>
    <w:numStyleLink w:val="ICSNumbering"/>
  </w:abstractNum>
  <w:abstractNum w:abstractNumId="2" w15:restartNumberingAfterBreak="0">
    <w:nsid w:val="0EA5731D"/>
    <w:multiLevelType w:val="multilevel"/>
    <w:tmpl w:val="143EDEB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  <w:color w:val="4C8488" w:themeColor="accent1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  <w:color w:val="4C8488" w:themeColor="accent1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118C5E15"/>
    <w:multiLevelType w:val="multilevel"/>
    <w:tmpl w:val="AFF6DF5A"/>
    <w:numStyleLink w:val="ICSBullets"/>
  </w:abstractNum>
  <w:abstractNum w:abstractNumId="4" w15:restartNumberingAfterBreak="0">
    <w:nsid w:val="1AEF708A"/>
    <w:multiLevelType w:val="multilevel"/>
    <w:tmpl w:val="AFF6DF5A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219E6F09"/>
    <w:multiLevelType w:val="multilevel"/>
    <w:tmpl w:val="AFF6DF5A"/>
    <w:numStyleLink w:val="ICSBullets"/>
  </w:abstractNum>
  <w:abstractNum w:abstractNumId="6" w15:restartNumberingAfterBreak="0">
    <w:nsid w:val="339638CA"/>
    <w:multiLevelType w:val="multilevel"/>
    <w:tmpl w:val="143EDEB6"/>
    <w:numStyleLink w:val="ICSNumbering"/>
  </w:abstractNum>
  <w:abstractNum w:abstractNumId="7" w15:restartNumberingAfterBreak="0">
    <w:nsid w:val="4D1A1EFE"/>
    <w:multiLevelType w:val="multilevel"/>
    <w:tmpl w:val="143EDEB6"/>
    <w:numStyleLink w:val="ICSNumbering"/>
  </w:abstractNum>
  <w:abstractNum w:abstractNumId="8" w15:restartNumberingAfterBreak="0">
    <w:nsid w:val="54E21897"/>
    <w:multiLevelType w:val="multilevel"/>
    <w:tmpl w:val="143EDEB6"/>
    <w:numStyleLink w:val="ICSNumbering"/>
  </w:abstractNum>
  <w:abstractNum w:abstractNumId="9" w15:restartNumberingAfterBreak="0">
    <w:nsid w:val="57A2232A"/>
    <w:multiLevelType w:val="multilevel"/>
    <w:tmpl w:val="AFF6DF5A"/>
    <w:numStyleLink w:val="ICSBullets"/>
  </w:abstractNum>
  <w:abstractNum w:abstractNumId="10" w15:restartNumberingAfterBreak="0">
    <w:nsid w:val="58046518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9"/>
  </w:num>
  <w:num w:numId="5">
    <w:abstractNumId w:val="6"/>
  </w:num>
  <w:num w:numId="6">
    <w:abstractNumId w:val="1"/>
  </w:num>
  <w:num w:numId="7">
    <w:abstractNumId w:val="7"/>
  </w:num>
  <w:num w:numId="8">
    <w:abstractNumId w:val="0"/>
  </w:num>
  <w:num w:numId="9">
    <w:abstractNumId w:val="8"/>
  </w:num>
  <w:num w:numId="10">
    <w:abstractNumId w:val="2"/>
  </w:num>
  <w:num w:numId="11">
    <w:abstractNumId w:val="6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2">
    <w:abstractNumId w:val="1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3">
    <w:abstractNumId w:val="7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5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edrijf" w:val="ICSadviseurs"/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Legal" w:val="ICS adviseurs B.V."/>
    <w:docVar w:name="idxNaam" w:val="ICS"/>
    <w:docVar w:name="idxName" w:val="ICS"/>
    <w:docVar w:name="idxPhone" w:val="088 - 235 04 27"/>
    <w:docVar w:name="idxPlace" w:val="Zwolle"/>
    <w:docVar w:name="idxTelefoon" w:val="088 - 235 04 27"/>
    <w:docVar w:name="idxWebsite" w:val="www.icsadviseurs.nl"/>
    <w:docVar w:name="LogoCount" w:val="6"/>
  </w:docVars>
  <w:rsids>
    <w:rsidRoot w:val="006B7C3D"/>
    <w:rsid w:val="000051FE"/>
    <w:rsid w:val="00006123"/>
    <w:rsid w:val="000069E4"/>
    <w:rsid w:val="00015867"/>
    <w:rsid w:val="0006488D"/>
    <w:rsid w:val="000F1301"/>
    <w:rsid w:val="001276AD"/>
    <w:rsid w:val="00150F75"/>
    <w:rsid w:val="001673E1"/>
    <w:rsid w:val="001C48FD"/>
    <w:rsid w:val="001F1FB1"/>
    <w:rsid w:val="00226AB2"/>
    <w:rsid w:val="00233CAA"/>
    <w:rsid w:val="00250E63"/>
    <w:rsid w:val="0028143D"/>
    <w:rsid w:val="002871E8"/>
    <w:rsid w:val="002901C4"/>
    <w:rsid w:val="002A04D6"/>
    <w:rsid w:val="002B1FBF"/>
    <w:rsid w:val="002E3A7D"/>
    <w:rsid w:val="00304225"/>
    <w:rsid w:val="00314163"/>
    <w:rsid w:val="00331522"/>
    <w:rsid w:val="00361694"/>
    <w:rsid w:val="00365D6B"/>
    <w:rsid w:val="00373EA5"/>
    <w:rsid w:val="003838BE"/>
    <w:rsid w:val="003950B1"/>
    <w:rsid w:val="003B571A"/>
    <w:rsid w:val="003F687B"/>
    <w:rsid w:val="00412887"/>
    <w:rsid w:val="004160B1"/>
    <w:rsid w:val="00430391"/>
    <w:rsid w:val="004323EA"/>
    <w:rsid w:val="00436BE2"/>
    <w:rsid w:val="0046733A"/>
    <w:rsid w:val="00482B5E"/>
    <w:rsid w:val="004C53C5"/>
    <w:rsid w:val="004D289F"/>
    <w:rsid w:val="004D3A45"/>
    <w:rsid w:val="004F33BE"/>
    <w:rsid w:val="00520DCF"/>
    <w:rsid w:val="00585239"/>
    <w:rsid w:val="005907A3"/>
    <w:rsid w:val="005A227D"/>
    <w:rsid w:val="005B21C6"/>
    <w:rsid w:val="006008C3"/>
    <w:rsid w:val="0063342B"/>
    <w:rsid w:val="00644926"/>
    <w:rsid w:val="006B0F2E"/>
    <w:rsid w:val="006B7C3D"/>
    <w:rsid w:val="007034F0"/>
    <w:rsid w:val="0071712A"/>
    <w:rsid w:val="00765752"/>
    <w:rsid w:val="0077206A"/>
    <w:rsid w:val="00792592"/>
    <w:rsid w:val="007C1B28"/>
    <w:rsid w:val="007D2139"/>
    <w:rsid w:val="007E0605"/>
    <w:rsid w:val="00841CFD"/>
    <w:rsid w:val="00845546"/>
    <w:rsid w:val="008E05AB"/>
    <w:rsid w:val="00905BA4"/>
    <w:rsid w:val="0092184E"/>
    <w:rsid w:val="009455E2"/>
    <w:rsid w:val="009956BB"/>
    <w:rsid w:val="0099664E"/>
    <w:rsid w:val="009A1824"/>
    <w:rsid w:val="009A6352"/>
    <w:rsid w:val="009F663B"/>
    <w:rsid w:val="009F6E3E"/>
    <w:rsid w:val="00A54316"/>
    <w:rsid w:val="00AA0CFF"/>
    <w:rsid w:val="00AA1DE1"/>
    <w:rsid w:val="00AD3025"/>
    <w:rsid w:val="00AE0CE8"/>
    <w:rsid w:val="00AF2FB1"/>
    <w:rsid w:val="00B22A7D"/>
    <w:rsid w:val="00B34D22"/>
    <w:rsid w:val="00B36E16"/>
    <w:rsid w:val="00B63EE4"/>
    <w:rsid w:val="00B96DC7"/>
    <w:rsid w:val="00BF5259"/>
    <w:rsid w:val="00C116D2"/>
    <w:rsid w:val="00C2592D"/>
    <w:rsid w:val="00C343C3"/>
    <w:rsid w:val="00C6797B"/>
    <w:rsid w:val="00C77AC1"/>
    <w:rsid w:val="00C83BE1"/>
    <w:rsid w:val="00CC1A20"/>
    <w:rsid w:val="00CF606D"/>
    <w:rsid w:val="00D06F75"/>
    <w:rsid w:val="00D51A6C"/>
    <w:rsid w:val="00DA00D9"/>
    <w:rsid w:val="00DA324D"/>
    <w:rsid w:val="00E06DD2"/>
    <w:rsid w:val="00E15770"/>
    <w:rsid w:val="00E76DB1"/>
    <w:rsid w:val="00E92C16"/>
    <w:rsid w:val="00EA3E08"/>
    <w:rsid w:val="00EB7B00"/>
    <w:rsid w:val="00EE11A0"/>
    <w:rsid w:val="00F07071"/>
    <w:rsid w:val="00F35065"/>
    <w:rsid w:val="00F80A9C"/>
    <w:rsid w:val="00FA0280"/>
    <w:rsid w:val="00FA5C91"/>
    <w:rsid w:val="00FF070D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FD9948"/>
  <w15:chartTrackingRefBased/>
  <w15:docId w15:val="{4FEC05FC-0E06-48CC-8035-A37D65590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2887"/>
  </w:style>
  <w:style w:type="paragraph" w:styleId="Kop1">
    <w:name w:val="heading 1"/>
    <w:basedOn w:val="Standaard"/>
    <w:next w:val="Standaard"/>
    <w:link w:val="Kop1Char"/>
    <w:uiPriority w:val="9"/>
    <w:qFormat/>
    <w:rsid w:val="004D289F"/>
    <w:pPr>
      <w:keepNext/>
      <w:keepLines/>
      <w:numPr>
        <w:numId w:val="1"/>
      </w:numPr>
      <w:spacing w:before="120" w:after="2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D289F"/>
    <w:pPr>
      <w:keepNext/>
      <w:keepLines/>
      <w:numPr>
        <w:ilvl w:val="1"/>
        <w:numId w:val="1"/>
      </w:numPr>
      <w:spacing w:before="200" w:after="0"/>
      <w:ind w:left="578" w:hanging="578"/>
      <w:outlineLvl w:val="1"/>
    </w:pPr>
    <w:rPr>
      <w:rFonts w:asciiTheme="majorHAnsi" w:eastAsiaTheme="majorEastAsia" w:hAnsiTheme="majorHAnsi" w:cstheme="majorBidi"/>
      <w:b/>
      <w:color w:val="2A1F35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D289F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color w:val="2A1F35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4D289F"/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D289F"/>
    <w:rPr>
      <w:rFonts w:asciiTheme="majorHAnsi" w:eastAsiaTheme="majorEastAsia" w:hAnsiTheme="majorHAnsi" w:cstheme="majorBidi"/>
      <w:b/>
      <w:color w:val="2A1F35" w:themeColor="text1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289F"/>
    <w:rPr>
      <w:rFonts w:asciiTheme="majorHAnsi" w:eastAsiaTheme="majorEastAsia" w:hAnsiTheme="majorHAnsi" w:cstheme="majorBidi"/>
      <w:b/>
      <w:color w:val="2A1F35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9F6E3E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233CAA"/>
    <w:pPr>
      <w:ind w:left="720"/>
      <w:contextualSpacing/>
    </w:pPr>
  </w:style>
  <w:style w:type="numbering" w:customStyle="1" w:styleId="ICSBullets">
    <w:name w:val="ICS Bullets"/>
    <w:uiPriority w:val="99"/>
    <w:locked/>
    <w:rsid w:val="00331522"/>
    <w:pPr>
      <w:numPr>
        <w:numId w:val="3"/>
      </w:numPr>
    </w:pPr>
  </w:style>
  <w:style w:type="numbering" w:customStyle="1" w:styleId="ICSNumbering">
    <w:name w:val="ICS Numbering"/>
    <w:uiPriority w:val="99"/>
    <w:rsid w:val="00314163"/>
    <w:pPr>
      <w:numPr>
        <w:numId w:val="8"/>
      </w:numPr>
    </w:pPr>
  </w:style>
  <w:style w:type="paragraph" w:customStyle="1" w:styleId="ICSMetaTitel">
    <w:name w:val="ICS MetaTitel"/>
    <w:basedOn w:val="Geenafstand"/>
    <w:rsid w:val="00792592"/>
    <w:pPr>
      <w:spacing w:before="160" w:after="60"/>
    </w:pPr>
    <w:rPr>
      <w:sz w:val="14"/>
      <w:szCs w:val="1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1FBF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1FBF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AA0CFF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table" w:styleId="Rastertabel4-Accent1">
    <w:name w:val="Grid Table 4 Accent 1"/>
    <w:basedOn w:val="Standaardtabel"/>
    <w:uiPriority w:val="49"/>
    <w:rsid w:val="006B7C3D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locked/>
    <w:rsid w:val="006B7C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Memo.dotx" TargetMode="External"/></Relationship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2022-02-21T00:00:00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Extra xmlns="Extra">
  <FirstName/>
  <LastName/>
  <Initials/>
  <Name/>
  <InitialName/>
  <Function>Adviseur</Function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Memo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C208A9F-E8F6-4893-9946-36135094C6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Memo</Template>
  <TotalTime>1</TotalTime>
  <Pages>5</Pages>
  <Words>884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Nienke</dc:creator>
  <cp:keywords/>
  <dc:description/>
  <cp:lastModifiedBy>Nienke Hakenberg | ICSadviseurs</cp:lastModifiedBy>
  <cp:revision>2</cp:revision>
  <dcterms:created xsi:type="dcterms:W3CDTF">2022-02-21T15:07:00Z</dcterms:created>
  <dcterms:modified xsi:type="dcterms:W3CDTF">2022-02-22T15:11:00Z</dcterms:modified>
</cp:coreProperties>
</file>