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B8982" w14:textId="644F21FD" w:rsidR="0001447F" w:rsidRPr="004B3560" w:rsidRDefault="0001447F">
      <w:pPr>
        <w:rPr>
          <w:rFonts w:cstheme="minorHAnsi"/>
        </w:rPr>
      </w:pPr>
      <w:bookmarkStart w:id="0" w:name="_Toc500776210"/>
    </w:p>
    <w:p w14:paraId="5F477B4F" w14:textId="11B66C2A" w:rsidR="003C25E5" w:rsidRDefault="003C25E5" w:rsidP="004B3560">
      <w:pPr>
        <w:pStyle w:val="Kop1"/>
        <w:numPr>
          <w:ilvl w:val="0"/>
          <w:numId w:val="0"/>
        </w:numPr>
        <w:jc w:val="center"/>
      </w:pPr>
      <w:bookmarkStart w:id="1" w:name="_Toc72421333"/>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1C0C54FE" w14:textId="77777777" w:rsidR="004B3560" w:rsidRDefault="004B3560">
      <w:pPr>
        <w:rPr>
          <w:rFonts w:asciiTheme="minorHAnsi" w:hAnsiTheme="minorHAnsi"/>
          <w:b/>
          <w:sz w:val="20"/>
          <w:szCs w:val="20"/>
        </w:rPr>
      </w:pPr>
      <w:r>
        <w:rPr>
          <w:rFonts w:asciiTheme="minorHAnsi" w:hAnsiTheme="minorHAnsi"/>
          <w:b/>
          <w:sz w:val="20"/>
          <w:szCs w:val="20"/>
        </w:rPr>
        <w:br w:type="page"/>
      </w:r>
    </w:p>
    <w:p w14:paraId="4B27FC0D" w14:textId="35FF3E78" w:rsidR="00C80DDB" w:rsidRPr="00363301" w:rsidRDefault="009D1081" w:rsidP="004C45D3">
      <w:pPr>
        <w:rPr>
          <w:rFonts w:asciiTheme="minorHAnsi" w:hAnsiTheme="minorHAnsi"/>
          <w:b/>
          <w:sz w:val="20"/>
          <w:szCs w:val="20"/>
        </w:rPr>
      </w:pPr>
      <w:bookmarkStart w:id="17" w:name="_GoBack"/>
      <w:bookmarkEnd w:id="17"/>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8"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72421336"/>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3" w:name="id1-3-2-2-2-2-16-1-3-1-2"/>
      <w:bookmarkEnd w:id="0"/>
      <w:bookmarkEnd w:id="23"/>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0AF65" w14:textId="77777777" w:rsidR="00B5070A" w:rsidRDefault="00B5070A">
      <w:r>
        <w:separator/>
      </w:r>
    </w:p>
  </w:endnote>
  <w:endnote w:type="continuationSeparator" w:id="0">
    <w:p w14:paraId="36FC15B7" w14:textId="77777777" w:rsidR="00B5070A" w:rsidRDefault="00B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4B3560">
          <w:rPr>
            <w:rStyle w:val="Paginanummer"/>
            <w:noProof/>
            <w:sz w:val="16"/>
          </w:rPr>
          <w:t>8</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58E8B" w14:textId="77777777" w:rsidR="00B5070A" w:rsidRDefault="00B5070A">
      <w:r>
        <w:separator/>
      </w:r>
    </w:p>
  </w:footnote>
  <w:footnote w:type="continuationSeparator" w:id="0">
    <w:p w14:paraId="65E948BA" w14:textId="77777777" w:rsidR="00B5070A" w:rsidRDefault="00B50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90"/>
  <w:removePersonalInformation/>
  <w:removeDateAndTime/>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3560"/>
    <w:rsid w:val="004B53EE"/>
    <w:rsid w:val="004B751B"/>
    <w:rsid w:val="004B75F0"/>
    <w:rsid w:val="004C0D31"/>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D86BF4C4-FA00-47F7-A92C-782B55A3F873}">
  <ds:schemaRefs>
    <ds:schemaRef ds:uri="http://purl.org/dc/terms/"/>
    <ds:schemaRef ds:uri="8e883c61-fc1d-48f1-84ae-af2bff4a7d5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4ca84a0-1bf9-4034-9a36-86e0c8c11553"/>
    <ds:schemaRef ds:uri="http://www.w3.org/XML/1998/namespace"/>
    <ds:schemaRef ds:uri="http://purl.org/dc/dcmitype/"/>
  </ds:schemaRefs>
</ds:datastoreItem>
</file>

<file path=customXml/itemProps4.xml><?xml version="1.0" encoding="utf-8"?>
<ds:datastoreItem xmlns:ds="http://schemas.openxmlformats.org/officeDocument/2006/customXml" ds:itemID="{CA0959FE-AAB9-429D-9952-18FD38E6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CE773E8E</Template>
  <TotalTime>0</TotalTime>
  <Pages>8</Pages>
  <Words>3026</Words>
  <Characters>16648</Characters>
  <Application>Microsoft Office Word</Application>
  <DocSecurity>2</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2021-06-08T07:54:00Z</dcterms:created>
  <dcterms:modified xsi:type="dcterms:W3CDTF">2021-06-08T07:54:00Z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