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4F0" w:rsidRPr="007F76E1" w:rsidRDefault="007F76E1" w:rsidP="004A740E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Bijlage </w:t>
      </w:r>
      <w:r w:rsidR="00A823D3">
        <w:rPr>
          <w:rFonts w:ascii="Arial" w:hAnsi="Arial" w:cs="Arial"/>
          <w:b/>
          <w:sz w:val="20"/>
          <w:szCs w:val="20"/>
        </w:rPr>
        <w:t xml:space="preserve">Format </w:t>
      </w:r>
      <w:r>
        <w:rPr>
          <w:rFonts w:ascii="Arial" w:hAnsi="Arial" w:cs="Arial"/>
          <w:b/>
          <w:sz w:val="20"/>
          <w:szCs w:val="20"/>
        </w:rPr>
        <w:t>Referentie</w:t>
      </w:r>
      <w:r w:rsidR="00A823D3">
        <w:rPr>
          <w:rFonts w:ascii="Arial" w:hAnsi="Arial" w:cs="Arial"/>
          <w:b/>
          <w:sz w:val="20"/>
          <w:szCs w:val="20"/>
        </w:rPr>
        <w:t>s</w:t>
      </w:r>
    </w:p>
    <w:p w:rsidR="00B04308" w:rsidRDefault="00CC0522" w:rsidP="00CC052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A740E">
        <w:rPr>
          <w:rFonts w:ascii="Arial" w:hAnsi="Arial" w:cs="Arial"/>
          <w:sz w:val="20"/>
          <w:szCs w:val="20"/>
        </w:rPr>
        <w:t>U toont met behulp van één of meerdere referenties aan dat u hier ervaring mee heeft. De opgegeven re</w:t>
      </w:r>
      <w:r w:rsidR="00B04308" w:rsidRPr="004A740E">
        <w:rPr>
          <w:rFonts w:ascii="Arial" w:hAnsi="Arial" w:cs="Arial"/>
          <w:sz w:val="20"/>
          <w:szCs w:val="20"/>
        </w:rPr>
        <w:t>ferent</w:t>
      </w:r>
      <w:r w:rsidR="008557CE" w:rsidRPr="004A740E">
        <w:rPr>
          <w:rFonts w:ascii="Arial" w:hAnsi="Arial" w:cs="Arial"/>
          <w:sz w:val="20"/>
          <w:szCs w:val="20"/>
        </w:rPr>
        <w:t>(en)</w:t>
      </w:r>
      <w:r w:rsidR="00B04308" w:rsidRPr="004A740E">
        <w:rPr>
          <w:rFonts w:ascii="Arial" w:hAnsi="Arial" w:cs="Arial"/>
          <w:sz w:val="20"/>
          <w:szCs w:val="20"/>
        </w:rPr>
        <w:t xml:space="preserve"> dien</w:t>
      </w:r>
      <w:r w:rsidR="008557CE" w:rsidRPr="004A740E">
        <w:rPr>
          <w:rFonts w:ascii="Arial" w:hAnsi="Arial" w:cs="Arial"/>
          <w:sz w:val="20"/>
          <w:szCs w:val="20"/>
        </w:rPr>
        <w:t>(en)</w:t>
      </w:r>
      <w:r w:rsidR="00B04308" w:rsidRPr="004A740E">
        <w:rPr>
          <w:rFonts w:ascii="Arial" w:hAnsi="Arial" w:cs="Arial"/>
          <w:sz w:val="20"/>
          <w:szCs w:val="20"/>
        </w:rPr>
        <w:t xml:space="preserve">t akkoord te zijn met een eventuele benadering </w:t>
      </w:r>
      <w:r w:rsidR="008557CE" w:rsidRPr="004A740E">
        <w:rPr>
          <w:rFonts w:ascii="Arial" w:hAnsi="Arial" w:cs="Arial"/>
          <w:sz w:val="20"/>
          <w:szCs w:val="20"/>
        </w:rPr>
        <w:t>O</w:t>
      </w:r>
      <w:r w:rsidR="00B04308" w:rsidRPr="004A740E">
        <w:rPr>
          <w:rFonts w:ascii="Arial" w:hAnsi="Arial" w:cs="Arial"/>
          <w:sz w:val="20"/>
          <w:szCs w:val="20"/>
        </w:rPr>
        <w:t xml:space="preserve">pdrachtgever om een toelichting te geven op de samenwerking met </w:t>
      </w:r>
      <w:r w:rsidR="008557CE" w:rsidRPr="004A740E">
        <w:rPr>
          <w:rFonts w:ascii="Arial" w:hAnsi="Arial" w:cs="Arial"/>
          <w:sz w:val="20"/>
          <w:szCs w:val="20"/>
        </w:rPr>
        <w:t>i</w:t>
      </w:r>
      <w:r w:rsidR="00B04308" w:rsidRPr="004A740E">
        <w:rPr>
          <w:rFonts w:ascii="Arial" w:hAnsi="Arial" w:cs="Arial"/>
          <w:sz w:val="20"/>
          <w:szCs w:val="20"/>
        </w:rPr>
        <w:t xml:space="preserve">nschrijver. </w:t>
      </w:r>
      <w:r w:rsidR="007F76E1">
        <w:rPr>
          <w:rFonts w:ascii="Arial" w:hAnsi="Arial" w:cs="Arial"/>
          <w:sz w:val="20"/>
          <w:szCs w:val="20"/>
        </w:rPr>
        <w:t>Bij meerdere referenties deze bijlage kopiëren.</w:t>
      </w:r>
    </w:p>
    <w:p w:rsidR="007F76E1" w:rsidRPr="004A740E" w:rsidRDefault="007F76E1" w:rsidP="00CC0522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04308" w:rsidRPr="004A740E" w:rsidRDefault="00B04308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:rsidRPr="004A740E" w:rsidTr="00096658">
        <w:tc>
          <w:tcPr>
            <w:tcW w:w="4531" w:type="dxa"/>
            <w:shd w:val="clear" w:color="auto" w:fill="C9C9C9" w:themeFill="accent3" w:themeFillTint="99"/>
          </w:tcPr>
          <w:p w:rsidR="00B04308" w:rsidRPr="004A740E" w:rsidRDefault="00B04308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40E">
              <w:rPr>
                <w:rFonts w:ascii="Arial" w:hAnsi="Arial" w:cs="Arial"/>
                <w:b/>
                <w:sz w:val="20"/>
                <w:szCs w:val="20"/>
              </w:rPr>
              <w:t xml:space="preserve">Kerncompetentie </w:t>
            </w:r>
          </w:p>
          <w:p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shd w:val="clear" w:color="auto" w:fill="C9C9C9" w:themeFill="accent3" w:themeFillTint="99"/>
          </w:tcPr>
          <w:p w:rsidR="00B04308" w:rsidRPr="004A740E" w:rsidRDefault="00BA73E0" w:rsidP="00BA73E0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&lt;B</w:t>
            </w:r>
            <w:r w:rsidR="00B04308" w:rsidRPr="004A740E">
              <w:rPr>
                <w:rFonts w:ascii="Arial" w:hAnsi="Arial" w:cs="Arial"/>
                <w:sz w:val="20"/>
                <w:szCs w:val="20"/>
              </w:rPr>
              <w:t>eschrijving&gt;</w:t>
            </w:r>
          </w:p>
        </w:tc>
      </w:tr>
      <w:tr w:rsidR="00B04308" w:rsidRPr="004A740E" w:rsidTr="00B04308">
        <w:tc>
          <w:tcPr>
            <w:tcW w:w="4531" w:type="dxa"/>
          </w:tcPr>
          <w:p w:rsidR="00B04308" w:rsidRPr="004A740E" w:rsidRDefault="00B04308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40E">
              <w:rPr>
                <w:rFonts w:ascii="Arial" w:hAnsi="Arial" w:cs="Arial"/>
                <w:b/>
                <w:sz w:val="20"/>
                <w:szCs w:val="20"/>
              </w:rPr>
              <w:t>Opdrachtgever referentieopdracht</w:t>
            </w:r>
          </w:p>
          <w:p w:rsidR="0008227E" w:rsidRPr="004A740E" w:rsidRDefault="0008227E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308" w:rsidRPr="004A740E" w:rsidTr="00B04308">
        <w:tc>
          <w:tcPr>
            <w:tcW w:w="4531" w:type="dxa"/>
          </w:tcPr>
          <w:p w:rsidR="00B04308" w:rsidRPr="004A740E" w:rsidRDefault="00E350C5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Organisatienaam</w:t>
            </w:r>
          </w:p>
          <w:p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4308" w:rsidRPr="004A740E" w:rsidTr="00B04308">
        <w:tc>
          <w:tcPr>
            <w:tcW w:w="4531" w:type="dxa"/>
          </w:tcPr>
          <w:p w:rsidR="00B04308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Adres</w:t>
            </w:r>
          </w:p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="00B04308" w:rsidRPr="004A740E" w:rsidRDefault="00B04308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B04308"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Postcode en plaats</w:t>
            </w:r>
          </w:p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B04308"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Contactpersoon</w:t>
            </w:r>
          </w:p>
        </w:tc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B04308"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Telefoonnummer</w:t>
            </w:r>
          </w:p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B04308"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E-mail adres</w:t>
            </w:r>
          </w:p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B04308">
        <w:tc>
          <w:tcPr>
            <w:tcW w:w="4531" w:type="dxa"/>
          </w:tcPr>
          <w:p w:rsidR="0008227E" w:rsidRPr="004A740E" w:rsidRDefault="0008227E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44A1" w:rsidRPr="004A740E" w:rsidRDefault="00CE44A1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A740E">
              <w:rPr>
                <w:rFonts w:ascii="Arial" w:hAnsi="Arial" w:cs="Arial"/>
                <w:b/>
                <w:sz w:val="20"/>
                <w:szCs w:val="20"/>
              </w:rPr>
              <w:t>Referentieopdracht</w:t>
            </w:r>
          </w:p>
          <w:p w:rsidR="0008227E" w:rsidRPr="004A740E" w:rsidRDefault="0008227E" w:rsidP="00B0430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B04308"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Startdatum</w:t>
            </w:r>
            <w:r w:rsidR="00CC0522" w:rsidRPr="004A740E">
              <w:rPr>
                <w:rFonts w:ascii="Arial" w:hAnsi="Arial" w:cs="Arial"/>
                <w:sz w:val="20"/>
                <w:szCs w:val="20"/>
              </w:rPr>
              <w:t>, looptijd, einddatum opdracht</w:t>
            </w:r>
          </w:p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B04308">
        <w:tc>
          <w:tcPr>
            <w:tcW w:w="4531" w:type="dxa"/>
          </w:tcPr>
          <w:p w:rsidR="00CE44A1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Omvang van de opdracht</w:t>
            </w:r>
          </w:p>
          <w:p w:rsidR="00CC0522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B04308">
        <w:tc>
          <w:tcPr>
            <w:tcW w:w="4531" w:type="dxa"/>
          </w:tcPr>
          <w:p w:rsidR="00CE44A1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 xml:space="preserve">Korte omschrijving van de opdracht </w:t>
            </w:r>
          </w:p>
          <w:p w:rsidR="00CC0522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B04308">
        <w:tc>
          <w:tcPr>
            <w:tcW w:w="4531" w:type="dxa"/>
          </w:tcPr>
          <w:p w:rsidR="00CE44A1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  <w:r w:rsidRPr="004A740E">
              <w:rPr>
                <w:rFonts w:ascii="Arial" w:hAnsi="Arial" w:cs="Arial"/>
                <w:sz w:val="20"/>
                <w:szCs w:val="20"/>
              </w:rPr>
              <w:t>Aanpak en/of werkwijze</w:t>
            </w:r>
          </w:p>
          <w:p w:rsidR="00CC0522" w:rsidRPr="004A740E" w:rsidRDefault="00CC0522" w:rsidP="00CC05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:rsidR="00CE44A1" w:rsidRPr="004A740E" w:rsidRDefault="00CE44A1" w:rsidP="00B0430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44A1" w:rsidRPr="004A740E" w:rsidTr="00CE44A1">
        <w:tc>
          <w:tcPr>
            <w:tcW w:w="9062" w:type="dxa"/>
            <w:gridSpan w:val="2"/>
          </w:tcPr>
          <w:p w:rsidR="00CE44A1" w:rsidRPr="004A740E" w:rsidRDefault="00CE44A1" w:rsidP="00B0430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A740E">
              <w:rPr>
                <w:rFonts w:ascii="Arial" w:hAnsi="Arial" w:cs="Arial"/>
                <w:i/>
                <w:sz w:val="20"/>
                <w:szCs w:val="20"/>
              </w:rPr>
              <w:t xml:space="preserve">Uit </w:t>
            </w:r>
            <w:r w:rsidR="00BA73E0" w:rsidRPr="004A740E">
              <w:rPr>
                <w:rFonts w:ascii="Arial" w:hAnsi="Arial" w:cs="Arial"/>
                <w:i/>
                <w:sz w:val="20"/>
                <w:szCs w:val="20"/>
              </w:rPr>
              <w:t>deze gegevens moet blijken dat i</w:t>
            </w:r>
            <w:r w:rsidRPr="004A740E">
              <w:rPr>
                <w:rFonts w:ascii="Arial" w:hAnsi="Arial" w:cs="Arial"/>
                <w:i/>
                <w:sz w:val="20"/>
                <w:szCs w:val="20"/>
              </w:rPr>
              <w:t>nschrijver o</w:t>
            </w:r>
            <w:r w:rsidR="00E350C5" w:rsidRPr="004A740E">
              <w:rPr>
                <w:rFonts w:ascii="Arial" w:hAnsi="Arial" w:cs="Arial"/>
                <w:i/>
                <w:sz w:val="20"/>
                <w:szCs w:val="20"/>
              </w:rPr>
              <w:t>ve</w:t>
            </w:r>
            <w:r w:rsidR="004A740E">
              <w:rPr>
                <w:rFonts w:ascii="Arial" w:hAnsi="Arial" w:cs="Arial"/>
                <w:i/>
                <w:sz w:val="20"/>
                <w:szCs w:val="20"/>
              </w:rPr>
              <w:t>r de gevraagde kerncompetenties</w:t>
            </w:r>
            <w:r w:rsidRPr="004A740E">
              <w:rPr>
                <w:rFonts w:ascii="Arial" w:hAnsi="Arial" w:cs="Arial"/>
                <w:i/>
                <w:sz w:val="20"/>
                <w:szCs w:val="20"/>
              </w:rPr>
              <w:t xml:space="preserve"> beschikt voor de gevraagde dienstverlening.</w:t>
            </w:r>
          </w:p>
        </w:tc>
      </w:tr>
    </w:tbl>
    <w:p w:rsidR="00CE44A1" w:rsidRPr="004A740E" w:rsidRDefault="00CE44A1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E44A1" w:rsidRPr="004A740E" w:rsidRDefault="00CE44A1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E44A1" w:rsidRPr="004A740E" w:rsidRDefault="00CE44A1" w:rsidP="00B04308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CE44A1" w:rsidRPr="004A74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2F6" w:rsidRDefault="005142F6" w:rsidP="005142F6">
      <w:pPr>
        <w:spacing w:after="0" w:line="240" w:lineRule="auto"/>
      </w:pPr>
      <w:r>
        <w:separator/>
      </w:r>
    </w:p>
  </w:endnote>
  <w:end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4367587"/>
      <w:docPartObj>
        <w:docPartGallery w:val="Page Numbers (Bottom of Page)"/>
        <w:docPartUnique/>
      </w:docPartObj>
    </w:sdtPr>
    <w:sdtEndPr/>
    <w:sdtContent>
      <w:p w:rsidR="001318C6" w:rsidRDefault="001318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6B41">
          <w:rPr>
            <w:noProof/>
          </w:rPr>
          <w:t>1</w:t>
        </w:r>
        <w:r>
          <w:fldChar w:fldCharType="end"/>
        </w:r>
      </w:p>
    </w:sdtContent>
  </w:sdt>
  <w:p w:rsidR="001318C6" w:rsidRDefault="001318C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2F6" w:rsidRDefault="005142F6" w:rsidP="005142F6">
      <w:pPr>
        <w:spacing w:after="0" w:line="240" w:lineRule="auto"/>
      </w:pPr>
      <w:r>
        <w:separator/>
      </w:r>
    </w:p>
  </w:footnote>
  <w:footnote w:type="continuationSeparator" w:id="0">
    <w:p w:rsidR="005142F6" w:rsidRDefault="005142F6" w:rsidP="00514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430" w:rsidRDefault="00F17430">
    <w:pPr>
      <w:pStyle w:val="Koptekst"/>
    </w:pPr>
  </w:p>
  <w:p w:rsidR="007F76E1" w:rsidRDefault="007F76E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C5CDD"/>
    <w:multiLevelType w:val="hybridMultilevel"/>
    <w:tmpl w:val="6E9018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F9A00C4"/>
    <w:multiLevelType w:val="hybridMultilevel"/>
    <w:tmpl w:val="8D5C70E2"/>
    <w:lvl w:ilvl="0" w:tplc="69C65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525"/>
    <w:rsid w:val="0008227E"/>
    <w:rsid w:val="00096658"/>
    <w:rsid w:val="001318C6"/>
    <w:rsid w:val="001A6B41"/>
    <w:rsid w:val="003C1216"/>
    <w:rsid w:val="004A740E"/>
    <w:rsid w:val="004B0075"/>
    <w:rsid w:val="005142F6"/>
    <w:rsid w:val="00632FBE"/>
    <w:rsid w:val="007539A0"/>
    <w:rsid w:val="007A3525"/>
    <w:rsid w:val="007F76E1"/>
    <w:rsid w:val="00815601"/>
    <w:rsid w:val="00846536"/>
    <w:rsid w:val="008557CE"/>
    <w:rsid w:val="009B1C1D"/>
    <w:rsid w:val="00A823D3"/>
    <w:rsid w:val="00B04308"/>
    <w:rsid w:val="00BA73E0"/>
    <w:rsid w:val="00CC0522"/>
    <w:rsid w:val="00CE44A1"/>
    <w:rsid w:val="00D056E1"/>
    <w:rsid w:val="00D974F0"/>
    <w:rsid w:val="00E350C5"/>
    <w:rsid w:val="00F17430"/>
    <w:rsid w:val="00F2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827D8-2746-44FD-A7F0-DEF64F5D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142F6"/>
  </w:style>
  <w:style w:type="paragraph" w:styleId="Voettekst">
    <w:name w:val="footer"/>
    <w:basedOn w:val="Standaard"/>
    <w:link w:val="VoettekstChar"/>
    <w:uiPriority w:val="99"/>
    <w:unhideWhenUsed/>
    <w:rsid w:val="00514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142F6"/>
  </w:style>
  <w:style w:type="paragraph" w:styleId="Ballontekst">
    <w:name w:val="Balloon Text"/>
    <w:basedOn w:val="Standaard"/>
    <w:link w:val="BallontekstChar"/>
    <w:uiPriority w:val="99"/>
    <w:semiHidden/>
    <w:unhideWhenUsed/>
    <w:rsid w:val="003C1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C121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C0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6BC735A7</Template>
  <TotalTime>1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p.konings@regiogv.nl</dc:creator>
  <cp:lastModifiedBy>Edwin van Gent</cp:lastModifiedBy>
  <cp:revision>2</cp:revision>
  <cp:lastPrinted>2017-05-16T09:50:00Z</cp:lastPrinted>
  <dcterms:created xsi:type="dcterms:W3CDTF">2021-04-13T08:40:00Z</dcterms:created>
  <dcterms:modified xsi:type="dcterms:W3CDTF">2021-04-13T08:40:00Z</dcterms:modified>
</cp:coreProperties>
</file>