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7207" w14:textId="77777777" w:rsidR="00FD7F7E" w:rsidRPr="000F6A94" w:rsidRDefault="00FD7F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69A2E38" w14:textId="77777777" w:rsidR="00FD7F7E" w:rsidRPr="000F6A94" w:rsidRDefault="00FD7F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33EBCC3F" w14:textId="77777777" w:rsidR="00FD7F7E" w:rsidRPr="005A61C6" w:rsidRDefault="00FD7F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80765AC" w14:textId="6603A9A0" w:rsidR="00FD7F7E" w:rsidRPr="00BF5D75" w:rsidRDefault="00FD7F7E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86688F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="00F927D3" w:rsidRPr="0086688F">
        <w:rPr>
          <w:rFonts w:ascii="Calibri" w:hAnsi="Calibri" w:cs="Arial"/>
          <w:b/>
          <w:sz w:val="24"/>
          <w:szCs w:val="24"/>
        </w:rPr>
        <w:t>Raamo</w:t>
      </w:r>
      <w:r w:rsidRPr="0086688F">
        <w:rPr>
          <w:rFonts w:ascii="Calibri" w:hAnsi="Calibri" w:cs="Arial"/>
          <w:b/>
          <w:sz w:val="24"/>
          <w:szCs w:val="24"/>
        </w:rPr>
        <w:t xml:space="preserve">vereenkomst en Programma van Eisen met betrekking tot de Europese Aanbesteding </w:t>
      </w:r>
      <w:r w:rsidR="0086688F" w:rsidRPr="0086688F">
        <w:rPr>
          <w:rFonts w:ascii="Calibri" w:hAnsi="Calibri" w:cs="Arial"/>
          <w:b/>
          <w:sz w:val="24"/>
          <w:szCs w:val="24"/>
        </w:rPr>
        <w:t>ICT Hardware</w:t>
      </w:r>
      <w:r w:rsidRPr="0086688F">
        <w:rPr>
          <w:rFonts w:ascii="Calibri" w:hAnsi="Calibri" w:cs="Arial"/>
          <w:b/>
          <w:sz w:val="24"/>
          <w:szCs w:val="24"/>
        </w:rPr>
        <w:t xml:space="preserve"> ten behoeve van </w:t>
      </w:r>
      <w:r w:rsidR="0086688F" w:rsidRPr="0086688F">
        <w:rPr>
          <w:rFonts w:ascii="Calibri" w:hAnsi="Calibri" w:cs="Arial"/>
          <w:b/>
          <w:sz w:val="24"/>
          <w:szCs w:val="24"/>
        </w:rPr>
        <w:t xml:space="preserve">RSG </w:t>
      </w:r>
      <w:proofErr w:type="spellStart"/>
      <w:r w:rsidR="0086688F" w:rsidRPr="0086688F">
        <w:rPr>
          <w:rFonts w:ascii="Calibri" w:hAnsi="Calibri" w:cs="Arial"/>
          <w:b/>
          <w:sz w:val="24"/>
          <w:szCs w:val="24"/>
        </w:rPr>
        <w:t>Wolfsbos</w:t>
      </w:r>
      <w:proofErr w:type="spellEnd"/>
      <w:r w:rsidRPr="0086688F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4ED4810D" w14:textId="77777777" w:rsidR="00FD7F7E" w:rsidRPr="005A61C6" w:rsidRDefault="00FD7F7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967BC71" w14:textId="77777777" w:rsidR="00FD7F7E" w:rsidRPr="005A61C6" w:rsidRDefault="00FD7F7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BB52A65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0283B62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27AFE84" w14:textId="77777777" w:rsidR="00FD7F7E" w:rsidRPr="001D5A7A" w:rsidRDefault="00FD7F7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382AE3F" w14:textId="77777777" w:rsidR="00FD7F7E" w:rsidRPr="001D5A7A" w:rsidRDefault="00FD7F7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07638BBF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10F4D53D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BA53724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C41197A" w14:textId="64F945B1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86688F" w:rsidRPr="0086688F">
        <w:rPr>
          <w:rFonts w:ascii="Calibri" w:hAnsi="Calibri" w:cs="Arial"/>
          <w:sz w:val="22"/>
          <w:szCs w:val="22"/>
        </w:rPr>
        <w:t>2021-ICT8000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587B160A" w14:textId="77777777" w:rsidR="00FD7F7E" w:rsidRPr="005A61C6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5096ABB" w14:textId="3D319739" w:rsidR="00FD7F7E" w:rsidRPr="0086688F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86688F">
        <w:rPr>
          <w:rFonts w:ascii="Calibri" w:hAnsi="Calibri" w:cs="Arial"/>
          <w:sz w:val="22"/>
          <w:szCs w:val="22"/>
        </w:rPr>
        <w:t xml:space="preserve">Bijlage </w:t>
      </w:r>
      <w:r w:rsidR="0086688F" w:rsidRPr="0086688F">
        <w:rPr>
          <w:rFonts w:ascii="Calibri" w:hAnsi="Calibri" w:cs="Arial"/>
          <w:sz w:val="22"/>
          <w:szCs w:val="22"/>
        </w:rPr>
        <w:t>C</w:t>
      </w:r>
      <w:r w:rsidRPr="0086688F">
        <w:rPr>
          <w:rFonts w:ascii="Calibri" w:hAnsi="Calibri" w:cs="Calibri"/>
          <w:sz w:val="22"/>
          <w:szCs w:val="22"/>
        </w:rPr>
        <w:t xml:space="preserve"> </w:t>
      </w:r>
      <w:r w:rsidRPr="0086688F">
        <w:rPr>
          <w:rFonts w:ascii="Calibri" w:hAnsi="Calibri" w:cs="Calibri"/>
          <w:sz w:val="22"/>
          <w:szCs w:val="22"/>
        </w:rPr>
        <w:tab/>
        <w:t xml:space="preserve">Concept (raam)overeenkomst </w:t>
      </w:r>
      <w:r w:rsidR="0086688F" w:rsidRPr="0086688F">
        <w:rPr>
          <w:rFonts w:ascii="Calibri" w:hAnsi="Calibri" w:cs="Calibri"/>
          <w:sz w:val="22"/>
          <w:szCs w:val="22"/>
        </w:rPr>
        <w:t>ICT Hardware</w:t>
      </w:r>
    </w:p>
    <w:p w14:paraId="55504D64" w14:textId="323B70C9" w:rsidR="00FD7F7E" w:rsidRPr="0086688F" w:rsidRDefault="00FD7F7E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86688F">
        <w:rPr>
          <w:rFonts w:ascii="Calibri" w:hAnsi="Calibri" w:cs="Arial"/>
          <w:sz w:val="22"/>
          <w:szCs w:val="22"/>
        </w:rPr>
        <w:t xml:space="preserve">Bijlage </w:t>
      </w:r>
      <w:r w:rsidR="0086688F" w:rsidRPr="0086688F">
        <w:rPr>
          <w:rFonts w:ascii="Calibri" w:hAnsi="Calibri" w:cs="Arial"/>
          <w:sz w:val="22"/>
          <w:szCs w:val="22"/>
        </w:rPr>
        <w:t>D1</w:t>
      </w:r>
      <w:r w:rsidRPr="0086688F">
        <w:rPr>
          <w:rFonts w:ascii="Calibri" w:hAnsi="Calibri" w:cs="Calibri"/>
          <w:sz w:val="22"/>
          <w:szCs w:val="22"/>
        </w:rPr>
        <w:t xml:space="preserve"> </w:t>
      </w:r>
      <w:r w:rsidRPr="0086688F">
        <w:rPr>
          <w:rFonts w:ascii="Calibri" w:hAnsi="Calibri" w:cs="Calibri"/>
          <w:sz w:val="22"/>
          <w:szCs w:val="22"/>
        </w:rPr>
        <w:tab/>
        <w:t xml:space="preserve">Programma van Eisen </w:t>
      </w:r>
      <w:r w:rsidR="0086688F" w:rsidRPr="0086688F">
        <w:rPr>
          <w:rFonts w:ascii="Calibri" w:hAnsi="Calibri" w:cs="Calibri"/>
          <w:sz w:val="22"/>
          <w:szCs w:val="22"/>
        </w:rPr>
        <w:t>ICT Hardware</w:t>
      </w:r>
    </w:p>
    <w:p w14:paraId="04B5DDC8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009FD13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A3E9D51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F25F6FB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E80CAC2" w14:textId="77777777" w:rsidR="00FD7F7E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DEF4A92" w14:textId="77777777" w:rsidR="00FD7F7E" w:rsidRPr="005A61C6" w:rsidRDefault="00FD7F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000C9191" w14:textId="77777777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D3928EF" w14:textId="77777777" w:rsidR="00FD7F7E" w:rsidRDefault="00FD7F7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4E4610C" w14:textId="77777777" w:rsidR="00FD7F7E" w:rsidRDefault="00FD7F7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86BD32B" w14:textId="77777777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B90C8DF" w14:textId="77777777" w:rsidR="00FD7F7E" w:rsidRDefault="00FD7F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FD7F7E" w14:paraId="36412751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7C771250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7F067847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FD7F7E" w14:paraId="237F91A9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C8E1B13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72B1A122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D7F7E" w14:paraId="635236DE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003C10E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B122CEC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D7F7E" w14:paraId="70B592F1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40FDA62" w14:textId="77777777" w:rsidR="00FD7F7E" w:rsidRPr="00BF5D75" w:rsidRDefault="00FD7F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4F39C57B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659DE64" w14:textId="77777777" w:rsidR="00FD7F7E" w:rsidRDefault="00FD7F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0D3280F" w14:textId="77777777" w:rsidR="00FD7F7E" w:rsidRDefault="00FD7F7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FD7F7E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FB46858" w14:textId="77777777" w:rsidR="00FD7F7E" w:rsidRPr="005A61C6" w:rsidRDefault="00FD7F7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FD7F7E" w:rsidRPr="005A61C6" w:rsidSect="00FD7F7E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0510" w14:textId="77777777" w:rsidR="00FD7F7E" w:rsidRDefault="00FD7F7E">
      <w:r>
        <w:separator/>
      </w:r>
    </w:p>
  </w:endnote>
  <w:endnote w:type="continuationSeparator" w:id="0">
    <w:p w14:paraId="40B6D4E2" w14:textId="77777777" w:rsidR="00FD7F7E" w:rsidRDefault="00FD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A9AF" w14:textId="77777777" w:rsidR="00FD7F7E" w:rsidRDefault="00FD7F7E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E1C6496" wp14:editId="024BC5D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7450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AC7427" wp14:editId="54F0DED9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AAF2" w14:textId="77777777" w:rsidR="00FD7F7E" w:rsidRDefault="00FD7F7E">
      <w:r>
        <w:separator/>
      </w:r>
    </w:p>
  </w:footnote>
  <w:footnote w:type="continuationSeparator" w:id="0">
    <w:p w14:paraId="7B7B2A8A" w14:textId="77777777" w:rsidR="00FD7F7E" w:rsidRDefault="00FD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A331" w14:textId="77777777" w:rsidR="00FD7F7E" w:rsidRDefault="00FD7F7E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C678E1F" wp14:editId="6BC4206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6E70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F22399" wp14:editId="774C7188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1C6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6688F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27D3"/>
    <w:rsid w:val="00F96249"/>
    <w:rsid w:val="00F97004"/>
    <w:rsid w:val="00FC0F7A"/>
    <w:rsid w:val="00FD5887"/>
    <w:rsid w:val="00FD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EDD8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8</TotalTime>
  <Pages>1</Pages>
  <Words>83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3</cp:revision>
  <cp:lastPrinted>2011-04-29T11:47:00Z</cp:lastPrinted>
  <dcterms:created xsi:type="dcterms:W3CDTF">2021-10-28T09:14:00Z</dcterms:created>
  <dcterms:modified xsi:type="dcterms:W3CDTF">2021-11-03T10:37:00Z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