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F235" w14:textId="77777777" w:rsidR="003E42C9" w:rsidRPr="000F6A94" w:rsidRDefault="003E42C9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79DE9E63" w14:textId="77777777" w:rsidR="003E42C9" w:rsidRPr="000F6A94" w:rsidRDefault="003E42C9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6C6F3293" w14:textId="77777777" w:rsidR="003E42C9" w:rsidRPr="005A61C6" w:rsidRDefault="003E42C9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00F41FED" w14:textId="775BD4B9" w:rsidR="003E42C9" w:rsidRPr="009B0EFC" w:rsidRDefault="003E42C9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concept </w:t>
      </w:r>
      <w:r w:rsidRPr="009B0EFC">
        <w:rPr>
          <w:rFonts w:ascii="Calibri" w:hAnsi="Calibri" w:cs="Arial"/>
          <w:b/>
          <w:sz w:val="24"/>
          <w:szCs w:val="24"/>
        </w:rPr>
        <w:t>Overeenkoms</w:t>
      </w:r>
      <w:r w:rsidR="009B0EFC" w:rsidRPr="009B0EFC">
        <w:rPr>
          <w:rFonts w:ascii="Calibri" w:hAnsi="Calibri" w:cs="Arial"/>
          <w:b/>
          <w:sz w:val="24"/>
          <w:szCs w:val="24"/>
        </w:rPr>
        <w:t>t</w:t>
      </w:r>
      <w:r w:rsidRPr="009B0EFC">
        <w:rPr>
          <w:rFonts w:ascii="Calibri" w:hAnsi="Calibri" w:cs="Arial"/>
          <w:b/>
          <w:sz w:val="24"/>
          <w:szCs w:val="24"/>
        </w:rPr>
        <w:t xml:space="preserve"> met betrekking tot de Europese</w:t>
      </w:r>
      <w:r w:rsidR="009B0EFC" w:rsidRPr="009B0EFC">
        <w:rPr>
          <w:rFonts w:ascii="Calibri" w:hAnsi="Calibri" w:cs="Arial"/>
          <w:b/>
          <w:sz w:val="24"/>
          <w:szCs w:val="24"/>
        </w:rPr>
        <w:t xml:space="preserve"> </w:t>
      </w:r>
      <w:r w:rsidRPr="009B0EFC">
        <w:rPr>
          <w:rFonts w:ascii="Calibri" w:hAnsi="Calibri" w:cs="Arial"/>
          <w:b/>
          <w:sz w:val="24"/>
          <w:szCs w:val="24"/>
        </w:rPr>
        <w:t xml:space="preserve">Aanbesteding </w:t>
      </w:r>
      <w:r w:rsidR="00E41D79">
        <w:rPr>
          <w:rFonts w:ascii="Calibri" w:hAnsi="Calibri" w:cs="Arial"/>
          <w:b/>
          <w:sz w:val="24"/>
          <w:szCs w:val="24"/>
        </w:rPr>
        <w:t>Groen</w:t>
      </w:r>
      <w:r w:rsidR="00C642A2">
        <w:rPr>
          <w:rFonts w:ascii="Calibri" w:hAnsi="Calibri" w:cs="Arial"/>
          <w:b/>
          <w:sz w:val="24"/>
          <w:szCs w:val="24"/>
        </w:rPr>
        <w:t>onderhoud</w:t>
      </w:r>
      <w:r w:rsidR="00E41D79">
        <w:rPr>
          <w:rFonts w:ascii="Calibri" w:hAnsi="Calibri" w:cs="Arial"/>
          <w:b/>
          <w:sz w:val="24"/>
          <w:szCs w:val="24"/>
        </w:rPr>
        <w:t xml:space="preserve"> en Boomveiligheid </w:t>
      </w:r>
      <w:r w:rsidR="009B0EFC" w:rsidRPr="009B0EFC">
        <w:rPr>
          <w:rFonts w:ascii="Calibri" w:hAnsi="Calibri" w:cs="Arial"/>
          <w:b/>
          <w:sz w:val="24"/>
          <w:szCs w:val="24"/>
        </w:rPr>
        <w:t>2021-GRB2309</w:t>
      </w:r>
      <w:r w:rsidRPr="009B0EFC">
        <w:rPr>
          <w:rFonts w:ascii="Calibri" w:hAnsi="Calibri" w:cs="Arial"/>
          <w:b/>
          <w:sz w:val="24"/>
          <w:szCs w:val="24"/>
        </w:rPr>
        <w:t xml:space="preserve"> ten behoeve van </w:t>
      </w:r>
      <w:r w:rsidR="009B0EFC" w:rsidRPr="009B0EFC">
        <w:rPr>
          <w:rFonts w:ascii="Calibri" w:hAnsi="Calibri" w:cs="Arial"/>
          <w:b/>
          <w:sz w:val="24"/>
          <w:szCs w:val="24"/>
        </w:rPr>
        <w:t xml:space="preserve">Stichting Primenius. </w:t>
      </w:r>
      <w:r w:rsidRPr="009B0EFC">
        <w:rPr>
          <w:rFonts w:ascii="Calibri" w:hAnsi="Calibri" w:cs="Arial"/>
          <w:b/>
          <w:sz w:val="24"/>
          <w:szCs w:val="24"/>
        </w:rPr>
        <w:br/>
      </w:r>
    </w:p>
    <w:p w14:paraId="30797794" w14:textId="77777777" w:rsidR="003E42C9" w:rsidRPr="005A61C6" w:rsidRDefault="003E42C9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3EED3040" w14:textId="77777777" w:rsidR="003E42C9" w:rsidRPr="005A61C6" w:rsidRDefault="003E42C9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C60D12B" w14:textId="77777777" w:rsidR="003E42C9" w:rsidRPr="005A61C6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19452C8D" w14:textId="77777777" w:rsidR="003E42C9" w:rsidRPr="005A61C6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DCACD1B" w14:textId="77777777" w:rsidR="003E42C9" w:rsidRPr="001D5A7A" w:rsidRDefault="003E42C9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382B3AE8" w14:textId="77777777" w:rsidR="003E42C9" w:rsidRPr="001D5A7A" w:rsidRDefault="003E42C9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6D7FB5AA" w14:textId="77777777" w:rsidR="003E42C9" w:rsidRPr="005A61C6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57691D5D" w14:textId="77777777" w:rsidR="003E42C9" w:rsidRPr="005A61C6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698541F" w14:textId="77777777" w:rsidR="003E42C9" w:rsidRPr="005A61C6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4CE01336" w14:textId="5E8F939D" w:rsidR="003E42C9" w:rsidRPr="009B0EFC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9B0EFC" w:rsidRPr="009B0EFC">
        <w:rPr>
          <w:rFonts w:ascii="Calibri" w:hAnsi="Calibri" w:cs="Arial"/>
          <w:sz w:val="22"/>
          <w:szCs w:val="22"/>
        </w:rPr>
        <w:t>2021-GRB2309:</w:t>
      </w:r>
    </w:p>
    <w:p w14:paraId="4B4DD276" w14:textId="77777777" w:rsidR="003E42C9" w:rsidRPr="005A61C6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38FDC87" w14:textId="7556E8D6" w:rsidR="003E42C9" w:rsidRPr="009B0EFC" w:rsidRDefault="00672145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3E42C9" w:rsidRPr="009B0EFC">
        <w:rPr>
          <w:rFonts w:ascii="Calibri" w:hAnsi="Calibri" w:cs="Arial"/>
          <w:sz w:val="22"/>
          <w:szCs w:val="22"/>
        </w:rPr>
        <w:t xml:space="preserve">Bijlage </w:t>
      </w:r>
      <w:r w:rsidR="009B0EFC" w:rsidRPr="009B0EFC">
        <w:rPr>
          <w:rFonts w:ascii="Calibri" w:hAnsi="Calibri" w:cs="Arial"/>
          <w:sz w:val="22"/>
          <w:szCs w:val="22"/>
        </w:rPr>
        <w:t>C</w:t>
      </w:r>
      <w:r w:rsidR="003E42C9" w:rsidRPr="009B0EFC">
        <w:rPr>
          <w:rFonts w:ascii="Calibri" w:hAnsi="Calibri" w:cs="Calibri"/>
          <w:sz w:val="22"/>
          <w:szCs w:val="22"/>
        </w:rPr>
        <w:t xml:space="preserve"> </w:t>
      </w:r>
      <w:r w:rsidR="003E42C9" w:rsidRPr="009B0EFC">
        <w:rPr>
          <w:rFonts w:ascii="Calibri" w:hAnsi="Calibri" w:cs="Calibri"/>
          <w:sz w:val="22"/>
          <w:szCs w:val="22"/>
        </w:rPr>
        <w:tab/>
        <w:t>Concept overeenkomst</w:t>
      </w:r>
      <w:r w:rsidR="00DC647D">
        <w:rPr>
          <w:rFonts w:ascii="Calibri" w:hAnsi="Calibri" w:cs="Calibri"/>
          <w:sz w:val="22"/>
          <w:szCs w:val="22"/>
        </w:rPr>
        <w:t xml:space="preserve"> Groen</w:t>
      </w:r>
      <w:r w:rsidR="00E053E9">
        <w:rPr>
          <w:rFonts w:ascii="Calibri" w:hAnsi="Calibri" w:cs="Calibri"/>
          <w:sz w:val="22"/>
          <w:szCs w:val="22"/>
        </w:rPr>
        <w:t>onderhoud</w:t>
      </w:r>
      <w:r w:rsidR="00DC647D">
        <w:rPr>
          <w:rFonts w:ascii="Calibri" w:hAnsi="Calibri" w:cs="Calibri"/>
          <w:sz w:val="22"/>
          <w:szCs w:val="22"/>
        </w:rPr>
        <w:t xml:space="preserve"> en Boomveiligheid</w:t>
      </w:r>
    </w:p>
    <w:p w14:paraId="7C63CDA9" w14:textId="77777777" w:rsidR="003E42C9" w:rsidRDefault="003E42C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BD5CBB3" w14:textId="77777777" w:rsidR="003E42C9" w:rsidRDefault="003E42C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3F45CE1" w14:textId="77777777" w:rsidR="003E42C9" w:rsidRDefault="003E42C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09C0F31" w14:textId="77777777" w:rsidR="003E42C9" w:rsidRDefault="003E42C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DFF6A31" w14:textId="77777777" w:rsidR="003E42C9" w:rsidRDefault="003E42C9" w:rsidP="009B0EFC">
      <w:pPr>
        <w:tabs>
          <w:tab w:val="left" w:pos="2820"/>
        </w:tabs>
        <w:rPr>
          <w:rFonts w:ascii="Calibri" w:hAnsi="Calibri" w:cs="Arial"/>
          <w:sz w:val="22"/>
          <w:szCs w:val="22"/>
        </w:rPr>
      </w:pPr>
    </w:p>
    <w:p w14:paraId="4A99DE20" w14:textId="77777777" w:rsidR="003E42C9" w:rsidRPr="005A61C6" w:rsidRDefault="003E42C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0BEB4E77" w14:textId="77777777" w:rsidR="003E42C9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D2DE0BA" w14:textId="77777777" w:rsidR="003E42C9" w:rsidRDefault="003E42C9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441333EF" w14:textId="77777777" w:rsidR="003E42C9" w:rsidRDefault="003E42C9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2FBC3509" w14:textId="77777777" w:rsidR="003E42C9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24B729C" w14:textId="77777777" w:rsidR="003E42C9" w:rsidRDefault="003E42C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3E42C9" w14:paraId="757A1C17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0378AA6F" w14:textId="77777777" w:rsidR="003E42C9" w:rsidRPr="00BF5D75" w:rsidRDefault="003E42C9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72F1D0B" w14:textId="77777777" w:rsidR="003E42C9" w:rsidRDefault="003E42C9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3E42C9" w14:paraId="1877FBC4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68948A2D" w14:textId="77777777" w:rsidR="003E42C9" w:rsidRPr="00BF5D75" w:rsidRDefault="003E42C9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2585C8E0" w14:textId="77777777" w:rsidR="003E42C9" w:rsidRDefault="003E42C9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3E42C9" w14:paraId="018F8436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4E023F21" w14:textId="77777777" w:rsidR="003E42C9" w:rsidRPr="00BF5D75" w:rsidRDefault="003E42C9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473CC648" w14:textId="77777777" w:rsidR="003E42C9" w:rsidRDefault="003E42C9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3E42C9" w14:paraId="0FCAD8F2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79CFCD1A" w14:textId="77777777" w:rsidR="003E42C9" w:rsidRPr="00BF5D75" w:rsidRDefault="003E42C9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33FC5535" w14:textId="77777777" w:rsidR="003E42C9" w:rsidRDefault="003E42C9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725DB3E2" w14:textId="77777777" w:rsidR="003E42C9" w:rsidRDefault="003E42C9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73F1687E" w14:textId="77777777" w:rsidR="003E42C9" w:rsidRDefault="003E42C9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3E42C9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0F42ACE7" w14:textId="77777777" w:rsidR="003E42C9" w:rsidRPr="005A61C6" w:rsidRDefault="003E42C9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3E42C9" w:rsidRPr="005A61C6" w:rsidSect="003E42C9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2F69C" w14:textId="77777777" w:rsidR="003E42C9" w:rsidRDefault="003E42C9">
      <w:r>
        <w:separator/>
      </w:r>
    </w:p>
  </w:endnote>
  <w:endnote w:type="continuationSeparator" w:id="0">
    <w:p w14:paraId="494D78A4" w14:textId="77777777" w:rsidR="003E42C9" w:rsidRDefault="003E4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A4FA" w14:textId="77777777" w:rsidR="003E42C9" w:rsidRDefault="003E42C9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65F9C82" wp14:editId="2D03FD78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94CD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CA7F33" wp14:editId="017EA2DE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E1999" w14:textId="77777777" w:rsidR="003E42C9" w:rsidRDefault="003E42C9">
      <w:r>
        <w:separator/>
      </w:r>
    </w:p>
  </w:footnote>
  <w:footnote w:type="continuationSeparator" w:id="0">
    <w:p w14:paraId="2B488D7F" w14:textId="77777777" w:rsidR="003E42C9" w:rsidRDefault="003E4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7C789" w14:textId="77777777" w:rsidR="003E42C9" w:rsidRDefault="003E42C9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33DBFE" wp14:editId="228B5599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A72A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D1FC10F" wp14:editId="163E1579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2C9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214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B0EFC"/>
    <w:rsid w:val="009C28BB"/>
    <w:rsid w:val="009E2AFA"/>
    <w:rsid w:val="009E369A"/>
    <w:rsid w:val="009E549E"/>
    <w:rsid w:val="009E55D8"/>
    <w:rsid w:val="009F078A"/>
    <w:rsid w:val="00A116FE"/>
    <w:rsid w:val="00A3628A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42A2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47D"/>
    <w:rsid w:val="00DC68E1"/>
    <w:rsid w:val="00DD248E"/>
    <w:rsid w:val="00DD2CB5"/>
    <w:rsid w:val="00DE4A52"/>
    <w:rsid w:val="00DE54F8"/>
    <w:rsid w:val="00E01568"/>
    <w:rsid w:val="00E053E9"/>
    <w:rsid w:val="00E24A5D"/>
    <w:rsid w:val="00E41D79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5EB7E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7</TotalTime>
  <Pages>1</Pages>
  <Words>75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7</cp:revision>
  <cp:lastPrinted>2011-04-29T11:47:00Z</cp:lastPrinted>
  <dcterms:created xsi:type="dcterms:W3CDTF">2021-10-19T07:46:00Z</dcterms:created>
  <dcterms:modified xsi:type="dcterms:W3CDTF">2021-10-29T09:33:00Z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