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7C261" w14:textId="2B6692B2" w:rsidR="00853FD6" w:rsidRDefault="00853FD6" w:rsidP="00853FD6">
      <w:pPr>
        <w:pStyle w:val="Geenafstand"/>
        <w:rPr>
          <w:i/>
          <w:noProof/>
        </w:rPr>
      </w:pPr>
      <w:r w:rsidRPr="00C121CE">
        <w:rPr>
          <w:i/>
          <w:noProof/>
        </w:rPr>
        <w:t xml:space="preserve">Standaard rapportage voor </w:t>
      </w:r>
      <w:r w:rsidR="00C90AE9">
        <w:rPr>
          <w:i/>
          <w:noProof/>
        </w:rPr>
        <w:t>(</w:t>
      </w:r>
      <w:r w:rsidR="00FD3AAD">
        <w:rPr>
          <w:i/>
          <w:noProof/>
        </w:rPr>
        <w:t>twee</w:t>
      </w:r>
      <w:r w:rsidR="00C90AE9">
        <w:rPr>
          <w:i/>
          <w:noProof/>
        </w:rPr>
        <w:t>)</w:t>
      </w:r>
      <w:r w:rsidR="00401DA4">
        <w:rPr>
          <w:i/>
          <w:noProof/>
        </w:rPr>
        <w:t xml:space="preserve"> maandelijkse </w:t>
      </w:r>
      <w:r w:rsidRPr="00C121CE">
        <w:rPr>
          <w:i/>
          <w:noProof/>
        </w:rPr>
        <w:t>inspecties en onderhoudswerkzaamheden aan bestaande noodstroomaggregaten</w:t>
      </w:r>
      <w:r w:rsidR="00270DC7">
        <w:rPr>
          <w:i/>
          <w:noProof/>
        </w:rPr>
        <w:t xml:space="preserve"> en dynamische no-break installaties</w:t>
      </w:r>
      <w:r w:rsidRPr="00C121CE">
        <w:rPr>
          <w:i/>
          <w:noProof/>
        </w:rPr>
        <w:t>.</w:t>
      </w:r>
    </w:p>
    <w:p w14:paraId="24F8FE7F" w14:textId="77777777" w:rsidR="00853FD6" w:rsidRDefault="00853FD6" w:rsidP="00853FD6">
      <w:pPr>
        <w:pStyle w:val="Geenafstand"/>
        <w:rPr>
          <w:i/>
          <w:noProof/>
        </w:rPr>
      </w:pPr>
    </w:p>
    <w:p w14:paraId="7F482041" w14:textId="77777777" w:rsidR="00853FD6" w:rsidRDefault="00853FD6" w:rsidP="00853FD6">
      <w:pPr>
        <w:pStyle w:val="Geenafstand"/>
        <w:rPr>
          <w:i/>
        </w:rPr>
      </w:pPr>
      <w:r w:rsidRPr="00C121CE">
        <w:rPr>
          <w:i/>
        </w:rPr>
        <w:t>Invulinstructie:</w:t>
      </w:r>
    </w:p>
    <w:p w14:paraId="5B00EF05" w14:textId="77777777" w:rsidR="00FD3AAD" w:rsidRDefault="00FD3AAD" w:rsidP="00FD3AAD">
      <w:pPr>
        <w:pStyle w:val="Geenafstand"/>
        <w:rPr>
          <w:i/>
          <w:noProof/>
        </w:rPr>
      </w:pPr>
    </w:p>
    <w:p w14:paraId="4DDE67EF" w14:textId="77777777" w:rsidR="00FD3AAD" w:rsidRPr="00C121CE" w:rsidRDefault="00FD3AAD" w:rsidP="00FD3AAD">
      <w:pPr>
        <w:pStyle w:val="Geenafstand"/>
        <w:rPr>
          <w:i/>
          <w:noProof/>
        </w:rPr>
      </w:pPr>
      <w:r w:rsidRPr="00C121CE">
        <w:rPr>
          <w:i/>
          <w:noProof/>
        </w:rPr>
        <w:t xml:space="preserve">Per </w:t>
      </w:r>
      <w:r>
        <w:rPr>
          <w:i/>
          <w:noProof/>
        </w:rPr>
        <w:t>PO-activiteit moet éé</w:t>
      </w:r>
      <w:r w:rsidRPr="00C121CE">
        <w:rPr>
          <w:i/>
          <w:noProof/>
        </w:rPr>
        <w:t xml:space="preserve">n rapportage worden </w:t>
      </w:r>
      <w:r>
        <w:rPr>
          <w:i/>
          <w:noProof/>
        </w:rPr>
        <w:t>gemaakt</w:t>
      </w:r>
      <w:r w:rsidRPr="00C121CE">
        <w:rPr>
          <w:i/>
          <w:noProof/>
        </w:rPr>
        <w:t xml:space="preserve">. Alle tabellen zijn niet limitatief en mogen naar behoeven uitgebreid worden. De vaste inhoud en indeling mogen echter NIET aangepast worden en tabellen mogen niet verwijderd worden. </w:t>
      </w:r>
      <w:r>
        <w:rPr>
          <w:i/>
          <w:noProof/>
        </w:rPr>
        <w:t>Na het invullen alle invulinstructies uit het document verwijderen.</w:t>
      </w:r>
    </w:p>
    <w:p w14:paraId="684622D9" w14:textId="77777777" w:rsidR="00FD3AAD" w:rsidRPr="00B50CE7" w:rsidRDefault="00FD3AAD" w:rsidP="00FD3AAD"/>
    <w:p w14:paraId="65B3D5AB" w14:textId="77777777" w:rsidR="00FD3AAD" w:rsidRPr="00C121CE" w:rsidRDefault="00FD3AAD" w:rsidP="00FD3AAD">
      <w:pPr>
        <w:pStyle w:val="Geenafstand"/>
        <w:rPr>
          <w:i/>
        </w:rPr>
      </w:pPr>
      <w:r w:rsidRPr="00C121CE">
        <w:rPr>
          <w:i/>
        </w:rPr>
        <w:t xml:space="preserve">De </w:t>
      </w:r>
      <w:r>
        <w:rPr>
          <w:i/>
        </w:rPr>
        <w:t>navolgende gegevens</w:t>
      </w:r>
      <w:r w:rsidRPr="00C121CE">
        <w:rPr>
          <w:i/>
        </w:rPr>
        <w:t xml:space="preserve"> </w:t>
      </w:r>
      <w:r>
        <w:rPr>
          <w:i/>
        </w:rPr>
        <w:t xml:space="preserve">moeten </w:t>
      </w:r>
      <w:r w:rsidRPr="00C121CE">
        <w:rPr>
          <w:i/>
        </w:rPr>
        <w:t xml:space="preserve">zo volledig mogelijk worden ingevuld. </w:t>
      </w:r>
    </w:p>
    <w:p w14:paraId="3F18DE1C" w14:textId="77777777" w:rsidR="00FD3AAD" w:rsidRPr="00C121CE" w:rsidRDefault="00FD3AAD" w:rsidP="00FD3AAD">
      <w:pPr>
        <w:pBdr>
          <w:bottom w:val="single" w:sz="6" w:space="1" w:color="auto"/>
        </w:pBdr>
      </w:pPr>
    </w:p>
    <w:p w14:paraId="380D9B9C" w14:textId="77777777" w:rsidR="00FD3AAD" w:rsidRPr="00B50CE7" w:rsidRDefault="00FD3AAD" w:rsidP="00FD3AAD">
      <w:pPr>
        <w:tabs>
          <w:tab w:val="left" w:pos="2552"/>
        </w:tabs>
      </w:pPr>
    </w:p>
    <w:p w14:paraId="7D17756D" w14:textId="77777777" w:rsidR="00FD3AAD" w:rsidRDefault="00FD3AAD" w:rsidP="00FD3AAD">
      <w:pPr>
        <w:tabs>
          <w:tab w:val="left" w:pos="2552"/>
        </w:tabs>
      </w:pPr>
      <w:r w:rsidRPr="00B50CE7">
        <w:rPr>
          <w:b/>
        </w:rPr>
        <w:t>Objectcode</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0800DAED" w14:textId="77777777" w:rsidR="00FD3AAD" w:rsidRDefault="00FD3AAD" w:rsidP="00FD3AAD">
      <w:pPr>
        <w:tabs>
          <w:tab w:val="left" w:pos="2552"/>
        </w:tabs>
        <w:rPr>
          <w:b/>
        </w:rPr>
      </w:pPr>
    </w:p>
    <w:p w14:paraId="23DB612F" w14:textId="77777777" w:rsidR="00FD3AAD" w:rsidRDefault="00FD3AAD" w:rsidP="00FD3AAD">
      <w:pPr>
        <w:tabs>
          <w:tab w:val="left" w:pos="2552"/>
        </w:tabs>
      </w:pPr>
      <w:r>
        <w:rPr>
          <w:b/>
        </w:rPr>
        <w:t>Object</w:t>
      </w:r>
      <w:r w:rsidRPr="00B50CE7">
        <w:rPr>
          <w:b/>
        </w:rPr>
        <w:t>naam</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322C0C8F" w14:textId="77777777" w:rsidR="00FD3AAD" w:rsidRPr="00B50CE7" w:rsidRDefault="00FD3AAD" w:rsidP="00FD3AAD">
      <w:pPr>
        <w:tabs>
          <w:tab w:val="left" w:pos="2552"/>
        </w:tabs>
      </w:pPr>
    </w:p>
    <w:p w14:paraId="5EEAA489" w14:textId="77777777" w:rsidR="00FD3AAD" w:rsidRPr="00B50CE7" w:rsidRDefault="00FD3AAD" w:rsidP="00FD3AAD">
      <w:pPr>
        <w:tabs>
          <w:tab w:val="left" w:pos="2552"/>
        </w:tabs>
        <w:rPr>
          <w:b/>
        </w:rPr>
      </w:pPr>
      <w:r w:rsidRPr="00B50CE7">
        <w:rPr>
          <w:b/>
        </w:rPr>
        <w:t>Gebouwcode</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6AB70CC2" w14:textId="77777777" w:rsidR="00FD3AAD" w:rsidRDefault="00FD3AAD" w:rsidP="00FD3AAD">
      <w:pPr>
        <w:tabs>
          <w:tab w:val="left" w:pos="2552"/>
        </w:tabs>
        <w:rPr>
          <w:b/>
        </w:rPr>
      </w:pPr>
    </w:p>
    <w:p w14:paraId="0B716B63" w14:textId="77777777" w:rsidR="00FD3AAD" w:rsidRPr="00B50CE7" w:rsidRDefault="00FD3AAD" w:rsidP="00FD3AAD">
      <w:pPr>
        <w:tabs>
          <w:tab w:val="left" w:pos="2552"/>
        </w:tabs>
        <w:rPr>
          <w:b/>
        </w:rPr>
      </w:pPr>
      <w:r>
        <w:rPr>
          <w:b/>
        </w:rPr>
        <w:t>Gebouwnaam</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19316093" w14:textId="77777777" w:rsidR="00FD3AAD" w:rsidRDefault="00FD3AAD" w:rsidP="00FD3AAD">
      <w:pPr>
        <w:tabs>
          <w:tab w:val="left" w:pos="2552"/>
        </w:tabs>
        <w:rPr>
          <w:b/>
        </w:rPr>
      </w:pPr>
    </w:p>
    <w:p w14:paraId="1652B64E" w14:textId="77777777" w:rsidR="00FD3AAD" w:rsidRPr="00B50CE7" w:rsidRDefault="00FD3AAD" w:rsidP="00FD3AAD">
      <w:pPr>
        <w:tabs>
          <w:tab w:val="left" w:pos="2552"/>
        </w:tabs>
      </w:pPr>
      <w:r w:rsidRPr="00B50CE7">
        <w:rPr>
          <w:b/>
        </w:rPr>
        <w:t>Gebouwfunctie</w:t>
      </w:r>
      <w:r>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7E288C13" w14:textId="77777777" w:rsidR="00FD3AAD" w:rsidRDefault="00FD3AAD" w:rsidP="00FD3AAD">
      <w:pPr>
        <w:tabs>
          <w:tab w:val="left" w:pos="2552"/>
        </w:tabs>
        <w:rPr>
          <w:b/>
        </w:rPr>
      </w:pPr>
    </w:p>
    <w:p w14:paraId="7492A884" w14:textId="77777777" w:rsidR="00FD3AAD" w:rsidRPr="00E664F0" w:rsidRDefault="00FD3AAD" w:rsidP="00FD3AAD">
      <w:pPr>
        <w:tabs>
          <w:tab w:val="left" w:pos="2552"/>
        </w:tabs>
        <w:rPr>
          <w:b/>
        </w:rPr>
      </w:pPr>
      <w:r w:rsidRPr="00E664F0">
        <w:rPr>
          <w:b/>
        </w:rPr>
        <w:t>Component- ID</w:t>
      </w:r>
      <w:r w:rsidRPr="00E664F0">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3957B448" w14:textId="77777777" w:rsidR="00FD3AAD" w:rsidRPr="00E664F0" w:rsidRDefault="00FD3AAD" w:rsidP="00FD3AAD">
      <w:pPr>
        <w:tabs>
          <w:tab w:val="left" w:pos="2552"/>
        </w:tabs>
        <w:rPr>
          <w:b/>
        </w:rPr>
      </w:pPr>
    </w:p>
    <w:p w14:paraId="74AC1062" w14:textId="77777777" w:rsidR="00FD3AAD" w:rsidRPr="00E664F0" w:rsidRDefault="00FD3AAD" w:rsidP="00FD3AAD">
      <w:pPr>
        <w:tabs>
          <w:tab w:val="left" w:pos="2552"/>
        </w:tabs>
        <w:rPr>
          <w:b/>
        </w:rPr>
      </w:pPr>
      <w:r w:rsidRPr="00E664F0">
        <w:rPr>
          <w:b/>
        </w:rPr>
        <w:t>Keuring-ID</w:t>
      </w:r>
      <w:r w:rsidRPr="00E664F0">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07FD84D4" w14:textId="77777777" w:rsidR="00FD3AAD" w:rsidRPr="00E664F0" w:rsidRDefault="00FD3AAD" w:rsidP="00FD3AAD">
      <w:pPr>
        <w:tabs>
          <w:tab w:val="left" w:pos="2552"/>
        </w:tabs>
        <w:rPr>
          <w:b/>
        </w:rPr>
      </w:pPr>
    </w:p>
    <w:p w14:paraId="23DD6AFF" w14:textId="77777777" w:rsidR="00FD3AAD" w:rsidRPr="00E664F0" w:rsidRDefault="00FD3AAD" w:rsidP="00FD3AAD">
      <w:pPr>
        <w:tabs>
          <w:tab w:val="left" w:pos="2552"/>
        </w:tabs>
        <w:rPr>
          <w:b/>
        </w:rPr>
      </w:pPr>
      <w:r>
        <w:rPr>
          <w:b/>
        </w:rPr>
        <w:t>Datum inspectie</w:t>
      </w:r>
      <w:r>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005E7209" w14:textId="77777777" w:rsidR="00FD3AAD" w:rsidRPr="00C121CE" w:rsidRDefault="00FD3AAD" w:rsidP="00FD3AAD">
      <w:pPr>
        <w:pBdr>
          <w:bottom w:val="single" w:sz="6" w:space="1" w:color="auto"/>
        </w:pBdr>
      </w:pPr>
    </w:p>
    <w:p w14:paraId="289CED59" w14:textId="34BD69DB" w:rsidR="00E84776" w:rsidRDefault="00D611C4">
      <w:r>
        <w:br w:type="page"/>
      </w:r>
    </w:p>
    <w:p w14:paraId="274A2A74" w14:textId="77777777" w:rsidR="00860AB9" w:rsidRDefault="00860AB9" w:rsidP="00860AB9">
      <w:pPr>
        <w:pStyle w:val="StandaardVerdana12"/>
      </w:pPr>
      <w:r>
        <w:lastRenderedPageBreak/>
        <w:t>Inleiding</w:t>
      </w:r>
    </w:p>
    <w:p w14:paraId="634B63AE" w14:textId="4529D2EE" w:rsidR="003A0E93" w:rsidRDefault="00860AB9" w:rsidP="00860AB9">
      <w:r w:rsidRPr="00860AB9">
        <w:t>D</w:t>
      </w:r>
      <w:r>
        <w:t xml:space="preserve">it document is een </w:t>
      </w:r>
      <w:r w:rsidRPr="00860AB9">
        <w:t xml:space="preserve">bijlage </w:t>
      </w:r>
      <w:r>
        <w:t xml:space="preserve">bij de werkomschrijving voor onderhoud aan noodstroominstallaties. </w:t>
      </w:r>
    </w:p>
    <w:p w14:paraId="5551D255" w14:textId="77777777" w:rsidR="00860AB9" w:rsidRPr="00860AB9" w:rsidRDefault="00860AB9" w:rsidP="00860AB9"/>
    <w:p w14:paraId="3EFEDB19" w14:textId="77777777" w:rsidR="00860AB9" w:rsidRPr="00860AB9" w:rsidRDefault="00860AB9" w:rsidP="00860AB9"/>
    <w:p w14:paraId="52282E37" w14:textId="77777777" w:rsidR="00E84776" w:rsidRDefault="00D611C4">
      <w:pPr>
        <w:pStyle w:val="StandaardVerdana12"/>
      </w:pPr>
      <w:r>
        <w:t>Inhoud</w:t>
      </w:r>
    </w:p>
    <w:p w14:paraId="75F91D70" w14:textId="2BEA98E2" w:rsidR="00263DA6" w:rsidRDefault="00D611C4">
      <w:pPr>
        <w:pStyle w:val="Inhopg1"/>
        <w:tabs>
          <w:tab w:val="left" w:pos="434"/>
          <w:tab w:val="right" w:leader="dot" w:pos="7729"/>
        </w:tabs>
        <w:rPr>
          <w:rFonts w:asciiTheme="minorHAnsi" w:eastAsiaTheme="minorEastAsia" w:hAnsiTheme="minorHAnsi" w:cstheme="minorBidi"/>
          <w:b w:val="0"/>
          <w:noProof/>
          <w:color w:val="auto"/>
          <w:sz w:val="22"/>
          <w:szCs w:val="22"/>
        </w:rPr>
      </w:pPr>
      <w:r>
        <w:fldChar w:fldCharType="begin"/>
      </w:r>
      <w:r>
        <w:instrText xml:space="preserve"> TOC \t "Rapport_Niveau_1_zonder_Nummering;1;Rapport_Niveau_1;1;Rapport_Niveau_2;2;Rapport_Niveau_3;3" </w:instrText>
      </w:r>
      <w:r>
        <w:fldChar w:fldCharType="separate"/>
      </w:r>
      <w:r w:rsidR="00263DA6">
        <w:rPr>
          <w:noProof/>
        </w:rPr>
        <w:t>1.</w:t>
      </w:r>
      <w:r w:rsidR="00263DA6">
        <w:rPr>
          <w:rFonts w:asciiTheme="minorHAnsi" w:eastAsiaTheme="minorEastAsia" w:hAnsiTheme="minorHAnsi" w:cstheme="minorBidi"/>
          <w:b w:val="0"/>
          <w:noProof/>
          <w:color w:val="auto"/>
          <w:sz w:val="22"/>
          <w:szCs w:val="22"/>
        </w:rPr>
        <w:tab/>
      </w:r>
      <w:r w:rsidR="00263DA6">
        <w:rPr>
          <w:noProof/>
        </w:rPr>
        <w:t>Gegevens van de Opdrachtgever</w:t>
      </w:r>
      <w:r w:rsidR="00263DA6">
        <w:rPr>
          <w:noProof/>
        </w:rPr>
        <w:tab/>
      </w:r>
      <w:r w:rsidR="00263DA6">
        <w:rPr>
          <w:noProof/>
        </w:rPr>
        <w:fldChar w:fldCharType="begin"/>
      </w:r>
      <w:r w:rsidR="00263DA6">
        <w:rPr>
          <w:noProof/>
        </w:rPr>
        <w:instrText xml:space="preserve"> PAGEREF _Toc83118566 \h </w:instrText>
      </w:r>
      <w:r w:rsidR="00263DA6">
        <w:rPr>
          <w:noProof/>
        </w:rPr>
      </w:r>
      <w:r w:rsidR="00263DA6">
        <w:rPr>
          <w:noProof/>
        </w:rPr>
        <w:fldChar w:fldCharType="separate"/>
      </w:r>
      <w:r w:rsidR="00263DA6">
        <w:rPr>
          <w:noProof/>
        </w:rPr>
        <w:t>3</w:t>
      </w:r>
      <w:r w:rsidR="00263DA6">
        <w:rPr>
          <w:noProof/>
        </w:rPr>
        <w:fldChar w:fldCharType="end"/>
      </w:r>
    </w:p>
    <w:p w14:paraId="70EB41ED" w14:textId="45E6E205" w:rsidR="00263DA6" w:rsidRDefault="00263DA6">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2.</w:t>
      </w:r>
      <w:r>
        <w:rPr>
          <w:rFonts w:asciiTheme="minorHAnsi" w:eastAsiaTheme="minorEastAsia" w:hAnsiTheme="minorHAnsi" w:cstheme="minorBidi"/>
          <w:b w:val="0"/>
          <w:noProof/>
          <w:color w:val="auto"/>
          <w:sz w:val="22"/>
          <w:szCs w:val="22"/>
        </w:rPr>
        <w:tab/>
      </w:r>
      <w:r>
        <w:rPr>
          <w:noProof/>
        </w:rPr>
        <w:t>Gegevens van de Opdrachtnemer</w:t>
      </w:r>
      <w:r>
        <w:rPr>
          <w:noProof/>
        </w:rPr>
        <w:tab/>
      </w:r>
      <w:r>
        <w:rPr>
          <w:noProof/>
        </w:rPr>
        <w:fldChar w:fldCharType="begin"/>
      </w:r>
      <w:r>
        <w:rPr>
          <w:noProof/>
        </w:rPr>
        <w:instrText xml:space="preserve"> PAGEREF _Toc83118567 \h </w:instrText>
      </w:r>
      <w:r>
        <w:rPr>
          <w:noProof/>
        </w:rPr>
      </w:r>
      <w:r>
        <w:rPr>
          <w:noProof/>
        </w:rPr>
        <w:fldChar w:fldCharType="separate"/>
      </w:r>
      <w:r>
        <w:rPr>
          <w:noProof/>
        </w:rPr>
        <w:t>3</w:t>
      </w:r>
      <w:r>
        <w:rPr>
          <w:noProof/>
        </w:rPr>
        <w:fldChar w:fldCharType="end"/>
      </w:r>
    </w:p>
    <w:p w14:paraId="0C4D2533" w14:textId="2FECB4D4" w:rsidR="00263DA6" w:rsidRDefault="00263DA6">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3.</w:t>
      </w:r>
      <w:r>
        <w:rPr>
          <w:rFonts w:asciiTheme="minorHAnsi" w:eastAsiaTheme="minorEastAsia" w:hAnsiTheme="minorHAnsi" w:cstheme="minorBidi"/>
          <w:b w:val="0"/>
          <w:noProof/>
          <w:color w:val="auto"/>
          <w:sz w:val="22"/>
          <w:szCs w:val="22"/>
        </w:rPr>
        <w:tab/>
      </w:r>
      <w:r>
        <w:rPr>
          <w:noProof/>
        </w:rPr>
        <w:t>Uitgangspunten van de inspectie</w:t>
      </w:r>
      <w:r>
        <w:rPr>
          <w:noProof/>
        </w:rPr>
        <w:tab/>
      </w:r>
      <w:r>
        <w:rPr>
          <w:noProof/>
        </w:rPr>
        <w:fldChar w:fldCharType="begin"/>
      </w:r>
      <w:r>
        <w:rPr>
          <w:noProof/>
        </w:rPr>
        <w:instrText xml:space="preserve"> PAGEREF _Toc83118568 \h </w:instrText>
      </w:r>
      <w:r>
        <w:rPr>
          <w:noProof/>
        </w:rPr>
      </w:r>
      <w:r>
        <w:rPr>
          <w:noProof/>
        </w:rPr>
        <w:fldChar w:fldCharType="separate"/>
      </w:r>
      <w:r>
        <w:rPr>
          <w:noProof/>
        </w:rPr>
        <w:t>4</w:t>
      </w:r>
      <w:r>
        <w:rPr>
          <w:noProof/>
        </w:rPr>
        <w:fldChar w:fldCharType="end"/>
      </w:r>
    </w:p>
    <w:p w14:paraId="0698D200" w14:textId="2226D125" w:rsidR="00263DA6" w:rsidRDefault="00263DA6">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4.</w:t>
      </w:r>
      <w:r>
        <w:rPr>
          <w:rFonts w:asciiTheme="minorHAnsi" w:eastAsiaTheme="minorEastAsia" w:hAnsiTheme="minorHAnsi" w:cstheme="minorBidi"/>
          <w:b w:val="0"/>
          <w:noProof/>
          <w:color w:val="auto"/>
          <w:sz w:val="22"/>
          <w:szCs w:val="22"/>
        </w:rPr>
        <w:tab/>
      </w:r>
      <w:r>
        <w:rPr>
          <w:noProof/>
        </w:rPr>
        <w:t>Noodstroomaggregaat/ dynamische no-break / regel- en besturingskast</w:t>
      </w:r>
      <w:r>
        <w:rPr>
          <w:noProof/>
        </w:rPr>
        <w:tab/>
      </w:r>
      <w:r>
        <w:rPr>
          <w:noProof/>
        </w:rPr>
        <w:fldChar w:fldCharType="begin"/>
      </w:r>
      <w:r>
        <w:rPr>
          <w:noProof/>
        </w:rPr>
        <w:instrText xml:space="preserve"> PAGEREF _Toc83118569 \h </w:instrText>
      </w:r>
      <w:r>
        <w:rPr>
          <w:noProof/>
        </w:rPr>
      </w:r>
      <w:r>
        <w:rPr>
          <w:noProof/>
        </w:rPr>
        <w:fldChar w:fldCharType="separate"/>
      </w:r>
      <w:r>
        <w:rPr>
          <w:noProof/>
        </w:rPr>
        <w:t>4</w:t>
      </w:r>
      <w:r>
        <w:rPr>
          <w:noProof/>
        </w:rPr>
        <w:fldChar w:fldCharType="end"/>
      </w:r>
    </w:p>
    <w:p w14:paraId="2FBCED84" w14:textId="3CA676FF" w:rsidR="00263DA6" w:rsidRDefault="00263DA6">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4.1.</w:t>
      </w:r>
      <w:r>
        <w:rPr>
          <w:rFonts w:asciiTheme="minorHAnsi" w:eastAsiaTheme="minorEastAsia" w:hAnsiTheme="minorHAnsi" w:cstheme="minorBidi"/>
          <w:i w:val="0"/>
          <w:noProof/>
          <w:color w:val="auto"/>
          <w:sz w:val="22"/>
          <w:szCs w:val="22"/>
        </w:rPr>
        <w:tab/>
      </w:r>
      <w:r>
        <w:rPr>
          <w:noProof/>
        </w:rPr>
        <w:t>Onderdeel</w:t>
      </w:r>
      <w:r>
        <w:rPr>
          <w:noProof/>
        </w:rPr>
        <w:tab/>
      </w:r>
      <w:r>
        <w:rPr>
          <w:noProof/>
        </w:rPr>
        <w:fldChar w:fldCharType="begin"/>
      </w:r>
      <w:r>
        <w:rPr>
          <w:noProof/>
        </w:rPr>
        <w:instrText xml:space="preserve"> PAGEREF _Toc83118570 \h </w:instrText>
      </w:r>
      <w:r>
        <w:rPr>
          <w:noProof/>
        </w:rPr>
      </w:r>
      <w:r>
        <w:rPr>
          <w:noProof/>
        </w:rPr>
        <w:fldChar w:fldCharType="separate"/>
      </w:r>
      <w:r>
        <w:rPr>
          <w:noProof/>
        </w:rPr>
        <w:t>4</w:t>
      </w:r>
      <w:r>
        <w:rPr>
          <w:noProof/>
        </w:rPr>
        <w:fldChar w:fldCharType="end"/>
      </w:r>
    </w:p>
    <w:p w14:paraId="7DF0BE89" w14:textId="08F74D95" w:rsidR="00263DA6" w:rsidRDefault="00263DA6">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5.</w:t>
      </w:r>
      <w:r>
        <w:rPr>
          <w:rFonts w:asciiTheme="minorHAnsi" w:eastAsiaTheme="minorEastAsia" w:hAnsiTheme="minorHAnsi" w:cstheme="minorBidi"/>
          <w:b w:val="0"/>
          <w:noProof/>
          <w:color w:val="auto"/>
          <w:sz w:val="22"/>
          <w:szCs w:val="22"/>
        </w:rPr>
        <w:tab/>
      </w:r>
      <w:r>
        <w:rPr>
          <w:noProof/>
        </w:rPr>
        <w:t>Gebreken en aanbevelingen</w:t>
      </w:r>
      <w:r>
        <w:rPr>
          <w:noProof/>
        </w:rPr>
        <w:tab/>
      </w:r>
      <w:r>
        <w:rPr>
          <w:noProof/>
        </w:rPr>
        <w:fldChar w:fldCharType="begin"/>
      </w:r>
      <w:r>
        <w:rPr>
          <w:noProof/>
        </w:rPr>
        <w:instrText xml:space="preserve"> PAGEREF _Toc83118571 \h </w:instrText>
      </w:r>
      <w:r>
        <w:rPr>
          <w:noProof/>
        </w:rPr>
      </w:r>
      <w:r>
        <w:rPr>
          <w:noProof/>
        </w:rPr>
        <w:fldChar w:fldCharType="separate"/>
      </w:r>
      <w:r>
        <w:rPr>
          <w:noProof/>
        </w:rPr>
        <w:t>13</w:t>
      </w:r>
      <w:r>
        <w:rPr>
          <w:noProof/>
        </w:rPr>
        <w:fldChar w:fldCharType="end"/>
      </w:r>
    </w:p>
    <w:p w14:paraId="17CA88F4" w14:textId="45AE1D23" w:rsidR="00263DA6" w:rsidRDefault="00263DA6">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5.1.</w:t>
      </w:r>
      <w:r>
        <w:rPr>
          <w:rFonts w:asciiTheme="minorHAnsi" w:eastAsiaTheme="minorEastAsia" w:hAnsiTheme="minorHAnsi" w:cstheme="minorBidi"/>
          <w:i w:val="0"/>
          <w:noProof/>
          <w:color w:val="auto"/>
          <w:sz w:val="22"/>
          <w:szCs w:val="22"/>
        </w:rPr>
        <w:tab/>
      </w:r>
      <w:r>
        <w:rPr>
          <w:noProof/>
        </w:rPr>
        <w:t>Gebreken</w:t>
      </w:r>
      <w:r>
        <w:rPr>
          <w:noProof/>
        </w:rPr>
        <w:tab/>
      </w:r>
      <w:r>
        <w:rPr>
          <w:noProof/>
        </w:rPr>
        <w:fldChar w:fldCharType="begin"/>
      </w:r>
      <w:r>
        <w:rPr>
          <w:noProof/>
        </w:rPr>
        <w:instrText xml:space="preserve"> PAGEREF _Toc83118572 \h </w:instrText>
      </w:r>
      <w:r>
        <w:rPr>
          <w:noProof/>
        </w:rPr>
      </w:r>
      <w:r>
        <w:rPr>
          <w:noProof/>
        </w:rPr>
        <w:fldChar w:fldCharType="separate"/>
      </w:r>
      <w:r>
        <w:rPr>
          <w:noProof/>
        </w:rPr>
        <w:t>13</w:t>
      </w:r>
      <w:r>
        <w:rPr>
          <w:noProof/>
        </w:rPr>
        <w:fldChar w:fldCharType="end"/>
      </w:r>
    </w:p>
    <w:p w14:paraId="4FF4C3CB" w14:textId="2E096421" w:rsidR="00263DA6" w:rsidRDefault="00263DA6">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5.2.</w:t>
      </w:r>
      <w:r>
        <w:rPr>
          <w:rFonts w:asciiTheme="minorHAnsi" w:eastAsiaTheme="minorEastAsia" w:hAnsiTheme="minorHAnsi" w:cstheme="minorBidi"/>
          <w:i w:val="0"/>
          <w:noProof/>
          <w:color w:val="auto"/>
          <w:sz w:val="22"/>
          <w:szCs w:val="22"/>
        </w:rPr>
        <w:tab/>
      </w:r>
      <w:r>
        <w:rPr>
          <w:noProof/>
        </w:rPr>
        <w:t>Aanbevelingen</w:t>
      </w:r>
      <w:r>
        <w:rPr>
          <w:noProof/>
        </w:rPr>
        <w:tab/>
      </w:r>
      <w:r>
        <w:rPr>
          <w:noProof/>
        </w:rPr>
        <w:fldChar w:fldCharType="begin"/>
      </w:r>
      <w:r>
        <w:rPr>
          <w:noProof/>
        </w:rPr>
        <w:instrText xml:space="preserve"> PAGEREF _Toc83118573 \h </w:instrText>
      </w:r>
      <w:r>
        <w:rPr>
          <w:noProof/>
        </w:rPr>
      </w:r>
      <w:r>
        <w:rPr>
          <w:noProof/>
        </w:rPr>
        <w:fldChar w:fldCharType="separate"/>
      </w:r>
      <w:r>
        <w:rPr>
          <w:noProof/>
        </w:rPr>
        <w:t>14</w:t>
      </w:r>
      <w:r>
        <w:rPr>
          <w:noProof/>
        </w:rPr>
        <w:fldChar w:fldCharType="end"/>
      </w:r>
    </w:p>
    <w:p w14:paraId="7C0823B3" w14:textId="21BEFD65" w:rsidR="00263DA6" w:rsidRDefault="00263DA6">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6.</w:t>
      </w:r>
      <w:r>
        <w:rPr>
          <w:rFonts w:asciiTheme="minorHAnsi" w:eastAsiaTheme="minorEastAsia" w:hAnsiTheme="minorHAnsi" w:cstheme="minorBidi"/>
          <w:b w:val="0"/>
          <w:noProof/>
          <w:color w:val="auto"/>
          <w:sz w:val="22"/>
          <w:szCs w:val="22"/>
        </w:rPr>
        <w:tab/>
      </w:r>
      <w:r>
        <w:rPr>
          <w:noProof/>
        </w:rPr>
        <w:t>Informatie inspectiebedrijf</w:t>
      </w:r>
      <w:r>
        <w:rPr>
          <w:noProof/>
        </w:rPr>
        <w:tab/>
      </w:r>
      <w:r>
        <w:rPr>
          <w:noProof/>
        </w:rPr>
        <w:fldChar w:fldCharType="begin"/>
      </w:r>
      <w:r>
        <w:rPr>
          <w:noProof/>
        </w:rPr>
        <w:instrText xml:space="preserve"> PAGEREF _Toc83118574 \h </w:instrText>
      </w:r>
      <w:r>
        <w:rPr>
          <w:noProof/>
        </w:rPr>
      </w:r>
      <w:r>
        <w:rPr>
          <w:noProof/>
        </w:rPr>
        <w:fldChar w:fldCharType="separate"/>
      </w:r>
      <w:r>
        <w:rPr>
          <w:noProof/>
        </w:rPr>
        <w:t>15</w:t>
      </w:r>
      <w:r>
        <w:rPr>
          <w:noProof/>
        </w:rPr>
        <w:fldChar w:fldCharType="end"/>
      </w:r>
    </w:p>
    <w:p w14:paraId="6FFFD43B" w14:textId="09C8C34D" w:rsidR="00E84776" w:rsidRDefault="00D611C4">
      <w:r>
        <w:rPr>
          <w:b/>
        </w:rPr>
        <w:fldChar w:fldCharType="end"/>
      </w:r>
    </w:p>
    <w:p w14:paraId="447DDE09" w14:textId="77777777" w:rsidR="00860AB9" w:rsidRDefault="00860AB9" w:rsidP="00860AB9">
      <w:pPr>
        <w:pStyle w:val="StandaardVerdana12"/>
      </w:pPr>
    </w:p>
    <w:p w14:paraId="2BBBC9D3" w14:textId="77777777" w:rsidR="00E84776" w:rsidRDefault="00D611C4">
      <w:r>
        <w:br w:type="page"/>
      </w:r>
    </w:p>
    <w:p w14:paraId="42B35913" w14:textId="77777777" w:rsidR="00FD3AAD" w:rsidRDefault="00FD3AAD" w:rsidP="00FD3AAD">
      <w:pPr>
        <w:pStyle w:val="RapportNiveau1"/>
      </w:pPr>
      <w:bookmarkStart w:id="0" w:name="_Toc83116942"/>
      <w:bookmarkStart w:id="1" w:name="_Toc83118566"/>
      <w:r>
        <w:t>Gegevens van de Opdrachtgever</w:t>
      </w:r>
      <w:bookmarkEnd w:id="0"/>
      <w:bookmarkEnd w:id="1"/>
    </w:p>
    <w:p w14:paraId="756D17EC" w14:textId="77777777" w:rsidR="00FD3AAD" w:rsidRPr="00853FD6" w:rsidRDefault="00FD3AAD" w:rsidP="00FD3AAD">
      <w:pPr>
        <w:pStyle w:val="Geenafstand"/>
        <w:rPr>
          <w:rFonts w:ascii="Verdana" w:hAnsi="Verdana"/>
          <w:i/>
          <w:sz w:val="18"/>
          <w:szCs w:val="18"/>
        </w:rPr>
      </w:pPr>
      <w:r w:rsidRPr="00853FD6">
        <w:rPr>
          <w:rFonts w:ascii="Verdana" w:hAnsi="Verdana"/>
          <w:i/>
          <w:sz w:val="18"/>
          <w:szCs w:val="18"/>
        </w:rPr>
        <w:t>Invulinstructie:</w:t>
      </w:r>
    </w:p>
    <w:p w14:paraId="753BB9C2" w14:textId="77777777" w:rsidR="00FD3AAD" w:rsidRPr="00853FD6" w:rsidRDefault="00FD3AAD" w:rsidP="00FD3AAD">
      <w:pPr>
        <w:pStyle w:val="Geenafstand"/>
        <w:rPr>
          <w:rFonts w:ascii="Verdana" w:hAnsi="Verdana"/>
          <w:i/>
          <w:sz w:val="18"/>
          <w:szCs w:val="18"/>
        </w:rPr>
      </w:pPr>
    </w:p>
    <w:p w14:paraId="0F523F97" w14:textId="77777777" w:rsidR="00FD3AAD" w:rsidRDefault="00FD3AAD" w:rsidP="00FD3AAD">
      <w:pPr>
        <w:pStyle w:val="Geenafstand"/>
        <w:rPr>
          <w:rFonts w:ascii="Verdana" w:hAnsi="Verdana"/>
          <w:i/>
          <w:sz w:val="18"/>
          <w:szCs w:val="18"/>
        </w:rPr>
      </w:pPr>
      <w:r w:rsidRPr="00853FD6">
        <w:rPr>
          <w:rFonts w:ascii="Verdana" w:hAnsi="Verdana"/>
          <w:i/>
          <w:sz w:val="18"/>
          <w:szCs w:val="18"/>
        </w:rPr>
        <w:t>Het regiokantoor en installatieverantwoordelijke invullen die verantwoordelijk zijn voor het te inspecteren gebouw.</w:t>
      </w:r>
    </w:p>
    <w:p w14:paraId="615E3DEC" w14:textId="77777777" w:rsidR="00FD3AAD" w:rsidRDefault="00FD3AAD" w:rsidP="00FD3AAD"/>
    <w:p w14:paraId="777A7E2B" w14:textId="77777777" w:rsidR="00FD3AAD" w:rsidRDefault="00FD3AAD" w:rsidP="00FD3AAD">
      <w:pPr>
        <w:tabs>
          <w:tab w:val="left" w:pos="2552"/>
        </w:tabs>
      </w:pPr>
      <w:r>
        <w:rPr>
          <w:b/>
        </w:rPr>
        <w:t>Regiokantoor</w:t>
      </w:r>
      <w:r w:rsidRPr="00B50CE7">
        <w:rPr>
          <w:b/>
        </w:rPr>
        <w:tab/>
      </w:r>
      <w:r>
        <w:rPr>
          <w:b/>
        </w:rPr>
        <w:tab/>
      </w:r>
      <w:r>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314725FE" w14:textId="77777777" w:rsidR="00FD3AAD" w:rsidRDefault="00FD3AAD" w:rsidP="00FD3AAD">
      <w:pPr>
        <w:tabs>
          <w:tab w:val="left" w:pos="2552"/>
        </w:tabs>
      </w:pPr>
    </w:p>
    <w:p w14:paraId="11894A2F" w14:textId="77777777" w:rsidR="00FD3AAD" w:rsidRDefault="00FD3AAD" w:rsidP="00FD3AAD">
      <w:pPr>
        <w:tabs>
          <w:tab w:val="left" w:pos="2552"/>
        </w:tabs>
      </w:pPr>
      <w:r>
        <w:rPr>
          <w:b/>
        </w:rPr>
        <w:t>Installatieverantwoordelijke</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5AEF966F" w14:textId="77777777" w:rsidR="00FD3AAD" w:rsidRDefault="00FD3AAD" w:rsidP="00FD3AAD">
      <w:pPr>
        <w:tabs>
          <w:tab w:val="left" w:pos="2552"/>
        </w:tabs>
      </w:pPr>
    </w:p>
    <w:p w14:paraId="346B045B" w14:textId="77777777" w:rsidR="00FD3AAD" w:rsidRDefault="00FD3AAD" w:rsidP="00FD3AAD">
      <w:pPr>
        <w:tabs>
          <w:tab w:val="left" w:pos="2552"/>
        </w:tabs>
        <w:rPr>
          <w:sz w:val="24"/>
          <w:szCs w:val="24"/>
        </w:rPr>
      </w:pPr>
    </w:p>
    <w:p w14:paraId="0892DD58" w14:textId="77777777" w:rsidR="00FD3AAD" w:rsidRDefault="00FD3AAD" w:rsidP="00FD3AAD">
      <w:pPr>
        <w:pStyle w:val="RapportNiveau1"/>
      </w:pPr>
      <w:bookmarkStart w:id="2" w:name="_Toc83116943"/>
      <w:bookmarkStart w:id="3" w:name="_Toc83118567"/>
      <w:r>
        <w:t>Gegevens van de Opdrachtnemer</w:t>
      </w:r>
      <w:bookmarkEnd w:id="2"/>
      <w:bookmarkEnd w:id="3"/>
    </w:p>
    <w:p w14:paraId="05423AFC" w14:textId="77777777" w:rsidR="00FD3AAD" w:rsidRPr="00853FD6" w:rsidRDefault="00FD3AAD" w:rsidP="00FD3AAD">
      <w:pPr>
        <w:pStyle w:val="Geenafstand"/>
        <w:rPr>
          <w:rFonts w:ascii="Verdana" w:hAnsi="Verdana"/>
          <w:i/>
          <w:sz w:val="18"/>
          <w:szCs w:val="18"/>
        </w:rPr>
      </w:pPr>
      <w:r w:rsidRPr="00853FD6">
        <w:rPr>
          <w:rFonts w:ascii="Verdana" w:hAnsi="Verdana"/>
          <w:i/>
          <w:sz w:val="18"/>
          <w:szCs w:val="18"/>
        </w:rPr>
        <w:t>Invulinstructie:</w:t>
      </w:r>
    </w:p>
    <w:p w14:paraId="58DD89FF" w14:textId="77777777" w:rsidR="00FD3AAD" w:rsidRPr="00853FD6" w:rsidRDefault="00FD3AAD" w:rsidP="00FD3AAD">
      <w:pPr>
        <w:pStyle w:val="Geenafstand"/>
        <w:rPr>
          <w:rFonts w:ascii="Verdana" w:hAnsi="Verdana"/>
          <w:i/>
          <w:sz w:val="18"/>
          <w:szCs w:val="18"/>
        </w:rPr>
      </w:pPr>
    </w:p>
    <w:p w14:paraId="4603DB2C" w14:textId="77777777" w:rsidR="00FD3AAD" w:rsidRPr="00853FD6" w:rsidRDefault="00FD3AAD" w:rsidP="00FD3AAD">
      <w:pPr>
        <w:pStyle w:val="Geenafstand"/>
        <w:rPr>
          <w:rFonts w:ascii="Verdana" w:hAnsi="Verdana"/>
          <w:i/>
          <w:sz w:val="18"/>
          <w:szCs w:val="18"/>
        </w:rPr>
      </w:pPr>
      <w:r w:rsidRPr="00853FD6">
        <w:rPr>
          <w:rFonts w:ascii="Verdana" w:hAnsi="Verdana"/>
          <w:i/>
          <w:sz w:val="18"/>
          <w:szCs w:val="18"/>
        </w:rPr>
        <w:t>De gegevens van de opdrachtnemer moeten volledig worden ingevuld.</w:t>
      </w:r>
    </w:p>
    <w:p w14:paraId="1CFBF12A" w14:textId="77777777" w:rsidR="00FD3AAD" w:rsidRPr="00853FD6" w:rsidRDefault="00FD3AAD" w:rsidP="00FD3AAD">
      <w:pPr>
        <w:pStyle w:val="Geenafstand"/>
        <w:rPr>
          <w:rFonts w:ascii="Verdana" w:hAnsi="Verdana"/>
          <w:i/>
          <w:sz w:val="18"/>
          <w:szCs w:val="18"/>
        </w:rPr>
      </w:pPr>
      <w:r w:rsidRPr="00853FD6">
        <w:rPr>
          <w:rFonts w:ascii="Verdana" w:hAnsi="Verdana"/>
          <w:i/>
          <w:sz w:val="18"/>
          <w:szCs w:val="18"/>
        </w:rPr>
        <w:t xml:space="preserve"> </w:t>
      </w:r>
    </w:p>
    <w:p w14:paraId="085FAB5B" w14:textId="77777777" w:rsidR="00FD3AAD" w:rsidRDefault="00FD3AAD" w:rsidP="00FD3AAD">
      <w:pPr>
        <w:rPr>
          <w:b/>
        </w:rPr>
      </w:pPr>
      <w:r w:rsidRPr="00853FD6">
        <w:rPr>
          <w:i/>
        </w:rPr>
        <w:t>Speciale aandacht verdient de ondertekening van het inspectierapport. Zonder deze</w:t>
      </w:r>
      <w:r w:rsidRPr="00427928">
        <w:rPr>
          <w:i/>
          <w:szCs w:val="20"/>
        </w:rPr>
        <w:t xml:space="preserve"> ondertekening wordt het inspectierapport als niet ingevuld beschouwd.</w:t>
      </w:r>
    </w:p>
    <w:p w14:paraId="593D8664" w14:textId="77777777" w:rsidR="00FD3AAD" w:rsidRDefault="00FD3AAD" w:rsidP="00FD3AAD">
      <w:pPr>
        <w:rPr>
          <w:b/>
        </w:rPr>
      </w:pPr>
    </w:p>
    <w:p w14:paraId="28599D58" w14:textId="77777777" w:rsidR="00FD3AAD" w:rsidRDefault="00FD3AAD" w:rsidP="00FD3AAD">
      <w:pPr>
        <w:tabs>
          <w:tab w:val="left" w:pos="2552"/>
        </w:tabs>
      </w:pPr>
      <w:r>
        <w:rPr>
          <w:b/>
        </w:rPr>
        <w:t>Naam</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10F60BD8" w14:textId="77777777" w:rsidR="00FD3AAD" w:rsidRDefault="00FD3AAD" w:rsidP="00FD3AAD">
      <w:pPr>
        <w:tabs>
          <w:tab w:val="left" w:pos="2552"/>
        </w:tabs>
      </w:pPr>
    </w:p>
    <w:p w14:paraId="4A310CE6" w14:textId="77777777" w:rsidR="00FD3AAD" w:rsidRDefault="00FD3AAD" w:rsidP="00FD3AAD">
      <w:pPr>
        <w:tabs>
          <w:tab w:val="left" w:pos="2552"/>
        </w:tabs>
      </w:pPr>
      <w:r>
        <w:rPr>
          <w:b/>
        </w:rPr>
        <w:t>Adres</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56C8AC92" w14:textId="77777777" w:rsidR="00FD3AAD" w:rsidRDefault="00FD3AAD" w:rsidP="00FD3AAD">
      <w:pPr>
        <w:tabs>
          <w:tab w:val="left" w:pos="2552"/>
        </w:tabs>
      </w:pPr>
    </w:p>
    <w:p w14:paraId="6B912EC9" w14:textId="77777777" w:rsidR="00FD3AAD" w:rsidRDefault="00FD3AAD" w:rsidP="00FD3AAD">
      <w:pPr>
        <w:tabs>
          <w:tab w:val="left" w:pos="2552"/>
        </w:tabs>
      </w:pPr>
      <w:r>
        <w:rPr>
          <w:b/>
        </w:rPr>
        <w:t>Plaats</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3BBCB561" w14:textId="77777777" w:rsidR="00FD3AAD" w:rsidRDefault="00FD3AAD" w:rsidP="00FD3AAD">
      <w:pPr>
        <w:tabs>
          <w:tab w:val="left" w:pos="2552"/>
        </w:tabs>
      </w:pPr>
    </w:p>
    <w:p w14:paraId="5187147E" w14:textId="77777777" w:rsidR="00FD3AAD" w:rsidRDefault="00FD3AAD" w:rsidP="00FD3AAD">
      <w:pPr>
        <w:tabs>
          <w:tab w:val="left" w:pos="2552"/>
        </w:tabs>
      </w:pPr>
      <w:r>
        <w:rPr>
          <w:b/>
        </w:rPr>
        <w:t>Naam inspecteur</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4629FFD6" w14:textId="77777777" w:rsidR="00FD3AAD" w:rsidRDefault="00FD3AAD" w:rsidP="00FD3AAD">
      <w:pPr>
        <w:tabs>
          <w:tab w:val="left" w:pos="2552"/>
        </w:tabs>
      </w:pPr>
    </w:p>
    <w:p w14:paraId="54489B51" w14:textId="77777777" w:rsidR="00FD3AAD" w:rsidRPr="00FD3AAD" w:rsidRDefault="00FD3AAD" w:rsidP="00FD3AAD">
      <w:pPr>
        <w:tabs>
          <w:tab w:val="left" w:pos="2552"/>
        </w:tabs>
        <w:rPr>
          <w:lang w:val="de-DE"/>
        </w:rPr>
      </w:pPr>
      <w:r w:rsidRPr="00FD3AAD">
        <w:rPr>
          <w:b/>
          <w:lang w:val="de-DE"/>
        </w:rPr>
        <w:t>Telefoonnummer</w:t>
      </w:r>
      <w:r w:rsidRPr="00FD3AAD">
        <w:rPr>
          <w:b/>
          <w:lang w:val="de-DE"/>
        </w:rPr>
        <w:tab/>
      </w:r>
      <w:r w:rsidRPr="00FD3AAD">
        <w:rPr>
          <w:lang w:val="de-DE"/>
        </w:rPr>
        <w:t xml:space="preserve">: </w:t>
      </w:r>
      <w:r w:rsidRPr="00B50CE7">
        <w:fldChar w:fldCharType="begin">
          <w:ffData>
            <w:name w:val="Text14"/>
            <w:enabled/>
            <w:calcOnExit w:val="0"/>
            <w:textInput>
              <w:maxLength w:val="5"/>
            </w:textInput>
          </w:ffData>
        </w:fldChar>
      </w:r>
      <w:r w:rsidRPr="00FD3AAD">
        <w:rPr>
          <w:lang w:val="de-DE"/>
        </w:rPr>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007B65D2" w14:textId="77777777" w:rsidR="00FD3AAD" w:rsidRPr="00FD3AAD" w:rsidRDefault="00FD3AAD" w:rsidP="00FD3AAD">
      <w:pPr>
        <w:tabs>
          <w:tab w:val="left" w:pos="2552"/>
        </w:tabs>
        <w:rPr>
          <w:lang w:val="de-DE"/>
        </w:rPr>
      </w:pPr>
    </w:p>
    <w:p w14:paraId="18FDD247" w14:textId="77777777" w:rsidR="00FD3AAD" w:rsidRPr="00FD3AAD" w:rsidRDefault="00FD3AAD" w:rsidP="00FD3AAD">
      <w:pPr>
        <w:tabs>
          <w:tab w:val="left" w:pos="2552"/>
        </w:tabs>
        <w:rPr>
          <w:lang w:val="de-DE"/>
        </w:rPr>
      </w:pPr>
      <w:r w:rsidRPr="00FD3AAD">
        <w:rPr>
          <w:b/>
          <w:lang w:val="de-DE"/>
        </w:rPr>
        <w:t>E-mailadres</w:t>
      </w:r>
      <w:r w:rsidRPr="00FD3AAD">
        <w:rPr>
          <w:b/>
          <w:lang w:val="de-DE"/>
        </w:rPr>
        <w:tab/>
      </w:r>
      <w:r w:rsidRPr="00FD3AAD">
        <w:rPr>
          <w:lang w:val="de-DE"/>
        </w:rPr>
        <w:t xml:space="preserve">: </w:t>
      </w:r>
      <w:r w:rsidRPr="00B50CE7">
        <w:fldChar w:fldCharType="begin">
          <w:ffData>
            <w:name w:val="Text14"/>
            <w:enabled/>
            <w:calcOnExit w:val="0"/>
            <w:textInput>
              <w:maxLength w:val="5"/>
            </w:textInput>
          </w:ffData>
        </w:fldChar>
      </w:r>
      <w:r w:rsidRPr="00FD3AAD">
        <w:rPr>
          <w:lang w:val="de-DE"/>
        </w:rPr>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5C78AEFB" w14:textId="77777777" w:rsidR="00FD3AAD" w:rsidRPr="00FD3AAD" w:rsidRDefault="00FD3AAD" w:rsidP="00FD3AAD">
      <w:pPr>
        <w:rPr>
          <w:lang w:val="de-DE"/>
        </w:rPr>
      </w:pPr>
    </w:p>
    <w:p w14:paraId="1CDDB993" w14:textId="77777777" w:rsidR="00FD3AAD" w:rsidRPr="00FD3AAD" w:rsidRDefault="00FD3AAD" w:rsidP="00FD3AAD">
      <w:pPr>
        <w:tabs>
          <w:tab w:val="left" w:pos="2552"/>
        </w:tabs>
        <w:rPr>
          <w:lang w:val="de-DE"/>
        </w:rPr>
      </w:pPr>
      <w:r w:rsidRPr="00FD3AAD">
        <w:rPr>
          <w:b/>
          <w:lang w:val="de-DE"/>
        </w:rPr>
        <w:t>Datum</w:t>
      </w:r>
      <w:r w:rsidRPr="00FD3AAD">
        <w:rPr>
          <w:b/>
          <w:lang w:val="de-DE"/>
        </w:rPr>
        <w:tab/>
      </w:r>
      <w:r w:rsidRPr="00FD3AAD">
        <w:rPr>
          <w:lang w:val="de-DE"/>
        </w:rPr>
        <w:t xml:space="preserve">: </w:t>
      </w:r>
      <w:r w:rsidRPr="00B50CE7">
        <w:fldChar w:fldCharType="begin">
          <w:ffData>
            <w:name w:val="Text14"/>
            <w:enabled/>
            <w:calcOnExit w:val="0"/>
            <w:textInput>
              <w:maxLength w:val="5"/>
            </w:textInput>
          </w:ffData>
        </w:fldChar>
      </w:r>
      <w:r w:rsidRPr="00FD3AAD">
        <w:rPr>
          <w:lang w:val="de-DE"/>
        </w:rPr>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r w:rsidRPr="00FD3AAD">
        <w:rPr>
          <w:lang w:val="de-DE"/>
        </w:rPr>
        <w:tab/>
      </w:r>
      <w:r w:rsidRPr="00FD3AAD">
        <w:rPr>
          <w:b/>
          <w:lang w:val="de-DE"/>
        </w:rPr>
        <w:t xml:space="preserve">Handtekening </w:t>
      </w:r>
      <w:r w:rsidRPr="00FD3AAD">
        <w:rPr>
          <w:lang w:val="de-DE"/>
        </w:rPr>
        <w:t xml:space="preserve">: </w:t>
      </w:r>
      <w:r w:rsidRPr="00B50CE7">
        <w:fldChar w:fldCharType="begin">
          <w:ffData>
            <w:name w:val="Text14"/>
            <w:enabled/>
            <w:calcOnExit w:val="0"/>
            <w:textInput>
              <w:maxLength w:val="5"/>
            </w:textInput>
          </w:ffData>
        </w:fldChar>
      </w:r>
      <w:r w:rsidRPr="00FD3AAD">
        <w:rPr>
          <w:lang w:val="de-DE"/>
        </w:rPr>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01250B3B" w14:textId="77777777" w:rsidR="00FD3AAD" w:rsidRPr="00FD3AAD" w:rsidRDefault="00FD3AAD" w:rsidP="00FD3AAD">
      <w:pPr>
        <w:rPr>
          <w:lang w:val="de-DE"/>
        </w:rPr>
      </w:pPr>
    </w:p>
    <w:p w14:paraId="052C8D36" w14:textId="77777777" w:rsidR="00FD3AAD" w:rsidRPr="00FD3AAD" w:rsidRDefault="00FD3AAD" w:rsidP="00FD3AAD">
      <w:pPr>
        <w:rPr>
          <w:lang w:val="de-DE"/>
        </w:rPr>
      </w:pPr>
    </w:p>
    <w:p w14:paraId="1931FBA1" w14:textId="77777777" w:rsidR="00FD3AAD" w:rsidRPr="00FD3AAD" w:rsidRDefault="00FD3AAD" w:rsidP="00FD3AAD">
      <w:pPr>
        <w:rPr>
          <w:lang w:val="de-DE"/>
        </w:rPr>
      </w:pPr>
    </w:p>
    <w:p w14:paraId="0941EBF2" w14:textId="0507AFDA" w:rsidR="00853FD6" w:rsidRPr="00FD3AAD" w:rsidRDefault="00853FD6">
      <w:pPr>
        <w:spacing w:line="240" w:lineRule="auto"/>
        <w:rPr>
          <w:lang w:val="de-DE"/>
        </w:rPr>
      </w:pPr>
      <w:r w:rsidRPr="00FD3AAD">
        <w:rPr>
          <w:lang w:val="de-DE"/>
        </w:rPr>
        <w:br w:type="page"/>
      </w:r>
    </w:p>
    <w:p w14:paraId="7648E2CD" w14:textId="5A613706" w:rsidR="00853FD6" w:rsidRDefault="00853FD6" w:rsidP="00853FD6">
      <w:pPr>
        <w:pStyle w:val="RapportNiveau1"/>
      </w:pPr>
      <w:bookmarkStart w:id="4" w:name="_Toc83118568"/>
      <w:r>
        <w:t>Uitgangspunten van de inspectie</w:t>
      </w:r>
      <w:bookmarkEnd w:id="4"/>
    </w:p>
    <w:p w14:paraId="592AA690" w14:textId="77777777" w:rsidR="00FD3AAD" w:rsidRPr="00853FD6" w:rsidRDefault="00FD3AAD" w:rsidP="00FD3AAD">
      <w:pPr>
        <w:pStyle w:val="Geenafstand"/>
        <w:rPr>
          <w:rFonts w:ascii="Verdana" w:hAnsi="Verdana"/>
          <w:i/>
          <w:sz w:val="18"/>
          <w:szCs w:val="18"/>
        </w:rPr>
      </w:pPr>
      <w:r w:rsidRPr="00853FD6">
        <w:rPr>
          <w:rFonts w:ascii="Verdana" w:hAnsi="Verdana"/>
          <w:i/>
          <w:sz w:val="18"/>
          <w:szCs w:val="18"/>
        </w:rPr>
        <w:t>Invulinstructie:</w:t>
      </w:r>
    </w:p>
    <w:p w14:paraId="5444BE19" w14:textId="77777777" w:rsidR="00FD3AAD" w:rsidRPr="00853FD6" w:rsidRDefault="00FD3AAD" w:rsidP="00FD3AAD"/>
    <w:p w14:paraId="6C3DB27A" w14:textId="77777777" w:rsidR="00FD3AAD" w:rsidRPr="00853FD6" w:rsidRDefault="00FD3AAD" w:rsidP="00FD3AAD">
      <w:pPr>
        <w:pStyle w:val="Geenafstand"/>
        <w:rPr>
          <w:rFonts w:ascii="Verdana" w:hAnsi="Verdana"/>
          <w:i/>
          <w:sz w:val="18"/>
          <w:szCs w:val="18"/>
        </w:rPr>
      </w:pPr>
      <w:r w:rsidRPr="00853FD6">
        <w:rPr>
          <w:rFonts w:ascii="Verdana" w:hAnsi="Verdana"/>
          <w:i/>
          <w:sz w:val="18"/>
          <w:szCs w:val="18"/>
        </w:rPr>
        <w:t>Bij datum aanleg installatie moet de inspecteur de datum invullen die hij vooraf heeft bepaald aan de hand van de beschikbare tekeningen en installatiegegevens.</w:t>
      </w:r>
    </w:p>
    <w:p w14:paraId="6D55FEB7" w14:textId="68931C19" w:rsidR="00FD3AAD" w:rsidRPr="00853FD6" w:rsidRDefault="00FD3AAD" w:rsidP="00FD3AAD">
      <w:pPr>
        <w:pBdr>
          <w:bottom w:val="single" w:sz="6" w:space="1" w:color="auto"/>
        </w:pBdr>
      </w:pPr>
    </w:p>
    <w:p w14:paraId="1719AC05" w14:textId="77777777" w:rsidR="00FD3AAD" w:rsidRPr="00C121CE" w:rsidRDefault="00FD3AAD" w:rsidP="00FD3AAD"/>
    <w:p w14:paraId="4EE8EC4B" w14:textId="77777777" w:rsidR="00FD3AAD" w:rsidRDefault="00FD3AAD" w:rsidP="00FD3AAD">
      <w:pPr>
        <w:tabs>
          <w:tab w:val="left" w:pos="2552"/>
        </w:tabs>
      </w:pPr>
      <w:r>
        <w:rPr>
          <w:b/>
        </w:rPr>
        <w:t>Datum aanleg installatie</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58BDE717" w14:textId="77777777" w:rsidR="00FD3AAD" w:rsidRPr="00C121CE" w:rsidRDefault="00FD3AAD" w:rsidP="00FD3AAD">
      <w:pPr>
        <w:pBdr>
          <w:bottom w:val="single" w:sz="6" w:space="1" w:color="auto"/>
        </w:pBdr>
      </w:pPr>
    </w:p>
    <w:p w14:paraId="12F1F412" w14:textId="77777777" w:rsidR="00853FD6" w:rsidRPr="00853FD6" w:rsidRDefault="00853FD6" w:rsidP="00853FD6"/>
    <w:p w14:paraId="584DF7F7" w14:textId="6531E47C" w:rsidR="00853FD6" w:rsidRPr="00FD3AAD" w:rsidRDefault="00853FD6" w:rsidP="00FD3AAD"/>
    <w:p w14:paraId="518D7FFF" w14:textId="0C009DCC" w:rsidR="00853FD6" w:rsidRDefault="00FD3AAD" w:rsidP="00853FD6">
      <w:pPr>
        <w:pStyle w:val="RapportNiveau1"/>
      </w:pPr>
      <w:bookmarkStart w:id="5" w:name="_Toc83118569"/>
      <w:r>
        <w:t>Noodstroomaggregaat</w:t>
      </w:r>
      <w:r w:rsidR="00270DC7">
        <w:t>/ dynamische no-break</w:t>
      </w:r>
      <w:r w:rsidR="00270DC7" w:rsidRPr="00853FD6">
        <w:t xml:space="preserve"> </w:t>
      </w:r>
      <w:r w:rsidR="00853FD6" w:rsidRPr="00853FD6">
        <w:t>/ regel- en besturingskast</w:t>
      </w:r>
      <w:bookmarkEnd w:id="5"/>
    </w:p>
    <w:p w14:paraId="34DD4CF1" w14:textId="305175D2" w:rsidR="00853FD6" w:rsidRPr="00FD3AAD" w:rsidRDefault="00853FD6" w:rsidP="00FD3AAD">
      <w:pPr>
        <w:rPr>
          <w:i/>
        </w:rPr>
      </w:pPr>
      <w:r w:rsidRPr="00FD3AAD">
        <w:rPr>
          <w:i/>
        </w:rPr>
        <w:t>Invulinstructie:</w:t>
      </w:r>
    </w:p>
    <w:p w14:paraId="4021C92A" w14:textId="2575A52D" w:rsidR="00853FD6" w:rsidRPr="00FD3AAD" w:rsidRDefault="00853FD6" w:rsidP="00FD3AAD">
      <w:pPr>
        <w:rPr>
          <w:i/>
        </w:rPr>
      </w:pPr>
    </w:p>
    <w:p w14:paraId="7A2E0AD5" w14:textId="77777777" w:rsidR="00FD3AAD" w:rsidRPr="00FD3AAD" w:rsidRDefault="00FD3AAD" w:rsidP="00FD3AAD">
      <w:pPr>
        <w:rPr>
          <w:i/>
        </w:rPr>
      </w:pPr>
      <w:r w:rsidRPr="00FD3AAD">
        <w:rPr>
          <w:i/>
        </w:rPr>
        <w:t>Aan het begin van de paragraaf de benaming van het onderdeel aanvullen, bijv. NSA 1. Tevens vermelden: de codering van de kast, de toepassing, en de locatie waar de kast zich bevindt.</w:t>
      </w:r>
    </w:p>
    <w:p w14:paraId="53629021" w14:textId="77777777" w:rsidR="00FD3AAD" w:rsidRPr="00FD3AAD" w:rsidRDefault="00FD3AAD" w:rsidP="00FD3AAD">
      <w:pPr>
        <w:rPr>
          <w:i/>
        </w:rPr>
      </w:pPr>
    </w:p>
    <w:p w14:paraId="07401A7B" w14:textId="77777777" w:rsidR="00FD3AAD" w:rsidRPr="00FD3AAD" w:rsidRDefault="00FD3AAD" w:rsidP="00FD3AAD">
      <w:pPr>
        <w:rPr>
          <w:i/>
        </w:rPr>
      </w:pPr>
      <w:r w:rsidRPr="00FD3AAD">
        <w:rPr>
          <w:i/>
        </w:rPr>
        <w:t>Indien dit voor de overzichtelijkheid nodig is moet bij een component dat uit meerdere onderdelen bestaat paragraaf 4.1 worden gekopieerd.</w:t>
      </w:r>
    </w:p>
    <w:p w14:paraId="533751D6" w14:textId="79949890" w:rsidR="00C90AE9" w:rsidRPr="00FD3AAD" w:rsidRDefault="00C90AE9" w:rsidP="00FD3AAD">
      <w:pPr>
        <w:rPr>
          <w:i/>
        </w:rPr>
      </w:pPr>
    </w:p>
    <w:p w14:paraId="54ADBF40" w14:textId="68B8A781" w:rsidR="00C90AE9" w:rsidRPr="00FD3AAD" w:rsidRDefault="00C90AE9" w:rsidP="00FD3AAD">
      <w:pPr>
        <w:rPr>
          <w:i/>
        </w:rPr>
      </w:pPr>
      <w:r w:rsidRPr="00FD3AAD">
        <w:rPr>
          <w:i/>
        </w:rPr>
        <w:t>Bij toegepaste componenten moet een inventarisatie worden gemaakt van de toegepaste componenten waaruit de noodstroominstallatie is opgebouwd. Hierbij moet van alle componenten: fabricaat, type, het aantal polen, serienummer en vermogen worden aangegeven.</w:t>
      </w:r>
    </w:p>
    <w:p w14:paraId="5EEA5055" w14:textId="77777777" w:rsidR="00853FD6" w:rsidRPr="00FD3AAD" w:rsidRDefault="00853FD6" w:rsidP="00FD3AAD">
      <w:pPr>
        <w:rPr>
          <w:i/>
        </w:rPr>
      </w:pPr>
    </w:p>
    <w:p w14:paraId="683AEE7B" w14:textId="77777777" w:rsidR="00853FD6" w:rsidRPr="00FD3AAD" w:rsidRDefault="00853FD6" w:rsidP="00FD3AAD">
      <w:pPr>
        <w:rPr>
          <w:i/>
        </w:rPr>
      </w:pPr>
      <w:r w:rsidRPr="00FD3AAD">
        <w:rPr>
          <w:i/>
        </w:rPr>
        <w:t>Bij overzicht foto’s dienen duidelijke overzicht foto’s te worden ingevoegd van een gesloten en open aggregaat en besturingskast.</w:t>
      </w:r>
    </w:p>
    <w:p w14:paraId="37DBC69E" w14:textId="77777777" w:rsidR="00853FD6" w:rsidRPr="00FD3AAD" w:rsidRDefault="00853FD6" w:rsidP="00FD3AAD">
      <w:pPr>
        <w:rPr>
          <w:i/>
        </w:rPr>
      </w:pPr>
    </w:p>
    <w:p w14:paraId="055F5E63" w14:textId="77777777" w:rsidR="00853FD6" w:rsidRPr="00FD3AAD" w:rsidRDefault="00853FD6" w:rsidP="00FD3AAD">
      <w:pPr>
        <w:rPr>
          <w:i/>
        </w:rPr>
      </w:pPr>
      <w:r w:rsidRPr="00FD3AAD">
        <w:rPr>
          <w:i/>
        </w:rPr>
        <w:t>Bij beoordeling van de visuele inspectie, metingen, beproevingen en onderhoud moeten de activiteiten en/ of beoordelingen worden aangegeven door middel van invullen van het desbetreffende vakje. Digitaal is dit mogelijk door op het kruisje te staan, rechter muisknop, eigenschappen, standaardwaarde inschakelen.</w:t>
      </w:r>
    </w:p>
    <w:p w14:paraId="36B4BE47" w14:textId="75B711A8" w:rsidR="00853FD6" w:rsidRPr="00FD3AAD" w:rsidRDefault="00853FD6" w:rsidP="00FD3AAD">
      <w:pPr>
        <w:rPr>
          <w:i/>
        </w:rPr>
      </w:pPr>
      <w:r w:rsidRPr="00FD3AAD">
        <w:rPr>
          <w:i/>
        </w:rPr>
        <w:t>Activiteiten en beoordelingscriteria mogen worden aangevuld, wanneer deze niet in de lijst staan maar wel uitgevoerd moeten worden. Dit moet wel in overleg met de opdrachtgever gebeuren.</w:t>
      </w:r>
    </w:p>
    <w:p w14:paraId="51409DFE" w14:textId="77777777" w:rsidR="003C5BD2" w:rsidRPr="00FD3AAD" w:rsidRDefault="003C5BD2" w:rsidP="00FD3AAD">
      <w:pPr>
        <w:rPr>
          <w:i/>
        </w:rPr>
      </w:pPr>
    </w:p>
    <w:p w14:paraId="36F9EDA5" w14:textId="77777777" w:rsidR="003C5BD2" w:rsidRPr="00FD3AAD" w:rsidRDefault="003C5BD2" w:rsidP="00FD3AAD">
      <w:pPr>
        <w:rPr>
          <w:i/>
          <w:u w:val="single"/>
        </w:rPr>
      </w:pPr>
      <w:r w:rsidRPr="00FD3AAD">
        <w:rPr>
          <w:i/>
          <w:u w:val="single"/>
        </w:rPr>
        <w:t>LET OP: bij iedere opgenomen regel hoort een uit te voeren activiteit, en deze activiteiten behoren alle tot het werk. Invullen van ‘niet van toepassing’ is alleen mogelijk als een onderdeel niet aanwezig is.</w:t>
      </w:r>
    </w:p>
    <w:p w14:paraId="79F8458F" w14:textId="77777777" w:rsidR="00853FD6" w:rsidRPr="00853FD6" w:rsidRDefault="00853FD6" w:rsidP="00853FD6"/>
    <w:p w14:paraId="07B9BDF0" w14:textId="77777777" w:rsidR="00FD3AAD" w:rsidRDefault="00FD3AAD" w:rsidP="00FD3AAD">
      <w:pPr>
        <w:pStyle w:val="RapportNiveau2"/>
      </w:pPr>
      <w:bookmarkStart w:id="6" w:name="_Toc83116946"/>
      <w:bookmarkStart w:id="7" w:name="_Toc83118570"/>
      <w:r>
        <w:t>Onderdeel</w:t>
      </w:r>
      <w:bookmarkEnd w:id="6"/>
      <w:bookmarkEnd w:id="7"/>
    </w:p>
    <w:p w14:paraId="7BB861AC" w14:textId="77777777" w:rsidR="00FD3AAD" w:rsidRPr="00585115" w:rsidRDefault="00FD3AAD" w:rsidP="00FD3AAD"/>
    <w:p w14:paraId="6B87FA3E" w14:textId="77777777" w:rsidR="00FD3AAD" w:rsidRDefault="00FD3AAD" w:rsidP="00FD3AAD">
      <w:pPr>
        <w:tabs>
          <w:tab w:val="left" w:pos="2552"/>
        </w:tabs>
      </w:pPr>
      <w:r>
        <w:rPr>
          <w:b/>
        </w:rPr>
        <w:t xml:space="preserve">Naam </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5A9818FA" w14:textId="77777777" w:rsidR="00FD3AAD" w:rsidRDefault="00FD3AAD" w:rsidP="00FD3AAD">
      <w:pPr>
        <w:tabs>
          <w:tab w:val="left" w:pos="2552"/>
        </w:tabs>
      </w:pPr>
      <w:r>
        <w:rPr>
          <w:b/>
        </w:rPr>
        <w:t xml:space="preserve">Ruimte </w:t>
      </w:r>
      <w:r w:rsidRPr="00B50CE7">
        <w:rPr>
          <w:b/>
        </w:rPr>
        <w:tab/>
      </w:r>
      <w:r w:rsidRPr="00B50CE7">
        <w:t>:</w:t>
      </w:r>
      <w:r>
        <w:t xml:space="preserve"> </w:t>
      </w:r>
      <w:r w:rsidRPr="00B50CE7">
        <w:fldChar w:fldCharType="begin">
          <w:ffData>
            <w:name w:val="Text14"/>
            <w:enabled/>
            <w:calcOnExit w:val="0"/>
            <w:textInput>
              <w:maxLength w:val="5"/>
            </w:textInput>
          </w:ffData>
        </w:fldChar>
      </w:r>
      <w:r w:rsidRPr="00B50CE7">
        <w:instrText xml:space="preserve"> FORMTEXT </w:instrText>
      </w:r>
      <w:r w:rsidRPr="00B50CE7">
        <w:fldChar w:fldCharType="separate"/>
      </w:r>
      <w:r w:rsidRPr="00B50CE7">
        <w:t> </w:t>
      </w:r>
      <w:r w:rsidRPr="00B50CE7">
        <w:t> </w:t>
      </w:r>
      <w:r w:rsidRPr="00B50CE7">
        <w:t> </w:t>
      </w:r>
      <w:r w:rsidRPr="00B50CE7">
        <w:t> </w:t>
      </w:r>
      <w:r w:rsidRPr="00B50CE7">
        <w:t> </w:t>
      </w:r>
      <w:r w:rsidRPr="00B50CE7">
        <w:fldChar w:fldCharType="end"/>
      </w:r>
    </w:p>
    <w:p w14:paraId="2C06483E" w14:textId="77777777" w:rsidR="00E650FD" w:rsidRPr="00C121CE" w:rsidRDefault="00E650FD" w:rsidP="00E650FD">
      <w:pPr>
        <w:pBdr>
          <w:bottom w:val="single" w:sz="6" w:space="1" w:color="auto"/>
        </w:pBdr>
      </w:pPr>
    </w:p>
    <w:p w14:paraId="080E3ECE" w14:textId="77777777" w:rsidR="00E650FD" w:rsidRDefault="00E650FD" w:rsidP="00E650FD"/>
    <w:p w14:paraId="258C14DE" w14:textId="6B2539D3" w:rsidR="00E650FD" w:rsidRDefault="00E650FD" w:rsidP="00E650FD">
      <w:pPr>
        <w:rPr>
          <w:b/>
        </w:rPr>
      </w:pPr>
      <w:r>
        <w:rPr>
          <w:b/>
        </w:rPr>
        <w:t>Toegepaste componenten</w:t>
      </w:r>
    </w:p>
    <w:p w14:paraId="0A094CB0" w14:textId="77777777" w:rsidR="00E650FD" w:rsidRDefault="00E650FD" w:rsidP="00E650FD">
      <w:pPr>
        <w:rPr>
          <w:b/>
        </w:rPr>
      </w:pPr>
    </w:p>
    <w:tbl>
      <w:tblPr>
        <w:tblStyle w:val="Tabelraster"/>
        <w:tblW w:w="10490" w:type="dxa"/>
        <w:tblInd w:w="-2273" w:type="dxa"/>
        <w:tblLayout w:type="fixed"/>
        <w:tblLook w:val="04A0" w:firstRow="1" w:lastRow="0" w:firstColumn="1" w:lastColumn="0" w:noHBand="0" w:noVBand="1"/>
      </w:tblPr>
      <w:tblGrid>
        <w:gridCol w:w="2126"/>
        <w:gridCol w:w="1985"/>
        <w:gridCol w:w="2126"/>
        <w:gridCol w:w="2268"/>
        <w:gridCol w:w="1701"/>
        <w:gridCol w:w="284"/>
      </w:tblGrid>
      <w:tr w:rsidR="00E650FD" w:rsidRPr="00D0109F" w14:paraId="02C84431" w14:textId="77777777" w:rsidTr="00E650FD">
        <w:trPr>
          <w:trHeight w:val="64"/>
          <w:tblHeader/>
        </w:trPr>
        <w:tc>
          <w:tcPr>
            <w:tcW w:w="2126" w:type="dxa"/>
            <w:vAlign w:val="center"/>
          </w:tcPr>
          <w:p w14:paraId="21CFACB8" w14:textId="4CA7F448" w:rsidR="00E650FD" w:rsidRPr="00D0109F" w:rsidRDefault="00E650FD" w:rsidP="00E650FD">
            <w:pPr>
              <w:rPr>
                <w:b/>
                <w:sz w:val="14"/>
                <w:szCs w:val="14"/>
              </w:rPr>
            </w:pPr>
            <w:r>
              <w:rPr>
                <w:b/>
                <w:sz w:val="14"/>
                <w:szCs w:val="14"/>
              </w:rPr>
              <w:t>Component</w:t>
            </w:r>
          </w:p>
        </w:tc>
        <w:tc>
          <w:tcPr>
            <w:tcW w:w="1985" w:type="dxa"/>
            <w:vAlign w:val="center"/>
          </w:tcPr>
          <w:p w14:paraId="3721CBD6" w14:textId="234642E0" w:rsidR="00E650FD" w:rsidRPr="00D0109F" w:rsidRDefault="00E650FD" w:rsidP="00E650FD">
            <w:pPr>
              <w:rPr>
                <w:b/>
                <w:sz w:val="14"/>
                <w:szCs w:val="14"/>
              </w:rPr>
            </w:pPr>
            <w:r>
              <w:rPr>
                <w:b/>
                <w:sz w:val="14"/>
                <w:szCs w:val="14"/>
              </w:rPr>
              <w:t>Fabrikant</w:t>
            </w:r>
          </w:p>
        </w:tc>
        <w:tc>
          <w:tcPr>
            <w:tcW w:w="2126" w:type="dxa"/>
            <w:vAlign w:val="center"/>
          </w:tcPr>
          <w:p w14:paraId="3FC41260" w14:textId="0F4A9235" w:rsidR="00E650FD" w:rsidRPr="00D0109F" w:rsidRDefault="00E650FD" w:rsidP="00E650FD">
            <w:pPr>
              <w:rPr>
                <w:b/>
                <w:sz w:val="14"/>
                <w:szCs w:val="14"/>
              </w:rPr>
            </w:pPr>
            <w:r>
              <w:rPr>
                <w:b/>
                <w:sz w:val="14"/>
                <w:szCs w:val="14"/>
              </w:rPr>
              <w:t>Type</w:t>
            </w:r>
          </w:p>
        </w:tc>
        <w:tc>
          <w:tcPr>
            <w:tcW w:w="2268" w:type="dxa"/>
            <w:vAlign w:val="center"/>
          </w:tcPr>
          <w:p w14:paraId="2695A50A" w14:textId="3A8FF558" w:rsidR="00E650FD" w:rsidRPr="00D0109F" w:rsidRDefault="00E650FD" w:rsidP="00E650FD">
            <w:pPr>
              <w:rPr>
                <w:sz w:val="14"/>
                <w:szCs w:val="14"/>
              </w:rPr>
            </w:pPr>
            <w:r>
              <w:rPr>
                <w:b/>
                <w:sz w:val="14"/>
                <w:szCs w:val="14"/>
              </w:rPr>
              <w:t>Serienummer</w:t>
            </w:r>
          </w:p>
        </w:tc>
        <w:tc>
          <w:tcPr>
            <w:tcW w:w="1701" w:type="dxa"/>
            <w:vAlign w:val="center"/>
          </w:tcPr>
          <w:p w14:paraId="55E9315F" w14:textId="3C4A9B22" w:rsidR="00E650FD" w:rsidRPr="00F705C4" w:rsidRDefault="00E650FD" w:rsidP="00E650FD">
            <w:pPr>
              <w:rPr>
                <w:b/>
                <w:sz w:val="14"/>
                <w:szCs w:val="14"/>
              </w:rPr>
            </w:pPr>
            <w:r>
              <w:rPr>
                <w:b/>
                <w:sz w:val="14"/>
                <w:szCs w:val="14"/>
              </w:rPr>
              <w:t>Vermogen</w:t>
            </w:r>
          </w:p>
        </w:tc>
        <w:tc>
          <w:tcPr>
            <w:tcW w:w="284" w:type="dxa"/>
          </w:tcPr>
          <w:p w14:paraId="6E17E0F3" w14:textId="77777777" w:rsidR="00E650FD" w:rsidRDefault="00E650FD" w:rsidP="00E650FD">
            <w:pPr>
              <w:rPr>
                <w:b/>
                <w:sz w:val="14"/>
                <w:szCs w:val="14"/>
              </w:rPr>
            </w:pPr>
          </w:p>
          <w:p w14:paraId="251DC982" w14:textId="77777777" w:rsidR="00E650FD" w:rsidRPr="00D0109F" w:rsidRDefault="00E650FD" w:rsidP="00E650FD">
            <w:pPr>
              <w:rPr>
                <w:b/>
                <w:sz w:val="14"/>
                <w:szCs w:val="14"/>
              </w:rPr>
            </w:pPr>
          </w:p>
        </w:tc>
      </w:tr>
      <w:tr w:rsidR="00E650FD" w:rsidRPr="00D0109F" w14:paraId="25F2F6AF" w14:textId="77777777" w:rsidTr="00E650FD">
        <w:trPr>
          <w:cantSplit/>
        </w:trPr>
        <w:sdt>
          <w:sdtPr>
            <w:rPr>
              <w:sz w:val="14"/>
              <w:szCs w:val="14"/>
            </w:rPr>
            <w:id w:val="1644998218"/>
            <w:showingPlcHdr/>
            <w:comboBox>
              <w:listItem w:value="Kies een item."/>
              <w:listItem w:displayText="Generatorset" w:value="Generatorset"/>
              <w:listItem w:displayText="Motor" w:value="Motor"/>
              <w:listItem w:displayText="Generator" w:value="Generator"/>
              <w:listItem w:displayText="Besturingskast" w:value="Besturingskast"/>
            </w:comboBox>
          </w:sdtPr>
          <w:sdtContent>
            <w:tc>
              <w:tcPr>
                <w:tcW w:w="2126" w:type="dxa"/>
                <w:vAlign w:val="center"/>
              </w:tcPr>
              <w:p w14:paraId="6071FFBE" w14:textId="77777777" w:rsidR="00E650FD" w:rsidRPr="00501650" w:rsidRDefault="00E650FD" w:rsidP="00E650FD">
                <w:pPr>
                  <w:rPr>
                    <w:sz w:val="14"/>
                    <w:szCs w:val="14"/>
                  </w:rPr>
                </w:pPr>
                <w:r w:rsidRPr="00853FD6">
                  <w:rPr>
                    <w:rStyle w:val="Tekstvantijdelijkeaanduiding"/>
                    <w:sz w:val="14"/>
                    <w:szCs w:val="14"/>
                  </w:rPr>
                  <w:t>Kies een item.</w:t>
                </w:r>
              </w:p>
            </w:tc>
          </w:sdtContent>
        </w:sdt>
        <w:tc>
          <w:tcPr>
            <w:tcW w:w="1985" w:type="dxa"/>
            <w:vAlign w:val="center"/>
          </w:tcPr>
          <w:p w14:paraId="106CF3EB" w14:textId="77777777" w:rsidR="00E650FD" w:rsidRPr="00501650" w:rsidRDefault="00E650FD" w:rsidP="00E650FD">
            <w:pPr>
              <w:rPr>
                <w:sz w:val="14"/>
                <w:szCs w:val="14"/>
              </w:rPr>
            </w:pPr>
          </w:p>
        </w:tc>
        <w:tc>
          <w:tcPr>
            <w:tcW w:w="2126" w:type="dxa"/>
            <w:vAlign w:val="center"/>
          </w:tcPr>
          <w:p w14:paraId="3ED63452" w14:textId="77777777" w:rsidR="00E650FD" w:rsidRPr="00501650" w:rsidRDefault="00E650FD" w:rsidP="00E650FD">
            <w:pPr>
              <w:rPr>
                <w:sz w:val="14"/>
                <w:szCs w:val="14"/>
              </w:rPr>
            </w:pPr>
          </w:p>
        </w:tc>
        <w:tc>
          <w:tcPr>
            <w:tcW w:w="2268" w:type="dxa"/>
            <w:vAlign w:val="center"/>
          </w:tcPr>
          <w:p w14:paraId="3AA1FF3D" w14:textId="77777777" w:rsidR="00E650FD" w:rsidRPr="00501650" w:rsidRDefault="00E650FD" w:rsidP="00E650FD">
            <w:pPr>
              <w:rPr>
                <w:sz w:val="14"/>
                <w:szCs w:val="14"/>
              </w:rPr>
            </w:pPr>
          </w:p>
        </w:tc>
        <w:tc>
          <w:tcPr>
            <w:tcW w:w="1701" w:type="dxa"/>
            <w:vAlign w:val="center"/>
          </w:tcPr>
          <w:p w14:paraId="73C98BA4" w14:textId="77777777" w:rsidR="00E650FD" w:rsidRPr="00501650" w:rsidRDefault="00E650FD" w:rsidP="00E650FD">
            <w:pPr>
              <w:rPr>
                <w:sz w:val="14"/>
                <w:szCs w:val="14"/>
              </w:rPr>
            </w:pPr>
          </w:p>
        </w:tc>
        <w:tc>
          <w:tcPr>
            <w:tcW w:w="284" w:type="dxa"/>
          </w:tcPr>
          <w:p w14:paraId="15FF1388" w14:textId="77777777" w:rsidR="00E650FD" w:rsidRDefault="00E650FD" w:rsidP="00E650FD">
            <w:pPr>
              <w:spacing w:line="240" w:lineRule="auto"/>
            </w:pPr>
          </w:p>
          <w:p w14:paraId="759D131B" w14:textId="77777777" w:rsidR="00E650FD" w:rsidRPr="00501650" w:rsidRDefault="00E650FD" w:rsidP="00E650FD">
            <w:pPr>
              <w:spacing w:line="240" w:lineRule="auto"/>
            </w:pPr>
          </w:p>
        </w:tc>
      </w:tr>
      <w:tr w:rsidR="00E650FD" w:rsidRPr="00D0109F" w14:paraId="58433941" w14:textId="77777777" w:rsidTr="00E650FD">
        <w:trPr>
          <w:cantSplit/>
        </w:trPr>
        <w:sdt>
          <w:sdtPr>
            <w:rPr>
              <w:sz w:val="14"/>
              <w:szCs w:val="14"/>
            </w:rPr>
            <w:id w:val="617110346"/>
            <w:showingPlcHdr/>
            <w:comboBox>
              <w:listItem w:value="Kies een item."/>
              <w:listItem w:displayText="Generatorset" w:value="Generatorset"/>
              <w:listItem w:displayText="Motor" w:value="Motor"/>
              <w:listItem w:displayText="Generator" w:value="Generator"/>
              <w:listItem w:displayText="Besturingskast" w:value="Besturingskast"/>
            </w:comboBox>
          </w:sdtPr>
          <w:sdtContent>
            <w:tc>
              <w:tcPr>
                <w:tcW w:w="2126" w:type="dxa"/>
                <w:vAlign w:val="center"/>
              </w:tcPr>
              <w:p w14:paraId="38F7FE68" w14:textId="77777777" w:rsidR="00E650FD" w:rsidRPr="00501650" w:rsidRDefault="00E650FD" w:rsidP="00E650FD">
                <w:pPr>
                  <w:rPr>
                    <w:sz w:val="14"/>
                    <w:szCs w:val="14"/>
                  </w:rPr>
                </w:pPr>
                <w:r w:rsidRPr="00853FD6">
                  <w:rPr>
                    <w:rStyle w:val="Tekstvantijdelijkeaanduiding"/>
                    <w:sz w:val="14"/>
                    <w:szCs w:val="14"/>
                  </w:rPr>
                  <w:t>Kies een item.</w:t>
                </w:r>
              </w:p>
            </w:tc>
          </w:sdtContent>
        </w:sdt>
        <w:tc>
          <w:tcPr>
            <w:tcW w:w="1985" w:type="dxa"/>
            <w:vAlign w:val="center"/>
          </w:tcPr>
          <w:p w14:paraId="1CE7B3AD" w14:textId="77777777" w:rsidR="00E650FD" w:rsidRPr="00501650" w:rsidRDefault="00E650FD" w:rsidP="00E650FD">
            <w:pPr>
              <w:rPr>
                <w:sz w:val="14"/>
                <w:szCs w:val="14"/>
              </w:rPr>
            </w:pPr>
          </w:p>
        </w:tc>
        <w:tc>
          <w:tcPr>
            <w:tcW w:w="2126" w:type="dxa"/>
            <w:vAlign w:val="center"/>
          </w:tcPr>
          <w:p w14:paraId="7FE4A9CB" w14:textId="77777777" w:rsidR="00E650FD" w:rsidRPr="00501650" w:rsidRDefault="00E650FD" w:rsidP="00E650FD">
            <w:pPr>
              <w:rPr>
                <w:sz w:val="14"/>
                <w:szCs w:val="14"/>
              </w:rPr>
            </w:pPr>
          </w:p>
        </w:tc>
        <w:tc>
          <w:tcPr>
            <w:tcW w:w="2268" w:type="dxa"/>
            <w:vAlign w:val="center"/>
          </w:tcPr>
          <w:p w14:paraId="0252C88F" w14:textId="77777777" w:rsidR="00E650FD" w:rsidRPr="00501650" w:rsidRDefault="00E650FD" w:rsidP="00E650FD">
            <w:pPr>
              <w:rPr>
                <w:sz w:val="14"/>
                <w:szCs w:val="14"/>
              </w:rPr>
            </w:pPr>
          </w:p>
        </w:tc>
        <w:tc>
          <w:tcPr>
            <w:tcW w:w="1701" w:type="dxa"/>
            <w:vAlign w:val="center"/>
          </w:tcPr>
          <w:p w14:paraId="3CE4DA82" w14:textId="77777777" w:rsidR="00E650FD" w:rsidRPr="00501650" w:rsidRDefault="00E650FD" w:rsidP="00E650FD">
            <w:pPr>
              <w:rPr>
                <w:sz w:val="14"/>
                <w:szCs w:val="14"/>
              </w:rPr>
            </w:pPr>
          </w:p>
        </w:tc>
        <w:tc>
          <w:tcPr>
            <w:tcW w:w="284" w:type="dxa"/>
          </w:tcPr>
          <w:p w14:paraId="329F8EC9" w14:textId="77777777" w:rsidR="00E650FD" w:rsidRDefault="00E650FD" w:rsidP="00E650FD">
            <w:pPr>
              <w:spacing w:line="240" w:lineRule="auto"/>
            </w:pPr>
          </w:p>
          <w:p w14:paraId="2E359288" w14:textId="77777777" w:rsidR="00E650FD" w:rsidRPr="00501650" w:rsidRDefault="00E650FD" w:rsidP="00E650FD">
            <w:pPr>
              <w:spacing w:line="240" w:lineRule="auto"/>
            </w:pPr>
          </w:p>
        </w:tc>
      </w:tr>
      <w:tr w:rsidR="00E650FD" w:rsidRPr="00D0109F" w14:paraId="2EF7A47F" w14:textId="77777777" w:rsidTr="00E650FD">
        <w:trPr>
          <w:cantSplit/>
        </w:trPr>
        <w:sdt>
          <w:sdtPr>
            <w:rPr>
              <w:sz w:val="14"/>
              <w:szCs w:val="14"/>
            </w:rPr>
            <w:id w:val="1376810869"/>
            <w:showingPlcHdr/>
            <w:comboBox>
              <w:listItem w:value="Kies een item."/>
              <w:listItem w:displayText="Generatorset" w:value="Generatorset"/>
              <w:listItem w:displayText="Motor" w:value="Motor"/>
              <w:listItem w:displayText="Generator" w:value="Generator"/>
              <w:listItem w:displayText="Besturingskast" w:value="Besturingskast"/>
            </w:comboBox>
          </w:sdtPr>
          <w:sdtContent>
            <w:tc>
              <w:tcPr>
                <w:tcW w:w="2126" w:type="dxa"/>
                <w:vAlign w:val="center"/>
              </w:tcPr>
              <w:p w14:paraId="14FECD50" w14:textId="77777777" w:rsidR="00E650FD" w:rsidRPr="00501650" w:rsidRDefault="00E650FD" w:rsidP="00E650FD">
                <w:pPr>
                  <w:rPr>
                    <w:sz w:val="14"/>
                    <w:szCs w:val="14"/>
                  </w:rPr>
                </w:pPr>
                <w:r w:rsidRPr="00853FD6">
                  <w:rPr>
                    <w:rStyle w:val="Tekstvantijdelijkeaanduiding"/>
                    <w:sz w:val="14"/>
                    <w:szCs w:val="14"/>
                  </w:rPr>
                  <w:t>Kies een item.</w:t>
                </w:r>
              </w:p>
            </w:tc>
          </w:sdtContent>
        </w:sdt>
        <w:tc>
          <w:tcPr>
            <w:tcW w:w="1985" w:type="dxa"/>
            <w:vAlign w:val="center"/>
          </w:tcPr>
          <w:p w14:paraId="0E1720B3" w14:textId="77777777" w:rsidR="00E650FD" w:rsidRPr="00501650" w:rsidRDefault="00E650FD" w:rsidP="00E650FD">
            <w:pPr>
              <w:rPr>
                <w:sz w:val="14"/>
                <w:szCs w:val="14"/>
              </w:rPr>
            </w:pPr>
          </w:p>
        </w:tc>
        <w:tc>
          <w:tcPr>
            <w:tcW w:w="2126" w:type="dxa"/>
            <w:vAlign w:val="center"/>
          </w:tcPr>
          <w:p w14:paraId="284E3411" w14:textId="77777777" w:rsidR="00E650FD" w:rsidRPr="00501650" w:rsidRDefault="00E650FD" w:rsidP="00E650FD">
            <w:pPr>
              <w:rPr>
                <w:sz w:val="14"/>
                <w:szCs w:val="14"/>
              </w:rPr>
            </w:pPr>
          </w:p>
        </w:tc>
        <w:tc>
          <w:tcPr>
            <w:tcW w:w="2268" w:type="dxa"/>
            <w:vAlign w:val="center"/>
          </w:tcPr>
          <w:p w14:paraId="5B303D20" w14:textId="77777777" w:rsidR="00E650FD" w:rsidRPr="00501650" w:rsidRDefault="00E650FD" w:rsidP="00E650FD">
            <w:pPr>
              <w:rPr>
                <w:sz w:val="14"/>
                <w:szCs w:val="14"/>
              </w:rPr>
            </w:pPr>
          </w:p>
        </w:tc>
        <w:tc>
          <w:tcPr>
            <w:tcW w:w="1701" w:type="dxa"/>
            <w:vAlign w:val="center"/>
          </w:tcPr>
          <w:p w14:paraId="64A5E35E" w14:textId="77777777" w:rsidR="00E650FD" w:rsidRPr="00501650" w:rsidRDefault="00E650FD" w:rsidP="00E650FD">
            <w:pPr>
              <w:rPr>
                <w:sz w:val="14"/>
                <w:szCs w:val="14"/>
              </w:rPr>
            </w:pPr>
          </w:p>
        </w:tc>
        <w:tc>
          <w:tcPr>
            <w:tcW w:w="284" w:type="dxa"/>
          </w:tcPr>
          <w:p w14:paraId="4B1078D2" w14:textId="77777777" w:rsidR="00E650FD" w:rsidRDefault="00E650FD" w:rsidP="00E650FD">
            <w:pPr>
              <w:spacing w:line="240" w:lineRule="auto"/>
            </w:pPr>
          </w:p>
          <w:p w14:paraId="51F7EACD" w14:textId="77777777" w:rsidR="00E650FD" w:rsidRPr="00501650" w:rsidRDefault="00E650FD" w:rsidP="00E650FD">
            <w:pPr>
              <w:spacing w:line="240" w:lineRule="auto"/>
            </w:pPr>
          </w:p>
        </w:tc>
      </w:tr>
      <w:tr w:rsidR="00E650FD" w:rsidRPr="00D0109F" w14:paraId="7EABD888" w14:textId="77777777" w:rsidTr="00E650FD">
        <w:trPr>
          <w:cantSplit/>
        </w:trPr>
        <w:sdt>
          <w:sdtPr>
            <w:rPr>
              <w:sz w:val="14"/>
              <w:szCs w:val="14"/>
            </w:rPr>
            <w:id w:val="-1263613494"/>
            <w:showingPlcHdr/>
            <w:comboBox>
              <w:listItem w:value="Kies een item."/>
              <w:listItem w:displayText="Generatorset" w:value="Generatorset"/>
              <w:listItem w:displayText="Motor" w:value="Motor"/>
              <w:listItem w:displayText="Generator" w:value="Generator"/>
              <w:listItem w:displayText="Besturingskast" w:value="Besturingskast"/>
            </w:comboBox>
          </w:sdtPr>
          <w:sdtContent>
            <w:tc>
              <w:tcPr>
                <w:tcW w:w="2126" w:type="dxa"/>
                <w:vAlign w:val="center"/>
              </w:tcPr>
              <w:p w14:paraId="57ECB59C" w14:textId="601A0D35" w:rsidR="00E650FD" w:rsidRPr="00501650" w:rsidRDefault="00E650FD" w:rsidP="00E650FD">
                <w:pPr>
                  <w:rPr>
                    <w:sz w:val="14"/>
                    <w:szCs w:val="14"/>
                  </w:rPr>
                </w:pPr>
                <w:r w:rsidRPr="00853FD6">
                  <w:rPr>
                    <w:rStyle w:val="Tekstvantijdelijkeaanduiding"/>
                    <w:sz w:val="14"/>
                    <w:szCs w:val="14"/>
                  </w:rPr>
                  <w:t>Kies een item.</w:t>
                </w:r>
              </w:p>
            </w:tc>
          </w:sdtContent>
        </w:sdt>
        <w:tc>
          <w:tcPr>
            <w:tcW w:w="1985" w:type="dxa"/>
            <w:vAlign w:val="center"/>
          </w:tcPr>
          <w:p w14:paraId="2F000927" w14:textId="77777777" w:rsidR="00E650FD" w:rsidRPr="00501650" w:rsidRDefault="00E650FD" w:rsidP="00E650FD">
            <w:pPr>
              <w:rPr>
                <w:sz w:val="14"/>
                <w:szCs w:val="14"/>
              </w:rPr>
            </w:pPr>
          </w:p>
        </w:tc>
        <w:tc>
          <w:tcPr>
            <w:tcW w:w="2126" w:type="dxa"/>
            <w:vAlign w:val="center"/>
          </w:tcPr>
          <w:p w14:paraId="50CBDFCA" w14:textId="77777777" w:rsidR="00E650FD" w:rsidRPr="00501650" w:rsidRDefault="00E650FD" w:rsidP="00E650FD">
            <w:pPr>
              <w:rPr>
                <w:sz w:val="14"/>
                <w:szCs w:val="14"/>
              </w:rPr>
            </w:pPr>
          </w:p>
        </w:tc>
        <w:tc>
          <w:tcPr>
            <w:tcW w:w="2268" w:type="dxa"/>
            <w:vAlign w:val="center"/>
          </w:tcPr>
          <w:p w14:paraId="2F6BE1BB" w14:textId="0C55C0A3" w:rsidR="00E650FD" w:rsidRPr="00501650" w:rsidRDefault="00E650FD" w:rsidP="00E650FD">
            <w:pPr>
              <w:rPr>
                <w:sz w:val="14"/>
                <w:szCs w:val="14"/>
              </w:rPr>
            </w:pPr>
          </w:p>
        </w:tc>
        <w:tc>
          <w:tcPr>
            <w:tcW w:w="1701" w:type="dxa"/>
            <w:vAlign w:val="center"/>
          </w:tcPr>
          <w:p w14:paraId="58BF7E20" w14:textId="77777777" w:rsidR="00E650FD" w:rsidRPr="00501650" w:rsidRDefault="00E650FD" w:rsidP="00E650FD">
            <w:pPr>
              <w:rPr>
                <w:sz w:val="14"/>
                <w:szCs w:val="14"/>
              </w:rPr>
            </w:pPr>
          </w:p>
        </w:tc>
        <w:tc>
          <w:tcPr>
            <w:tcW w:w="284" w:type="dxa"/>
          </w:tcPr>
          <w:p w14:paraId="45567E7F" w14:textId="77777777" w:rsidR="00E650FD" w:rsidRDefault="00E650FD" w:rsidP="00E650FD">
            <w:pPr>
              <w:spacing w:line="240" w:lineRule="auto"/>
            </w:pPr>
          </w:p>
          <w:p w14:paraId="223FA50E" w14:textId="77777777" w:rsidR="00E650FD" w:rsidRPr="00501650" w:rsidRDefault="00E650FD" w:rsidP="00E650FD">
            <w:pPr>
              <w:spacing w:line="240" w:lineRule="auto"/>
            </w:pPr>
          </w:p>
        </w:tc>
      </w:tr>
    </w:tbl>
    <w:p w14:paraId="30868939" w14:textId="77777777" w:rsidR="00E650FD" w:rsidRDefault="00E650FD" w:rsidP="00E650FD">
      <w:pPr>
        <w:pBdr>
          <w:bottom w:val="single" w:sz="6" w:space="1" w:color="auto"/>
        </w:pBdr>
        <w:tabs>
          <w:tab w:val="left" w:pos="2552"/>
        </w:tabs>
      </w:pPr>
    </w:p>
    <w:p w14:paraId="344B19D0" w14:textId="6CCD9607" w:rsidR="00E650FD" w:rsidRDefault="00E650FD" w:rsidP="00E650FD">
      <w:pPr>
        <w:rPr>
          <w:b/>
        </w:rPr>
      </w:pPr>
    </w:p>
    <w:p w14:paraId="26018C3F" w14:textId="590543A4" w:rsidR="00263DA6" w:rsidRDefault="00263DA6" w:rsidP="00E650FD">
      <w:pPr>
        <w:rPr>
          <w:b/>
        </w:rPr>
      </w:pPr>
    </w:p>
    <w:p w14:paraId="3A00BFD9" w14:textId="0FBC94DB" w:rsidR="00263DA6" w:rsidRDefault="00263DA6" w:rsidP="00E650FD">
      <w:pPr>
        <w:rPr>
          <w:b/>
        </w:rPr>
      </w:pPr>
    </w:p>
    <w:p w14:paraId="50A75566" w14:textId="49A4CAF8" w:rsidR="00263DA6" w:rsidRDefault="00263DA6" w:rsidP="00E650FD">
      <w:pPr>
        <w:rPr>
          <w:b/>
        </w:rPr>
      </w:pPr>
    </w:p>
    <w:p w14:paraId="520B58D2" w14:textId="19D5CAB2" w:rsidR="00263DA6" w:rsidRDefault="00263DA6" w:rsidP="00E650FD">
      <w:pPr>
        <w:rPr>
          <w:b/>
        </w:rPr>
      </w:pPr>
    </w:p>
    <w:p w14:paraId="39CDC48A" w14:textId="32080AFD" w:rsidR="00263DA6" w:rsidRDefault="00263DA6" w:rsidP="00E650FD">
      <w:pPr>
        <w:rPr>
          <w:b/>
        </w:rPr>
      </w:pPr>
    </w:p>
    <w:p w14:paraId="799A61DA" w14:textId="5077FB1A" w:rsidR="00263DA6" w:rsidRDefault="00263DA6" w:rsidP="00E650FD">
      <w:pPr>
        <w:rPr>
          <w:b/>
        </w:rPr>
      </w:pPr>
    </w:p>
    <w:p w14:paraId="25E8FDA6" w14:textId="692A7B10" w:rsidR="00263DA6" w:rsidRDefault="00263DA6" w:rsidP="00E650FD">
      <w:pPr>
        <w:rPr>
          <w:b/>
        </w:rPr>
      </w:pPr>
    </w:p>
    <w:p w14:paraId="1DC00A61" w14:textId="470E6E43" w:rsidR="00263DA6" w:rsidRDefault="00263DA6" w:rsidP="00E650FD">
      <w:pPr>
        <w:rPr>
          <w:b/>
        </w:rPr>
      </w:pPr>
    </w:p>
    <w:p w14:paraId="0FA8CCB2" w14:textId="07609BA8" w:rsidR="00263DA6" w:rsidRDefault="00263DA6" w:rsidP="00E650FD">
      <w:pPr>
        <w:rPr>
          <w:b/>
        </w:rPr>
      </w:pPr>
    </w:p>
    <w:p w14:paraId="204034C1" w14:textId="2C48BD15" w:rsidR="00263DA6" w:rsidRDefault="00263DA6" w:rsidP="00E650FD">
      <w:pPr>
        <w:rPr>
          <w:b/>
        </w:rPr>
      </w:pPr>
    </w:p>
    <w:p w14:paraId="7D8A8E77" w14:textId="3117B50A" w:rsidR="00263DA6" w:rsidRDefault="00263DA6" w:rsidP="00E650FD">
      <w:pPr>
        <w:rPr>
          <w:b/>
        </w:rPr>
      </w:pPr>
    </w:p>
    <w:p w14:paraId="75891C7E" w14:textId="24CEC913" w:rsidR="00263DA6" w:rsidRDefault="00263DA6" w:rsidP="00E650FD">
      <w:pPr>
        <w:rPr>
          <w:b/>
        </w:rPr>
      </w:pPr>
    </w:p>
    <w:p w14:paraId="2C04B605" w14:textId="66F41470" w:rsidR="00263DA6" w:rsidRDefault="00263DA6" w:rsidP="00E650FD">
      <w:pPr>
        <w:rPr>
          <w:b/>
        </w:rPr>
      </w:pPr>
    </w:p>
    <w:p w14:paraId="3CC0FE21" w14:textId="62D02D3D" w:rsidR="00263DA6" w:rsidRDefault="00263DA6" w:rsidP="00E650FD">
      <w:pPr>
        <w:rPr>
          <w:b/>
        </w:rPr>
      </w:pPr>
    </w:p>
    <w:p w14:paraId="67646B61" w14:textId="3BB17B42" w:rsidR="00263DA6" w:rsidRDefault="00263DA6" w:rsidP="00E650FD">
      <w:pPr>
        <w:rPr>
          <w:b/>
        </w:rPr>
      </w:pPr>
    </w:p>
    <w:p w14:paraId="22D27104" w14:textId="082D9BBE" w:rsidR="00263DA6" w:rsidRDefault="00263DA6" w:rsidP="00E650FD">
      <w:pPr>
        <w:rPr>
          <w:b/>
        </w:rPr>
      </w:pPr>
    </w:p>
    <w:p w14:paraId="58BC8C35" w14:textId="7B5BA4BD" w:rsidR="00263DA6" w:rsidRDefault="00263DA6" w:rsidP="00E650FD">
      <w:pPr>
        <w:rPr>
          <w:b/>
        </w:rPr>
      </w:pPr>
    </w:p>
    <w:p w14:paraId="05CBF015" w14:textId="2840B27E" w:rsidR="00263DA6" w:rsidRDefault="00263DA6" w:rsidP="00E650FD">
      <w:pPr>
        <w:rPr>
          <w:b/>
        </w:rPr>
      </w:pPr>
    </w:p>
    <w:p w14:paraId="550C60D1" w14:textId="2FD04369" w:rsidR="00263DA6" w:rsidRDefault="00263DA6" w:rsidP="00E650FD">
      <w:pPr>
        <w:rPr>
          <w:b/>
        </w:rPr>
      </w:pPr>
    </w:p>
    <w:p w14:paraId="63B6E4AA" w14:textId="656A53A6" w:rsidR="00263DA6" w:rsidRDefault="00263DA6" w:rsidP="00E650FD">
      <w:pPr>
        <w:rPr>
          <w:b/>
        </w:rPr>
      </w:pPr>
    </w:p>
    <w:p w14:paraId="3B17E291" w14:textId="4DBFCD87" w:rsidR="00263DA6" w:rsidRDefault="00263DA6" w:rsidP="00E650FD">
      <w:pPr>
        <w:rPr>
          <w:b/>
        </w:rPr>
      </w:pPr>
    </w:p>
    <w:p w14:paraId="523C8929" w14:textId="3BDB61CA" w:rsidR="00263DA6" w:rsidRDefault="00263DA6" w:rsidP="00E650FD">
      <w:pPr>
        <w:rPr>
          <w:b/>
        </w:rPr>
      </w:pPr>
    </w:p>
    <w:p w14:paraId="6A435E78" w14:textId="76B77C7C" w:rsidR="00263DA6" w:rsidRDefault="00263DA6" w:rsidP="00E650FD">
      <w:pPr>
        <w:rPr>
          <w:b/>
        </w:rPr>
      </w:pPr>
    </w:p>
    <w:p w14:paraId="782FA72A" w14:textId="1F6C966D" w:rsidR="00263DA6" w:rsidRDefault="00263DA6" w:rsidP="00E650FD">
      <w:pPr>
        <w:rPr>
          <w:b/>
        </w:rPr>
      </w:pPr>
    </w:p>
    <w:p w14:paraId="23D38E45" w14:textId="4459DCB8" w:rsidR="00263DA6" w:rsidRDefault="00263DA6" w:rsidP="00E650FD">
      <w:pPr>
        <w:rPr>
          <w:b/>
        </w:rPr>
      </w:pPr>
    </w:p>
    <w:p w14:paraId="46755EC0" w14:textId="7AA10256" w:rsidR="00263DA6" w:rsidRDefault="00263DA6" w:rsidP="00E650FD">
      <w:pPr>
        <w:rPr>
          <w:b/>
        </w:rPr>
      </w:pPr>
    </w:p>
    <w:p w14:paraId="0DE38971" w14:textId="1537E745" w:rsidR="00263DA6" w:rsidRDefault="00263DA6" w:rsidP="00E650FD">
      <w:pPr>
        <w:rPr>
          <w:b/>
        </w:rPr>
      </w:pPr>
    </w:p>
    <w:p w14:paraId="1CB011DE" w14:textId="279549AF" w:rsidR="00263DA6" w:rsidRDefault="00263DA6" w:rsidP="00E650FD">
      <w:pPr>
        <w:rPr>
          <w:b/>
        </w:rPr>
      </w:pPr>
    </w:p>
    <w:p w14:paraId="25387BA5" w14:textId="20B98978" w:rsidR="00263DA6" w:rsidRDefault="00263DA6" w:rsidP="00E650FD">
      <w:pPr>
        <w:rPr>
          <w:b/>
        </w:rPr>
      </w:pPr>
    </w:p>
    <w:p w14:paraId="08DB968A" w14:textId="77777777" w:rsidR="00263DA6" w:rsidRDefault="00263DA6" w:rsidP="00E650FD">
      <w:pPr>
        <w:rPr>
          <w:b/>
        </w:rPr>
      </w:pPr>
    </w:p>
    <w:tbl>
      <w:tblPr>
        <w:tblStyle w:val="Tabelraster"/>
        <w:tblW w:w="10490" w:type="dxa"/>
        <w:tblInd w:w="-2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283"/>
        <w:gridCol w:w="4961"/>
        <w:gridCol w:w="284"/>
      </w:tblGrid>
      <w:tr w:rsidR="00E650FD" w:rsidRPr="00D0109F" w14:paraId="07A2367C" w14:textId="77777777" w:rsidTr="00E650FD">
        <w:trPr>
          <w:trHeight w:val="64"/>
          <w:tblHeader/>
        </w:trPr>
        <w:tc>
          <w:tcPr>
            <w:tcW w:w="4962" w:type="dxa"/>
            <w:tcBorders>
              <w:bottom w:val="single" w:sz="4" w:space="0" w:color="auto"/>
            </w:tcBorders>
            <w:vAlign w:val="center"/>
          </w:tcPr>
          <w:p w14:paraId="402A0CB1" w14:textId="77777777" w:rsidR="00E650FD" w:rsidRPr="00D0109F" w:rsidRDefault="00E650FD" w:rsidP="00E650FD">
            <w:pPr>
              <w:rPr>
                <w:b/>
                <w:sz w:val="14"/>
                <w:szCs w:val="14"/>
              </w:rPr>
            </w:pPr>
            <w:r>
              <w:rPr>
                <w:b/>
                <w:sz w:val="14"/>
                <w:szCs w:val="14"/>
              </w:rPr>
              <w:t>Overzicht foto motor</w:t>
            </w:r>
          </w:p>
        </w:tc>
        <w:tc>
          <w:tcPr>
            <w:tcW w:w="283" w:type="dxa"/>
            <w:vAlign w:val="center"/>
          </w:tcPr>
          <w:p w14:paraId="2835AAC2" w14:textId="77777777" w:rsidR="00E650FD" w:rsidRPr="00D0109F" w:rsidRDefault="00E650FD" w:rsidP="00E650FD">
            <w:pPr>
              <w:rPr>
                <w:b/>
                <w:sz w:val="14"/>
                <w:szCs w:val="14"/>
              </w:rPr>
            </w:pPr>
          </w:p>
        </w:tc>
        <w:tc>
          <w:tcPr>
            <w:tcW w:w="4961" w:type="dxa"/>
            <w:tcBorders>
              <w:bottom w:val="single" w:sz="4" w:space="0" w:color="auto"/>
            </w:tcBorders>
            <w:vAlign w:val="center"/>
          </w:tcPr>
          <w:p w14:paraId="2DE4A0C1" w14:textId="77777777" w:rsidR="00E650FD" w:rsidRPr="00D0109F" w:rsidRDefault="00E650FD" w:rsidP="00E650FD">
            <w:pPr>
              <w:rPr>
                <w:sz w:val="14"/>
                <w:szCs w:val="14"/>
              </w:rPr>
            </w:pPr>
            <w:r>
              <w:rPr>
                <w:b/>
                <w:sz w:val="14"/>
                <w:szCs w:val="14"/>
              </w:rPr>
              <w:t>Overzicht foto generator</w:t>
            </w:r>
          </w:p>
        </w:tc>
        <w:tc>
          <w:tcPr>
            <w:tcW w:w="284" w:type="dxa"/>
          </w:tcPr>
          <w:p w14:paraId="36F7E282" w14:textId="77777777" w:rsidR="00E650FD" w:rsidRDefault="00E650FD" w:rsidP="00E650FD">
            <w:pPr>
              <w:rPr>
                <w:b/>
                <w:sz w:val="14"/>
                <w:szCs w:val="14"/>
              </w:rPr>
            </w:pPr>
          </w:p>
          <w:p w14:paraId="5EB95943" w14:textId="77777777" w:rsidR="00E650FD" w:rsidRPr="00D0109F" w:rsidRDefault="00E650FD" w:rsidP="00E650FD">
            <w:pPr>
              <w:rPr>
                <w:b/>
                <w:sz w:val="14"/>
                <w:szCs w:val="14"/>
              </w:rPr>
            </w:pPr>
          </w:p>
        </w:tc>
      </w:tr>
      <w:tr w:rsidR="00E650FD" w:rsidRPr="00D0109F" w14:paraId="37E0671D" w14:textId="77777777" w:rsidTr="00E650FD">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7510F009" w14:textId="77777777" w:rsidR="00E650FD" w:rsidRPr="00501650" w:rsidRDefault="00E650FD" w:rsidP="00E650FD">
            <w:pPr>
              <w:rPr>
                <w:sz w:val="14"/>
                <w:szCs w:val="14"/>
              </w:rPr>
            </w:pPr>
          </w:p>
        </w:tc>
        <w:tc>
          <w:tcPr>
            <w:tcW w:w="283" w:type="dxa"/>
            <w:tcBorders>
              <w:left w:val="single" w:sz="4" w:space="0" w:color="auto"/>
              <w:right w:val="single" w:sz="4" w:space="0" w:color="auto"/>
            </w:tcBorders>
            <w:vAlign w:val="center"/>
          </w:tcPr>
          <w:p w14:paraId="25D583EE" w14:textId="77777777" w:rsidR="00E650FD" w:rsidRPr="00501650" w:rsidRDefault="00E650FD" w:rsidP="00E650FD">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0B330247" w14:textId="77777777" w:rsidR="00E650FD" w:rsidRPr="00501650" w:rsidRDefault="00E650FD" w:rsidP="00E650FD">
            <w:pPr>
              <w:rPr>
                <w:sz w:val="14"/>
                <w:szCs w:val="14"/>
              </w:rPr>
            </w:pPr>
          </w:p>
        </w:tc>
        <w:tc>
          <w:tcPr>
            <w:tcW w:w="284" w:type="dxa"/>
            <w:tcBorders>
              <w:left w:val="single" w:sz="4" w:space="0" w:color="auto"/>
            </w:tcBorders>
          </w:tcPr>
          <w:p w14:paraId="3EEB15D7" w14:textId="77777777" w:rsidR="00E650FD" w:rsidRDefault="00E650FD" w:rsidP="00E650FD">
            <w:pPr>
              <w:spacing w:line="240" w:lineRule="auto"/>
            </w:pPr>
          </w:p>
          <w:p w14:paraId="5BB1ADD9" w14:textId="77777777" w:rsidR="00E650FD" w:rsidRDefault="00E650FD" w:rsidP="00E650FD">
            <w:pPr>
              <w:spacing w:line="240" w:lineRule="auto"/>
            </w:pPr>
          </w:p>
          <w:p w14:paraId="4A674861" w14:textId="77777777" w:rsidR="00E650FD" w:rsidRDefault="00E650FD" w:rsidP="00E650FD">
            <w:pPr>
              <w:spacing w:line="240" w:lineRule="auto"/>
            </w:pPr>
          </w:p>
          <w:p w14:paraId="77509650" w14:textId="77777777" w:rsidR="00E650FD" w:rsidRDefault="00E650FD" w:rsidP="00E650FD">
            <w:pPr>
              <w:spacing w:line="240" w:lineRule="auto"/>
            </w:pPr>
          </w:p>
          <w:p w14:paraId="69A37C89" w14:textId="77777777" w:rsidR="00E650FD" w:rsidRDefault="00E650FD" w:rsidP="00E650FD">
            <w:pPr>
              <w:spacing w:line="240" w:lineRule="auto"/>
            </w:pPr>
          </w:p>
          <w:p w14:paraId="3FED8F2D" w14:textId="77777777" w:rsidR="00E650FD" w:rsidRDefault="00E650FD" w:rsidP="00E650FD">
            <w:pPr>
              <w:spacing w:line="240" w:lineRule="auto"/>
            </w:pPr>
          </w:p>
          <w:p w14:paraId="179A9169" w14:textId="77777777" w:rsidR="00E650FD" w:rsidRDefault="00E650FD" w:rsidP="00E650FD">
            <w:pPr>
              <w:spacing w:line="240" w:lineRule="auto"/>
            </w:pPr>
          </w:p>
          <w:p w14:paraId="1FC91761" w14:textId="77777777" w:rsidR="00E650FD" w:rsidRDefault="00E650FD" w:rsidP="00E650FD">
            <w:pPr>
              <w:spacing w:line="240" w:lineRule="auto"/>
            </w:pPr>
          </w:p>
          <w:p w14:paraId="00929A7E" w14:textId="77777777" w:rsidR="00E650FD" w:rsidRDefault="00E650FD" w:rsidP="00E650FD">
            <w:pPr>
              <w:spacing w:line="240" w:lineRule="auto"/>
            </w:pPr>
          </w:p>
          <w:p w14:paraId="133D745F" w14:textId="77777777" w:rsidR="00E650FD" w:rsidRDefault="00E650FD" w:rsidP="00E650FD">
            <w:pPr>
              <w:spacing w:line="240" w:lineRule="auto"/>
            </w:pPr>
          </w:p>
          <w:p w14:paraId="37A61484" w14:textId="77777777" w:rsidR="00E650FD" w:rsidRDefault="00E650FD" w:rsidP="00E650FD">
            <w:pPr>
              <w:spacing w:line="240" w:lineRule="auto"/>
            </w:pPr>
          </w:p>
          <w:p w14:paraId="796DCD2D" w14:textId="77777777" w:rsidR="00E650FD" w:rsidRDefault="00E650FD" w:rsidP="00E650FD">
            <w:pPr>
              <w:spacing w:line="240" w:lineRule="auto"/>
            </w:pPr>
          </w:p>
          <w:p w14:paraId="046528F1" w14:textId="77777777" w:rsidR="00E650FD" w:rsidRPr="00501650" w:rsidRDefault="00E650FD" w:rsidP="00E650FD">
            <w:pPr>
              <w:spacing w:line="240" w:lineRule="auto"/>
            </w:pPr>
          </w:p>
        </w:tc>
      </w:tr>
      <w:tr w:rsidR="00263DA6" w:rsidRPr="00D0109F" w14:paraId="1FD670D9" w14:textId="77777777" w:rsidTr="00263DA6">
        <w:trPr>
          <w:cantSplit/>
        </w:trPr>
        <w:tc>
          <w:tcPr>
            <w:tcW w:w="4962" w:type="dxa"/>
            <w:tcBorders>
              <w:top w:val="single" w:sz="4" w:space="0" w:color="auto"/>
              <w:bottom w:val="single" w:sz="4" w:space="0" w:color="auto"/>
            </w:tcBorders>
            <w:vAlign w:val="center"/>
          </w:tcPr>
          <w:p w14:paraId="5953FA4A" w14:textId="748E0A69" w:rsidR="00263DA6" w:rsidRPr="00263DA6" w:rsidRDefault="00263DA6" w:rsidP="00263DA6">
            <w:pPr>
              <w:rPr>
                <w:b/>
                <w:sz w:val="14"/>
                <w:szCs w:val="14"/>
              </w:rPr>
            </w:pPr>
            <w:r w:rsidRPr="00263DA6">
              <w:rPr>
                <w:b/>
                <w:sz w:val="14"/>
                <w:szCs w:val="14"/>
              </w:rPr>
              <w:t>Overzicht foto batterijopstelling/ vliegwiel</w:t>
            </w:r>
          </w:p>
        </w:tc>
        <w:tc>
          <w:tcPr>
            <w:tcW w:w="283" w:type="dxa"/>
            <w:vAlign w:val="center"/>
          </w:tcPr>
          <w:p w14:paraId="05B5CE6A" w14:textId="77777777" w:rsidR="00263DA6" w:rsidRPr="00263DA6" w:rsidRDefault="00263DA6" w:rsidP="00263DA6">
            <w:pPr>
              <w:rPr>
                <w:b/>
                <w:sz w:val="14"/>
                <w:szCs w:val="14"/>
              </w:rPr>
            </w:pPr>
          </w:p>
        </w:tc>
        <w:tc>
          <w:tcPr>
            <w:tcW w:w="4961" w:type="dxa"/>
            <w:tcBorders>
              <w:top w:val="single" w:sz="4" w:space="0" w:color="auto"/>
              <w:bottom w:val="single" w:sz="4" w:space="0" w:color="auto"/>
            </w:tcBorders>
            <w:vAlign w:val="center"/>
          </w:tcPr>
          <w:p w14:paraId="2ABC70B5" w14:textId="0D02047F" w:rsidR="00263DA6" w:rsidRPr="00263DA6" w:rsidRDefault="00263DA6" w:rsidP="00263DA6">
            <w:pPr>
              <w:rPr>
                <w:b/>
                <w:sz w:val="14"/>
                <w:szCs w:val="14"/>
              </w:rPr>
            </w:pPr>
            <w:r w:rsidRPr="00263DA6">
              <w:rPr>
                <w:b/>
                <w:sz w:val="14"/>
                <w:szCs w:val="14"/>
              </w:rPr>
              <w:t>Overzicht foto inductiekoppeling</w:t>
            </w:r>
          </w:p>
        </w:tc>
        <w:tc>
          <w:tcPr>
            <w:tcW w:w="284" w:type="dxa"/>
          </w:tcPr>
          <w:p w14:paraId="63615B0F" w14:textId="77777777" w:rsidR="00263DA6" w:rsidRDefault="00263DA6" w:rsidP="00263DA6">
            <w:pPr>
              <w:rPr>
                <w:b/>
                <w:sz w:val="14"/>
                <w:szCs w:val="14"/>
              </w:rPr>
            </w:pPr>
          </w:p>
          <w:p w14:paraId="1A3C8C13" w14:textId="77777777" w:rsidR="00263DA6" w:rsidRDefault="00263DA6" w:rsidP="00263DA6">
            <w:pPr>
              <w:spacing w:line="240" w:lineRule="auto"/>
            </w:pPr>
          </w:p>
        </w:tc>
      </w:tr>
      <w:tr w:rsidR="00263DA6" w:rsidRPr="00D0109F" w14:paraId="6F55EC61" w14:textId="77777777" w:rsidTr="00E650FD">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446B18D1" w14:textId="77777777" w:rsidR="00263DA6" w:rsidRPr="00501650" w:rsidRDefault="00263DA6" w:rsidP="00263DA6">
            <w:pPr>
              <w:rPr>
                <w:sz w:val="14"/>
                <w:szCs w:val="14"/>
              </w:rPr>
            </w:pPr>
          </w:p>
        </w:tc>
        <w:tc>
          <w:tcPr>
            <w:tcW w:w="283" w:type="dxa"/>
            <w:tcBorders>
              <w:left w:val="single" w:sz="4" w:space="0" w:color="auto"/>
              <w:right w:val="single" w:sz="4" w:space="0" w:color="auto"/>
            </w:tcBorders>
            <w:vAlign w:val="center"/>
          </w:tcPr>
          <w:p w14:paraId="5BA3DD18" w14:textId="77777777" w:rsidR="00263DA6" w:rsidRPr="00501650" w:rsidRDefault="00263DA6" w:rsidP="00263DA6">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3865D363" w14:textId="77777777" w:rsidR="00263DA6" w:rsidRPr="00501650" w:rsidRDefault="00263DA6" w:rsidP="00263DA6">
            <w:pPr>
              <w:rPr>
                <w:sz w:val="14"/>
                <w:szCs w:val="14"/>
              </w:rPr>
            </w:pPr>
          </w:p>
        </w:tc>
        <w:tc>
          <w:tcPr>
            <w:tcW w:w="284" w:type="dxa"/>
            <w:tcBorders>
              <w:left w:val="single" w:sz="4" w:space="0" w:color="auto"/>
            </w:tcBorders>
          </w:tcPr>
          <w:p w14:paraId="28EF2AEA" w14:textId="77777777" w:rsidR="00263DA6" w:rsidRDefault="00263DA6" w:rsidP="00263DA6">
            <w:pPr>
              <w:spacing w:line="240" w:lineRule="auto"/>
            </w:pPr>
          </w:p>
          <w:p w14:paraId="7A4E0C06" w14:textId="77777777" w:rsidR="00263DA6" w:rsidRDefault="00263DA6" w:rsidP="00263DA6">
            <w:pPr>
              <w:spacing w:line="240" w:lineRule="auto"/>
            </w:pPr>
          </w:p>
          <w:p w14:paraId="1F304B27" w14:textId="77777777" w:rsidR="00263DA6" w:rsidRDefault="00263DA6" w:rsidP="00263DA6">
            <w:pPr>
              <w:spacing w:line="240" w:lineRule="auto"/>
            </w:pPr>
          </w:p>
          <w:p w14:paraId="1ABFCC25" w14:textId="77777777" w:rsidR="00263DA6" w:rsidRDefault="00263DA6" w:rsidP="00263DA6">
            <w:pPr>
              <w:spacing w:line="240" w:lineRule="auto"/>
            </w:pPr>
          </w:p>
          <w:p w14:paraId="4B076B07" w14:textId="77777777" w:rsidR="00263DA6" w:rsidRDefault="00263DA6" w:rsidP="00263DA6">
            <w:pPr>
              <w:spacing w:line="240" w:lineRule="auto"/>
            </w:pPr>
          </w:p>
          <w:p w14:paraId="76A1BF3C" w14:textId="77777777" w:rsidR="00263DA6" w:rsidRDefault="00263DA6" w:rsidP="00263DA6">
            <w:pPr>
              <w:spacing w:line="240" w:lineRule="auto"/>
            </w:pPr>
          </w:p>
          <w:p w14:paraId="36325CE1" w14:textId="77777777" w:rsidR="00263DA6" w:rsidRDefault="00263DA6" w:rsidP="00263DA6">
            <w:pPr>
              <w:spacing w:line="240" w:lineRule="auto"/>
            </w:pPr>
          </w:p>
          <w:p w14:paraId="4521F5C9" w14:textId="77777777" w:rsidR="00263DA6" w:rsidRDefault="00263DA6" w:rsidP="00263DA6">
            <w:pPr>
              <w:spacing w:line="240" w:lineRule="auto"/>
            </w:pPr>
          </w:p>
          <w:p w14:paraId="42DEF5E3" w14:textId="77777777" w:rsidR="00263DA6" w:rsidRDefault="00263DA6" w:rsidP="00263DA6">
            <w:pPr>
              <w:spacing w:line="240" w:lineRule="auto"/>
            </w:pPr>
          </w:p>
          <w:p w14:paraId="7E8BE572" w14:textId="77777777" w:rsidR="00263DA6" w:rsidRDefault="00263DA6" w:rsidP="00263DA6">
            <w:pPr>
              <w:spacing w:line="240" w:lineRule="auto"/>
            </w:pPr>
          </w:p>
          <w:p w14:paraId="57EE3A67" w14:textId="77777777" w:rsidR="00263DA6" w:rsidRDefault="00263DA6" w:rsidP="00263DA6">
            <w:pPr>
              <w:spacing w:line="240" w:lineRule="auto"/>
            </w:pPr>
          </w:p>
          <w:p w14:paraId="69436226" w14:textId="77777777" w:rsidR="00263DA6" w:rsidRDefault="00263DA6" w:rsidP="00263DA6">
            <w:pPr>
              <w:spacing w:line="240" w:lineRule="auto"/>
            </w:pPr>
          </w:p>
          <w:p w14:paraId="356B457F" w14:textId="77777777" w:rsidR="00263DA6" w:rsidRDefault="00263DA6" w:rsidP="00263DA6">
            <w:pPr>
              <w:spacing w:line="240" w:lineRule="auto"/>
            </w:pPr>
          </w:p>
        </w:tc>
      </w:tr>
      <w:tr w:rsidR="00263DA6" w:rsidRPr="00D0109F" w14:paraId="266654E5" w14:textId="77777777" w:rsidTr="00263DA6">
        <w:trPr>
          <w:cantSplit/>
        </w:trPr>
        <w:tc>
          <w:tcPr>
            <w:tcW w:w="4962" w:type="dxa"/>
            <w:tcBorders>
              <w:top w:val="single" w:sz="4" w:space="0" w:color="auto"/>
              <w:bottom w:val="single" w:sz="4" w:space="0" w:color="auto"/>
            </w:tcBorders>
            <w:vAlign w:val="center"/>
          </w:tcPr>
          <w:p w14:paraId="35F27D2C" w14:textId="32DA4179" w:rsidR="00263DA6" w:rsidRPr="00263DA6" w:rsidRDefault="00263DA6" w:rsidP="00263DA6">
            <w:pPr>
              <w:rPr>
                <w:b/>
                <w:sz w:val="14"/>
                <w:szCs w:val="14"/>
              </w:rPr>
            </w:pPr>
            <w:r w:rsidRPr="00263DA6">
              <w:rPr>
                <w:b/>
                <w:sz w:val="14"/>
                <w:szCs w:val="14"/>
              </w:rPr>
              <w:t>Overzicht foto externe bypass</w:t>
            </w:r>
          </w:p>
        </w:tc>
        <w:tc>
          <w:tcPr>
            <w:tcW w:w="283" w:type="dxa"/>
            <w:vAlign w:val="center"/>
          </w:tcPr>
          <w:p w14:paraId="32B8CD30" w14:textId="77777777" w:rsidR="00263DA6" w:rsidRPr="00263DA6" w:rsidRDefault="00263DA6" w:rsidP="00263DA6">
            <w:pPr>
              <w:rPr>
                <w:b/>
                <w:sz w:val="14"/>
                <w:szCs w:val="14"/>
              </w:rPr>
            </w:pPr>
          </w:p>
        </w:tc>
        <w:tc>
          <w:tcPr>
            <w:tcW w:w="4961" w:type="dxa"/>
            <w:tcBorders>
              <w:top w:val="single" w:sz="4" w:space="0" w:color="auto"/>
              <w:bottom w:val="single" w:sz="4" w:space="0" w:color="auto"/>
            </w:tcBorders>
            <w:vAlign w:val="center"/>
          </w:tcPr>
          <w:p w14:paraId="76A479DC" w14:textId="729B7171" w:rsidR="00263DA6" w:rsidRPr="00263DA6" w:rsidRDefault="00263DA6" w:rsidP="00263DA6">
            <w:pPr>
              <w:rPr>
                <w:b/>
                <w:sz w:val="14"/>
                <w:szCs w:val="14"/>
              </w:rPr>
            </w:pPr>
            <w:r w:rsidRPr="00263DA6">
              <w:rPr>
                <w:b/>
                <w:sz w:val="14"/>
                <w:szCs w:val="14"/>
              </w:rPr>
              <w:t>Overzicht plaatsing beveiligingen</w:t>
            </w:r>
          </w:p>
        </w:tc>
        <w:tc>
          <w:tcPr>
            <w:tcW w:w="284" w:type="dxa"/>
          </w:tcPr>
          <w:p w14:paraId="6DFC2DCB" w14:textId="77777777" w:rsidR="00263DA6" w:rsidRDefault="00263DA6" w:rsidP="00263DA6">
            <w:pPr>
              <w:rPr>
                <w:b/>
                <w:sz w:val="14"/>
                <w:szCs w:val="14"/>
              </w:rPr>
            </w:pPr>
          </w:p>
          <w:p w14:paraId="1EE3DB72" w14:textId="77777777" w:rsidR="00263DA6" w:rsidRDefault="00263DA6" w:rsidP="00263DA6">
            <w:pPr>
              <w:spacing w:line="240" w:lineRule="auto"/>
            </w:pPr>
          </w:p>
        </w:tc>
      </w:tr>
      <w:tr w:rsidR="00263DA6" w:rsidRPr="00D0109F" w14:paraId="092F32F7" w14:textId="77777777" w:rsidTr="00E650FD">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2AC0A9B2" w14:textId="77777777" w:rsidR="00263DA6" w:rsidRPr="00501650" w:rsidRDefault="00263DA6" w:rsidP="00263DA6">
            <w:pPr>
              <w:rPr>
                <w:sz w:val="14"/>
                <w:szCs w:val="14"/>
              </w:rPr>
            </w:pPr>
          </w:p>
        </w:tc>
        <w:tc>
          <w:tcPr>
            <w:tcW w:w="283" w:type="dxa"/>
            <w:tcBorders>
              <w:left w:val="single" w:sz="4" w:space="0" w:color="auto"/>
              <w:right w:val="single" w:sz="4" w:space="0" w:color="auto"/>
            </w:tcBorders>
            <w:vAlign w:val="center"/>
          </w:tcPr>
          <w:p w14:paraId="3C3AE1D7" w14:textId="77777777" w:rsidR="00263DA6" w:rsidRPr="00501650" w:rsidRDefault="00263DA6" w:rsidP="00263DA6">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39F6B638" w14:textId="77777777" w:rsidR="00263DA6" w:rsidRPr="00501650" w:rsidRDefault="00263DA6" w:rsidP="00263DA6">
            <w:pPr>
              <w:rPr>
                <w:sz w:val="14"/>
                <w:szCs w:val="14"/>
              </w:rPr>
            </w:pPr>
          </w:p>
        </w:tc>
        <w:tc>
          <w:tcPr>
            <w:tcW w:w="284" w:type="dxa"/>
            <w:tcBorders>
              <w:left w:val="single" w:sz="4" w:space="0" w:color="auto"/>
            </w:tcBorders>
          </w:tcPr>
          <w:p w14:paraId="7E75B56F" w14:textId="77777777" w:rsidR="00263DA6" w:rsidRDefault="00263DA6" w:rsidP="00263DA6">
            <w:pPr>
              <w:spacing w:line="240" w:lineRule="auto"/>
            </w:pPr>
          </w:p>
          <w:p w14:paraId="04BE6AB9" w14:textId="77777777" w:rsidR="00263DA6" w:rsidRDefault="00263DA6" w:rsidP="00263DA6">
            <w:pPr>
              <w:spacing w:line="240" w:lineRule="auto"/>
            </w:pPr>
          </w:p>
          <w:p w14:paraId="1810F761" w14:textId="77777777" w:rsidR="00263DA6" w:rsidRDefault="00263DA6" w:rsidP="00263DA6">
            <w:pPr>
              <w:spacing w:line="240" w:lineRule="auto"/>
            </w:pPr>
          </w:p>
          <w:p w14:paraId="5DEEF23E" w14:textId="77777777" w:rsidR="00263DA6" w:rsidRDefault="00263DA6" w:rsidP="00263DA6">
            <w:pPr>
              <w:spacing w:line="240" w:lineRule="auto"/>
            </w:pPr>
          </w:p>
          <w:p w14:paraId="32D02298" w14:textId="77777777" w:rsidR="00263DA6" w:rsidRDefault="00263DA6" w:rsidP="00263DA6">
            <w:pPr>
              <w:spacing w:line="240" w:lineRule="auto"/>
            </w:pPr>
          </w:p>
          <w:p w14:paraId="75CBF489" w14:textId="77777777" w:rsidR="00263DA6" w:rsidRDefault="00263DA6" w:rsidP="00263DA6">
            <w:pPr>
              <w:spacing w:line="240" w:lineRule="auto"/>
            </w:pPr>
          </w:p>
          <w:p w14:paraId="2C712B60" w14:textId="77777777" w:rsidR="00263DA6" w:rsidRDefault="00263DA6" w:rsidP="00263DA6">
            <w:pPr>
              <w:spacing w:line="240" w:lineRule="auto"/>
            </w:pPr>
          </w:p>
          <w:p w14:paraId="0C99C23E" w14:textId="77777777" w:rsidR="00263DA6" w:rsidRDefault="00263DA6" w:rsidP="00263DA6">
            <w:pPr>
              <w:spacing w:line="240" w:lineRule="auto"/>
            </w:pPr>
          </w:p>
          <w:p w14:paraId="01BD7921" w14:textId="77777777" w:rsidR="00263DA6" w:rsidRDefault="00263DA6" w:rsidP="00263DA6">
            <w:pPr>
              <w:spacing w:line="240" w:lineRule="auto"/>
            </w:pPr>
          </w:p>
          <w:p w14:paraId="5CDC87BB" w14:textId="77777777" w:rsidR="00263DA6" w:rsidRDefault="00263DA6" w:rsidP="00263DA6">
            <w:pPr>
              <w:spacing w:line="240" w:lineRule="auto"/>
            </w:pPr>
          </w:p>
          <w:p w14:paraId="134FF93D" w14:textId="77777777" w:rsidR="00263DA6" w:rsidRDefault="00263DA6" w:rsidP="00263DA6">
            <w:pPr>
              <w:spacing w:line="240" w:lineRule="auto"/>
            </w:pPr>
          </w:p>
          <w:p w14:paraId="7E195DA4" w14:textId="77777777" w:rsidR="00263DA6" w:rsidRDefault="00263DA6" w:rsidP="00263DA6">
            <w:pPr>
              <w:spacing w:line="240" w:lineRule="auto"/>
            </w:pPr>
          </w:p>
          <w:p w14:paraId="48B95643" w14:textId="77777777" w:rsidR="00263DA6" w:rsidRDefault="00263DA6" w:rsidP="00263DA6">
            <w:pPr>
              <w:spacing w:line="240" w:lineRule="auto"/>
            </w:pPr>
          </w:p>
        </w:tc>
      </w:tr>
    </w:tbl>
    <w:p w14:paraId="36E09AE7" w14:textId="77777777" w:rsidR="00E650FD" w:rsidRPr="00C121CE" w:rsidRDefault="00E650FD" w:rsidP="00E650FD">
      <w:pPr>
        <w:rPr>
          <w:b/>
        </w:rPr>
      </w:pPr>
    </w:p>
    <w:p w14:paraId="613E0EA7" w14:textId="77777777" w:rsidR="00853FD6" w:rsidRPr="00C121CE" w:rsidRDefault="00853FD6" w:rsidP="00853FD6">
      <w:pPr>
        <w:tabs>
          <w:tab w:val="left" w:pos="709"/>
          <w:tab w:val="left" w:pos="2835"/>
        </w:tabs>
      </w:pPr>
    </w:p>
    <w:p w14:paraId="24C5014C" w14:textId="77777777" w:rsidR="00853FD6" w:rsidRPr="00C121CE" w:rsidRDefault="00853FD6" w:rsidP="00853FD6">
      <w:pPr>
        <w:tabs>
          <w:tab w:val="left" w:pos="709"/>
          <w:tab w:val="left" w:pos="2835"/>
        </w:tabs>
        <w:outlineLvl w:val="0"/>
        <w:rPr>
          <w:b/>
        </w:rPr>
      </w:pPr>
    </w:p>
    <w:p w14:paraId="34CF9847" w14:textId="77777777" w:rsidR="00853FD6" w:rsidRPr="00C121CE" w:rsidRDefault="00853FD6" w:rsidP="00853FD6">
      <w:pPr>
        <w:rPr>
          <w:b/>
        </w:rPr>
      </w:pPr>
      <w:r w:rsidRPr="00C121CE">
        <w:rPr>
          <w:b/>
        </w:rPr>
        <w:br w:type="page"/>
      </w:r>
    </w:p>
    <w:p w14:paraId="099D403B" w14:textId="6C995419" w:rsidR="004C6286" w:rsidRDefault="004C6286" w:rsidP="009B4BA4">
      <w:pPr>
        <w:rPr>
          <w:b/>
        </w:rPr>
      </w:pPr>
      <w:r w:rsidRPr="009B4BA4">
        <w:rPr>
          <w:b/>
        </w:rPr>
        <w:t>Beoordeling van de visuele inspecties, de metingen, beproevingen en onderhoud</w:t>
      </w:r>
    </w:p>
    <w:p w14:paraId="513C3F03" w14:textId="77777777" w:rsidR="009B4BA4" w:rsidRPr="009B4BA4" w:rsidRDefault="009B4BA4" w:rsidP="009B4BA4">
      <w:pPr>
        <w:rPr>
          <w:b/>
        </w:rPr>
      </w:pPr>
    </w:p>
    <w:tbl>
      <w:tblPr>
        <w:tblStyle w:val="Tabelraster"/>
        <w:tblW w:w="10436" w:type="dxa"/>
        <w:tblInd w:w="-2273" w:type="dxa"/>
        <w:tblLayout w:type="fixed"/>
        <w:tblLook w:val="04A0" w:firstRow="1" w:lastRow="0" w:firstColumn="1" w:lastColumn="0" w:noHBand="0" w:noVBand="1"/>
      </w:tblPr>
      <w:tblGrid>
        <w:gridCol w:w="709"/>
        <w:gridCol w:w="2410"/>
        <w:gridCol w:w="425"/>
        <w:gridCol w:w="425"/>
        <w:gridCol w:w="425"/>
        <w:gridCol w:w="992"/>
        <w:gridCol w:w="850"/>
        <w:gridCol w:w="425"/>
        <w:gridCol w:w="709"/>
        <w:gridCol w:w="425"/>
        <w:gridCol w:w="425"/>
        <w:gridCol w:w="425"/>
        <w:gridCol w:w="425"/>
        <w:gridCol w:w="539"/>
        <w:gridCol w:w="581"/>
        <w:gridCol w:w="246"/>
      </w:tblGrid>
      <w:tr w:rsidR="004C6286" w:rsidRPr="00D0109F" w14:paraId="728FEFB7" w14:textId="77777777" w:rsidTr="004C6286">
        <w:trPr>
          <w:cantSplit/>
          <w:trHeight w:val="1843"/>
          <w:tblHeader/>
        </w:trPr>
        <w:tc>
          <w:tcPr>
            <w:tcW w:w="709" w:type="dxa"/>
            <w:vAlign w:val="center"/>
          </w:tcPr>
          <w:p w14:paraId="70B5D865" w14:textId="77777777" w:rsidR="004C6286" w:rsidRPr="00D0109F" w:rsidRDefault="004C6286" w:rsidP="004C6286">
            <w:pPr>
              <w:rPr>
                <w:b/>
                <w:sz w:val="14"/>
                <w:szCs w:val="14"/>
              </w:rPr>
            </w:pPr>
          </w:p>
        </w:tc>
        <w:tc>
          <w:tcPr>
            <w:tcW w:w="2410" w:type="dxa"/>
            <w:vAlign w:val="center"/>
          </w:tcPr>
          <w:p w14:paraId="0B3B870B" w14:textId="77777777" w:rsidR="004C6286" w:rsidRPr="00D0109F" w:rsidRDefault="004C6286" w:rsidP="004C6286">
            <w:pPr>
              <w:rPr>
                <w:b/>
                <w:sz w:val="14"/>
                <w:szCs w:val="14"/>
              </w:rPr>
            </w:pPr>
          </w:p>
        </w:tc>
        <w:tc>
          <w:tcPr>
            <w:tcW w:w="425" w:type="dxa"/>
            <w:vMerge w:val="restart"/>
            <w:textDirection w:val="btLr"/>
            <w:vAlign w:val="center"/>
          </w:tcPr>
          <w:p w14:paraId="05B8574A" w14:textId="77777777" w:rsidR="004C6286" w:rsidRPr="00D0109F" w:rsidRDefault="004C6286" w:rsidP="004C6286">
            <w:pPr>
              <w:ind w:right="111"/>
              <w:rPr>
                <w:b/>
                <w:sz w:val="14"/>
                <w:szCs w:val="14"/>
              </w:rPr>
            </w:pPr>
            <w:r>
              <w:rPr>
                <w:b/>
                <w:sz w:val="14"/>
                <w:szCs w:val="14"/>
              </w:rPr>
              <w:t xml:space="preserve">  Niet van toepassing</w:t>
            </w:r>
          </w:p>
        </w:tc>
        <w:tc>
          <w:tcPr>
            <w:tcW w:w="425" w:type="dxa"/>
            <w:vMerge w:val="restart"/>
            <w:textDirection w:val="btLr"/>
            <w:vAlign w:val="center"/>
          </w:tcPr>
          <w:p w14:paraId="0BF95E65" w14:textId="77777777" w:rsidR="004C6286" w:rsidRPr="00D0109F" w:rsidRDefault="004C6286" w:rsidP="004C6286">
            <w:pPr>
              <w:ind w:right="111"/>
              <w:rPr>
                <w:b/>
                <w:sz w:val="14"/>
                <w:szCs w:val="14"/>
              </w:rPr>
            </w:pPr>
            <w:r>
              <w:rPr>
                <w:b/>
                <w:sz w:val="14"/>
                <w:szCs w:val="14"/>
              </w:rPr>
              <w:t xml:space="preserve">  Gecontroleerd</w:t>
            </w:r>
          </w:p>
        </w:tc>
        <w:tc>
          <w:tcPr>
            <w:tcW w:w="425" w:type="dxa"/>
            <w:vMerge w:val="restart"/>
            <w:textDirection w:val="btLr"/>
            <w:vAlign w:val="center"/>
          </w:tcPr>
          <w:p w14:paraId="78A6F81E" w14:textId="77777777" w:rsidR="004C6286" w:rsidRPr="00D0109F" w:rsidRDefault="004C6286" w:rsidP="004C6286">
            <w:pPr>
              <w:ind w:right="111"/>
              <w:rPr>
                <w:b/>
                <w:sz w:val="14"/>
                <w:szCs w:val="14"/>
              </w:rPr>
            </w:pPr>
            <w:r>
              <w:rPr>
                <w:b/>
                <w:sz w:val="14"/>
                <w:szCs w:val="14"/>
              </w:rPr>
              <w:t xml:space="preserve">  Gemeten</w:t>
            </w:r>
          </w:p>
        </w:tc>
        <w:tc>
          <w:tcPr>
            <w:tcW w:w="992" w:type="dxa"/>
            <w:vMerge w:val="restart"/>
            <w:textDirection w:val="btLr"/>
            <w:vAlign w:val="center"/>
          </w:tcPr>
          <w:p w14:paraId="38899647" w14:textId="77777777" w:rsidR="004C6286" w:rsidRPr="00D0109F" w:rsidRDefault="004C6286" w:rsidP="004C6286">
            <w:pPr>
              <w:ind w:right="111"/>
              <w:rPr>
                <w:b/>
                <w:sz w:val="14"/>
                <w:szCs w:val="14"/>
              </w:rPr>
            </w:pPr>
            <w:r>
              <w:rPr>
                <w:b/>
                <w:sz w:val="14"/>
                <w:szCs w:val="14"/>
              </w:rPr>
              <w:t xml:space="preserve">  Meetwaarde</w:t>
            </w:r>
          </w:p>
        </w:tc>
        <w:tc>
          <w:tcPr>
            <w:tcW w:w="850" w:type="dxa"/>
            <w:vMerge w:val="restart"/>
            <w:textDirection w:val="btLr"/>
            <w:vAlign w:val="center"/>
          </w:tcPr>
          <w:p w14:paraId="1156F38B" w14:textId="77777777" w:rsidR="004C6286" w:rsidRPr="00D0109F" w:rsidRDefault="004C6286" w:rsidP="004C6286">
            <w:pPr>
              <w:ind w:right="111"/>
              <w:rPr>
                <w:b/>
                <w:sz w:val="14"/>
                <w:szCs w:val="14"/>
              </w:rPr>
            </w:pPr>
            <w:r>
              <w:rPr>
                <w:b/>
                <w:sz w:val="14"/>
                <w:szCs w:val="14"/>
              </w:rPr>
              <w:t xml:space="preserve">  Eenheid</w:t>
            </w:r>
          </w:p>
        </w:tc>
        <w:tc>
          <w:tcPr>
            <w:tcW w:w="425" w:type="dxa"/>
            <w:vMerge w:val="restart"/>
            <w:textDirection w:val="btLr"/>
            <w:vAlign w:val="center"/>
          </w:tcPr>
          <w:p w14:paraId="4FC9D57D" w14:textId="77777777" w:rsidR="004C6286" w:rsidRPr="00D0109F" w:rsidRDefault="004C6286" w:rsidP="004C6286">
            <w:pPr>
              <w:ind w:right="111"/>
              <w:rPr>
                <w:b/>
                <w:sz w:val="14"/>
                <w:szCs w:val="14"/>
              </w:rPr>
            </w:pPr>
            <w:r>
              <w:rPr>
                <w:b/>
                <w:sz w:val="14"/>
                <w:szCs w:val="14"/>
              </w:rPr>
              <w:t xml:space="preserve">  Gereinigd</w:t>
            </w:r>
          </w:p>
        </w:tc>
        <w:tc>
          <w:tcPr>
            <w:tcW w:w="709" w:type="dxa"/>
            <w:vMerge w:val="restart"/>
            <w:textDirection w:val="btLr"/>
            <w:vAlign w:val="center"/>
          </w:tcPr>
          <w:p w14:paraId="0D100CE2" w14:textId="77777777" w:rsidR="004C6286" w:rsidRDefault="004C6286" w:rsidP="004C6286">
            <w:pPr>
              <w:ind w:right="111"/>
              <w:rPr>
                <w:b/>
                <w:sz w:val="14"/>
                <w:szCs w:val="14"/>
              </w:rPr>
            </w:pPr>
            <w:r>
              <w:rPr>
                <w:b/>
                <w:sz w:val="14"/>
                <w:szCs w:val="14"/>
              </w:rPr>
              <w:t xml:space="preserve">  Aangedraaid/ vastgezet/  </w:t>
            </w:r>
          </w:p>
          <w:p w14:paraId="3BCADFDE" w14:textId="77777777" w:rsidR="004C6286" w:rsidRPr="00D0109F" w:rsidRDefault="004C6286" w:rsidP="004C6286">
            <w:pPr>
              <w:ind w:right="111"/>
              <w:rPr>
                <w:b/>
                <w:sz w:val="14"/>
                <w:szCs w:val="14"/>
              </w:rPr>
            </w:pPr>
            <w:r>
              <w:rPr>
                <w:b/>
                <w:sz w:val="14"/>
                <w:szCs w:val="14"/>
              </w:rPr>
              <w:t xml:space="preserve">  gelast/ afstellen</w:t>
            </w:r>
          </w:p>
        </w:tc>
        <w:tc>
          <w:tcPr>
            <w:tcW w:w="425" w:type="dxa"/>
            <w:vMerge w:val="restart"/>
            <w:textDirection w:val="btLr"/>
            <w:vAlign w:val="center"/>
          </w:tcPr>
          <w:p w14:paraId="70FB101A" w14:textId="77777777" w:rsidR="004C6286" w:rsidRPr="00D0109F" w:rsidRDefault="004C6286" w:rsidP="004C6286">
            <w:pPr>
              <w:ind w:right="111"/>
              <w:rPr>
                <w:b/>
                <w:sz w:val="14"/>
                <w:szCs w:val="14"/>
              </w:rPr>
            </w:pPr>
            <w:r>
              <w:rPr>
                <w:b/>
                <w:sz w:val="14"/>
                <w:szCs w:val="14"/>
              </w:rPr>
              <w:t xml:space="preserve">  Gesmeerd</w:t>
            </w:r>
          </w:p>
        </w:tc>
        <w:tc>
          <w:tcPr>
            <w:tcW w:w="425" w:type="dxa"/>
            <w:vMerge w:val="restart"/>
            <w:textDirection w:val="btLr"/>
            <w:vAlign w:val="center"/>
          </w:tcPr>
          <w:p w14:paraId="6AA5A815" w14:textId="77777777" w:rsidR="004C6286" w:rsidRPr="00D0109F" w:rsidRDefault="004C6286" w:rsidP="004C6286">
            <w:pPr>
              <w:ind w:right="111"/>
              <w:rPr>
                <w:b/>
                <w:sz w:val="14"/>
                <w:szCs w:val="14"/>
              </w:rPr>
            </w:pPr>
            <w:r>
              <w:rPr>
                <w:b/>
                <w:sz w:val="14"/>
                <w:szCs w:val="14"/>
              </w:rPr>
              <w:t xml:space="preserve">  Bijgevuld</w:t>
            </w:r>
          </w:p>
        </w:tc>
        <w:tc>
          <w:tcPr>
            <w:tcW w:w="425" w:type="dxa"/>
            <w:vMerge w:val="restart"/>
            <w:textDirection w:val="btLr"/>
            <w:vAlign w:val="center"/>
          </w:tcPr>
          <w:p w14:paraId="702E2A88" w14:textId="77777777" w:rsidR="004C6286" w:rsidRPr="00D0109F" w:rsidRDefault="004C6286" w:rsidP="004C6286">
            <w:pPr>
              <w:ind w:right="111"/>
              <w:rPr>
                <w:b/>
                <w:sz w:val="14"/>
                <w:szCs w:val="14"/>
              </w:rPr>
            </w:pPr>
            <w:r>
              <w:rPr>
                <w:b/>
                <w:sz w:val="14"/>
                <w:szCs w:val="14"/>
              </w:rPr>
              <w:t xml:space="preserve">  Vervangen</w:t>
            </w:r>
          </w:p>
        </w:tc>
        <w:tc>
          <w:tcPr>
            <w:tcW w:w="425" w:type="dxa"/>
            <w:vMerge w:val="restart"/>
            <w:textDirection w:val="btLr"/>
            <w:vAlign w:val="center"/>
          </w:tcPr>
          <w:p w14:paraId="36229BBE" w14:textId="77777777" w:rsidR="004C6286" w:rsidRPr="00D0109F" w:rsidRDefault="004C6286" w:rsidP="004C6286">
            <w:pPr>
              <w:ind w:right="111"/>
              <w:rPr>
                <w:b/>
                <w:sz w:val="14"/>
                <w:szCs w:val="14"/>
              </w:rPr>
            </w:pPr>
            <w:r>
              <w:rPr>
                <w:b/>
                <w:sz w:val="14"/>
                <w:szCs w:val="14"/>
              </w:rPr>
              <w:t xml:space="preserve">  Getest</w:t>
            </w:r>
          </w:p>
        </w:tc>
        <w:tc>
          <w:tcPr>
            <w:tcW w:w="1120" w:type="dxa"/>
            <w:gridSpan w:val="2"/>
            <w:textDirection w:val="btLr"/>
            <w:vAlign w:val="center"/>
          </w:tcPr>
          <w:p w14:paraId="68BD9712" w14:textId="77777777" w:rsidR="004C6286" w:rsidRDefault="004C6286" w:rsidP="004C6286">
            <w:pPr>
              <w:ind w:right="111"/>
              <w:rPr>
                <w:b/>
                <w:sz w:val="14"/>
                <w:szCs w:val="14"/>
              </w:rPr>
            </w:pPr>
            <w:r>
              <w:rPr>
                <w:b/>
                <w:sz w:val="14"/>
                <w:szCs w:val="14"/>
              </w:rPr>
              <w:t xml:space="preserve">  Opgelost/ </w:t>
            </w:r>
          </w:p>
          <w:p w14:paraId="4C597F94" w14:textId="77777777" w:rsidR="004C6286" w:rsidRPr="00D0109F" w:rsidRDefault="004C6286" w:rsidP="004C6286">
            <w:pPr>
              <w:ind w:right="111"/>
              <w:rPr>
                <w:b/>
                <w:sz w:val="14"/>
                <w:szCs w:val="14"/>
              </w:rPr>
            </w:pPr>
            <w:r>
              <w:rPr>
                <w:b/>
                <w:sz w:val="14"/>
                <w:szCs w:val="14"/>
              </w:rPr>
              <w:t xml:space="preserve">  uitgevoerd/ </w:t>
            </w:r>
            <w:r>
              <w:rPr>
                <w:b/>
                <w:sz w:val="14"/>
                <w:szCs w:val="14"/>
              </w:rPr>
              <w:br/>
              <w:t xml:space="preserve">  goedgekeurd</w:t>
            </w:r>
          </w:p>
        </w:tc>
        <w:tc>
          <w:tcPr>
            <w:tcW w:w="246" w:type="dxa"/>
            <w:textDirection w:val="btLr"/>
          </w:tcPr>
          <w:p w14:paraId="20803C24" w14:textId="77777777" w:rsidR="004C6286" w:rsidRDefault="004C6286" w:rsidP="004C6286">
            <w:pPr>
              <w:ind w:right="111"/>
              <w:rPr>
                <w:b/>
                <w:sz w:val="14"/>
                <w:szCs w:val="14"/>
              </w:rPr>
            </w:pPr>
          </w:p>
        </w:tc>
      </w:tr>
      <w:tr w:rsidR="004C6286" w:rsidRPr="00D0109F" w14:paraId="7895DF57" w14:textId="77777777" w:rsidTr="004C6286">
        <w:trPr>
          <w:trHeight w:val="64"/>
          <w:tblHeader/>
        </w:trPr>
        <w:tc>
          <w:tcPr>
            <w:tcW w:w="709" w:type="dxa"/>
            <w:vAlign w:val="center"/>
          </w:tcPr>
          <w:p w14:paraId="16EC39FE" w14:textId="77777777" w:rsidR="004C6286" w:rsidRPr="00D0109F" w:rsidRDefault="004C6286" w:rsidP="004C6286">
            <w:pPr>
              <w:rPr>
                <w:b/>
                <w:sz w:val="14"/>
                <w:szCs w:val="14"/>
              </w:rPr>
            </w:pPr>
            <w:r>
              <w:rPr>
                <w:b/>
                <w:sz w:val="14"/>
                <w:szCs w:val="14"/>
              </w:rPr>
              <w:t>C</w:t>
            </w:r>
            <w:r w:rsidRPr="00D0109F">
              <w:rPr>
                <w:b/>
                <w:sz w:val="14"/>
                <w:szCs w:val="14"/>
              </w:rPr>
              <w:t>ode</w:t>
            </w:r>
          </w:p>
        </w:tc>
        <w:tc>
          <w:tcPr>
            <w:tcW w:w="2410" w:type="dxa"/>
            <w:vAlign w:val="center"/>
          </w:tcPr>
          <w:p w14:paraId="7F797825" w14:textId="77777777" w:rsidR="004C6286" w:rsidRPr="00D0109F" w:rsidRDefault="004C6286" w:rsidP="004C6286">
            <w:pPr>
              <w:rPr>
                <w:b/>
                <w:sz w:val="14"/>
                <w:szCs w:val="14"/>
              </w:rPr>
            </w:pPr>
            <w:r>
              <w:rPr>
                <w:b/>
                <w:sz w:val="14"/>
                <w:szCs w:val="14"/>
              </w:rPr>
              <w:t>O</w:t>
            </w:r>
            <w:r w:rsidRPr="00D0109F">
              <w:rPr>
                <w:b/>
                <w:sz w:val="14"/>
                <w:szCs w:val="14"/>
              </w:rPr>
              <w:t>mschrijving</w:t>
            </w:r>
          </w:p>
        </w:tc>
        <w:tc>
          <w:tcPr>
            <w:tcW w:w="425" w:type="dxa"/>
            <w:vMerge/>
            <w:vAlign w:val="center"/>
          </w:tcPr>
          <w:p w14:paraId="72033074" w14:textId="77777777" w:rsidR="004C6286" w:rsidRPr="00D0109F" w:rsidRDefault="004C6286" w:rsidP="004C6286">
            <w:pPr>
              <w:rPr>
                <w:b/>
                <w:sz w:val="14"/>
                <w:szCs w:val="14"/>
              </w:rPr>
            </w:pPr>
          </w:p>
        </w:tc>
        <w:tc>
          <w:tcPr>
            <w:tcW w:w="425" w:type="dxa"/>
            <w:vMerge/>
            <w:vAlign w:val="center"/>
          </w:tcPr>
          <w:p w14:paraId="7F66CCA5" w14:textId="77777777" w:rsidR="004C6286" w:rsidRPr="00D0109F" w:rsidRDefault="004C6286" w:rsidP="004C6286">
            <w:pPr>
              <w:rPr>
                <w:b/>
                <w:sz w:val="14"/>
                <w:szCs w:val="14"/>
              </w:rPr>
            </w:pPr>
          </w:p>
        </w:tc>
        <w:tc>
          <w:tcPr>
            <w:tcW w:w="425" w:type="dxa"/>
            <w:vMerge/>
            <w:vAlign w:val="center"/>
          </w:tcPr>
          <w:p w14:paraId="25C5D58C" w14:textId="77777777" w:rsidR="004C6286" w:rsidRPr="00D0109F" w:rsidRDefault="004C6286" w:rsidP="004C6286">
            <w:pPr>
              <w:rPr>
                <w:sz w:val="14"/>
                <w:szCs w:val="14"/>
              </w:rPr>
            </w:pPr>
          </w:p>
        </w:tc>
        <w:tc>
          <w:tcPr>
            <w:tcW w:w="992" w:type="dxa"/>
            <w:vMerge/>
            <w:vAlign w:val="center"/>
          </w:tcPr>
          <w:p w14:paraId="319E1C39" w14:textId="77777777" w:rsidR="004C6286" w:rsidRPr="00D0109F" w:rsidRDefault="004C6286" w:rsidP="004C6286">
            <w:pPr>
              <w:rPr>
                <w:sz w:val="14"/>
                <w:szCs w:val="14"/>
              </w:rPr>
            </w:pPr>
          </w:p>
        </w:tc>
        <w:tc>
          <w:tcPr>
            <w:tcW w:w="850" w:type="dxa"/>
            <w:vMerge/>
            <w:vAlign w:val="center"/>
          </w:tcPr>
          <w:p w14:paraId="19AD91AC" w14:textId="77777777" w:rsidR="004C6286" w:rsidRPr="00D0109F" w:rsidRDefault="004C6286" w:rsidP="004C6286">
            <w:pPr>
              <w:rPr>
                <w:b/>
                <w:sz w:val="14"/>
                <w:szCs w:val="14"/>
              </w:rPr>
            </w:pPr>
          </w:p>
        </w:tc>
        <w:tc>
          <w:tcPr>
            <w:tcW w:w="425" w:type="dxa"/>
            <w:vMerge/>
            <w:vAlign w:val="center"/>
          </w:tcPr>
          <w:p w14:paraId="32BA3A98" w14:textId="77777777" w:rsidR="004C6286" w:rsidRPr="00D0109F" w:rsidRDefault="004C6286" w:rsidP="004C6286">
            <w:pPr>
              <w:rPr>
                <w:b/>
                <w:sz w:val="14"/>
                <w:szCs w:val="14"/>
              </w:rPr>
            </w:pPr>
          </w:p>
        </w:tc>
        <w:tc>
          <w:tcPr>
            <w:tcW w:w="709" w:type="dxa"/>
            <w:vMerge/>
            <w:vAlign w:val="center"/>
          </w:tcPr>
          <w:p w14:paraId="2D669B28" w14:textId="77777777" w:rsidR="004C6286" w:rsidRPr="00D0109F" w:rsidRDefault="004C6286" w:rsidP="004C6286">
            <w:pPr>
              <w:rPr>
                <w:b/>
                <w:sz w:val="14"/>
                <w:szCs w:val="14"/>
              </w:rPr>
            </w:pPr>
          </w:p>
        </w:tc>
        <w:tc>
          <w:tcPr>
            <w:tcW w:w="425" w:type="dxa"/>
            <w:vMerge/>
            <w:vAlign w:val="center"/>
          </w:tcPr>
          <w:p w14:paraId="545B2160" w14:textId="77777777" w:rsidR="004C6286" w:rsidRPr="00D0109F" w:rsidRDefault="004C6286" w:rsidP="004C6286">
            <w:pPr>
              <w:rPr>
                <w:b/>
                <w:sz w:val="14"/>
                <w:szCs w:val="14"/>
              </w:rPr>
            </w:pPr>
          </w:p>
        </w:tc>
        <w:tc>
          <w:tcPr>
            <w:tcW w:w="425" w:type="dxa"/>
            <w:vMerge/>
            <w:vAlign w:val="center"/>
          </w:tcPr>
          <w:p w14:paraId="471C4388" w14:textId="77777777" w:rsidR="004C6286" w:rsidRPr="00D0109F" w:rsidRDefault="004C6286" w:rsidP="004C6286">
            <w:pPr>
              <w:rPr>
                <w:b/>
                <w:sz w:val="14"/>
                <w:szCs w:val="14"/>
              </w:rPr>
            </w:pPr>
          </w:p>
        </w:tc>
        <w:tc>
          <w:tcPr>
            <w:tcW w:w="425" w:type="dxa"/>
            <w:vMerge/>
            <w:vAlign w:val="center"/>
          </w:tcPr>
          <w:p w14:paraId="22578236" w14:textId="77777777" w:rsidR="004C6286" w:rsidRPr="00D0109F" w:rsidRDefault="004C6286" w:rsidP="004C6286">
            <w:pPr>
              <w:rPr>
                <w:b/>
                <w:sz w:val="14"/>
                <w:szCs w:val="14"/>
              </w:rPr>
            </w:pPr>
          </w:p>
        </w:tc>
        <w:tc>
          <w:tcPr>
            <w:tcW w:w="425" w:type="dxa"/>
            <w:vMerge/>
            <w:vAlign w:val="center"/>
          </w:tcPr>
          <w:p w14:paraId="122B283D" w14:textId="77777777" w:rsidR="004C6286" w:rsidRPr="00D0109F" w:rsidRDefault="004C6286" w:rsidP="004C6286">
            <w:pPr>
              <w:rPr>
                <w:b/>
                <w:sz w:val="14"/>
                <w:szCs w:val="14"/>
              </w:rPr>
            </w:pPr>
          </w:p>
        </w:tc>
        <w:tc>
          <w:tcPr>
            <w:tcW w:w="539" w:type="dxa"/>
            <w:vAlign w:val="center"/>
          </w:tcPr>
          <w:p w14:paraId="1CB35EBD" w14:textId="77777777" w:rsidR="004C6286" w:rsidRPr="00D0109F" w:rsidRDefault="004C6286" w:rsidP="004C6286">
            <w:pPr>
              <w:rPr>
                <w:b/>
                <w:sz w:val="14"/>
                <w:szCs w:val="14"/>
              </w:rPr>
            </w:pPr>
            <w:r w:rsidRPr="00D0109F">
              <w:rPr>
                <w:b/>
                <w:sz w:val="14"/>
                <w:szCs w:val="14"/>
              </w:rPr>
              <w:t>Ja</w:t>
            </w:r>
          </w:p>
        </w:tc>
        <w:tc>
          <w:tcPr>
            <w:tcW w:w="581" w:type="dxa"/>
            <w:vAlign w:val="center"/>
          </w:tcPr>
          <w:p w14:paraId="28464371" w14:textId="77777777" w:rsidR="004C6286" w:rsidRPr="00D0109F" w:rsidRDefault="004C6286" w:rsidP="004C6286">
            <w:pPr>
              <w:rPr>
                <w:b/>
                <w:sz w:val="14"/>
                <w:szCs w:val="14"/>
              </w:rPr>
            </w:pPr>
            <w:r w:rsidRPr="00D0109F">
              <w:rPr>
                <w:b/>
                <w:sz w:val="14"/>
                <w:szCs w:val="14"/>
              </w:rPr>
              <w:t>Nee</w:t>
            </w:r>
          </w:p>
        </w:tc>
        <w:tc>
          <w:tcPr>
            <w:tcW w:w="246" w:type="dxa"/>
          </w:tcPr>
          <w:p w14:paraId="2A96042B" w14:textId="77777777" w:rsidR="004C6286" w:rsidRDefault="004C6286" w:rsidP="004C6286">
            <w:pPr>
              <w:rPr>
                <w:b/>
                <w:sz w:val="14"/>
                <w:szCs w:val="14"/>
              </w:rPr>
            </w:pPr>
          </w:p>
          <w:p w14:paraId="582AAF59" w14:textId="77777777" w:rsidR="004C6286" w:rsidRPr="00D0109F" w:rsidRDefault="004C6286" w:rsidP="004C6286">
            <w:pPr>
              <w:rPr>
                <w:b/>
                <w:sz w:val="14"/>
                <w:szCs w:val="14"/>
              </w:rPr>
            </w:pPr>
          </w:p>
        </w:tc>
      </w:tr>
      <w:tr w:rsidR="004C6286" w:rsidRPr="00D0109F" w14:paraId="0BD3D208" w14:textId="77777777" w:rsidTr="004C6286">
        <w:trPr>
          <w:cantSplit/>
        </w:trPr>
        <w:tc>
          <w:tcPr>
            <w:tcW w:w="709" w:type="dxa"/>
            <w:vAlign w:val="center"/>
          </w:tcPr>
          <w:p w14:paraId="28A61008" w14:textId="25C214CF" w:rsidR="004C6286" w:rsidRDefault="004C6286" w:rsidP="004C6286">
            <w:pPr>
              <w:rPr>
                <w:b/>
                <w:sz w:val="14"/>
                <w:szCs w:val="14"/>
              </w:rPr>
            </w:pPr>
            <w:r>
              <w:rPr>
                <w:rFonts w:cs="Calibri"/>
                <w:b/>
                <w:bCs/>
                <w:sz w:val="14"/>
                <w:szCs w:val="14"/>
                <w:u w:val="single"/>
              </w:rPr>
              <w:t>a</w:t>
            </w:r>
          </w:p>
        </w:tc>
        <w:tc>
          <w:tcPr>
            <w:tcW w:w="2410" w:type="dxa"/>
            <w:vAlign w:val="center"/>
          </w:tcPr>
          <w:p w14:paraId="05C1CD77" w14:textId="52785F44" w:rsidR="004C6286" w:rsidRDefault="004C6286" w:rsidP="004C6286">
            <w:pPr>
              <w:rPr>
                <w:b/>
                <w:sz w:val="14"/>
                <w:szCs w:val="14"/>
              </w:rPr>
            </w:pPr>
            <w:r>
              <w:rPr>
                <w:rFonts w:cs="Calibri"/>
                <w:b/>
                <w:bCs/>
                <w:sz w:val="14"/>
                <w:szCs w:val="14"/>
                <w:u w:val="single"/>
              </w:rPr>
              <w:t>Aggregaat/ no-break</w:t>
            </w:r>
          </w:p>
        </w:tc>
        <w:tc>
          <w:tcPr>
            <w:tcW w:w="425" w:type="dxa"/>
            <w:vAlign w:val="center"/>
          </w:tcPr>
          <w:p w14:paraId="76F3F77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868802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C08DA0B"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AA1A03A"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8CAECE"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1AF79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299452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CFDE4B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33B551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63CE1D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8B1110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BE7398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096867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9B0A92B" w14:textId="77777777" w:rsidR="004C6286" w:rsidRDefault="004C6286" w:rsidP="004C6286">
            <w:pPr>
              <w:spacing w:line="240" w:lineRule="auto"/>
            </w:pPr>
          </w:p>
          <w:p w14:paraId="7956A3B8" w14:textId="77777777" w:rsidR="004C6286" w:rsidRPr="00D0109F" w:rsidRDefault="004C6286" w:rsidP="004C6286">
            <w:pPr>
              <w:spacing w:line="240" w:lineRule="auto"/>
            </w:pPr>
          </w:p>
        </w:tc>
      </w:tr>
      <w:tr w:rsidR="004C6286" w:rsidRPr="00D0109F" w14:paraId="59518468" w14:textId="77777777" w:rsidTr="004C6286">
        <w:trPr>
          <w:cantSplit/>
        </w:trPr>
        <w:tc>
          <w:tcPr>
            <w:tcW w:w="709" w:type="dxa"/>
            <w:vAlign w:val="center"/>
          </w:tcPr>
          <w:p w14:paraId="582D224B" w14:textId="6153949E" w:rsidR="004C6286" w:rsidRDefault="004C6286" w:rsidP="004C6286">
            <w:pPr>
              <w:rPr>
                <w:b/>
                <w:sz w:val="14"/>
                <w:szCs w:val="14"/>
              </w:rPr>
            </w:pPr>
            <w:r>
              <w:rPr>
                <w:rFonts w:cs="Calibri"/>
                <w:b/>
                <w:bCs/>
                <w:sz w:val="14"/>
                <w:szCs w:val="14"/>
              </w:rPr>
              <w:t>adm</w:t>
            </w:r>
          </w:p>
        </w:tc>
        <w:tc>
          <w:tcPr>
            <w:tcW w:w="2410" w:type="dxa"/>
            <w:vAlign w:val="center"/>
          </w:tcPr>
          <w:p w14:paraId="56898996" w14:textId="720289E5" w:rsidR="004C6286" w:rsidRDefault="004C6286" w:rsidP="004C6286">
            <w:pPr>
              <w:rPr>
                <w:b/>
                <w:sz w:val="14"/>
                <w:szCs w:val="14"/>
              </w:rPr>
            </w:pPr>
            <w:r>
              <w:rPr>
                <w:rFonts w:cs="Calibri"/>
                <w:b/>
                <w:bCs/>
                <w:sz w:val="14"/>
                <w:szCs w:val="14"/>
              </w:rPr>
              <w:t>Dieselmotor</w:t>
            </w:r>
          </w:p>
        </w:tc>
        <w:tc>
          <w:tcPr>
            <w:tcW w:w="425" w:type="dxa"/>
            <w:vAlign w:val="center"/>
          </w:tcPr>
          <w:p w14:paraId="7570205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996D76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AD21355"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83C9552"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3944C7"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B1065E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F22201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B34FB2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A93CBE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3013FF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1FEEC2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BB6415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9F5E17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8D7DF9C" w14:textId="77777777" w:rsidR="004C6286" w:rsidRDefault="004C6286" w:rsidP="004C6286">
            <w:pPr>
              <w:spacing w:line="240" w:lineRule="auto"/>
            </w:pPr>
          </w:p>
          <w:p w14:paraId="6CAA38CA" w14:textId="77777777" w:rsidR="004C6286" w:rsidRPr="00D0109F" w:rsidRDefault="004C6286" w:rsidP="004C6286">
            <w:pPr>
              <w:spacing w:line="240" w:lineRule="auto"/>
            </w:pPr>
          </w:p>
        </w:tc>
      </w:tr>
      <w:tr w:rsidR="004C6286" w:rsidRPr="00D0109F" w14:paraId="5451E2A2" w14:textId="77777777" w:rsidTr="004C6286">
        <w:trPr>
          <w:cantSplit/>
        </w:trPr>
        <w:tc>
          <w:tcPr>
            <w:tcW w:w="709" w:type="dxa"/>
            <w:vAlign w:val="center"/>
          </w:tcPr>
          <w:p w14:paraId="275180B2" w14:textId="17925F30" w:rsidR="004C6286" w:rsidRDefault="004C6286" w:rsidP="004C6286">
            <w:pPr>
              <w:rPr>
                <w:b/>
                <w:sz w:val="14"/>
                <w:szCs w:val="14"/>
              </w:rPr>
            </w:pPr>
            <w:r>
              <w:rPr>
                <w:rFonts w:cs="Calibri"/>
                <w:sz w:val="14"/>
                <w:szCs w:val="14"/>
              </w:rPr>
              <w:t>adm1</w:t>
            </w:r>
          </w:p>
        </w:tc>
        <w:tc>
          <w:tcPr>
            <w:tcW w:w="2410" w:type="dxa"/>
            <w:vAlign w:val="center"/>
          </w:tcPr>
          <w:p w14:paraId="7CC2EA40" w14:textId="5A42974E" w:rsidR="004C6286" w:rsidRDefault="004C6286" w:rsidP="004C6286">
            <w:pPr>
              <w:rPr>
                <w:b/>
                <w:sz w:val="14"/>
                <w:szCs w:val="14"/>
              </w:rPr>
            </w:pPr>
            <w:r>
              <w:rPr>
                <w:rFonts w:cs="Calibri"/>
                <w:sz w:val="14"/>
                <w:szCs w:val="14"/>
              </w:rPr>
              <w:t>algehele conditie</w:t>
            </w:r>
          </w:p>
        </w:tc>
        <w:tc>
          <w:tcPr>
            <w:tcW w:w="425" w:type="dxa"/>
            <w:vAlign w:val="center"/>
          </w:tcPr>
          <w:p w14:paraId="5CA1A54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4EF47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004E78C"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733C4CB"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8117EE8"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23E57F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CC21FE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E4E09E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2DFA76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9271B2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C4A5CA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BD0205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A75AEF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FC692F3" w14:textId="77777777" w:rsidR="004C6286" w:rsidRDefault="004C6286" w:rsidP="004C6286">
            <w:pPr>
              <w:spacing w:line="240" w:lineRule="auto"/>
            </w:pPr>
          </w:p>
          <w:p w14:paraId="70003DDB" w14:textId="77777777" w:rsidR="004C6286" w:rsidRPr="00D0109F" w:rsidRDefault="004C6286" w:rsidP="004C6286">
            <w:pPr>
              <w:spacing w:line="240" w:lineRule="auto"/>
            </w:pPr>
          </w:p>
        </w:tc>
      </w:tr>
      <w:tr w:rsidR="004C6286" w:rsidRPr="00D0109F" w14:paraId="571F9249" w14:textId="77777777" w:rsidTr="004C6286">
        <w:trPr>
          <w:cantSplit/>
        </w:trPr>
        <w:tc>
          <w:tcPr>
            <w:tcW w:w="709" w:type="dxa"/>
            <w:vAlign w:val="center"/>
          </w:tcPr>
          <w:p w14:paraId="6470463A" w14:textId="4A904640" w:rsidR="004C6286" w:rsidRDefault="004C6286" w:rsidP="004C6286">
            <w:pPr>
              <w:rPr>
                <w:b/>
                <w:sz w:val="14"/>
                <w:szCs w:val="14"/>
              </w:rPr>
            </w:pPr>
            <w:r>
              <w:rPr>
                <w:rFonts w:cs="Calibri"/>
                <w:sz w:val="14"/>
                <w:szCs w:val="14"/>
              </w:rPr>
              <w:t>adm8</w:t>
            </w:r>
          </w:p>
        </w:tc>
        <w:tc>
          <w:tcPr>
            <w:tcW w:w="2410" w:type="dxa"/>
            <w:vAlign w:val="center"/>
          </w:tcPr>
          <w:p w14:paraId="4243160E" w14:textId="0E853774" w:rsidR="004C6286" w:rsidRDefault="004C6286" w:rsidP="004C6286">
            <w:pPr>
              <w:rPr>
                <w:b/>
                <w:sz w:val="14"/>
                <w:szCs w:val="14"/>
              </w:rPr>
            </w:pPr>
            <w:r>
              <w:rPr>
                <w:rFonts w:cs="Calibri"/>
                <w:sz w:val="14"/>
                <w:szCs w:val="14"/>
              </w:rPr>
              <w:t>voorverwarmer</w:t>
            </w:r>
          </w:p>
        </w:tc>
        <w:tc>
          <w:tcPr>
            <w:tcW w:w="425" w:type="dxa"/>
            <w:vAlign w:val="center"/>
          </w:tcPr>
          <w:p w14:paraId="22B2020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203E84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AF2FF0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72E867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EE92B51"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2FA31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890429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158165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B5CEB6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6BECCC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0C3587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124D8F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DA372F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27F1ACB" w14:textId="77777777" w:rsidR="004C6286" w:rsidRDefault="004C6286" w:rsidP="004C6286">
            <w:pPr>
              <w:spacing w:line="240" w:lineRule="auto"/>
            </w:pPr>
          </w:p>
          <w:p w14:paraId="2133B125" w14:textId="77777777" w:rsidR="004C6286" w:rsidRPr="00D0109F" w:rsidRDefault="004C6286" w:rsidP="004C6286">
            <w:pPr>
              <w:spacing w:line="240" w:lineRule="auto"/>
            </w:pPr>
          </w:p>
        </w:tc>
      </w:tr>
      <w:tr w:rsidR="004C6286" w:rsidRPr="00D0109F" w14:paraId="3325E34A" w14:textId="77777777" w:rsidTr="004C6286">
        <w:trPr>
          <w:cantSplit/>
        </w:trPr>
        <w:tc>
          <w:tcPr>
            <w:tcW w:w="709" w:type="dxa"/>
            <w:vAlign w:val="center"/>
          </w:tcPr>
          <w:p w14:paraId="713BDD0C" w14:textId="3903C54C" w:rsidR="004C6286" w:rsidRDefault="004C6286" w:rsidP="004C6286">
            <w:pPr>
              <w:rPr>
                <w:b/>
                <w:sz w:val="14"/>
                <w:szCs w:val="14"/>
              </w:rPr>
            </w:pPr>
            <w:r>
              <w:rPr>
                <w:rFonts w:cs="Calibri"/>
                <w:b/>
                <w:bCs/>
                <w:sz w:val="14"/>
                <w:szCs w:val="14"/>
              </w:rPr>
              <w:t>am</w:t>
            </w:r>
          </w:p>
        </w:tc>
        <w:tc>
          <w:tcPr>
            <w:tcW w:w="2410" w:type="dxa"/>
            <w:vAlign w:val="center"/>
          </w:tcPr>
          <w:p w14:paraId="209C1018" w14:textId="150D302F" w:rsidR="004C6286" w:rsidRDefault="004C6286" w:rsidP="004C6286">
            <w:pPr>
              <w:rPr>
                <w:b/>
                <w:sz w:val="14"/>
                <w:szCs w:val="14"/>
              </w:rPr>
            </w:pPr>
            <w:r>
              <w:rPr>
                <w:rFonts w:cs="Calibri"/>
                <w:b/>
                <w:bCs/>
                <w:sz w:val="14"/>
                <w:szCs w:val="14"/>
              </w:rPr>
              <w:t>Mechanische onderdelen</w:t>
            </w:r>
          </w:p>
        </w:tc>
        <w:tc>
          <w:tcPr>
            <w:tcW w:w="425" w:type="dxa"/>
            <w:vAlign w:val="center"/>
          </w:tcPr>
          <w:p w14:paraId="1E22309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0AE58A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B8C1C64"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92A0FBB"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DAA45E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847DDD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816932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517A69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75ED8E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CB30A6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BA2E30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2EBE2D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5E6B7DB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CC2EDA9" w14:textId="77777777" w:rsidR="004C6286" w:rsidRDefault="004C6286" w:rsidP="004C6286">
            <w:pPr>
              <w:spacing w:line="240" w:lineRule="auto"/>
            </w:pPr>
          </w:p>
          <w:p w14:paraId="3D2442DD" w14:textId="77777777" w:rsidR="004C6286" w:rsidRPr="00D0109F" w:rsidRDefault="004C6286" w:rsidP="004C6286">
            <w:pPr>
              <w:spacing w:line="240" w:lineRule="auto"/>
            </w:pPr>
          </w:p>
        </w:tc>
      </w:tr>
      <w:tr w:rsidR="004C6286" w:rsidRPr="00D0109F" w14:paraId="4A59C90A" w14:textId="77777777" w:rsidTr="004C6286">
        <w:trPr>
          <w:cantSplit/>
        </w:trPr>
        <w:tc>
          <w:tcPr>
            <w:tcW w:w="709" w:type="dxa"/>
            <w:vAlign w:val="center"/>
          </w:tcPr>
          <w:p w14:paraId="4F8D60E7" w14:textId="7332CA0E" w:rsidR="004C6286" w:rsidRDefault="004C6286" w:rsidP="004C6286">
            <w:pPr>
              <w:rPr>
                <w:b/>
                <w:sz w:val="14"/>
                <w:szCs w:val="14"/>
              </w:rPr>
            </w:pPr>
            <w:r>
              <w:rPr>
                <w:rFonts w:cs="Calibri"/>
                <w:sz w:val="14"/>
                <w:szCs w:val="14"/>
              </w:rPr>
              <w:t>am3</w:t>
            </w:r>
          </w:p>
        </w:tc>
        <w:tc>
          <w:tcPr>
            <w:tcW w:w="2410" w:type="dxa"/>
            <w:vAlign w:val="center"/>
          </w:tcPr>
          <w:p w14:paraId="7DCB61A5" w14:textId="550A7A87" w:rsidR="004C6286" w:rsidRDefault="004C6286" w:rsidP="004C6286">
            <w:pPr>
              <w:rPr>
                <w:b/>
                <w:sz w:val="14"/>
                <w:szCs w:val="14"/>
              </w:rPr>
            </w:pPr>
            <w:r>
              <w:rPr>
                <w:rFonts w:cs="Calibri"/>
                <w:sz w:val="14"/>
                <w:szCs w:val="14"/>
              </w:rPr>
              <w:t>Beschadigingen/ slijtage</w:t>
            </w:r>
          </w:p>
        </w:tc>
        <w:tc>
          <w:tcPr>
            <w:tcW w:w="425" w:type="dxa"/>
            <w:vAlign w:val="center"/>
          </w:tcPr>
          <w:p w14:paraId="7E6DEE1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A5347E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7FA9CF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464C27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884358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3074D9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A38A53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A274FD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12F375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B6BA41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B8377E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D9C89F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9651AC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6C1F70C" w14:textId="77777777" w:rsidR="004C6286" w:rsidRDefault="004C6286" w:rsidP="004C6286">
            <w:pPr>
              <w:spacing w:line="240" w:lineRule="auto"/>
            </w:pPr>
          </w:p>
          <w:p w14:paraId="3A2F79A0" w14:textId="77777777" w:rsidR="004C6286" w:rsidRPr="00D0109F" w:rsidRDefault="004C6286" w:rsidP="004C6286">
            <w:pPr>
              <w:spacing w:line="240" w:lineRule="auto"/>
            </w:pPr>
          </w:p>
        </w:tc>
      </w:tr>
      <w:tr w:rsidR="004C6286" w:rsidRPr="00D0109F" w14:paraId="5E6DE89B" w14:textId="77777777" w:rsidTr="004C6286">
        <w:trPr>
          <w:cantSplit/>
        </w:trPr>
        <w:tc>
          <w:tcPr>
            <w:tcW w:w="709" w:type="dxa"/>
            <w:vAlign w:val="center"/>
          </w:tcPr>
          <w:p w14:paraId="71825D45" w14:textId="691D1F40" w:rsidR="004C6286" w:rsidRDefault="004C6286" w:rsidP="004C6286">
            <w:pPr>
              <w:rPr>
                <w:b/>
                <w:sz w:val="14"/>
                <w:szCs w:val="14"/>
              </w:rPr>
            </w:pPr>
            <w:r>
              <w:rPr>
                <w:rFonts w:cs="Calibri"/>
                <w:sz w:val="14"/>
                <w:szCs w:val="14"/>
              </w:rPr>
              <w:t>am29</w:t>
            </w:r>
          </w:p>
        </w:tc>
        <w:tc>
          <w:tcPr>
            <w:tcW w:w="2410" w:type="dxa"/>
            <w:vAlign w:val="center"/>
          </w:tcPr>
          <w:p w14:paraId="31411BB3" w14:textId="7366BDDD" w:rsidR="004C6286" w:rsidRDefault="004C6286" w:rsidP="004C6286">
            <w:pPr>
              <w:rPr>
                <w:b/>
                <w:sz w:val="14"/>
                <w:szCs w:val="14"/>
              </w:rPr>
            </w:pPr>
            <w:r>
              <w:rPr>
                <w:rFonts w:cs="Calibri"/>
                <w:sz w:val="14"/>
                <w:szCs w:val="14"/>
              </w:rPr>
              <w:t xml:space="preserve">Losse onderdelen </w:t>
            </w:r>
          </w:p>
        </w:tc>
        <w:tc>
          <w:tcPr>
            <w:tcW w:w="425" w:type="dxa"/>
            <w:vAlign w:val="center"/>
          </w:tcPr>
          <w:p w14:paraId="29D070C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C83587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5E57C5D"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FE0B8EE"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233E5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21AFB6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02A6A1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633E00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F2520F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E6E69B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CDA5E2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05A113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A538DA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26E0041" w14:textId="77777777" w:rsidR="004C6286" w:rsidRDefault="004C6286" w:rsidP="004C6286">
            <w:pPr>
              <w:spacing w:line="240" w:lineRule="auto"/>
            </w:pPr>
          </w:p>
          <w:p w14:paraId="010CADA3" w14:textId="77777777" w:rsidR="004C6286" w:rsidRPr="00D0109F" w:rsidRDefault="004C6286" w:rsidP="004C6286">
            <w:pPr>
              <w:spacing w:line="240" w:lineRule="auto"/>
            </w:pPr>
          </w:p>
        </w:tc>
      </w:tr>
      <w:tr w:rsidR="004C6286" w:rsidRPr="00D0109F" w14:paraId="4826493F" w14:textId="77777777" w:rsidTr="004C6286">
        <w:trPr>
          <w:cantSplit/>
        </w:trPr>
        <w:tc>
          <w:tcPr>
            <w:tcW w:w="709" w:type="dxa"/>
            <w:vAlign w:val="center"/>
          </w:tcPr>
          <w:p w14:paraId="39816A76" w14:textId="4B59DA3A" w:rsidR="004C6286" w:rsidRDefault="004C6286" w:rsidP="004C6286">
            <w:pPr>
              <w:rPr>
                <w:b/>
                <w:sz w:val="14"/>
                <w:szCs w:val="14"/>
              </w:rPr>
            </w:pPr>
            <w:r>
              <w:rPr>
                <w:rFonts w:cs="Calibri"/>
                <w:sz w:val="14"/>
                <w:szCs w:val="14"/>
              </w:rPr>
              <w:t>am30</w:t>
            </w:r>
          </w:p>
        </w:tc>
        <w:tc>
          <w:tcPr>
            <w:tcW w:w="2410" w:type="dxa"/>
            <w:vAlign w:val="center"/>
          </w:tcPr>
          <w:p w14:paraId="34DE023E" w14:textId="49592FB0" w:rsidR="004C6286" w:rsidRDefault="004C6286" w:rsidP="004C6286">
            <w:pPr>
              <w:rPr>
                <w:b/>
                <w:sz w:val="14"/>
                <w:szCs w:val="14"/>
              </w:rPr>
            </w:pPr>
            <w:r>
              <w:rPr>
                <w:rFonts w:cs="Calibri"/>
                <w:sz w:val="14"/>
                <w:szCs w:val="14"/>
              </w:rPr>
              <w:t>Bedrading en bevestiging</w:t>
            </w:r>
          </w:p>
        </w:tc>
        <w:tc>
          <w:tcPr>
            <w:tcW w:w="425" w:type="dxa"/>
            <w:vAlign w:val="center"/>
          </w:tcPr>
          <w:p w14:paraId="4408C20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F08D85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1607239"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C0ACEC5"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AB422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615527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B0994F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9A3C91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B66C57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B2F41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C4C2D7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01781C4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7E1633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CA77718" w14:textId="77777777" w:rsidR="004C6286" w:rsidRDefault="004C6286" w:rsidP="004C6286">
            <w:pPr>
              <w:spacing w:line="240" w:lineRule="auto"/>
            </w:pPr>
          </w:p>
          <w:p w14:paraId="5F909162" w14:textId="77777777" w:rsidR="004C6286" w:rsidRPr="00D0109F" w:rsidRDefault="004C6286" w:rsidP="004C6286">
            <w:pPr>
              <w:spacing w:line="240" w:lineRule="auto"/>
            </w:pPr>
          </w:p>
        </w:tc>
      </w:tr>
      <w:tr w:rsidR="004C6286" w:rsidRPr="00D0109F" w14:paraId="229B8935" w14:textId="77777777" w:rsidTr="004C6286">
        <w:trPr>
          <w:cantSplit/>
        </w:trPr>
        <w:tc>
          <w:tcPr>
            <w:tcW w:w="709" w:type="dxa"/>
            <w:vAlign w:val="center"/>
          </w:tcPr>
          <w:p w14:paraId="7FD4DE42" w14:textId="4B3D1898" w:rsidR="004C6286" w:rsidRDefault="004C6286" w:rsidP="004C6286">
            <w:pPr>
              <w:rPr>
                <w:b/>
                <w:sz w:val="14"/>
                <w:szCs w:val="14"/>
              </w:rPr>
            </w:pPr>
            <w:r>
              <w:rPr>
                <w:rFonts w:cs="Calibri"/>
                <w:b/>
                <w:bCs/>
                <w:sz w:val="14"/>
                <w:szCs w:val="14"/>
              </w:rPr>
              <w:t>ab</w:t>
            </w:r>
          </w:p>
        </w:tc>
        <w:tc>
          <w:tcPr>
            <w:tcW w:w="2410" w:type="dxa"/>
            <w:vAlign w:val="center"/>
          </w:tcPr>
          <w:p w14:paraId="245F8B28" w14:textId="55D2EEEA" w:rsidR="004C6286" w:rsidRDefault="004C6286" w:rsidP="004C6286">
            <w:pPr>
              <w:rPr>
                <w:b/>
                <w:sz w:val="14"/>
                <w:szCs w:val="14"/>
              </w:rPr>
            </w:pPr>
            <w:r>
              <w:rPr>
                <w:rFonts w:cs="Calibri"/>
                <w:b/>
                <w:bCs/>
                <w:sz w:val="14"/>
                <w:szCs w:val="14"/>
              </w:rPr>
              <w:t>Brandstof voorziening</w:t>
            </w:r>
          </w:p>
        </w:tc>
        <w:tc>
          <w:tcPr>
            <w:tcW w:w="425" w:type="dxa"/>
            <w:vAlign w:val="center"/>
          </w:tcPr>
          <w:p w14:paraId="006A36B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5C1619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6C8F122"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5D79B8C"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B771D8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3B5A64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AB9D06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57C157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4507C9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EC8076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AD0680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834F46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290A49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2068C18" w14:textId="77777777" w:rsidR="004C6286" w:rsidRDefault="004C6286" w:rsidP="004C6286">
            <w:pPr>
              <w:spacing w:line="240" w:lineRule="auto"/>
            </w:pPr>
          </w:p>
          <w:p w14:paraId="303955C1" w14:textId="77777777" w:rsidR="004C6286" w:rsidRPr="00D0109F" w:rsidRDefault="004C6286" w:rsidP="004C6286">
            <w:pPr>
              <w:spacing w:line="240" w:lineRule="auto"/>
            </w:pPr>
          </w:p>
        </w:tc>
      </w:tr>
      <w:tr w:rsidR="004C6286" w:rsidRPr="00D0109F" w14:paraId="0BC1F134" w14:textId="77777777" w:rsidTr="004C6286">
        <w:trPr>
          <w:cantSplit/>
        </w:trPr>
        <w:tc>
          <w:tcPr>
            <w:tcW w:w="709" w:type="dxa"/>
            <w:vAlign w:val="center"/>
          </w:tcPr>
          <w:p w14:paraId="43EB83A8" w14:textId="48537A1C" w:rsidR="004C6286" w:rsidRDefault="004C6286" w:rsidP="004C6286">
            <w:pPr>
              <w:rPr>
                <w:b/>
                <w:sz w:val="14"/>
                <w:szCs w:val="14"/>
              </w:rPr>
            </w:pPr>
            <w:r>
              <w:rPr>
                <w:rFonts w:cs="Calibri"/>
                <w:sz w:val="14"/>
                <w:szCs w:val="14"/>
              </w:rPr>
              <w:t>ab6</w:t>
            </w:r>
          </w:p>
        </w:tc>
        <w:tc>
          <w:tcPr>
            <w:tcW w:w="2410" w:type="dxa"/>
            <w:vAlign w:val="center"/>
          </w:tcPr>
          <w:p w14:paraId="3D268FDC" w14:textId="668FA2AF" w:rsidR="004C6286" w:rsidRDefault="004C6286" w:rsidP="004C6286">
            <w:pPr>
              <w:rPr>
                <w:b/>
                <w:sz w:val="14"/>
                <w:szCs w:val="14"/>
              </w:rPr>
            </w:pPr>
            <w:r>
              <w:rPr>
                <w:rFonts w:cs="Calibri"/>
                <w:sz w:val="14"/>
                <w:szCs w:val="14"/>
              </w:rPr>
              <w:t>voetklep/ terugslagklep fuel polishing systeem</w:t>
            </w:r>
          </w:p>
        </w:tc>
        <w:tc>
          <w:tcPr>
            <w:tcW w:w="425" w:type="dxa"/>
            <w:vAlign w:val="center"/>
          </w:tcPr>
          <w:p w14:paraId="0B69BDD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2A5CA6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D52F309"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24298D4"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EDE0D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3D6B00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E2BF14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6D430D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562B89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74F744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E2DC82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D65392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4F4E0F4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0AC80D8" w14:textId="77777777" w:rsidR="004C6286" w:rsidRDefault="004C6286" w:rsidP="004C6286">
            <w:pPr>
              <w:spacing w:line="240" w:lineRule="auto"/>
            </w:pPr>
          </w:p>
          <w:p w14:paraId="74D7897A" w14:textId="77777777" w:rsidR="004C6286" w:rsidRPr="00D0109F" w:rsidRDefault="004C6286" w:rsidP="004C6286">
            <w:pPr>
              <w:spacing w:line="240" w:lineRule="auto"/>
            </w:pPr>
          </w:p>
        </w:tc>
      </w:tr>
      <w:tr w:rsidR="004C6286" w:rsidRPr="00D0109F" w14:paraId="49D8B9A6" w14:textId="77777777" w:rsidTr="004C6286">
        <w:trPr>
          <w:cantSplit/>
        </w:trPr>
        <w:tc>
          <w:tcPr>
            <w:tcW w:w="709" w:type="dxa"/>
            <w:vAlign w:val="center"/>
          </w:tcPr>
          <w:p w14:paraId="2A4F1BDA" w14:textId="39747426" w:rsidR="004C6286" w:rsidRDefault="004C6286" w:rsidP="004C6286">
            <w:pPr>
              <w:rPr>
                <w:b/>
                <w:sz w:val="14"/>
                <w:szCs w:val="14"/>
              </w:rPr>
            </w:pPr>
            <w:r>
              <w:rPr>
                <w:rFonts w:cs="Calibri"/>
                <w:sz w:val="14"/>
                <w:szCs w:val="14"/>
              </w:rPr>
              <w:t>ab7</w:t>
            </w:r>
          </w:p>
        </w:tc>
        <w:tc>
          <w:tcPr>
            <w:tcW w:w="2410" w:type="dxa"/>
            <w:vAlign w:val="center"/>
          </w:tcPr>
          <w:p w14:paraId="37EC4A5F" w14:textId="5160D817" w:rsidR="004C6286" w:rsidRDefault="004C6286" w:rsidP="004C6286">
            <w:pPr>
              <w:rPr>
                <w:b/>
                <w:sz w:val="14"/>
                <w:szCs w:val="14"/>
              </w:rPr>
            </w:pPr>
            <w:r>
              <w:rPr>
                <w:rFonts w:cs="Calibri"/>
                <w:sz w:val="14"/>
                <w:szCs w:val="14"/>
              </w:rPr>
              <w:t>vacuüm en druk schakelaars fuel polishing systeem</w:t>
            </w:r>
          </w:p>
        </w:tc>
        <w:tc>
          <w:tcPr>
            <w:tcW w:w="425" w:type="dxa"/>
            <w:vAlign w:val="center"/>
          </w:tcPr>
          <w:p w14:paraId="7EEDDF9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6A8D10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5687D9F"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4A80271"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72A669"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566B93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0DBB61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7E46A3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0CC8B9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214E92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740661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C9A392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39080F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9B042BF" w14:textId="77777777" w:rsidR="004C6286" w:rsidRDefault="004C6286" w:rsidP="004C6286">
            <w:pPr>
              <w:spacing w:line="240" w:lineRule="auto"/>
            </w:pPr>
          </w:p>
          <w:p w14:paraId="39FD6A03" w14:textId="77777777" w:rsidR="004C6286" w:rsidRPr="00D0109F" w:rsidRDefault="004C6286" w:rsidP="004C6286">
            <w:pPr>
              <w:spacing w:line="240" w:lineRule="auto"/>
            </w:pPr>
          </w:p>
        </w:tc>
      </w:tr>
      <w:tr w:rsidR="004C6286" w:rsidRPr="00D0109F" w14:paraId="70E26740" w14:textId="77777777" w:rsidTr="004C6286">
        <w:trPr>
          <w:cantSplit/>
        </w:trPr>
        <w:tc>
          <w:tcPr>
            <w:tcW w:w="709" w:type="dxa"/>
            <w:vAlign w:val="center"/>
          </w:tcPr>
          <w:p w14:paraId="1A56F6DD" w14:textId="68A6D9E0" w:rsidR="004C6286" w:rsidRDefault="004C6286" w:rsidP="004C6286">
            <w:pPr>
              <w:rPr>
                <w:b/>
                <w:sz w:val="14"/>
                <w:szCs w:val="14"/>
              </w:rPr>
            </w:pPr>
            <w:r>
              <w:rPr>
                <w:rFonts w:cs="Calibri"/>
                <w:sz w:val="14"/>
                <w:szCs w:val="14"/>
              </w:rPr>
              <w:t>ab8</w:t>
            </w:r>
          </w:p>
        </w:tc>
        <w:tc>
          <w:tcPr>
            <w:tcW w:w="2410" w:type="dxa"/>
            <w:vAlign w:val="center"/>
          </w:tcPr>
          <w:p w14:paraId="154942CC" w14:textId="23284031" w:rsidR="004C6286" w:rsidRDefault="004C6286" w:rsidP="004C6286">
            <w:pPr>
              <w:rPr>
                <w:b/>
                <w:sz w:val="14"/>
                <w:szCs w:val="14"/>
              </w:rPr>
            </w:pPr>
            <w:r>
              <w:rPr>
                <w:rFonts w:cs="Calibri"/>
                <w:sz w:val="14"/>
                <w:szCs w:val="14"/>
              </w:rPr>
              <w:t>peil dag tank opnemen</w:t>
            </w:r>
          </w:p>
        </w:tc>
        <w:tc>
          <w:tcPr>
            <w:tcW w:w="425" w:type="dxa"/>
            <w:vAlign w:val="center"/>
          </w:tcPr>
          <w:p w14:paraId="36943CA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FE8143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55C15EA"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8C171C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0368283"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399D4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B54784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97057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6B8D57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BE1CAB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029A2F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85DE68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5627CA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E53D1F4" w14:textId="77777777" w:rsidR="004C6286" w:rsidRDefault="004C6286" w:rsidP="004C6286">
            <w:pPr>
              <w:spacing w:line="240" w:lineRule="auto"/>
            </w:pPr>
          </w:p>
          <w:p w14:paraId="10AA5097" w14:textId="77777777" w:rsidR="004C6286" w:rsidRPr="00D0109F" w:rsidRDefault="004C6286" w:rsidP="004C6286">
            <w:pPr>
              <w:spacing w:line="240" w:lineRule="auto"/>
            </w:pPr>
          </w:p>
        </w:tc>
      </w:tr>
      <w:tr w:rsidR="004C6286" w:rsidRPr="00D0109F" w14:paraId="3E38CAA1" w14:textId="77777777" w:rsidTr="004C6286">
        <w:trPr>
          <w:cantSplit/>
        </w:trPr>
        <w:tc>
          <w:tcPr>
            <w:tcW w:w="709" w:type="dxa"/>
            <w:vAlign w:val="center"/>
          </w:tcPr>
          <w:p w14:paraId="389FFD82" w14:textId="001A6F18" w:rsidR="004C6286" w:rsidRDefault="004C6286" w:rsidP="004C6286">
            <w:pPr>
              <w:rPr>
                <w:b/>
                <w:sz w:val="14"/>
                <w:szCs w:val="14"/>
              </w:rPr>
            </w:pPr>
            <w:r>
              <w:rPr>
                <w:rFonts w:cs="Calibri"/>
                <w:sz w:val="14"/>
                <w:szCs w:val="14"/>
              </w:rPr>
              <w:t>ab9</w:t>
            </w:r>
          </w:p>
        </w:tc>
        <w:tc>
          <w:tcPr>
            <w:tcW w:w="2410" w:type="dxa"/>
            <w:vAlign w:val="center"/>
          </w:tcPr>
          <w:p w14:paraId="6CCD366C" w14:textId="44A8B696" w:rsidR="004C6286" w:rsidRDefault="004C6286" w:rsidP="004C6286">
            <w:pPr>
              <w:rPr>
                <w:b/>
                <w:sz w:val="14"/>
                <w:szCs w:val="14"/>
              </w:rPr>
            </w:pPr>
            <w:r>
              <w:rPr>
                <w:rFonts w:cs="Calibri"/>
                <w:sz w:val="14"/>
                <w:szCs w:val="14"/>
              </w:rPr>
              <w:t>peil bulk tank opennemen</w:t>
            </w:r>
          </w:p>
        </w:tc>
        <w:tc>
          <w:tcPr>
            <w:tcW w:w="425" w:type="dxa"/>
            <w:vAlign w:val="center"/>
          </w:tcPr>
          <w:p w14:paraId="17ADB10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D6DA45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247C53F"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6670217"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8C7FE19"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B6C0BC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B0DA81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5F6546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611739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68C8F8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96BB4F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040A501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AAFF6A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B95114B" w14:textId="77777777" w:rsidR="004C6286" w:rsidRDefault="004C6286" w:rsidP="004C6286">
            <w:pPr>
              <w:spacing w:line="240" w:lineRule="auto"/>
            </w:pPr>
          </w:p>
          <w:p w14:paraId="50C55ACA" w14:textId="77777777" w:rsidR="004C6286" w:rsidRPr="00D0109F" w:rsidRDefault="004C6286" w:rsidP="004C6286">
            <w:pPr>
              <w:spacing w:line="240" w:lineRule="auto"/>
            </w:pPr>
          </w:p>
        </w:tc>
      </w:tr>
      <w:tr w:rsidR="004C6286" w:rsidRPr="00D0109F" w14:paraId="0B6B3FE9" w14:textId="77777777" w:rsidTr="004C6286">
        <w:trPr>
          <w:cantSplit/>
        </w:trPr>
        <w:tc>
          <w:tcPr>
            <w:tcW w:w="709" w:type="dxa"/>
            <w:vAlign w:val="center"/>
          </w:tcPr>
          <w:p w14:paraId="23C254C3" w14:textId="78FB80EA" w:rsidR="004C6286" w:rsidRDefault="004C6286" w:rsidP="004C6286">
            <w:pPr>
              <w:rPr>
                <w:b/>
                <w:sz w:val="14"/>
                <w:szCs w:val="14"/>
              </w:rPr>
            </w:pPr>
            <w:r>
              <w:rPr>
                <w:rFonts w:cs="Calibri"/>
                <w:b/>
                <w:bCs/>
                <w:sz w:val="14"/>
                <w:szCs w:val="14"/>
              </w:rPr>
              <w:t>al</w:t>
            </w:r>
          </w:p>
        </w:tc>
        <w:tc>
          <w:tcPr>
            <w:tcW w:w="2410" w:type="dxa"/>
            <w:vAlign w:val="center"/>
          </w:tcPr>
          <w:p w14:paraId="713A813F" w14:textId="478D276F" w:rsidR="004C6286" w:rsidRDefault="004C6286" w:rsidP="004C6286">
            <w:pPr>
              <w:rPr>
                <w:b/>
                <w:sz w:val="14"/>
                <w:szCs w:val="14"/>
              </w:rPr>
            </w:pPr>
            <w:r>
              <w:rPr>
                <w:rFonts w:cs="Calibri"/>
                <w:b/>
                <w:bCs/>
                <w:sz w:val="14"/>
                <w:szCs w:val="14"/>
              </w:rPr>
              <w:t>Lekkages</w:t>
            </w:r>
          </w:p>
        </w:tc>
        <w:tc>
          <w:tcPr>
            <w:tcW w:w="425" w:type="dxa"/>
            <w:vAlign w:val="center"/>
          </w:tcPr>
          <w:p w14:paraId="6C7D47D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D3B04C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C328314"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38DB9917"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8CE6E3"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782830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4E8B6D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EBA80F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3F3368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481052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4B0B20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9AA2A6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5029A16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8230E5E" w14:textId="77777777" w:rsidR="004C6286" w:rsidRDefault="004C6286" w:rsidP="004C6286">
            <w:pPr>
              <w:spacing w:line="240" w:lineRule="auto"/>
            </w:pPr>
          </w:p>
          <w:p w14:paraId="23EB0D55" w14:textId="77777777" w:rsidR="004C6286" w:rsidRPr="00D0109F" w:rsidRDefault="004C6286" w:rsidP="004C6286">
            <w:pPr>
              <w:spacing w:line="240" w:lineRule="auto"/>
            </w:pPr>
          </w:p>
        </w:tc>
      </w:tr>
      <w:tr w:rsidR="004C6286" w:rsidRPr="00D0109F" w14:paraId="2F872DBD" w14:textId="77777777" w:rsidTr="004C6286">
        <w:trPr>
          <w:cantSplit/>
        </w:trPr>
        <w:tc>
          <w:tcPr>
            <w:tcW w:w="709" w:type="dxa"/>
            <w:vAlign w:val="center"/>
          </w:tcPr>
          <w:p w14:paraId="2C7F92CE" w14:textId="53D250C8" w:rsidR="004C6286" w:rsidRDefault="004C6286" w:rsidP="004C6286">
            <w:pPr>
              <w:rPr>
                <w:b/>
                <w:sz w:val="14"/>
                <w:szCs w:val="14"/>
              </w:rPr>
            </w:pPr>
            <w:r>
              <w:rPr>
                <w:rFonts w:cs="Calibri"/>
                <w:sz w:val="14"/>
                <w:szCs w:val="14"/>
              </w:rPr>
              <w:t>al1</w:t>
            </w:r>
          </w:p>
        </w:tc>
        <w:tc>
          <w:tcPr>
            <w:tcW w:w="2410" w:type="dxa"/>
            <w:vAlign w:val="center"/>
          </w:tcPr>
          <w:p w14:paraId="352FB56A" w14:textId="18A963B8" w:rsidR="004C6286" w:rsidRDefault="004C6286" w:rsidP="004C6286">
            <w:pPr>
              <w:rPr>
                <w:b/>
                <w:sz w:val="14"/>
                <w:szCs w:val="14"/>
              </w:rPr>
            </w:pPr>
            <w:r>
              <w:rPr>
                <w:rFonts w:cs="Calibri"/>
                <w:sz w:val="14"/>
                <w:szCs w:val="14"/>
              </w:rPr>
              <w:t>Olielekkage</w:t>
            </w:r>
          </w:p>
        </w:tc>
        <w:tc>
          <w:tcPr>
            <w:tcW w:w="425" w:type="dxa"/>
            <w:vAlign w:val="center"/>
          </w:tcPr>
          <w:p w14:paraId="024F6F6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C71E90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906BD17"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29107A1"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DE7118"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0A59C1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C62915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C6EDF7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480CEC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C8A42D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F33577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FAF923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D8989A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07353B7" w14:textId="77777777" w:rsidR="004C6286" w:rsidRDefault="004C6286" w:rsidP="004C6286">
            <w:pPr>
              <w:spacing w:line="240" w:lineRule="auto"/>
            </w:pPr>
          </w:p>
          <w:p w14:paraId="735F7137" w14:textId="77777777" w:rsidR="004C6286" w:rsidRPr="00D0109F" w:rsidRDefault="004C6286" w:rsidP="004C6286">
            <w:pPr>
              <w:spacing w:line="240" w:lineRule="auto"/>
            </w:pPr>
          </w:p>
        </w:tc>
      </w:tr>
      <w:tr w:rsidR="004C6286" w:rsidRPr="00D0109F" w14:paraId="69ABA1B7" w14:textId="77777777" w:rsidTr="004C6286">
        <w:trPr>
          <w:cantSplit/>
        </w:trPr>
        <w:tc>
          <w:tcPr>
            <w:tcW w:w="709" w:type="dxa"/>
            <w:vAlign w:val="center"/>
          </w:tcPr>
          <w:p w14:paraId="6FF26EB8" w14:textId="3C5C5724" w:rsidR="004C6286" w:rsidRDefault="004C6286" w:rsidP="004C6286">
            <w:pPr>
              <w:rPr>
                <w:b/>
                <w:sz w:val="14"/>
                <w:szCs w:val="14"/>
              </w:rPr>
            </w:pPr>
            <w:r>
              <w:rPr>
                <w:rFonts w:cs="Calibri"/>
                <w:sz w:val="14"/>
                <w:szCs w:val="14"/>
              </w:rPr>
              <w:t>al2</w:t>
            </w:r>
          </w:p>
        </w:tc>
        <w:tc>
          <w:tcPr>
            <w:tcW w:w="2410" w:type="dxa"/>
            <w:vAlign w:val="center"/>
          </w:tcPr>
          <w:p w14:paraId="428E787D" w14:textId="1F4FC317" w:rsidR="004C6286" w:rsidRDefault="004C6286" w:rsidP="004C6286">
            <w:pPr>
              <w:rPr>
                <w:b/>
                <w:sz w:val="14"/>
                <w:szCs w:val="14"/>
              </w:rPr>
            </w:pPr>
            <w:r>
              <w:rPr>
                <w:rFonts w:cs="Calibri"/>
                <w:sz w:val="14"/>
                <w:szCs w:val="14"/>
              </w:rPr>
              <w:t>Brandstoflekkage</w:t>
            </w:r>
          </w:p>
        </w:tc>
        <w:tc>
          <w:tcPr>
            <w:tcW w:w="425" w:type="dxa"/>
            <w:vAlign w:val="center"/>
          </w:tcPr>
          <w:p w14:paraId="6EB11FC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C1C593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696DFF5"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51A7917"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A4654F"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4CF6E8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4CF066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536934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9BE268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ED8C0F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C6EA45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0BA429E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3E92E0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397C6F2" w14:textId="77777777" w:rsidR="004C6286" w:rsidRDefault="004C6286" w:rsidP="004C6286">
            <w:pPr>
              <w:spacing w:line="240" w:lineRule="auto"/>
            </w:pPr>
          </w:p>
          <w:p w14:paraId="40B7E3D1" w14:textId="77777777" w:rsidR="004C6286" w:rsidRPr="00D0109F" w:rsidRDefault="004C6286" w:rsidP="004C6286">
            <w:pPr>
              <w:spacing w:line="240" w:lineRule="auto"/>
            </w:pPr>
          </w:p>
        </w:tc>
      </w:tr>
      <w:tr w:rsidR="004C6286" w:rsidRPr="00D0109F" w14:paraId="1EFCE0EB" w14:textId="77777777" w:rsidTr="004C6286">
        <w:trPr>
          <w:cantSplit/>
        </w:trPr>
        <w:tc>
          <w:tcPr>
            <w:tcW w:w="709" w:type="dxa"/>
            <w:vAlign w:val="center"/>
          </w:tcPr>
          <w:p w14:paraId="7867CCAF" w14:textId="4C24DD48" w:rsidR="004C6286" w:rsidRDefault="004C6286" w:rsidP="004C6286">
            <w:pPr>
              <w:rPr>
                <w:b/>
                <w:sz w:val="14"/>
                <w:szCs w:val="14"/>
              </w:rPr>
            </w:pPr>
            <w:r>
              <w:rPr>
                <w:rFonts w:cs="Calibri"/>
                <w:sz w:val="14"/>
                <w:szCs w:val="14"/>
              </w:rPr>
              <w:t>al3</w:t>
            </w:r>
          </w:p>
        </w:tc>
        <w:tc>
          <w:tcPr>
            <w:tcW w:w="2410" w:type="dxa"/>
            <w:vAlign w:val="center"/>
          </w:tcPr>
          <w:p w14:paraId="4124424C" w14:textId="594F1636" w:rsidR="004C6286" w:rsidRDefault="004C6286" w:rsidP="004C6286">
            <w:pPr>
              <w:rPr>
                <w:b/>
                <w:sz w:val="14"/>
                <w:szCs w:val="14"/>
              </w:rPr>
            </w:pPr>
            <w:r>
              <w:rPr>
                <w:rFonts w:cs="Calibri"/>
                <w:sz w:val="14"/>
                <w:szCs w:val="14"/>
              </w:rPr>
              <w:t>Koelvloeistoflekkage</w:t>
            </w:r>
          </w:p>
        </w:tc>
        <w:tc>
          <w:tcPr>
            <w:tcW w:w="425" w:type="dxa"/>
            <w:vAlign w:val="center"/>
          </w:tcPr>
          <w:p w14:paraId="271026A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1A8256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AB055A9"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9D2FB6C"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E0465EE"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C7338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A0F9FB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470521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40AA8F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80170A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A4AF3A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8734BB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5A2CFF8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B53B989" w14:textId="77777777" w:rsidR="004C6286" w:rsidRDefault="004C6286" w:rsidP="004C6286">
            <w:pPr>
              <w:spacing w:line="240" w:lineRule="auto"/>
            </w:pPr>
          </w:p>
          <w:p w14:paraId="260167EE" w14:textId="77777777" w:rsidR="004C6286" w:rsidRPr="00D0109F" w:rsidRDefault="004C6286" w:rsidP="004C6286">
            <w:pPr>
              <w:spacing w:line="240" w:lineRule="auto"/>
            </w:pPr>
          </w:p>
        </w:tc>
      </w:tr>
      <w:tr w:rsidR="004C6286" w:rsidRPr="00D0109F" w14:paraId="1754C23C" w14:textId="77777777" w:rsidTr="004C6286">
        <w:trPr>
          <w:cantSplit/>
        </w:trPr>
        <w:tc>
          <w:tcPr>
            <w:tcW w:w="709" w:type="dxa"/>
            <w:vAlign w:val="center"/>
          </w:tcPr>
          <w:p w14:paraId="664D4779" w14:textId="7B713AAE" w:rsidR="004C6286" w:rsidRDefault="004C6286" w:rsidP="004C6286">
            <w:pPr>
              <w:rPr>
                <w:b/>
                <w:sz w:val="14"/>
                <w:szCs w:val="14"/>
              </w:rPr>
            </w:pPr>
            <w:r>
              <w:rPr>
                <w:rFonts w:cs="Calibri"/>
                <w:sz w:val="14"/>
                <w:szCs w:val="14"/>
              </w:rPr>
              <w:t>al4</w:t>
            </w:r>
          </w:p>
        </w:tc>
        <w:tc>
          <w:tcPr>
            <w:tcW w:w="2410" w:type="dxa"/>
            <w:vAlign w:val="center"/>
          </w:tcPr>
          <w:p w14:paraId="3DBBDE53" w14:textId="0CB41DE2" w:rsidR="004C6286" w:rsidRDefault="004C6286" w:rsidP="004C6286">
            <w:pPr>
              <w:rPr>
                <w:b/>
                <w:sz w:val="14"/>
                <w:szCs w:val="14"/>
              </w:rPr>
            </w:pPr>
            <w:r>
              <w:rPr>
                <w:rFonts w:cs="Calibri"/>
                <w:sz w:val="14"/>
                <w:szCs w:val="14"/>
              </w:rPr>
              <w:t>Lekkage van de uitlaat</w:t>
            </w:r>
          </w:p>
        </w:tc>
        <w:tc>
          <w:tcPr>
            <w:tcW w:w="425" w:type="dxa"/>
            <w:vAlign w:val="center"/>
          </w:tcPr>
          <w:p w14:paraId="6B4CE92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09A20B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3E5DD54"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468B8FC"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8D55E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9246F0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5C3DF9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665214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0BA36D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D76F8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DDEBDE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528064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B86D1F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E313B88" w14:textId="77777777" w:rsidR="004C6286" w:rsidRDefault="004C6286" w:rsidP="004C6286">
            <w:pPr>
              <w:spacing w:line="240" w:lineRule="auto"/>
            </w:pPr>
          </w:p>
          <w:p w14:paraId="01C5AB99" w14:textId="77777777" w:rsidR="004C6286" w:rsidRPr="00D0109F" w:rsidRDefault="004C6286" w:rsidP="004C6286">
            <w:pPr>
              <w:spacing w:line="240" w:lineRule="auto"/>
            </w:pPr>
          </w:p>
        </w:tc>
      </w:tr>
      <w:tr w:rsidR="004C6286" w:rsidRPr="00D0109F" w14:paraId="3FB10950" w14:textId="77777777" w:rsidTr="004C6286">
        <w:trPr>
          <w:cantSplit/>
        </w:trPr>
        <w:tc>
          <w:tcPr>
            <w:tcW w:w="709" w:type="dxa"/>
            <w:vAlign w:val="center"/>
          </w:tcPr>
          <w:p w14:paraId="29AC2D60" w14:textId="7D4FEFF0" w:rsidR="004C6286" w:rsidRDefault="004C6286" w:rsidP="004C6286">
            <w:pPr>
              <w:rPr>
                <w:b/>
                <w:sz w:val="14"/>
                <w:szCs w:val="14"/>
              </w:rPr>
            </w:pPr>
            <w:r>
              <w:rPr>
                <w:rFonts w:cs="Calibri"/>
                <w:sz w:val="14"/>
                <w:szCs w:val="14"/>
              </w:rPr>
              <w:t>al5</w:t>
            </w:r>
          </w:p>
        </w:tc>
        <w:tc>
          <w:tcPr>
            <w:tcW w:w="2410" w:type="dxa"/>
            <w:vAlign w:val="center"/>
          </w:tcPr>
          <w:p w14:paraId="4D55817C" w14:textId="79BC64F3" w:rsidR="004C6286" w:rsidRDefault="004C6286" w:rsidP="004C6286">
            <w:pPr>
              <w:rPr>
                <w:b/>
                <w:sz w:val="14"/>
                <w:szCs w:val="14"/>
              </w:rPr>
            </w:pPr>
            <w:r>
              <w:rPr>
                <w:rFonts w:cs="Calibri"/>
                <w:sz w:val="14"/>
                <w:szCs w:val="14"/>
              </w:rPr>
              <w:t>Lekkage van lucht</w:t>
            </w:r>
          </w:p>
        </w:tc>
        <w:tc>
          <w:tcPr>
            <w:tcW w:w="425" w:type="dxa"/>
            <w:vAlign w:val="center"/>
          </w:tcPr>
          <w:p w14:paraId="6455421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5D4861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528896E"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F2D0478"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D1162AF"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F03AD6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B208D2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AD4F71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7186EA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F5A883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F29582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027179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6C11D1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9864417" w14:textId="77777777" w:rsidR="004C6286" w:rsidRDefault="004C6286" w:rsidP="004C6286">
            <w:pPr>
              <w:spacing w:line="240" w:lineRule="auto"/>
            </w:pPr>
          </w:p>
          <w:p w14:paraId="4EEEF16F" w14:textId="77777777" w:rsidR="004C6286" w:rsidRPr="00D0109F" w:rsidRDefault="004C6286" w:rsidP="004C6286">
            <w:pPr>
              <w:spacing w:line="240" w:lineRule="auto"/>
            </w:pPr>
          </w:p>
        </w:tc>
      </w:tr>
      <w:tr w:rsidR="004C6286" w:rsidRPr="00D0109F" w14:paraId="718C455E" w14:textId="77777777" w:rsidTr="004C6286">
        <w:trPr>
          <w:cantSplit/>
        </w:trPr>
        <w:tc>
          <w:tcPr>
            <w:tcW w:w="709" w:type="dxa"/>
            <w:vAlign w:val="center"/>
          </w:tcPr>
          <w:p w14:paraId="05BF21AD" w14:textId="182B8AD5" w:rsidR="004C6286" w:rsidRDefault="004C6286" w:rsidP="004C6286">
            <w:pPr>
              <w:rPr>
                <w:b/>
                <w:sz w:val="14"/>
                <w:szCs w:val="14"/>
              </w:rPr>
            </w:pPr>
            <w:r>
              <w:rPr>
                <w:rFonts w:cs="Calibri"/>
                <w:sz w:val="14"/>
                <w:szCs w:val="14"/>
              </w:rPr>
              <w:t>al6</w:t>
            </w:r>
          </w:p>
        </w:tc>
        <w:tc>
          <w:tcPr>
            <w:tcW w:w="2410" w:type="dxa"/>
            <w:vAlign w:val="center"/>
          </w:tcPr>
          <w:p w14:paraId="107B94A3" w14:textId="2DE2CF00" w:rsidR="004C6286" w:rsidRDefault="004C6286" w:rsidP="004C6286">
            <w:pPr>
              <w:rPr>
                <w:b/>
                <w:sz w:val="14"/>
                <w:szCs w:val="14"/>
              </w:rPr>
            </w:pPr>
            <w:r>
              <w:rPr>
                <w:rFonts w:cs="Calibri"/>
                <w:sz w:val="14"/>
                <w:szCs w:val="14"/>
              </w:rPr>
              <w:t>Uitlaattemperatuur</w:t>
            </w:r>
          </w:p>
        </w:tc>
        <w:tc>
          <w:tcPr>
            <w:tcW w:w="425" w:type="dxa"/>
            <w:vAlign w:val="center"/>
          </w:tcPr>
          <w:p w14:paraId="7001D9D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0E5EB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C54CEC6"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C8D6D8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8AFA797"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BD13B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1AA0E6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3F649E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A7CD76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260CA7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643D94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3F2318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D64157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39839E4" w14:textId="77777777" w:rsidR="004C6286" w:rsidRDefault="004C6286" w:rsidP="004C6286">
            <w:pPr>
              <w:spacing w:line="240" w:lineRule="auto"/>
            </w:pPr>
          </w:p>
          <w:p w14:paraId="41F1BA7E" w14:textId="77777777" w:rsidR="004C6286" w:rsidRPr="00D0109F" w:rsidRDefault="004C6286" w:rsidP="004C6286">
            <w:pPr>
              <w:spacing w:line="240" w:lineRule="auto"/>
            </w:pPr>
          </w:p>
        </w:tc>
      </w:tr>
      <w:tr w:rsidR="004C6286" w:rsidRPr="00D0109F" w14:paraId="4D70096D" w14:textId="77777777" w:rsidTr="004C6286">
        <w:trPr>
          <w:cantSplit/>
        </w:trPr>
        <w:tc>
          <w:tcPr>
            <w:tcW w:w="709" w:type="dxa"/>
            <w:vAlign w:val="center"/>
          </w:tcPr>
          <w:p w14:paraId="2D4E1FEF" w14:textId="4099956D" w:rsidR="004C6286" w:rsidRDefault="004C6286" w:rsidP="004C6286">
            <w:pPr>
              <w:rPr>
                <w:b/>
                <w:sz w:val="14"/>
                <w:szCs w:val="14"/>
              </w:rPr>
            </w:pPr>
            <w:r>
              <w:rPr>
                <w:rFonts w:cs="Calibri"/>
                <w:b/>
                <w:bCs/>
                <w:sz w:val="14"/>
                <w:szCs w:val="14"/>
              </w:rPr>
              <w:t>ad</w:t>
            </w:r>
          </w:p>
        </w:tc>
        <w:tc>
          <w:tcPr>
            <w:tcW w:w="2410" w:type="dxa"/>
            <w:vAlign w:val="center"/>
          </w:tcPr>
          <w:p w14:paraId="292BE62C" w14:textId="10376B23" w:rsidR="004C6286" w:rsidRDefault="004C6286" w:rsidP="004C6286">
            <w:pPr>
              <w:rPr>
                <w:b/>
                <w:sz w:val="14"/>
                <w:szCs w:val="14"/>
              </w:rPr>
            </w:pPr>
            <w:r>
              <w:rPr>
                <w:rFonts w:cs="Calibri"/>
                <w:b/>
                <w:bCs/>
                <w:sz w:val="14"/>
                <w:szCs w:val="14"/>
              </w:rPr>
              <w:t>Dynamo</w:t>
            </w:r>
          </w:p>
        </w:tc>
        <w:tc>
          <w:tcPr>
            <w:tcW w:w="425" w:type="dxa"/>
            <w:vAlign w:val="center"/>
          </w:tcPr>
          <w:p w14:paraId="1429F15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81D4C4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7045BA6"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D3C9B9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929B0BF"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F6E4E6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5C2960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502E88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BA0712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5215EF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C44673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737B79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F8BE2B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4848648" w14:textId="77777777" w:rsidR="004C6286" w:rsidRDefault="004C6286" w:rsidP="004C6286">
            <w:pPr>
              <w:spacing w:line="240" w:lineRule="auto"/>
            </w:pPr>
          </w:p>
          <w:p w14:paraId="6B2033CC" w14:textId="77777777" w:rsidR="004C6286" w:rsidRPr="00D0109F" w:rsidRDefault="004C6286" w:rsidP="004C6286">
            <w:pPr>
              <w:spacing w:line="240" w:lineRule="auto"/>
            </w:pPr>
          </w:p>
        </w:tc>
      </w:tr>
      <w:tr w:rsidR="004C6286" w:rsidRPr="00D0109F" w14:paraId="2F765292" w14:textId="77777777" w:rsidTr="004C6286">
        <w:trPr>
          <w:cantSplit/>
        </w:trPr>
        <w:tc>
          <w:tcPr>
            <w:tcW w:w="709" w:type="dxa"/>
            <w:vAlign w:val="center"/>
          </w:tcPr>
          <w:p w14:paraId="5E267F3A" w14:textId="18AA6C93" w:rsidR="004C6286" w:rsidRDefault="004C6286" w:rsidP="004C6286">
            <w:pPr>
              <w:rPr>
                <w:b/>
                <w:sz w:val="14"/>
                <w:szCs w:val="14"/>
              </w:rPr>
            </w:pPr>
            <w:r>
              <w:rPr>
                <w:rFonts w:cs="Calibri"/>
                <w:sz w:val="14"/>
                <w:szCs w:val="14"/>
              </w:rPr>
              <w:t>ad3</w:t>
            </w:r>
          </w:p>
        </w:tc>
        <w:tc>
          <w:tcPr>
            <w:tcW w:w="2410" w:type="dxa"/>
            <w:vAlign w:val="center"/>
          </w:tcPr>
          <w:p w14:paraId="05EBABBE" w14:textId="63011B40" w:rsidR="004C6286" w:rsidRDefault="004C6286" w:rsidP="004C6286">
            <w:pPr>
              <w:rPr>
                <w:b/>
                <w:sz w:val="14"/>
                <w:szCs w:val="14"/>
              </w:rPr>
            </w:pPr>
            <w:r>
              <w:rPr>
                <w:rFonts w:cs="Calibri"/>
                <w:sz w:val="14"/>
                <w:szCs w:val="14"/>
              </w:rPr>
              <w:t>Bedrading</w:t>
            </w:r>
          </w:p>
        </w:tc>
        <w:tc>
          <w:tcPr>
            <w:tcW w:w="425" w:type="dxa"/>
            <w:vAlign w:val="center"/>
          </w:tcPr>
          <w:p w14:paraId="3D28391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B221EF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70B9345"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21DA339"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60B7D94"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1DD4F4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236958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313543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7931C6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1B53B1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0A99B0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5AC5CB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06CB84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5E69506" w14:textId="77777777" w:rsidR="004C6286" w:rsidRDefault="004C6286" w:rsidP="004C6286">
            <w:pPr>
              <w:spacing w:line="240" w:lineRule="auto"/>
            </w:pPr>
          </w:p>
          <w:p w14:paraId="69EFCC1D" w14:textId="77777777" w:rsidR="004C6286" w:rsidRPr="00D0109F" w:rsidRDefault="004C6286" w:rsidP="004C6286">
            <w:pPr>
              <w:spacing w:line="240" w:lineRule="auto"/>
            </w:pPr>
          </w:p>
        </w:tc>
      </w:tr>
      <w:tr w:rsidR="004C6286" w:rsidRPr="00D0109F" w14:paraId="7192A95F" w14:textId="77777777" w:rsidTr="004C6286">
        <w:trPr>
          <w:cantSplit/>
        </w:trPr>
        <w:tc>
          <w:tcPr>
            <w:tcW w:w="709" w:type="dxa"/>
            <w:vAlign w:val="center"/>
          </w:tcPr>
          <w:p w14:paraId="694A834D" w14:textId="7DE9490D" w:rsidR="004C6286" w:rsidRDefault="004C6286" w:rsidP="004C6286">
            <w:pPr>
              <w:rPr>
                <w:b/>
                <w:sz w:val="14"/>
                <w:szCs w:val="14"/>
              </w:rPr>
            </w:pPr>
            <w:r>
              <w:rPr>
                <w:rFonts w:cs="Calibri"/>
                <w:b/>
                <w:bCs/>
                <w:sz w:val="14"/>
                <w:szCs w:val="14"/>
              </w:rPr>
              <w:t>as</w:t>
            </w:r>
          </w:p>
        </w:tc>
        <w:tc>
          <w:tcPr>
            <w:tcW w:w="2410" w:type="dxa"/>
            <w:vAlign w:val="center"/>
          </w:tcPr>
          <w:p w14:paraId="6A9C2020" w14:textId="359F5096" w:rsidR="004C6286" w:rsidRDefault="004C6286" w:rsidP="004C6286">
            <w:pPr>
              <w:rPr>
                <w:b/>
                <w:sz w:val="14"/>
                <w:szCs w:val="14"/>
              </w:rPr>
            </w:pPr>
            <w:r>
              <w:rPr>
                <w:rFonts w:cs="Calibri"/>
                <w:b/>
                <w:bCs/>
                <w:sz w:val="14"/>
                <w:szCs w:val="14"/>
              </w:rPr>
              <w:t>Startmotor</w:t>
            </w:r>
          </w:p>
        </w:tc>
        <w:tc>
          <w:tcPr>
            <w:tcW w:w="425" w:type="dxa"/>
            <w:vAlign w:val="center"/>
          </w:tcPr>
          <w:p w14:paraId="02894ED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8A207B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B0FA6A5"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278CF47"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B48746"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B64FE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C24826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FAC4ED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0594D4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CF62EA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B6792C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F77CB2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1B909E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2BDDD59" w14:textId="77777777" w:rsidR="004C6286" w:rsidRDefault="004C6286" w:rsidP="004C6286">
            <w:pPr>
              <w:spacing w:line="240" w:lineRule="auto"/>
            </w:pPr>
          </w:p>
          <w:p w14:paraId="28E1980B" w14:textId="77777777" w:rsidR="004C6286" w:rsidRPr="00D0109F" w:rsidRDefault="004C6286" w:rsidP="004C6286">
            <w:pPr>
              <w:spacing w:line="240" w:lineRule="auto"/>
            </w:pPr>
          </w:p>
        </w:tc>
      </w:tr>
      <w:tr w:rsidR="004C6286" w:rsidRPr="00D0109F" w14:paraId="1B285E2D" w14:textId="77777777" w:rsidTr="004C6286">
        <w:trPr>
          <w:cantSplit/>
        </w:trPr>
        <w:tc>
          <w:tcPr>
            <w:tcW w:w="709" w:type="dxa"/>
            <w:vAlign w:val="center"/>
          </w:tcPr>
          <w:p w14:paraId="22789760" w14:textId="1D4DA566" w:rsidR="004C6286" w:rsidRDefault="004C6286" w:rsidP="004C6286">
            <w:pPr>
              <w:rPr>
                <w:b/>
                <w:sz w:val="14"/>
                <w:szCs w:val="14"/>
              </w:rPr>
            </w:pPr>
            <w:r>
              <w:rPr>
                <w:rFonts w:cs="Calibri"/>
                <w:sz w:val="14"/>
                <w:szCs w:val="14"/>
              </w:rPr>
              <w:t>as5</w:t>
            </w:r>
          </w:p>
        </w:tc>
        <w:tc>
          <w:tcPr>
            <w:tcW w:w="2410" w:type="dxa"/>
            <w:vAlign w:val="center"/>
          </w:tcPr>
          <w:p w14:paraId="07540D14" w14:textId="0D80B4CE" w:rsidR="004C6286" w:rsidRDefault="004C6286" w:rsidP="004C6286">
            <w:pPr>
              <w:rPr>
                <w:b/>
                <w:sz w:val="14"/>
                <w:szCs w:val="14"/>
              </w:rPr>
            </w:pPr>
            <w:r>
              <w:rPr>
                <w:rFonts w:cs="Calibri"/>
                <w:sz w:val="14"/>
                <w:szCs w:val="14"/>
              </w:rPr>
              <w:t>Accuklemmen</w:t>
            </w:r>
          </w:p>
        </w:tc>
        <w:tc>
          <w:tcPr>
            <w:tcW w:w="425" w:type="dxa"/>
            <w:vAlign w:val="center"/>
          </w:tcPr>
          <w:p w14:paraId="3E866B8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5D78A1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8D92D61"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3EAED5B4"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44930C8"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6E1530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D3C173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553EF6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014FCE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0369DE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A558AE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EBE98C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0F81AD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92A1FB0" w14:textId="77777777" w:rsidR="004C6286" w:rsidRDefault="004C6286" w:rsidP="004C6286">
            <w:pPr>
              <w:spacing w:line="240" w:lineRule="auto"/>
            </w:pPr>
          </w:p>
          <w:p w14:paraId="100E99A1" w14:textId="77777777" w:rsidR="004C6286" w:rsidRPr="00D0109F" w:rsidRDefault="004C6286" w:rsidP="004C6286">
            <w:pPr>
              <w:spacing w:line="240" w:lineRule="auto"/>
            </w:pPr>
          </w:p>
        </w:tc>
      </w:tr>
      <w:tr w:rsidR="004C6286" w:rsidRPr="00D0109F" w14:paraId="4D5603D2" w14:textId="77777777" w:rsidTr="004C6286">
        <w:trPr>
          <w:cantSplit/>
        </w:trPr>
        <w:tc>
          <w:tcPr>
            <w:tcW w:w="709" w:type="dxa"/>
            <w:vAlign w:val="center"/>
          </w:tcPr>
          <w:p w14:paraId="76B1B006" w14:textId="5A8A83C1" w:rsidR="004C6286" w:rsidRDefault="004C6286" w:rsidP="004C6286">
            <w:pPr>
              <w:rPr>
                <w:b/>
                <w:sz w:val="14"/>
                <w:szCs w:val="14"/>
              </w:rPr>
            </w:pPr>
            <w:r>
              <w:rPr>
                <w:rFonts w:cs="Calibri"/>
                <w:b/>
                <w:bCs/>
                <w:sz w:val="14"/>
                <w:szCs w:val="14"/>
              </w:rPr>
              <w:t>ak</w:t>
            </w:r>
          </w:p>
        </w:tc>
        <w:tc>
          <w:tcPr>
            <w:tcW w:w="2410" w:type="dxa"/>
            <w:vAlign w:val="center"/>
          </w:tcPr>
          <w:p w14:paraId="19BAC18E" w14:textId="43B4C712" w:rsidR="004C6286" w:rsidRDefault="004C6286" w:rsidP="004C6286">
            <w:pPr>
              <w:rPr>
                <w:b/>
                <w:sz w:val="14"/>
                <w:szCs w:val="14"/>
              </w:rPr>
            </w:pPr>
            <w:r>
              <w:rPr>
                <w:rFonts w:cs="Calibri"/>
                <w:b/>
                <w:bCs/>
                <w:sz w:val="14"/>
                <w:szCs w:val="14"/>
              </w:rPr>
              <w:t>Koeling</w:t>
            </w:r>
          </w:p>
        </w:tc>
        <w:tc>
          <w:tcPr>
            <w:tcW w:w="425" w:type="dxa"/>
            <w:vAlign w:val="center"/>
          </w:tcPr>
          <w:p w14:paraId="2CA0234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6771C1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27D4D0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C013254"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4F4954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60EEF8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607CCC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447099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447BAE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ED9E99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8E400A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DF8FD1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412956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7FA6ADB" w14:textId="77777777" w:rsidR="004C6286" w:rsidRDefault="004C6286" w:rsidP="004C6286">
            <w:pPr>
              <w:spacing w:line="240" w:lineRule="auto"/>
            </w:pPr>
          </w:p>
          <w:p w14:paraId="3CE2369D" w14:textId="77777777" w:rsidR="004C6286" w:rsidRPr="00D0109F" w:rsidRDefault="004C6286" w:rsidP="004C6286">
            <w:pPr>
              <w:spacing w:line="240" w:lineRule="auto"/>
            </w:pPr>
          </w:p>
        </w:tc>
      </w:tr>
      <w:tr w:rsidR="004C6286" w:rsidRPr="00D0109F" w14:paraId="6A6164DD" w14:textId="77777777" w:rsidTr="004C6286">
        <w:trPr>
          <w:cantSplit/>
        </w:trPr>
        <w:tc>
          <w:tcPr>
            <w:tcW w:w="709" w:type="dxa"/>
            <w:vAlign w:val="center"/>
          </w:tcPr>
          <w:p w14:paraId="77DD6082" w14:textId="573C37B8" w:rsidR="004C6286" w:rsidRDefault="004C6286" w:rsidP="004C6286">
            <w:pPr>
              <w:rPr>
                <w:b/>
                <w:sz w:val="14"/>
                <w:szCs w:val="14"/>
              </w:rPr>
            </w:pPr>
            <w:r>
              <w:rPr>
                <w:rFonts w:cs="Calibri"/>
                <w:sz w:val="14"/>
                <w:szCs w:val="14"/>
              </w:rPr>
              <w:t>ak1</w:t>
            </w:r>
          </w:p>
        </w:tc>
        <w:tc>
          <w:tcPr>
            <w:tcW w:w="2410" w:type="dxa"/>
            <w:vAlign w:val="center"/>
          </w:tcPr>
          <w:p w14:paraId="02CC5789" w14:textId="7794D5A7" w:rsidR="004C6286" w:rsidRDefault="004C6286" w:rsidP="004C6286">
            <w:pPr>
              <w:rPr>
                <w:b/>
                <w:sz w:val="14"/>
                <w:szCs w:val="14"/>
              </w:rPr>
            </w:pPr>
            <w:r>
              <w:rPr>
                <w:rFonts w:cs="Calibri"/>
                <w:sz w:val="14"/>
                <w:szCs w:val="14"/>
              </w:rPr>
              <w:t>Koelvloeistof niveau</w:t>
            </w:r>
          </w:p>
        </w:tc>
        <w:tc>
          <w:tcPr>
            <w:tcW w:w="425" w:type="dxa"/>
            <w:vAlign w:val="center"/>
          </w:tcPr>
          <w:p w14:paraId="7446E36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E8FE9C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2092B2C"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4CA1EAF"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080867"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4370F5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F535D3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C2C933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518D60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4D7F96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C88A27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0CE71B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AED97A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7DFCC85" w14:textId="77777777" w:rsidR="004C6286" w:rsidRDefault="004C6286" w:rsidP="004C6286">
            <w:pPr>
              <w:spacing w:line="240" w:lineRule="auto"/>
            </w:pPr>
          </w:p>
          <w:p w14:paraId="2FB5BEB1" w14:textId="77777777" w:rsidR="004C6286" w:rsidRPr="00D0109F" w:rsidRDefault="004C6286" w:rsidP="004C6286">
            <w:pPr>
              <w:spacing w:line="240" w:lineRule="auto"/>
            </w:pPr>
          </w:p>
        </w:tc>
      </w:tr>
      <w:tr w:rsidR="004C6286" w:rsidRPr="00D0109F" w14:paraId="15A8F30B" w14:textId="77777777" w:rsidTr="004C6286">
        <w:trPr>
          <w:cantSplit/>
        </w:trPr>
        <w:tc>
          <w:tcPr>
            <w:tcW w:w="709" w:type="dxa"/>
            <w:vAlign w:val="center"/>
          </w:tcPr>
          <w:p w14:paraId="356766F3" w14:textId="4C85ED31" w:rsidR="004C6286" w:rsidRDefault="004C6286" w:rsidP="004C6286">
            <w:pPr>
              <w:rPr>
                <w:b/>
                <w:sz w:val="14"/>
                <w:szCs w:val="14"/>
              </w:rPr>
            </w:pPr>
            <w:r>
              <w:rPr>
                <w:rFonts w:cs="Calibri"/>
                <w:sz w:val="14"/>
                <w:szCs w:val="14"/>
              </w:rPr>
              <w:t>ak4</w:t>
            </w:r>
          </w:p>
        </w:tc>
        <w:tc>
          <w:tcPr>
            <w:tcW w:w="2410" w:type="dxa"/>
            <w:vAlign w:val="center"/>
          </w:tcPr>
          <w:p w14:paraId="5AE54AFF" w14:textId="370CBC55" w:rsidR="004C6286" w:rsidRDefault="004C6286" w:rsidP="004C6286">
            <w:pPr>
              <w:rPr>
                <w:b/>
                <w:sz w:val="14"/>
                <w:szCs w:val="14"/>
              </w:rPr>
            </w:pPr>
            <w:r>
              <w:rPr>
                <w:rFonts w:cs="Calibri"/>
                <w:sz w:val="14"/>
                <w:szCs w:val="14"/>
              </w:rPr>
              <w:t>Waterafscheider</w:t>
            </w:r>
          </w:p>
        </w:tc>
        <w:tc>
          <w:tcPr>
            <w:tcW w:w="425" w:type="dxa"/>
            <w:vAlign w:val="center"/>
          </w:tcPr>
          <w:p w14:paraId="297B06D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FC2E0D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23782ED"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6A67F3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C6B0E89"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219886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892507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2529B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CBF08F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7C77BE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AE9A2D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018DC1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44BF100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0D5C70F" w14:textId="77777777" w:rsidR="004C6286" w:rsidRDefault="004C6286" w:rsidP="004C6286">
            <w:pPr>
              <w:spacing w:line="240" w:lineRule="auto"/>
            </w:pPr>
          </w:p>
          <w:p w14:paraId="54427C57" w14:textId="77777777" w:rsidR="004C6286" w:rsidRPr="00D0109F" w:rsidRDefault="004C6286" w:rsidP="004C6286">
            <w:pPr>
              <w:spacing w:line="240" w:lineRule="auto"/>
            </w:pPr>
          </w:p>
        </w:tc>
      </w:tr>
      <w:tr w:rsidR="004C6286" w:rsidRPr="00D0109F" w14:paraId="31690556" w14:textId="77777777" w:rsidTr="004C6286">
        <w:trPr>
          <w:cantSplit/>
        </w:trPr>
        <w:tc>
          <w:tcPr>
            <w:tcW w:w="709" w:type="dxa"/>
            <w:vAlign w:val="center"/>
          </w:tcPr>
          <w:p w14:paraId="0D80B3E2" w14:textId="20A0BFC1" w:rsidR="004C6286" w:rsidRDefault="004C6286" w:rsidP="004C6286">
            <w:pPr>
              <w:rPr>
                <w:b/>
                <w:sz w:val="14"/>
                <w:szCs w:val="14"/>
              </w:rPr>
            </w:pPr>
            <w:r>
              <w:rPr>
                <w:rFonts w:cs="Calibri"/>
                <w:sz w:val="14"/>
                <w:szCs w:val="14"/>
              </w:rPr>
              <w:t>ak14</w:t>
            </w:r>
          </w:p>
        </w:tc>
        <w:tc>
          <w:tcPr>
            <w:tcW w:w="2410" w:type="dxa"/>
            <w:vAlign w:val="center"/>
          </w:tcPr>
          <w:p w14:paraId="1D819223" w14:textId="7684C4F3" w:rsidR="004C6286" w:rsidRDefault="004C6286" w:rsidP="004C6286">
            <w:pPr>
              <w:rPr>
                <w:b/>
                <w:sz w:val="14"/>
                <w:szCs w:val="14"/>
              </w:rPr>
            </w:pPr>
            <w:r>
              <w:rPr>
                <w:rFonts w:cs="Calibri"/>
                <w:sz w:val="14"/>
                <w:szCs w:val="14"/>
              </w:rPr>
              <w:t>Koelwatertemperatuur</w:t>
            </w:r>
          </w:p>
        </w:tc>
        <w:tc>
          <w:tcPr>
            <w:tcW w:w="425" w:type="dxa"/>
            <w:vAlign w:val="center"/>
          </w:tcPr>
          <w:p w14:paraId="0ED0029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CFF0A7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F41E50E"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DFD11CA"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A06C11"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55EA16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A63462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D8766E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E83040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33F750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478CB8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924F94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A7BB63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70B2AC2" w14:textId="77777777" w:rsidR="004C6286" w:rsidRDefault="004C6286" w:rsidP="004C6286">
            <w:pPr>
              <w:spacing w:line="240" w:lineRule="auto"/>
            </w:pPr>
          </w:p>
          <w:p w14:paraId="32744432" w14:textId="77777777" w:rsidR="004C6286" w:rsidRPr="00D0109F" w:rsidRDefault="004C6286" w:rsidP="004C6286">
            <w:pPr>
              <w:spacing w:line="240" w:lineRule="auto"/>
            </w:pPr>
          </w:p>
        </w:tc>
      </w:tr>
      <w:tr w:rsidR="004C6286" w:rsidRPr="00D0109F" w14:paraId="0F2FAFE0" w14:textId="77777777" w:rsidTr="004C6286">
        <w:trPr>
          <w:cantSplit/>
        </w:trPr>
        <w:tc>
          <w:tcPr>
            <w:tcW w:w="709" w:type="dxa"/>
            <w:vAlign w:val="center"/>
          </w:tcPr>
          <w:p w14:paraId="24FE7F8C" w14:textId="216D1EAC" w:rsidR="004C6286" w:rsidRDefault="004C6286" w:rsidP="004C6286">
            <w:pPr>
              <w:rPr>
                <w:b/>
                <w:sz w:val="14"/>
                <w:szCs w:val="14"/>
              </w:rPr>
            </w:pPr>
            <w:r>
              <w:rPr>
                <w:rFonts w:cs="Calibri"/>
                <w:sz w:val="14"/>
                <w:szCs w:val="14"/>
              </w:rPr>
              <w:t>ak15</w:t>
            </w:r>
          </w:p>
        </w:tc>
        <w:tc>
          <w:tcPr>
            <w:tcW w:w="2410" w:type="dxa"/>
            <w:vAlign w:val="center"/>
          </w:tcPr>
          <w:p w14:paraId="526FE664" w14:textId="621EA20F" w:rsidR="004C6286" w:rsidRDefault="004C6286" w:rsidP="004C6286">
            <w:pPr>
              <w:rPr>
                <w:b/>
                <w:sz w:val="14"/>
                <w:szCs w:val="14"/>
              </w:rPr>
            </w:pPr>
            <w:r>
              <w:rPr>
                <w:rFonts w:cs="Calibri"/>
                <w:sz w:val="14"/>
                <w:szCs w:val="14"/>
              </w:rPr>
              <w:t>Koelwaterdruk</w:t>
            </w:r>
          </w:p>
        </w:tc>
        <w:tc>
          <w:tcPr>
            <w:tcW w:w="425" w:type="dxa"/>
            <w:vAlign w:val="center"/>
          </w:tcPr>
          <w:p w14:paraId="29E65D9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5A0A2A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E8D8B41"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7243699"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34F5A54"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49450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3EAB2D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DDC38C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47AED3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AEAC59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BAB530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69D023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06AEDB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12D86DA" w14:textId="77777777" w:rsidR="004C6286" w:rsidRDefault="004C6286" w:rsidP="004C6286">
            <w:pPr>
              <w:spacing w:line="240" w:lineRule="auto"/>
            </w:pPr>
          </w:p>
          <w:p w14:paraId="5A9B343B" w14:textId="77777777" w:rsidR="004C6286" w:rsidRPr="00D0109F" w:rsidRDefault="004C6286" w:rsidP="004C6286">
            <w:pPr>
              <w:spacing w:line="240" w:lineRule="auto"/>
            </w:pPr>
          </w:p>
        </w:tc>
      </w:tr>
      <w:tr w:rsidR="004C6286" w:rsidRPr="00D0109F" w14:paraId="6B152CC3" w14:textId="77777777" w:rsidTr="004C6286">
        <w:trPr>
          <w:cantSplit/>
        </w:trPr>
        <w:tc>
          <w:tcPr>
            <w:tcW w:w="709" w:type="dxa"/>
            <w:vAlign w:val="center"/>
          </w:tcPr>
          <w:p w14:paraId="337AE231" w14:textId="33BA6681" w:rsidR="004C6286" w:rsidRDefault="004C6286" w:rsidP="004C6286">
            <w:pPr>
              <w:rPr>
                <w:b/>
                <w:sz w:val="14"/>
                <w:szCs w:val="14"/>
              </w:rPr>
            </w:pPr>
            <w:r>
              <w:rPr>
                <w:rFonts w:cs="Calibri"/>
                <w:b/>
                <w:bCs/>
                <w:sz w:val="14"/>
                <w:szCs w:val="14"/>
              </w:rPr>
              <w:t>avs</w:t>
            </w:r>
          </w:p>
        </w:tc>
        <w:tc>
          <w:tcPr>
            <w:tcW w:w="2410" w:type="dxa"/>
            <w:vAlign w:val="center"/>
          </w:tcPr>
          <w:p w14:paraId="0C444606" w14:textId="0E46BA3E" w:rsidR="004C6286" w:rsidRDefault="004C6286" w:rsidP="004C6286">
            <w:pPr>
              <w:rPr>
                <w:b/>
                <w:sz w:val="14"/>
                <w:szCs w:val="14"/>
              </w:rPr>
            </w:pPr>
            <w:r>
              <w:rPr>
                <w:rFonts w:cs="Calibri"/>
                <w:b/>
                <w:bCs/>
                <w:sz w:val="14"/>
                <w:szCs w:val="14"/>
              </w:rPr>
              <w:t>Voorsmering</w:t>
            </w:r>
          </w:p>
        </w:tc>
        <w:tc>
          <w:tcPr>
            <w:tcW w:w="425" w:type="dxa"/>
            <w:vAlign w:val="center"/>
          </w:tcPr>
          <w:p w14:paraId="323F0DF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806FED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F6B569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3E5F2EA"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A4D1DA"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9135FA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74A54A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99D63B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607BC1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1C7E9A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D5B1B4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B31954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838D0F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6B6279E" w14:textId="77777777" w:rsidR="004C6286" w:rsidRDefault="004C6286" w:rsidP="004C6286">
            <w:pPr>
              <w:spacing w:line="240" w:lineRule="auto"/>
            </w:pPr>
          </w:p>
          <w:p w14:paraId="051AAAC0" w14:textId="77777777" w:rsidR="004C6286" w:rsidRPr="00D0109F" w:rsidRDefault="004C6286" w:rsidP="004C6286">
            <w:pPr>
              <w:spacing w:line="240" w:lineRule="auto"/>
            </w:pPr>
          </w:p>
        </w:tc>
      </w:tr>
      <w:tr w:rsidR="004C6286" w:rsidRPr="00D0109F" w14:paraId="24C7EBD2" w14:textId="77777777" w:rsidTr="004C6286">
        <w:trPr>
          <w:cantSplit/>
        </w:trPr>
        <w:tc>
          <w:tcPr>
            <w:tcW w:w="709" w:type="dxa"/>
            <w:vAlign w:val="center"/>
          </w:tcPr>
          <w:p w14:paraId="26632AB4" w14:textId="69C8D3F6" w:rsidR="004C6286" w:rsidRDefault="004C6286" w:rsidP="004C6286">
            <w:pPr>
              <w:rPr>
                <w:b/>
                <w:sz w:val="14"/>
                <w:szCs w:val="14"/>
              </w:rPr>
            </w:pPr>
            <w:r>
              <w:rPr>
                <w:rFonts w:cs="Calibri"/>
                <w:sz w:val="14"/>
                <w:szCs w:val="14"/>
              </w:rPr>
              <w:t>avs1</w:t>
            </w:r>
          </w:p>
        </w:tc>
        <w:tc>
          <w:tcPr>
            <w:tcW w:w="2410" w:type="dxa"/>
            <w:vAlign w:val="center"/>
          </w:tcPr>
          <w:p w14:paraId="456A0A97" w14:textId="20384118" w:rsidR="004C6286" w:rsidRDefault="004C6286" w:rsidP="004C6286">
            <w:pPr>
              <w:rPr>
                <w:b/>
                <w:sz w:val="14"/>
                <w:szCs w:val="14"/>
              </w:rPr>
            </w:pPr>
            <w:r>
              <w:rPr>
                <w:rFonts w:cs="Calibri"/>
                <w:sz w:val="14"/>
                <w:szCs w:val="14"/>
              </w:rPr>
              <w:t>Oliedruk</w:t>
            </w:r>
          </w:p>
        </w:tc>
        <w:tc>
          <w:tcPr>
            <w:tcW w:w="425" w:type="dxa"/>
            <w:vAlign w:val="center"/>
          </w:tcPr>
          <w:p w14:paraId="10251C7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AC20AB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12240F7"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A22EA9F"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88F93A7"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720545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E5111C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7230C2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69520D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21A6DB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AEFDE8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F377FE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F31E17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7A335F9" w14:textId="77777777" w:rsidR="004C6286" w:rsidRDefault="004C6286" w:rsidP="004C6286">
            <w:pPr>
              <w:spacing w:line="240" w:lineRule="auto"/>
            </w:pPr>
          </w:p>
          <w:p w14:paraId="0B5A5DAA" w14:textId="77777777" w:rsidR="004C6286" w:rsidRPr="00D0109F" w:rsidRDefault="004C6286" w:rsidP="004C6286">
            <w:pPr>
              <w:spacing w:line="240" w:lineRule="auto"/>
            </w:pPr>
          </w:p>
        </w:tc>
      </w:tr>
      <w:tr w:rsidR="004C6286" w:rsidRPr="00D0109F" w14:paraId="6D2897F4" w14:textId="77777777" w:rsidTr="004C6286">
        <w:trPr>
          <w:cantSplit/>
        </w:trPr>
        <w:tc>
          <w:tcPr>
            <w:tcW w:w="709" w:type="dxa"/>
            <w:vAlign w:val="center"/>
          </w:tcPr>
          <w:p w14:paraId="24AE9F72" w14:textId="339FF917" w:rsidR="004C6286" w:rsidRDefault="004C6286" w:rsidP="004C6286">
            <w:pPr>
              <w:rPr>
                <w:b/>
                <w:sz w:val="14"/>
                <w:szCs w:val="14"/>
              </w:rPr>
            </w:pPr>
            <w:r>
              <w:rPr>
                <w:rFonts w:cs="Calibri"/>
                <w:sz w:val="14"/>
                <w:szCs w:val="14"/>
              </w:rPr>
              <w:t>avs2</w:t>
            </w:r>
          </w:p>
        </w:tc>
        <w:tc>
          <w:tcPr>
            <w:tcW w:w="2410" w:type="dxa"/>
            <w:vAlign w:val="center"/>
          </w:tcPr>
          <w:p w14:paraId="5A27AF2E" w14:textId="42089741" w:rsidR="004C6286" w:rsidRDefault="004C6286" w:rsidP="004C6286">
            <w:pPr>
              <w:rPr>
                <w:b/>
                <w:sz w:val="14"/>
                <w:szCs w:val="14"/>
              </w:rPr>
            </w:pPr>
            <w:r>
              <w:rPr>
                <w:rFonts w:cs="Calibri"/>
                <w:sz w:val="14"/>
                <w:szCs w:val="14"/>
              </w:rPr>
              <w:t>Olietemperatuur</w:t>
            </w:r>
          </w:p>
        </w:tc>
        <w:tc>
          <w:tcPr>
            <w:tcW w:w="425" w:type="dxa"/>
            <w:vAlign w:val="center"/>
          </w:tcPr>
          <w:p w14:paraId="3F785E9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7D1896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C90A68F"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4527EA3"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D1000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FA7A4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33129E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020E9A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9B116C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9C45A2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CC2DC3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A87DCC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92EEA8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7E759FE" w14:textId="77777777" w:rsidR="004C6286" w:rsidRDefault="004C6286" w:rsidP="004C6286">
            <w:pPr>
              <w:spacing w:line="240" w:lineRule="auto"/>
            </w:pPr>
          </w:p>
          <w:p w14:paraId="517413CE" w14:textId="77777777" w:rsidR="004C6286" w:rsidRPr="00D0109F" w:rsidRDefault="004C6286" w:rsidP="004C6286">
            <w:pPr>
              <w:spacing w:line="240" w:lineRule="auto"/>
            </w:pPr>
          </w:p>
        </w:tc>
      </w:tr>
      <w:tr w:rsidR="004C6286" w:rsidRPr="00D0109F" w14:paraId="1760A7A3" w14:textId="77777777" w:rsidTr="004C6286">
        <w:trPr>
          <w:cantSplit/>
        </w:trPr>
        <w:tc>
          <w:tcPr>
            <w:tcW w:w="709" w:type="dxa"/>
            <w:vAlign w:val="center"/>
          </w:tcPr>
          <w:p w14:paraId="495A6ED7" w14:textId="273E4F12" w:rsidR="004C6286" w:rsidRDefault="004C6286" w:rsidP="004C6286">
            <w:pPr>
              <w:rPr>
                <w:b/>
                <w:sz w:val="14"/>
                <w:szCs w:val="14"/>
              </w:rPr>
            </w:pPr>
            <w:r>
              <w:rPr>
                <w:rFonts w:cs="Calibri"/>
                <w:sz w:val="14"/>
                <w:szCs w:val="14"/>
              </w:rPr>
              <w:t>avs3</w:t>
            </w:r>
          </w:p>
        </w:tc>
        <w:tc>
          <w:tcPr>
            <w:tcW w:w="2410" w:type="dxa"/>
            <w:vAlign w:val="center"/>
          </w:tcPr>
          <w:p w14:paraId="2D5B0A0B" w14:textId="7E4CCEFA" w:rsidR="004C6286" w:rsidRDefault="004C6286" w:rsidP="004C6286">
            <w:pPr>
              <w:rPr>
                <w:b/>
                <w:sz w:val="14"/>
                <w:szCs w:val="14"/>
              </w:rPr>
            </w:pPr>
            <w:r>
              <w:rPr>
                <w:rFonts w:cs="Calibri"/>
                <w:sz w:val="14"/>
                <w:szCs w:val="14"/>
              </w:rPr>
              <w:t>Olieniveau</w:t>
            </w:r>
          </w:p>
        </w:tc>
        <w:tc>
          <w:tcPr>
            <w:tcW w:w="425" w:type="dxa"/>
            <w:vAlign w:val="center"/>
          </w:tcPr>
          <w:p w14:paraId="189D1CF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E6D08D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7F83902"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8AFB79A"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823596C"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2A733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A926C2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E4CF5E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9828CE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064B95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327DBC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B276DE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2B1415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5248670" w14:textId="77777777" w:rsidR="004C6286" w:rsidRDefault="004C6286" w:rsidP="004C6286">
            <w:pPr>
              <w:spacing w:line="240" w:lineRule="auto"/>
            </w:pPr>
          </w:p>
          <w:p w14:paraId="25465CBE" w14:textId="77777777" w:rsidR="004C6286" w:rsidRPr="00D0109F" w:rsidRDefault="004C6286" w:rsidP="004C6286">
            <w:pPr>
              <w:spacing w:line="240" w:lineRule="auto"/>
            </w:pPr>
          </w:p>
        </w:tc>
      </w:tr>
      <w:tr w:rsidR="004C6286" w:rsidRPr="00D0109F" w14:paraId="5EDFFD8B" w14:textId="77777777" w:rsidTr="004C6286">
        <w:trPr>
          <w:cantSplit/>
        </w:trPr>
        <w:tc>
          <w:tcPr>
            <w:tcW w:w="709" w:type="dxa"/>
            <w:vAlign w:val="center"/>
          </w:tcPr>
          <w:p w14:paraId="720BDE0C" w14:textId="0B67E5CF" w:rsidR="004C6286" w:rsidRDefault="004C6286" w:rsidP="004C6286">
            <w:pPr>
              <w:rPr>
                <w:b/>
                <w:sz w:val="14"/>
                <w:szCs w:val="14"/>
              </w:rPr>
            </w:pPr>
            <w:r>
              <w:rPr>
                <w:rFonts w:cs="Calibri"/>
                <w:sz w:val="14"/>
                <w:szCs w:val="14"/>
              </w:rPr>
              <w:t>avs6</w:t>
            </w:r>
          </w:p>
        </w:tc>
        <w:tc>
          <w:tcPr>
            <w:tcW w:w="2410" w:type="dxa"/>
            <w:vAlign w:val="center"/>
          </w:tcPr>
          <w:p w14:paraId="4C52574A" w14:textId="7A97C80B" w:rsidR="004C6286" w:rsidRDefault="004C6286" w:rsidP="004C6286">
            <w:pPr>
              <w:rPr>
                <w:b/>
                <w:sz w:val="14"/>
                <w:szCs w:val="14"/>
              </w:rPr>
            </w:pPr>
            <w:r>
              <w:rPr>
                <w:rFonts w:cs="Calibri"/>
                <w:sz w:val="14"/>
                <w:szCs w:val="14"/>
              </w:rPr>
              <w:t>Olie voorwarmer controleren (voor proefdraaien/ koude motor)</w:t>
            </w:r>
          </w:p>
        </w:tc>
        <w:tc>
          <w:tcPr>
            <w:tcW w:w="425" w:type="dxa"/>
            <w:vAlign w:val="center"/>
          </w:tcPr>
          <w:p w14:paraId="0DEB7F2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E791F9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7BE5880"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C55DC2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4EB79BF"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AA42F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6D8E35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9973F7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A6BEDB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98C362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305CBB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063D2C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09A5D8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D03158E" w14:textId="77777777" w:rsidR="004C6286" w:rsidRDefault="004C6286" w:rsidP="004C6286">
            <w:pPr>
              <w:spacing w:line="240" w:lineRule="auto"/>
            </w:pPr>
          </w:p>
          <w:p w14:paraId="3A5EB8B0" w14:textId="77777777" w:rsidR="004C6286" w:rsidRPr="00D0109F" w:rsidRDefault="004C6286" w:rsidP="004C6286">
            <w:pPr>
              <w:spacing w:line="240" w:lineRule="auto"/>
            </w:pPr>
          </w:p>
        </w:tc>
      </w:tr>
      <w:tr w:rsidR="004C6286" w:rsidRPr="00D0109F" w14:paraId="38344222" w14:textId="77777777" w:rsidTr="004C6286">
        <w:trPr>
          <w:cantSplit/>
        </w:trPr>
        <w:tc>
          <w:tcPr>
            <w:tcW w:w="709" w:type="dxa"/>
            <w:vAlign w:val="center"/>
          </w:tcPr>
          <w:p w14:paraId="520EB3E2" w14:textId="226BFD09" w:rsidR="004C6286" w:rsidRDefault="004C6286" w:rsidP="004C6286">
            <w:pPr>
              <w:rPr>
                <w:b/>
                <w:sz w:val="14"/>
                <w:szCs w:val="14"/>
              </w:rPr>
            </w:pPr>
            <w:r>
              <w:rPr>
                <w:rFonts w:cs="Calibri"/>
                <w:b/>
                <w:bCs/>
                <w:sz w:val="14"/>
                <w:szCs w:val="14"/>
              </w:rPr>
              <w:t>abv</w:t>
            </w:r>
          </w:p>
        </w:tc>
        <w:tc>
          <w:tcPr>
            <w:tcW w:w="2410" w:type="dxa"/>
            <w:vAlign w:val="center"/>
          </w:tcPr>
          <w:p w14:paraId="1917BEA5" w14:textId="09D20439" w:rsidR="004C6286" w:rsidRDefault="004C6286" w:rsidP="004C6286">
            <w:pPr>
              <w:rPr>
                <w:b/>
                <w:sz w:val="14"/>
                <w:szCs w:val="14"/>
              </w:rPr>
            </w:pPr>
            <w:r>
              <w:rPr>
                <w:rFonts w:cs="Calibri"/>
                <w:b/>
                <w:bCs/>
                <w:sz w:val="14"/>
                <w:szCs w:val="14"/>
              </w:rPr>
              <w:t>beveiliging</w:t>
            </w:r>
          </w:p>
        </w:tc>
        <w:tc>
          <w:tcPr>
            <w:tcW w:w="425" w:type="dxa"/>
            <w:vAlign w:val="center"/>
          </w:tcPr>
          <w:p w14:paraId="3EF975B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326BD8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041FD80"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EA6CAF9"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C5C17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09CBEF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857BCE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8F8128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FEBF95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AC899A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CBC685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2FC0AC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A35619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CED784F" w14:textId="77777777" w:rsidR="004C6286" w:rsidRDefault="004C6286" w:rsidP="004C6286">
            <w:pPr>
              <w:spacing w:line="240" w:lineRule="auto"/>
            </w:pPr>
          </w:p>
          <w:p w14:paraId="2D2D26BF" w14:textId="77777777" w:rsidR="004C6286" w:rsidRPr="00D0109F" w:rsidRDefault="004C6286" w:rsidP="004C6286">
            <w:pPr>
              <w:spacing w:line="240" w:lineRule="auto"/>
            </w:pPr>
          </w:p>
        </w:tc>
      </w:tr>
      <w:tr w:rsidR="004C6286" w:rsidRPr="00D0109F" w14:paraId="2391C512" w14:textId="77777777" w:rsidTr="004C6286">
        <w:trPr>
          <w:cantSplit/>
        </w:trPr>
        <w:tc>
          <w:tcPr>
            <w:tcW w:w="709" w:type="dxa"/>
            <w:vAlign w:val="center"/>
          </w:tcPr>
          <w:p w14:paraId="47D9D689" w14:textId="5AAFC606" w:rsidR="004C6286" w:rsidRDefault="004C6286" w:rsidP="004C6286">
            <w:pPr>
              <w:rPr>
                <w:b/>
                <w:sz w:val="14"/>
                <w:szCs w:val="14"/>
              </w:rPr>
            </w:pPr>
            <w:r>
              <w:rPr>
                <w:rFonts w:cs="Calibri"/>
                <w:sz w:val="14"/>
                <w:szCs w:val="14"/>
              </w:rPr>
              <w:t>abv2</w:t>
            </w:r>
          </w:p>
        </w:tc>
        <w:tc>
          <w:tcPr>
            <w:tcW w:w="2410" w:type="dxa"/>
            <w:vAlign w:val="center"/>
          </w:tcPr>
          <w:p w14:paraId="0B082ADA" w14:textId="3165B1D2" w:rsidR="004C6286" w:rsidRDefault="004C6286" w:rsidP="004C6286">
            <w:pPr>
              <w:rPr>
                <w:b/>
                <w:sz w:val="14"/>
                <w:szCs w:val="14"/>
              </w:rPr>
            </w:pPr>
            <w:r>
              <w:rPr>
                <w:rFonts w:cs="Calibri"/>
                <w:sz w:val="14"/>
                <w:szCs w:val="14"/>
              </w:rPr>
              <w:t>Noodstop(s)</w:t>
            </w:r>
          </w:p>
        </w:tc>
        <w:tc>
          <w:tcPr>
            <w:tcW w:w="425" w:type="dxa"/>
            <w:vAlign w:val="center"/>
          </w:tcPr>
          <w:p w14:paraId="5360A1F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D3195F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252B810"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A6C1268"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F0AFC6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38175A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88B3BA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07CEB3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358332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9AF7CB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C515E7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8A2B69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5441FF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18A2CE8" w14:textId="77777777" w:rsidR="004C6286" w:rsidRDefault="004C6286" w:rsidP="004C6286">
            <w:pPr>
              <w:spacing w:line="240" w:lineRule="auto"/>
            </w:pPr>
          </w:p>
          <w:p w14:paraId="7CE97746" w14:textId="77777777" w:rsidR="004C6286" w:rsidRPr="00D0109F" w:rsidRDefault="004C6286" w:rsidP="004C6286">
            <w:pPr>
              <w:spacing w:line="240" w:lineRule="auto"/>
            </w:pPr>
          </w:p>
        </w:tc>
      </w:tr>
      <w:tr w:rsidR="004C6286" w:rsidRPr="00D0109F" w14:paraId="5589820A" w14:textId="77777777" w:rsidTr="004C6286">
        <w:trPr>
          <w:cantSplit/>
        </w:trPr>
        <w:tc>
          <w:tcPr>
            <w:tcW w:w="709" w:type="dxa"/>
            <w:vAlign w:val="center"/>
          </w:tcPr>
          <w:p w14:paraId="2A421B22" w14:textId="76758DD8" w:rsidR="004C6286" w:rsidRDefault="004C6286" w:rsidP="004C6286">
            <w:pPr>
              <w:rPr>
                <w:b/>
                <w:sz w:val="14"/>
                <w:szCs w:val="14"/>
              </w:rPr>
            </w:pPr>
            <w:r>
              <w:rPr>
                <w:rFonts w:cs="Calibri"/>
                <w:sz w:val="14"/>
                <w:szCs w:val="14"/>
              </w:rPr>
              <w:t>abv3</w:t>
            </w:r>
          </w:p>
        </w:tc>
        <w:tc>
          <w:tcPr>
            <w:tcW w:w="2410" w:type="dxa"/>
            <w:vAlign w:val="center"/>
          </w:tcPr>
          <w:p w14:paraId="4517A7CA" w14:textId="325131F5" w:rsidR="004C6286" w:rsidRDefault="004C6286" w:rsidP="004C6286">
            <w:pPr>
              <w:rPr>
                <w:b/>
                <w:sz w:val="14"/>
                <w:szCs w:val="14"/>
              </w:rPr>
            </w:pPr>
            <w:r>
              <w:rPr>
                <w:rFonts w:cs="Calibri"/>
                <w:sz w:val="14"/>
                <w:szCs w:val="14"/>
              </w:rPr>
              <w:t>Aarding van de Motor</w:t>
            </w:r>
          </w:p>
        </w:tc>
        <w:tc>
          <w:tcPr>
            <w:tcW w:w="425" w:type="dxa"/>
            <w:vAlign w:val="center"/>
          </w:tcPr>
          <w:p w14:paraId="378CD25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06D306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7E714D1"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7168C9D"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71D3216"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61741A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53F287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3014EC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437FC7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DC2DD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3D7E3E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C4E06D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4869CA6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D870998" w14:textId="77777777" w:rsidR="004C6286" w:rsidRDefault="004C6286" w:rsidP="004C6286">
            <w:pPr>
              <w:spacing w:line="240" w:lineRule="auto"/>
            </w:pPr>
          </w:p>
          <w:p w14:paraId="6087D1D3" w14:textId="77777777" w:rsidR="004C6286" w:rsidRPr="00D0109F" w:rsidRDefault="004C6286" w:rsidP="004C6286">
            <w:pPr>
              <w:spacing w:line="240" w:lineRule="auto"/>
            </w:pPr>
          </w:p>
        </w:tc>
      </w:tr>
      <w:tr w:rsidR="004C6286" w:rsidRPr="00D0109F" w14:paraId="058A044D" w14:textId="77777777" w:rsidTr="004C6286">
        <w:trPr>
          <w:cantSplit/>
        </w:trPr>
        <w:tc>
          <w:tcPr>
            <w:tcW w:w="709" w:type="dxa"/>
            <w:vAlign w:val="center"/>
          </w:tcPr>
          <w:p w14:paraId="174E932D" w14:textId="586425AF" w:rsidR="004C6286" w:rsidRDefault="004C6286" w:rsidP="004C6286">
            <w:pPr>
              <w:rPr>
                <w:b/>
                <w:sz w:val="14"/>
                <w:szCs w:val="14"/>
              </w:rPr>
            </w:pPr>
            <w:r>
              <w:rPr>
                <w:rFonts w:cs="Calibri"/>
                <w:b/>
                <w:bCs/>
                <w:sz w:val="14"/>
                <w:szCs w:val="14"/>
              </w:rPr>
              <w:t>aet</w:t>
            </w:r>
          </w:p>
        </w:tc>
        <w:tc>
          <w:tcPr>
            <w:tcW w:w="2410" w:type="dxa"/>
            <w:vAlign w:val="center"/>
          </w:tcPr>
          <w:p w14:paraId="3C70DB26" w14:textId="386E4D06" w:rsidR="004C6286" w:rsidRDefault="004C6286" w:rsidP="004C6286">
            <w:pPr>
              <w:rPr>
                <w:b/>
                <w:sz w:val="14"/>
                <w:szCs w:val="14"/>
              </w:rPr>
            </w:pPr>
            <w:r>
              <w:rPr>
                <w:rFonts w:cs="Calibri"/>
                <w:b/>
                <w:bCs/>
                <w:sz w:val="14"/>
                <w:szCs w:val="14"/>
              </w:rPr>
              <w:t>Elektronische toerenregelaar</w:t>
            </w:r>
          </w:p>
        </w:tc>
        <w:tc>
          <w:tcPr>
            <w:tcW w:w="425" w:type="dxa"/>
            <w:vAlign w:val="center"/>
          </w:tcPr>
          <w:p w14:paraId="5094045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976642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DED0602"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90C4C65"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7DBBE71"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25E9B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D83E43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7D666B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7308EB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CE000E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88EC86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8ABCDC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201E60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DE307FD" w14:textId="77777777" w:rsidR="004C6286" w:rsidRDefault="004C6286" w:rsidP="004C6286">
            <w:pPr>
              <w:spacing w:line="240" w:lineRule="auto"/>
            </w:pPr>
          </w:p>
          <w:p w14:paraId="19B66694" w14:textId="77777777" w:rsidR="004C6286" w:rsidRPr="00D0109F" w:rsidRDefault="004C6286" w:rsidP="004C6286">
            <w:pPr>
              <w:spacing w:line="240" w:lineRule="auto"/>
            </w:pPr>
          </w:p>
        </w:tc>
      </w:tr>
      <w:tr w:rsidR="004C6286" w:rsidRPr="00D0109F" w14:paraId="488E0DD9" w14:textId="77777777" w:rsidTr="004C6286">
        <w:trPr>
          <w:cantSplit/>
        </w:trPr>
        <w:tc>
          <w:tcPr>
            <w:tcW w:w="709" w:type="dxa"/>
            <w:vAlign w:val="center"/>
          </w:tcPr>
          <w:p w14:paraId="1AD3AADB" w14:textId="26B86C41" w:rsidR="004C6286" w:rsidRDefault="004C6286" w:rsidP="004C6286">
            <w:pPr>
              <w:rPr>
                <w:b/>
                <w:sz w:val="14"/>
                <w:szCs w:val="14"/>
              </w:rPr>
            </w:pPr>
            <w:r>
              <w:rPr>
                <w:rFonts w:cs="Calibri"/>
                <w:sz w:val="14"/>
                <w:szCs w:val="14"/>
              </w:rPr>
              <w:t>aet1</w:t>
            </w:r>
          </w:p>
        </w:tc>
        <w:tc>
          <w:tcPr>
            <w:tcW w:w="2410" w:type="dxa"/>
            <w:vAlign w:val="center"/>
          </w:tcPr>
          <w:p w14:paraId="454E65D4" w14:textId="6B97053B" w:rsidR="004C6286" w:rsidRDefault="004C6286" w:rsidP="004C6286">
            <w:pPr>
              <w:rPr>
                <w:b/>
                <w:sz w:val="14"/>
                <w:szCs w:val="14"/>
              </w:rPr>
            </w:pPr>
            <w:r>
              <w:rPr>
                <w:rFonts w:cs="Calibri"/>
                <w:sz w:val="14"/>
                <w:szCs w:val="14"/>
              </w:rPr>
              <w:t>Bedrading</w:t>
            </w:r>
          </w:p>
        </w:tc>
        <w:tc>
          <w:tcPr>
            <w:tcW w:w="425" w:type="dxa"/>
            <w:vAlign w:val="center"/>
          </w:tcPr>
          <w:p w14:paraId="6BA560C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27EF90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C236A1E"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5AAB0B5"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49BEE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2CC79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8F2678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67AF7F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688A37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2F3DE2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09D5FE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075A29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BEB947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7AB3FC9" w14:textId="77777777" w:rsidR="004C6286" w:rsidRDefault="004C6286" w:rsidP="004C6286">
            <w:pPr>
              <w:spacing w:line="240" w:lineRule="auto"/>
            </w:pPr>
          </w:p>
          <w:p w14:paraId="4FBAB3BC" w14:textId="77777777" w:rsidR="004C6286" w:rsidRPr="00D0109F" w:rsidRDefault="004C6286" w:rsidP="004C6286">
            <w:pPr>
              <w:spacing w:line="240" w:lineRule="auto"/>
            </w:pPr>
          </w:p>
        </w:tc>
      </w:tr>
      <w:tr w:rsidR="004C6286" w:rsidRPr="00D0109F" w14:paraId="68A7291F" w14:textId="77777777" w:rsidTr="004C6286">
        <w:trPr>
          <w:cantSplit/>
        </w:trPr>
        <w:tc>
          <w:tcPr>
            <w:tcW w:w="709" w:type="dxa"/>
            <w:vAlign w:val="center"/>
          </w:tcPr>
          <w:p w14:paraId="0CB61833" w14:textId="5ECA3A6F" w:rsidR="004C6286" w:rsidRDefault="004C6286" w:rsidP="004C6286">
            <w:pPr>
              <w:rPr>
                <w:b/>
                <w:sz w:val="14"/>
                <w:szCs w:val="14"/>
              </w:rPr>
            </w:pPr>
            <w:r>
              <w:rPr>
                <w:rFonts w:cs="Calibri"/>
                <w:b/>
                <w:bCs/>
                <w:sz w:val="14"/>
                <w:szCs w:val="14"/>
                <w:u w:val="single"/>
              </w:rPr>
              <w:t>b</w:t>
            </w:r>
          </w:p>
        </w:tc>
        <w:tc>
          <w:tcPr>
            <w:tcW w:w="2410" w:type="dxa"/>
            <w:vAlign w:val="center"/>
          </w:tcPr>
          <w:p w14:paraId="40CB1240" w14:textId="545A97F9" w:rsidR="004C6286" w:rsidRDefault="004C6286" w:rsidP="004C6286">
            <w:pPr>
              <w:rPr>
                <w:b/>
                <w:sz w:val="14"/>
                <w:szCs w:val="14"/>
              </w:rPr>
            </w:pPr>
            <w:r>
              <w:rPr>
                <w:rFonts w:cs="Calibri"/>
                <w:b/>
                <w:bCs/>
                <w:sz w:val="14"/>
                <w:szCs w:val="14"/>
                <w:u w:val="single"/>
              </w:rPr>
              <w:t>Bijbehorende onderdelen</w:t>
            </w:r>
          </w:p>
        </w:tc>
        <w:tc>
          <w:tcPr>
            <w:tcW w:w="425" w:type="dxa"/>
            <w:vAlign w:val="center"/>
          </w:tcPr>
          <w:p w14:paraId="4988042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14436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E69B9B3"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9060397"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6C47021"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90E654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8500C9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00C93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334F9B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25C78B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8FB48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40CC99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599FD64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3EBD20E" w14:textId="77777777" w:rsidR="004C6286" w:rsidRDefault="004C6286" w:rsidP="004C6286">
            <w:pPr>
              <w:spacing w:line="240" w:lineRule="auto"/>
            </w:pPr>
          </w:p>
          <w:p w14:paraId="68E65DBE" w14:textId="77777777" w:rsidR="004C6286" w:rsidRPr="00D0109F" w:rsidRDefault="004C6286" w:rsidP="004C6286">
            <w:pPr>
              <w:spacing w:line="240" w:lineRule="auto"/>
            </w:pPr>
          </w:p>
        </w:tc>
      </w:tr>
      <w:tr w:rsidR="004C6286" w:rsidRPr="00D0109F" w14:paraId="365DABF0" w14:textId="77777777" w:rsidTr="004C6286">
        <w:trPr>
          <w:cantSplit/>
        </w:trPr>
        <w:tc>
          <w:tcPr>
            <w:tcW w:w="709" w:type="dxa"/>
            <w:vAlign w:val="center"/>
          </w:tcPr>
          <w:p w14:paraId="6FE18810" w14:textId="352E9A83" w:rsidR="004C6286" w:rsidRDefault="004C6286" w:rsidP="004C6286">
            <w:pPr>
              <w:rPr>
                <w:b/>
                <w:sz w:val="14"/>
                <w:szCs w:val="14"/>
              </w:rPr>
            </w:pPr>
            <w:r>
              <w:rPr>
                <w:rFonts w:cs="Calibri"/>
                <w:b/>
                <w:bCs/>
                <w:sz w:val="14"/>
                <w:szCs w:val="14"/>
              </w:rPr>
              <w:t>bg</w:t>
            </w:r>
          </w:p>
        </w:tc>
        <w:tc>
          <w:tcPr>
            <w:tcW w:w="2410" w:type="dxa"/>
            <w:vAlign w:val="center"/>
          </w:tcPr>
          <w:p w14:paraId="3A2DCD0B" w14:textId="58AE3889" w:rsidR="004C6286" w:rsidRDefault="004C6286" w:rsidP="004C6286">
            <w:pPr>
              <w:rPr>
                <w:b/>
                <w:sz w:val="14"/>
                <w:szCs w:val="14"/>
              </w:rPr>
            </w:pPr>
            <w:r>
              <w:rPr>
                <w:rFonts w:cs="Calibri"/>
                <w:b/>
                <w:bCs/>
                <w:sz w:val="14"/>
                <w:szCs w:val="14"/>
              </w:rPr>
              <w:t>Generator</w:t>
            </w:r>
          </w:p>
        </w:tc>
        <w:tc>
          <w:tcPr>
            <w:tcW w:w="425" w:type="dxa"/>
            <w:vAlign w:val="center"/>
          </w:tcPr>
          <w:p w14:paraId="0A1FE2F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452A12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0FE22D2"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08ACC92"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D6E7A9"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822A7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EA3080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F78636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88AB60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C76AA5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F71F6D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2168BA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5F7D2A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F58C308" w14:textId="77777777" w:rsidR="004C6286" w:rsidRDefault="004C6286" w:rsidP="004C6286">
            <w:pPr>
              <w:spacing w:line="240" w:lineRule="auto"/>
            </w:pPr>
          </w:p>
          <w:p w14:paraId="7B3EE17E" w14:textId="77777777" w:rsidR="004C6286" w:rsidRPr="00D0109F" w:rsidRDefault="004C6286" w:rsidP="004C6286">
            <w:pPr>
              <w:spacing w:line="240" w:lineRule="auto"/>
            </w:pPr>
          </w:p>
        </w:tc>
      </w:tr>
      <w:tr w:rsidR="004C6286" w:rsidRPr="00D0109F" w14:paraId="0792BDE5" w14:textId="77777777" w:rsidTr="004C6286">
        <w:trPr>
          <w:cantSplit/>
        </w:trPr>
        <w:tc>
          <w:tcPr>
            <w:tcW w:w="709" w:type="dxa"/>
            <w:vAlign w:val="center"/>
          </w:tcPr>
          <w:p w14:paraId="4299F81E" w14:textId="746774D9" w:rsidR="004C6286" w:rsidRDefault="004C6286" w:rsidP="004C6286">
            <w:pPr>
              <w:rPr>
                <w:b/>
                <w:sz w:val="14"/>
                <w:szCs w:val="14"/>
              </w:rPr>
            </w:pPr>
            <w:r>
              <w:rPr>
                <w:rFonts w:cs="Calibri"/>
                <w:sz w:val="14"/>
                <w:szCs w:val="14"/>
              </w:rPr>
              <w:t>bg1</w:t>
            </w:r>
          </w:p>
        </w:tc>
        <w:tc>
          <w:tcPr>
            <w:tcW w:w="2410" w:type="dxa"/>
            <w:vAlign w:val="center"/>
          </w:tcPr>
          <w:p w14:paraId="27D08040" w14:textId="0C0E88A5" w:rsidR="004C6286" w:rsidRDefault="004C6286" w:rsidP="004C6286">
            <w:pPr>
              <w:rPr>
                <w:b/>
                <w:sz w:val="14"/>
                <w:szCs w:val="14"/>
              </w:rPr>
            </w:pPr>
            <w:r>
              <w:rPr>
                <w:rFonts w:cs="Calibri"/>
                <w:sz w:val="14"/>
                <w:szCs w:val="14"/>
              </w:rPr>
              <w:t>Generatorspanning</w:t>
            </w:r>
          </w:p>
        </w:tc>
        <w:tc>
          <w:tcPr>
            <w:tcW w:w="425" w:type="dxa"/>
            <w:vAlign w:val="center"/>
          </w:tcPr>
          <w:p w14:paraId="04D4D99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4AB39A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7CEF143"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090A897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448197A"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D06649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94CE34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5B7AAA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1B9C2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842F7F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C305AA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611DBC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628725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8B6B3B0" w14:textId="77777777" w:rsidR="004C6286" w:rsidRDefault="004C6286" w:rsidP="004C6286">
            <w:pPr>
              <w:spacing w:line="240" w:lineRule="auto"/>
            </w:pPr>
          </w:p>
          <w:p w14:paraId="14186977" w14:textId="77777777" w:rsidR="004C6286" w:rsidRPr="00D0109F" w:rsidRDefault="004C6286" w:rsidP="004C6286">
            <w:pPr>
              <w:spacing w:line="240" w:lineRule="auto"/>
            </w:pPr>
          </w:p>
        </w:tc>
      </w:tr>
      <w:tr w:rsidR="004C6286" w:rsidRPr="00D0109F" w14:paraId="0A0D9995" w14:textId="77777777" w:rsidTr="004C6286">
        <w:trPr>
          <w:cantSplit/>
        </w:trPr>
        <w:tc>
          <w:tcPr>
            <w:tcW w:w="709" w:type="dxa"/>
            <w:vAlign w:val="center"/>
          </w:tcPr>
          <w:p w14:paraId="238BAE7E" w14:textId="329CBA0C" w:rsidR="004C6286" w:rsidRDefault="004C6286" w:rsidP="004C6286">
            <w:pPr>
              <w:rPr>
                <w:b/>
                <w:sz w:val="14"/>
                <w:szCs w:val="14"/>
              </w:rPr>
            </w:pPr>
            <w:r>
              <w:rPr>
                <w:rFonts w:cs="Calibri"/>
                <w:sz w:val="14"/>
                <w:szCs w:val="14"/>
              </w:rPr>
              <w:t>bg6</w:t>
            </w:r>
          </w:p>
        </w:tc>
        <w:tc>
          <w:tcPr>
            <w:tcW w:w="2410" w:type="dxa"/>
            <w:vAlign w:val="center"/>
          </w:tcPr>
          <w:p w14:paraId="40B1E95F" w14:textId="555F2335" w:rsidR="004C6286" w:rsidRDefault="004C6286" w:rsidP="004C6286">
            <w:pPr>
              <w:rPr>
                <w:b/>
                <w:sz w:val="14"/>
                <w:szCs w:val="14"/>
              </w:rPr>
            </w:pPr>
            <w:r>
              <w:rPr>
                <w:rFonts w:cs="Calibri"/>
                <w:sz w:val="14"/>
                <w:szCs w:val="14"/>
              </w:rPr>
              <w:t>Bedrading</w:t>
            </w:r>
          </w:p>
        </w:tc>
        <w:tc>
          <w:tcPr>
            <w:tcW w:w="425" w:type="dxa"/>
            <w:vAlign w:val="center"/>
          </w:tcPr>
          <w:p w14:paraId="0452B3F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3CDAA2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406255D"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AD4306F"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52EF6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B6738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B7A84E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648F4E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7E8D04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98A5B9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BE904C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56A0ED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0C8ADF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DC7B939" w14:textId="77777777" w:rsidR="004C6286" w:rsidRDefault="004C6286" w:rsidP="004C6286">
            <w:pPr>
              <w:spacing w:line="240" w:lineRule="auto"/>
            </w:pPr>
          </w:p>
          <w:p w14:paraId="62199247" w14:textId="77777777" w:rsidR="004C6286" w:rsidRPr="00D0109F" w:rsidRDefault="004C6286" w:rsidP="004C6286">
            <w:pPr>
              <w:spacing w:line="240" w:lineRule="auto"/>
            </w:pPr>
          </w:p>
        </w:tc>
      </w:tr>
      <w:tr w:rsidR="004C6286" w:rsidRPr="00D0109F" w14:paraId="4B6999FD" w14:textId="77777777" w:rsidTr="004C6286">
        <w:trPr>
          <w:cantSplit/>
        </w:trPr>
        <w:tc>
          <w:tcPr>
            <w:tcW w:w="709" w:type="dxa"/>
            <w:vAlign w:val="center"/>
          </w:tcPr>
          <w:p w14:paraId="46C99496" w14:textId="6877CDD4" w:rsidR="004C6286" w:rsidRDefault="004C6286" w:rsidP="004C6286">
            <w:pPr>
              <w:rPr>
                <w:b/>
                <w:sz w:val="14"/>
                <w:szCs w:val="14"/>
              </w:rPr>
            </w:pPr>
            <w:r>
              <w:rPr>
                <w:rFonts w:cs="Calibri"/>
                <w:sz w:val="14"/>
                <w:szCs w:val="14"/>
              </w:rPr>
              <w:t>bg8</w:t>
            </w:r>
          </w:p>
        </w:tc>
        <w:tc>
          <w:tcPr>
            <w:tcW w:w="2410" w:type="dxa"/>
            <w:vAlign w:val="center"/>
          </w:tcPr>
          <w:p w14:paraId="3E5625D2" w14:textId="0A05A745" w:rsidR="004C6286" w:rsidRDefault="004C6286" w:rsidP="004C6286">
            <w:pPr>
              <w:rPr>
                <w:b/>
                <w:sz w:val="14"/>
                <w:szCs w:val="14"/>
              </w:rPr>
            </w:pPr>
            <w:r>
              <w:rPr>
                <w:rFonts w:cs="Calibri"/>
                <w:sz w:val="14"/>
                <w:szCs w:val="14"/>
              </w:rPr>
              <w:t>Reinigen rooster</w:t>
            </w:r>
          </w:p>
        </w:tc>
        <w:tc>
          <w:tcPr>
            <w:tcW w:w="425" w:type="dxa"/>
            <w:vAlign w:val="center"/>
          </w:tcPr>
          <w:p w14:paraId="09F5AF4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151DCE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C9581C2"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E9FCD82"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39BF2DB"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0C0948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70DBD4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523314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226142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9E0388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9E6098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9097D8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C208D6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7DED7EF" w14:textId="77777777" w:rsidR="004C6286" w:rsidRDefault="004C6286" w:rsidP="004C6286">
            <w:pPr>
              <w:spacing w:line="240" w:lineRule="auto"/>
            </w:pPr>
          </w:p>
          <w:p w14:paraId="0B0EA200" w14:textId="77777777" w:rsidR="004C6286" w:rsidRPr="00D0109F" w:rsidRDefault="004C6286" w:rsidP="004C6286">
            <w:pPr>
              <w:spacing w:line="240" w:lineRule="auto"/>
            </w:pPr>
          </w:p>
        </w:tc>
      </w:tr>
      <w:tr w:rsidR="004C6286" w:rsidRPr="00D0109F" w14:paraId="31E62865" w14:textId="77777777" w:rsidTr="004C6286">
        <w:trPr>
          <w:cantSplit/>
        </w:trPr>
        <w:tc>
          <w:tcPr>
            <w:tcW w:w="709" w:type="dxa"/>
            <w:vAlign w:val="center"/>
          </w:tcPr>
          <w:p w14:paraId="2D455D65" w14:textId="03A2F10F" w:rsidR="004C6286" w:rsidRDefault="004C6286" w:rsidP="004C6286">
            <w:pPr>
              <w:rPr>
                <w:b/>
                <w:sz w:val="14"/>
                <w:szCs w:val="14"/>
              </w:rPr>
            </w:pPr>
            <w:r>
              <w:rPr>
                <w:rFonts w:cs="Calibri"/>
                <w:sz w:val="14"/>
                <w:szCs w:val="14"/>
              </w:rPr>
              <w:t>bg9</w:t>
            </w:r>
          </w:p>
        </w:tc>
        <w:tc>
          <w:tcPr>
            <w:tcW w:w="2410" w:type="dxa"/>
            <w:vAlign w:val="center"/>
          </w:tcPr>
          <w:p w14:paraId="591CC767" w14:textId="1B35F1FE" w:rsidR="004C6286" w:rsidRDefault="004C6286" w:rsidP="004C6286">
            <w:pPr>
              <w:rPr>
                <w:b/>
                <w:sz w:val="14"/>
                <w:szCs w:val="14"/>
              </w:rPr>
            </w:pPr>
            <w:r>
              <w:rPr>
                <w:rFonts w:cs="Calibri"/>
                <w:sz w:val="14"/>
                <w:szCs w:val="14"/>
              </w:rPr>
              <w:t>Verwijderen van obstakels ventilatorruimte</w:t>
            </w:r>
          </w:p>
        </w:tc>
        <w:tc>
          <w:tcPr>
            <w:tcW w:w="425" w:type="dxa"/>
            <w:vAlign w:val="center"/>
          </w:tcPr>
          <w:p w14:paraId="401AA0D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89963E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F9B2C54"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F0052F4"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A7B3C9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4CF966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AC93CA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5282FE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1C27FF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DB418C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12728F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65A643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4C27FF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4B34015" w14:textId="77777777" w:rsidR="004C6286" w:rsidRDefault="004C6286" w:rsidP="004C6286">
            <w:pPr>
              <w:spacing w:line="240" w:lineRule="auto"/>
            </w:pPr>
          </w:p>
          <w:p w14:paraId="0BAE1EF4" w14:textId="77777777" w:rsidR="004C6286" w:rsidRPr="00D0109F" w:rsidRDefault="004C6286" w:rsidP="004C6286">
            <w:pPr>
              <w:spacing w:line="240" w:lineRule="auto"/>
            </w:pPr>
          </w:p>
        </w:tc>
      </w:tr>
      <w:tr w:rsidR="004C6286" w:rsidRPr="00D0109F" w14:paraId="546E280E" w14:textId="77777777" w:rsidTr="004C6286">
        <w:trPr>
          <w:cantSplit/>
        </w:trPr>
        <w:tc>
          <w:tcPr>
            <w:tcW w:w="709" w:type="dxa"/>
            <w:vAlign w:val="center"/>
          </w:tcPr>
          <w:p w14:paraId="65A8758B" w14:textId="0474CBB2" w:rsidR="004C6286" w:rsidRDefault="004C6286" w:rsidP="004C6286">
            <w:pPr>
              <w:rPr>
                <w:b/>
                <w:sz w:val="14"/>
                <w:szCs w:val="14"/>
              </w:rPr>
            </w:pPr>
            <w:r>
              <w:rPr>
                <w:rFonts w:cs="Calibri"/>
                <w:sz w:val="14"/>
                <w:szCs w:val="14"/>
              </w:rPr>
              <w:t>bg11</w:t>
            </w:r>
          </w:p>
        </w:tc>
        <w:tc>
          <w:tcPr>
            <w:tcW w:w="2410" w:type="dxa"/>
            <w:vAlign w:val="center"/>
          </w:tcPr>
          <w:p w14:paraId="0AB240F2" w14:textId="7C865887" w:rsidR="004C6286" w:rsidRDefault="004C6286" w:rsidP="004C6286">
            <w:pPr>
              <w:rPr>
                <w:b/>
                <w:sz w:val="14"/>
                <w:szCs w:val="14"/>
              </w:rPr>
            </w:pPr>
            <w:r>
              <w:rPr>
                <w:rFonts w:cs="Calibri"/>
                <w:sz w:val="14"/>
                <w:szCs w:val="14"/>
              </w:rPr>
              <w:t>Genarator frequentie</w:t>
            </w:r>
          </w:p>
        </w:tc>
        <w:tc>
          <w:tcPr>
            <w:tcW w:w="425" w:type="dxa"/>
            <w:vAlign w:val="center"/>
          </w:tcPr>
          <w:p w14:paraId="7372498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7B69B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392F7EE"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83E41A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6871A4"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CDC643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DFE52D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0BC3A4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137BA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67C47D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8DC81C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E6ABEF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502D4BF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4C7558F" w14:textId="77777777" w:rsidR="004C6286" w:rsidRDefault="004C6286" w:rsidP="004C6286">
            <w:pPr>
              <w:spacing w:line="240" w:lineRule="auto"/>
            </w:pPr>
          </w:p>
          <w:p w14:paraId="1E2A3634" w14:textId="77777777" w:rsidR="004C6286" w:rsidRPr="00D0109F" w:rsidRDefault="004C6286" w:rsidP="004C6286">
            <w:pPr>
              <w:spacing w:line="240" w:lineRule="auto"/>
            </w:pPr>
          </w:p>
        </w:tc>
      </w:tr>
      <w:tr w:rsidR="004C6286" w:rsidRPr="00D0109F" w14:paraId="6D7C3F4B" w14:textId="77777777" w:rsidTr="004C6286">
        <w:trPr>
          <w:cantSplit/>
        </w:trPr>
        <w:tc>
          <w:tcPr>
            <w:tcW w:w="709" w:type="dxa"/>
            <w:vAlign w:val="center"/>
          </w:tcPr>
          <w:p w14:paraId="21037FA6" w14:textId="7ECE671E" w:rsidR="004C6286" w:rsidRDefault="004C6286" w:rsidP="004C6286">
            <w:pPr>
              <w:rPr>
                <w:b/>
                <w:sz w:val="14"/>
                <w:szCs w:val="14"/>
              </w:rPr>
            </w:pPr>
            <w:r>
              <w:rPr>
                <w:rFonts w:cs="Calibri"/>
                <w:b/>
                <w:bCs/>
                <w:sz w:val="14"/>
                <w:szCs w:val="14"/>
              </w:rPr>
              <w:t>bb</w:t>
            </w:r>
          </w:p>
        </w:tc>
        <w:tc>
          <w:tcPr>
            <w:tcW w:w="2410" w:type="dxa"/>
            <w:vAlign w:val="center"/>
          </w:tcPr>
          <w:p w14:paraId="1E44BFA0" w14:textId="526E6FA4" w:rsidR="004C6286" w:rsidRDefault="004C6286" w:rsidP="004C6286">
            <w:pPr>
              <w:rPr>
                <w:b/>
                <w:sz w:val="14"/>
                <w:szCs w:val="14"/>
              </w:rPr>
            </w:pPr>
            <w:r>
              <w:rPr>
                <w:rFonts w:cs="Calibri"/>
                <w:b/>
                <w:bCs/>
                <w:sz w:val="14"/>
                <w:szCs w:val="14"/>
              </w:rPr>
              <w:t>Besturingskast</w:t>
            </w:r>
          </w:p>
        </w:tc>
        <w:tc>
          <w:tcPr>
            <w:tcW w:w="425" w:type="dxa"/>
            <w:vAlign w:val="center"/>
          </w:tcPr>
          <w:p w14:paraId="4E78191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066870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856056F"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071B45AD"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C4CA2D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310C7C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5CD392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D16131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2E71A3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6E6A20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8E3AB4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12ECBD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B4EB30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537B930" w14:textId="77777777" w:rsidR="004C6286" w:rsidRDefault="004C6286" w:rsidP="004C6286">
            <w:pPr>
              <w:spacing w:line="240" w:lineRule="auto"/>
            </w:pPr>
          </w:p>
          <w:p w14:paraId="05C83A96" w14:textId="77777777" w:rsidR="004C6286" w:rsidRPr="00D0109F" w:rsidRDefault="004C6286" w:rsidP="004C6286">
            <w:pPr>
              <w:spacing w:line="240" w:lineRule="auto"/>
            </w:pPr>
          </w:p>
        </w:tc>
      </w:tr>
      <w:tr w:rsidR="004C6286" w:rsidRPr="00D0109F" w14:paraId="7C7E504A" w14:textId="77777777" w:rsidTr="004C6286">
        <w:trPr>
          <w:cantSplit/>
        </w:trPr>
        <w:tc>
          <w:tcPr>
            <w:tcW w:w="709" w:type="dxa"/>
            <w:vAlign w:val="center"/>
          </w:tcPr>
          <w:p w14:paraId="5294FFEE" w14:textId="172CBED0" w:rsidR="004C6286" w:rsidRDefault="004C6286" w:rsidP="004C6286">
            <w:pPr>
              <w:rPr>
                <w:b/>
                <w:sz w:val="14"/>
                <w:szCs w:val="14"/>
              </w:rPr>
            </w:pPr>
            <w:r>
              <w:rPr>
                <w:rFonts w:cs="Calibri"/>
                <w:sz w:val="14"/>
                <w:szCs w:val="14"/>
              </w:rPr>
              <w:t>bb7</w:t>
            </w:r>
          </w:p>
        </w:tc>
        <w:tc>
          <w:tcPr>
            <w:tcW w:w="2410" w:type="dxa"/>
            <w:vAlign w:val="center"/>
          </w:tcPr>
          <w:p w14:paraId="392B25A7" w14:textId="7C931EDE" w:rsidR="004C6286" w:rsidRDefault="004C6286" w:rsidP="004C6286">
            <w:pPr>
              <w:rPr>
                <w:b/>
                <w:sz w:val="14"/>
                <w:szCs w:val="14"/>
              </w:rPr>
            </w:pPr>
            <w:r>
              <w:rPr>
                <w:rFonts w:cs="Calibri"/>
                <w:sz w:val="14"/>
                <w:szCs w:val="14"/>
              </w:rPr>
              <w:t>Signaleringslampjes</w:t>
            </w:r>
          </w:p>
        </w:tc>
        <w:tc>
          <w:tcPr>
            <w:tcW w:w="425" w:type="dxa"/>
            <w:vAlign w:val="center"/>
          </w:tcPr>
          <w:p w14:paraId="4750497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E2027B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2A143A4"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FACDD97"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BDE318"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0BDBF2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A5AEDD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D62630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7E30A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E1C5A9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0CC455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78D46C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1E19CF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74F3A38" w14:textId="77777777" w:rsidR="004C6286" w:rsidRDefault="004C6286" w:rsidP="004C6286">
            <w:pPr>
              <w:spacing w:line="240" w:lineRule="auto"/>
            </w:pPr>
          </w:p>
          <w:p w14:paraId="657960AA" w14:textId="77777777" w:rsidR="004C6286" w:rsidRPr="00D0109F" w:rsidRDefault="004C6286" w:rsidP="004C6286">
            <w:pPr>
              <w:spacing w:line="240" w:lineRule="auto"/>
            </w:pPr>
          </w:p>
        </w:tc>
      </w:tr>
      <w:tr w:rsidR="004C6286" w:rsidRPr="00D0109F" w14:paraId="40922C1F" w14:textId="77777777" w:rsidTr="004C6286">
        <w:trPr>
          <w:cantSplit/>
        </w:trPr>
        <w:tc>
          <w:tcPr>
            <w:tcW w:w="709" w:type="dxa"/>
            <w:vAlign w:val="center"/>
          </w:tcPr>
          <w:p w14:paraId="14DB34BA" w14:textId="252D5C6E" w:rsidR="004C6286" w:rsidRDefault="004C6286" w:rsidP="004C6286">
            <w:pPr>
              <w:rPr>
                <w:b/>
                <w:sz w:val="14"/>
                <w:szCs w:val="14"/>
              </w:rPr>
            </w:pPr>
            <w:r>
              <w:rPr>
                <w:rFonts w:cs="Calibri"/>
                <w:sz w:val="14"/>
                <w:szCs w:val="14"/>
              </w:rPr>
              <w:t>bb8</w:t>
            </w:r>
          </w:p>
        </w:tc>
        <w:tc>
          <w:tcPr>
            <w:tcW w:w="2410" w:type="dxa"/>
            <w:vAlign w:val="center"/>
          </w:tcPr>
          <w:p w14:paraId="38827134" w14:textId="1F095D85" w:rsidR="004C6286" w:rsidRDefault="004C6286" w:rsidP="004C6286">
            <w:pPr>
              <w:rPr>
                <w:b/>
                <w:sz w:val="14"/>
                <w:szCs w:val="14"/>
              </w:rPr>
            </w:pPr>
            <w:r>
              <w:rPr>
                <w:rFonts w:cs="Calibri"/>
                <w:sz w:val="14"/>
                <w:szCs w:val="14"/>
              </w:rPr>
              <w:t>Aanwijsinstrumenten</w:t>
            </w:r>
          </w:p>
        </w:tc>
        <w:tc>
          <w:tcPr>
            <w:tcW w:w="425" w:type="dxa"/>
            <w:vAlign w:val="center"/>
          </w:tcPr>
          <w:p w14:paraId="7F3DA31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AA79DD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B5E7F19"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33E94A9"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2D9E22C"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C6967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C871CF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66ED90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5884B8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8C5D15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7FD780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1F3B5C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D91ADC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8C5336B" w14:textId="77777777" w:rsidR="004C6286" w:rsidRDefault="004C6286" w:rsidP="004C6286">
            <w:pPr>
              <w:spacing w:line="240" w:lineRule="auto"/>
            </w:pPr>
          </w:p>
          <w:p w14:paraId="10524E4A" w14:textId="77777777" w:rsidR="004C6286" w:rsidRPr="00D0109F" w:rsidRDefault="004C6286" w:rsidP="004C6286">
            <w:pPr>
              <w:spacing w:line="240" w:lineRule="auto"/>
            </w:pPr>
          </w:p>
        </w:tc>
      </w:tr>
      <w:tr w:rsidR="004C6286" w:rsidRPr="00D0109F" w14:paraId="51C9D27D" w14:textId="77777777" w:rsidTr="004C6286">
        <w:trPr>
          <w:cantSplit/>
        </w:trPr>
        <w:tc>
          <w:tcPr>
            <w:tcW w:w="709" w:type="dxa"/>
            <w:vAlign w:val="center"/>
          </w:tcPr>
          <w:p w14:paraId="42B386CA" w14:textId="7C38F986" w:rsidR="004C6286" w:rsidRDefault="004C6286" w:rsidP="004C6286">
            <w:pPr>
              <w:rPr>
                <w:b/>
                <w:sz w:val="14"/>
                <w:szCs w:val="14"/>
              </w:rPr>
            </w:pPr>
            <w:r>
              <w:rPr>
                <w:rFonts w:cs="Calibri"/>
                <w:sz w:val="14"/>
                <w:szCs w:val="14"/>
              </w:rPr>
              <w:t>bb9</w:t>
            </w:r>
          </w:p>
        </w:tc>
        <w:tc>
          <w:tcPr>
            <w:tcW w:w="2410" w:type="dxa"/>
            <w:vAlign w:val="center"/>
          </w:tcPr>
          <w:p w14:paraId="7C46D1F0" w14:textId="3BEFB520" w:rsidR="004C6286" w:rsidRDefault="004C6286" w:rsidP="004C6286">
            <w:pPr>
              <w:rPr>
                <w:b/>
                <w:sz w:val="14"/>
                <w:szCs w:val="14"/>
              </w:rPr>
            </w:pPr>
            <w:r>
              <w:rPr>
                <w:rFonts w:cs="Calibri"/>
                <w:sz w:val="14"/>
                <w:szCs w:val="14"/>
              </w:rPr>
              <w:t>Schakelaars en drukknoppen</w:t>
            </w:r>
          </w:p>
        </w:tc>
        <w:tc>
          <w:tcPr>
            <w:tcW w:w="425" w:type="dxa"/>
            <w:vAlign w:val="center"/>
          </w:tcPr>
          <w:p w14:paraId="43F0ED3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CC9D2D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5A9625C"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3E2F335F"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3D2961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0D483E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3D56B2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D7C3AB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1E4606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1525F6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022B72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ED8361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7A1018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6C46FB5" w14:textId="77777777" w:rsidR="004C6286" w:rsidRDefault="004C6286" w:rsidP="004C6286">
            <w:pPr>
              <w:spacing w:line="240" w:lineRule="auto"/>
            </w:pPr>
          </w:p>
          <w:p w14:paraId="78FE6085" w14:textId="77777777" w:rsidR="004C6286" w:rsidRPr="00D0109F" w:rsidRDefault="004C6286" w:rsidP="004C6286">
            <w:pPr>
              <w:spacing w:line="240" w:lineRule="auto"/>
            </w:pPr>
          </w:p>
        </w:tc>
      </w:tr>
      <w:tr w:rsidR="004C6286" w:rsidRPr="00D0109F" w14:paraId="393789D6" w14:textId="77777777" w:rsidTr="004C6286">
        <w:trPr>
          <w:cantSplit/>
        </w:trPr>
        <w:tc>
          <w:tcPr>
            <w:tcW w:w="709" w:type="dxa"/>
            <w:vAlign w:val="center"/>
          </w:tcPr>
          <w:p w14:paraId="469CEF22" w14:textId="226E4E4F" w:rsidR="004C6286" w:rsidRDefault="004C6286" w:rsidP="004C6286">
            <w:pPr>
              <w:rPr>
                <w:b/>
                <w:sz w:val="14"/>
                <w:szCs w:val="14"/>
              </w:rPr>
            </w:pPr>
            <w:r>
              <w:rPr>
                <w:rFonts w:cs="Calibri"/>
                <w:b/>
                <w:bCs/>
                <w:sz w:val="14"/>
                <w:szCs w:val="14"/>
                <w:u w:val="single"/>
              </w:rPr>
              <w:t>c</w:t>
            </w:r>
          </w:p>
        </w:tc>
        <w:tc>
          <w:tcPr>
            <w:tcW w:w="2410" w:type="dxa"/>
            <w:vAlign w:val="center"/>
          </w:tcPr>
          <w:p w14:paraId="0D8ED082" w14:textId="449C0E23" w:rsidR="004C6286" w:rsidRDefault="004C6286" w:rsidP="004C6286">
            <w:pPr>
              <w:rPr>
                <w:b/>
                <w:sz w:val="14"/>
                <w:szCs w:val="14"/>
              </w:rPr>
            </w:pPr>
            <w:r>
              <w:rPr>
                <w:rFonts w:cs="Calibri"/>
                <w:b/>
                <w:bCs/>
                <w:sz w:val="14"/>
                <w:szCs w:val="14"/>
                <w:u w:val="single"/>
              </w:rPr>
              <w:t>Hulpcomponenten</w:t>
            </w:r>
          </w:p>
        </w:tc>
        <w:tc>
          <w:tcPr>
            <w:tcW w:w="425" w:type="dxa"/>
            <w:vAlign w:val="center"/>
          </w:tcPr>
          <w:p w14:paraId="3AE1C6F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9A02D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96BAC2C"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2B90B6C"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FF80D3E"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20E9A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BB0755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B91B9D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09301B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B57B1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73FB7E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27F32F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54D3564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AA2F9D1" w14:textId="77777777" w:rsidR="004C6286" w:rsidRDefault="004C6286" w:rsidP="004C6286">
            <w:pPr>
              <w:spacing w:line="240" w:lineRule="auto"/>
            </w:pPr>
          </w:p>
          <w:p w14:paraId="6956924D" w14:textId="77777777" w:rsidR="004C6286" w:rsidRPr="00D0109F" w:rsidRDefault="004C6286" w:rsidP="004C6286">
            <w:pPr>
              <w:spacing w:line="240" w:lineRule="auto"/>
            </w:pPr>
          </w:p>
        </w:tc>
      </w:tr>
      <w:tr w:rsidR="004C6286" w:rsidRPr="00D0109F" w14:paraId="6CD11585" w14:textId="77777777" w:rsidTr="004C6286">
        <w:trPr>
          <w:cantSplit/>
        </w:trPr>
        <w:tc>
          <w:tcPr>
            <w:tcW w:w="709" w:type="dxa"/>
            <w:vAlign w:val="center"/>
          </w:tcPr>
          <w:p w14:paraId="22AFA5DE" w14:textId="263BD99B" w:rsidR="004C6286" w:rsidRDefault="004C6286" w:rsidP="004C6286">
            <w:pPr>
              <w:rPr>
                <w:b/>
                <w:sz w:val="14"/>
                <w:szCs w:val="14"/>
              </w:rPr>
            </w:pPr>
            <w:r>
              <w:rPr>
                <w:rFonts w:cs="Calibri"/>
                <w:b/>
                <w:bCs/>
                <w:sz w:val="14"/>
                <w:szCs w:val="14"/>
              </w:rPr>
              <w:t>ck</w:t>
            </w:r>
          </w:p>
        </w:tc>
        <w:tc>
          <w:tcPr>
            <w:tcW w:w="2410" w:type="dxa"/>
            <w:vAlign w:val="center"/>
          </w:tcPr>
          <w:p w14:paraId="477B084B" w14:textId="6AF10426" w:rsidR="004C6286" w:rsidRDefault="004C6286" w:rsidP="004C6286">
            <w:pPr>
              <w:rPr>
                <w:b/>
                <w:sz w:val="14"/>
                <w:szCs w:val="14"/>
              </w:rPr>
            </w:pPr>
            <w:r>
              <w:rPr>
                <w:rFonts w:cs="Calibri"/>
                <w:b/>
                <w:bCs/>
                <w:sz w:val="14"/>
                <w:szCs w:val="14"/>
              </w:rPr>
              <w:t>Kleppenregister</w:t>
            </w:r>
          </w:p>
        </w:tc>
        <w:tc>
          <w:tcPr>
            <w:tcW w:w="425" w:type="dxa"/>
            <w:vAlign w:val="center"/>
          </w:tcPr>
          <w:p w14:paraId="55FA0C7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4BE498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3171D93"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8D67B53"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4600B6"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3960CA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E6F2D0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A1FCD7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1196F1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7C6EB8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54608F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AD28F5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AD1215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3F8FDD1" w14:textId="77777777" w:rsidR="004C6286" w:rsidRDefault="004C6286" w:rsidP="004C6286">
            <w:pPr>
              <w:spacing w:line="240" w:lineRule="auto"/>
            </w:pPr>
          </w:p>
          <w:p w14:paraId="722E1463" w14:textId="77777777" w:rsidR="004C6286" w:rsidRPr="00D0109F" w:rsidRDefault="004C6286" w:rsidP="004C6286">
            <w:pPr>
              <w:spacing w:line="240" w:lineRule="auto"/>
            </w:pPr>
          </w:p>
        </w:tc>
      </w:tr>
      <w:tr w:rsidR="004C6286" w:rsidRPr="00D0109F" w14:paraId="705D8497" w14:textId="77777777" w:rsidTr="004C6286">
        <w:trPr>
          <w:cantSplit/>
        </w:trPr>
        <w:tc>
          <w:tcPr>
            <w:tcW w:w="709" w:type="dxa"/>
            <w:vAlign w:val="center"/>
          </w:tcPr>
          <w:p w14:paraId="2C337D63" w14:textId="1A516E07" w:rsidR="004C6286" w:rsidRDefault="004C6286" w:rsidP="004C6286">
            <w:pPr>
              <w:rPr>
                <w:b/>
                <w:sz w:val="14"/>
                <w:szCs w:val="14"/>
              </w:rPr>
            </w:pPr>
            <w:r>
              <w:rPr>
                <w:rFonts w:cs="Calibri"/>
                <w:sz w:val="14"/>
                <w:szCs w:val="14"/>
              </w:rPr>
              <w:t>ck1</w:t>
            </w:r>
          </w:p>
        </w:tc>
        <w:tc>
          <w:tcPr>
            <w:tcW w:w="2410" w:type="dxa"/>
            <w:vAlign w:val="center"/>
          </w:tcPr>
          <w:p w14:paraId="4E5E125C" w14:textId="56553118" w:rsidR="004C6286" w:rsidRDefault="004C6286" w:rsidP="004C6286">
            <w:pPr>
              <w:rPr>
                <w:b/>
                <w:sz w:val="14"/>
                <w:szCs w:val="14"/>
              </w:rPr>
            </w:pPr>
            <w:r>
              <w:rPr>
                <w:rFonts w:cs="Calibri"/>
                <w:sz w:val="14"/>
                <w:szCs w:val="14"/>
              </w:rPr>
              <w:t>bedrading</w:t>
            </w:r>
          </w:p>
        </w:tc>
        <w:tc>
          <w:tcPr>
            <w:tcW w:w="425" w:type="dxa"/>
            <w:vAlign w:val="center"/>
          </w:tcPr>
          <w:p w14:paraId="09F333A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2108A0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F8BB62F"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0DD9172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C59B9C3"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38471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F0BB0E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E8EFB8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E53D03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066CE8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30DEC0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823CFD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0E9150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8D98936" w14:textId="77777777" w:rsidR="004C6286" w:rsidRDefault="004C6286" w:rsidP="004C6286">
            <w:pPr>
              <w:spacing w:line="240" w:lineRule="auto"/>
            </w:pPr>
          </w:p>
          <w:p w14:paraId="3C71AF43" w14:textId="77777777" w:rsidR="004C6286" w:rsidRPr="00D0109F" w:rsidRDefault="004C6286" w:rsidP="004C6286">
            <w:pPr>
              <w:spacing w:line="240" w:lineRule="auto"/>
            </w:pPr>
          </w:p>
        </w:tc>
      </w:tr>
      <w:tr w:rsidR="004C6286" w:rsidRPr="00D0109F" w14:paraId="3F684F25" w14:textId="77777777" w:rsidTr="004C6286">
        <w:trPr>
          <w:cantSplit/>
        </w:trPr>
        <w:tc>
          <w:tcPr>
            <w:tcW w:w="709" w:type="dxa"/>
            <w:vAlign w:val="center"/>
          </w:tcPr>
          <w:p w14:paraId="4EB47A3C" w14:textId="225F515A" w:rsidR="004C6286" w:rsidRDefault="004C6286" w:rsidP="004C6286">
            <w:pPr>
              <w:rPr>
                <w:b/>
                <w:sz w:val="14"/>
                <w:szCs w:val="14"/>
              </w:rPr>
            </w:pPr>
            <w:r>
              <w:rPr>
                <w:rFonts w:cs="Calibri"/>
                <w:b/>
                <w:bCs/>
                <w:sz w:val="14"/>
                <w:szCs w:val="14"/>
              </w:rPr>
              <w:t>cb</w:t>
            </w:r>
          </w:p>
        </w:tc>
        <w:tc>
          <w:tcPr>
            <w:tcW w:w="2410" w:type="dxa"/>
            <w:vAlign w:val="center"/>
          </w:tcPr>
          <w:p w14:paraId="7CC2207E" w14:textId="21B38EA6" w:rsidR="004C6286" w:rsidRDefault="004C6286" w:rsidP="004C6286">
            <w:pPr>
              <w:rPr>
                <w:b/>
                <w:sz w:val="14"/>
                <w:szCs w:val="14"/>
              </w:rPr>
            </w:pPr>
            <w:r>
              <w:rPr>
                <w:rFonts w:cs="Calibri"/>
                <w:b/>
                <w:bCs/>
                <w:sz w:val="14"/>
                <w:szCs w:val="14"/>
              </w:rPr>
              <w:t>Brandstof voorziening</w:t>
            </w:r>
          </w:p>
        </w:tc>
        <w:tc>
          <w:tcPr>
            <w:tcW w:w="425" w:type="dxa"/>
            <w:vAlign w:val="center"/>
          </w:tcPr>
          <w:p w14:paraId="3E6573A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5131E3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97A2B0C"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3ED23EC1"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BE5253"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A68F65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7BE7C2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1ADF8C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A2CBF0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1A880B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85F209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472CD9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3473B9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EC58F7C" w14:textId="77777777" w:rsidR="004C6286" w:rsidRDefault="004C6286" w:rsidP="004C6286">
            <w:pPr>
              <w:spacing w:line="240" w:lineRule="auto"/>
            </w:pPr>
          </w:p>
          <w:p w14:paraId="4C1E3F1E" w14:textId="77777777" w:rsidR="004C6286" w:rsidRPr="00D0109F" w:rsidRDefault="004C6286" w:rsidP="004C6286">
            <w:pPr>
              <w:spacing w:line="240" w:lineRule="auto"/>
            </w:pPr>
          </w:p>
        </w:tc>
      </w:tr>
      <w:tr w:rsidR="004C6286" w:rsidRPr="00D0109F" w14:paraId="3F65B975" w14:textId="77777777" w:rsidTr="004C6286">
        <w:trPr>
          <w:cantSplit/>
        </w:trPr>
        <w:tc>
          <w:tcPr>
            <w:tcW w:w="709" w:type="dxa"/>
            <w:vAlign w:val="center"/>
          </w:tcPr>
          <w:p w14:paraId="1FB111D7" w14:textId="073C63C0" w:rsidR="004C6286" w:rsidRDefault="004C6286" w:rsidP="004C6286">
            <w:pPr>
              <w:rPr>
                <w:b/>
                <w:sz w:val="14"/>
                <w:szCs w:val="14"/>
              </w:rPr>
            </w:pPr>
            <w:r>
              <w:rPr>
                <w:rFonts w:cs="Calibri"/>
                <w:sz w:val="14"/>
                <w:szCs w:val="14"/>
              </w:rPr>
              <w:t>cb1</w:t>
            </w:r>
          </w:p>
        </w:tc>
        <w:tc>
          <w:tcPr>
            <w:tcW w:w="2410" w:type="dxa"/>
            <w:vAlign w:val="center"/>
          </w:tcPr>
          <w:p w14:paraId="67061EF3" w14:textId="4063EC57" w:rsidR="004C6286" w:rsidRDefault="004C6286" w:rsidP="004C6286">
            <w:pPr>
              <w:rPr>
                <w:b/>
                <w:sz w:val="14"/>
                <w:szCs w:val="14"/>
              </w:rPr>
            </w:pPr>
            <w:r>
              <w:rPr>
                <w:rFonts w:cs="Calibri"/>
                <w:sz w:val="14"/>
                <w:szCs w:val="14"/>
              </w:rPr>
              <w:t>Brandstofniveau</w:t>
            </w:r>
          </w:p>
        </w:tc>
        <w:tc>
          <w:tcPr>
            <w:tcW w:w="425" w:type="dxa"/>
            <w:vAlign w:val="center"/>
          </w:tcPr>
          <w:p w14:paraId="70DE32C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750039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3A5BFE4"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38BF9573"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8D52DE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54FAC1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C89199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2A8652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13DE0E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DE93C2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7B4ABC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92E0F4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70D4D3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45928AC" w14:textId="77777777" w:rsidR="004C6286" w:rsidRDefault="004C6286" w:rsidP="004C6286">
            <w:pPr>
              <w:spacing w:line="240" w:lineRule="auto"/>
            </w:pPr>
          </w:p>
          <w:p w14:paraId="1B7A56EE" w14:textId="77777777" w:rsidR="004C6286" w:rsidRPr="00D0109F" w:rsidRDefault="004C6286" w:rsidP="004C6286">
            <w:pPr>
              <w:spacing w:line="240" w:lineRule="auto"/>
            </w:pPr>
          </w:p>
        </w:tc>
      </w:tr>
      <w:tr w:rsidR="004C6286" w:rsidRPr="00D0109F" w14:paraId="24E232D5" w14:textId="77777777" w:rsidTr="004C6286">
        <w:trPr>
          <w:cantSplit/>
        </w:trPr>
        <w:tc>
          <w:tcPr>
            <w:tcW w:w="709" w:type="dxa"/>
            <w:vAlign w:val="center"/>
          </w:tcPr>
          <w:p w14:paraId="3C88A4E8" w14:textId="335C14D0" w:rsidR="004C6286" w:rsidRDefault="004C6286" w:rsidP="004C6286">
            <w:pPr>
              <w:rPr>
                <w:b/>
                <w:sz w:val="14"/>
                <w:szCs w:val="14"/>
              </w:rPr>
            </w:pPr>
            <w:r>
              <w:rPr>
                <w:rFonts w:cs="Calibri"/>
                <w:sz w:val="14"/>
                <w:szCs w:val="14"/>
              </w:rPr>
              <w:t>cb6</w:t>
            </w:r>
          </w:p>
        </w:tc>
        <w:tc>
          <w:tcPr>
            <w:tcW w:w="2410" w:type="dxa"/>
            <w:vAlign w:val="center"/>
          </w:tcPr>
          <w:p w14:paraId="612B253B" w14:textId="3A4CE418" w:rsidR="004C6286" w:rsidRDefault="004C6286" w:rsidP="004C6286">
            <w:pPr>
              <w:rPr>
                <w:b/>
                <w:sz w:val="14"/>
                <w:szCs w:val="14"/>
              </w:rPr>
            </w:pPr>
            <w:r>
              <w:rPr>
                <w:rFonts w:cs="Calibri"/>
                <w:sz w:val="14"/>
                <w:szCs w:val="14"/>
              </w:rPr>
              <w:t>Bedrading trimpomp</w:t>
            </w:r>
          </w:p>
        </w:tc>
        <w:tc>
          <w:tcPr>
            <w:tcW w:w="425" w:type="dxa"/>
            <w:vAlign w:val="center"/>
          </w:tcPr>
          <w:p w14:paraId="4F40372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D91A50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7748B55"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D11FF8B"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852BCC"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EE02B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EEAAC2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BDC0CB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3DFD40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CD6797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AFFCC4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24BF8F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579BC2C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D8CF17E" w14:textId="77777777" w:rsidR="004C6286" w:rsidRDefault="004C6286" w:rsidP="004C6286">
            <w:pPr>
              <w:spacing w:line="240" w:lineRule="auto"/>
            </w:pPr>
          </w:p>
          <w:p w14:paraId="73191908" w14:textId="77777777" w:rsidR="004C6286" w:rsidRPr="00D0109F" w:rsidRDefault="004C6286" w:rsidP="004C6286">
            <w:pPr>
              <w:spacing w:line="240" w:lineRule="auto"/>
            </w:pPr>
          </w:p>
        </w:tc>
      </w:tr>
      <w:tr w:rsidR="004C6286" w:rsidRPr="00D0109F" w14:paraId="52B1064C" w14:textId="77777777" w:rsidTr="004C6286">
        <w:trPr>
          <w:cantSplit/>
        </w:trPr>
        <w:tc>
          <w:tcPr>
            <w:tcW w:w="709" w:type="dxa"/>
            <w:vAlign w:val="center"/>
          </w:tcPr>
          <w:p w14:paraId="14C4D0A6" w14:textId="073C3351" w:rsidR="004C6286" w:rsidRDefault="004C6286" w:rsidP="004C6286">
            <w:pPr>
              <w:rPr>
                <w:b/>
                <w:sz w:val="14"/>
                <w:szCs w:val="14"/>
              </w:rPr>
            </w:pPr>
            <w:r>
              <w:rPr>
                <w:rFonts w:cs="Calibri"/>
                <w:sz w:val="14"/>
                <w:szCs w:val="14"/>
              </w:rPr>
              <w:t>cb7</w:t>
            </w:r>
          </w:p>
        </w:tc>
        <w:tc>
          <w:tcPr>
            <w:tcW w:w="2410" w:type="dxa"/>
            <w:vAlign w:val="center"/>
          </w:tcPr>
          <w:p w14:paraId="5D853DC7" w14:textId="4E408B79" w:rsidR="004C6286" w:rsidRDefault="004C6286" w:rsidP="004C6286">
            <w:pPr>
              <w:rPr>
                <w:b/>
                <w:sz w:val="14"/>
                <w:szCs w:val="14"/>
              </w:rPr>
            </w:pPr>
            <w:r>
              <w:rPr>
                <w:rFonts w:cs="Calibri"/>
                <w:sz w:val="14"/>
                <w:szCs w:val="14"/>
              </w:rPr>
              <w:t>Bedrading vlotters</w:t>
            </w:r>
          </w:p>
        </w:tc>
        <w:tc>
          <w:tcPr>
            <w:tcW w:w="425" w:type="dxa"/>
            <w:vAlign w:val="center"/>
          </w:tcPr>
          <w:p w14:paraId="5B9FF47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271D4F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403E4DF"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46FEA0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471A5B1"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EE7C6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626392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36A810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7E5B64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28F74F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488505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C7F4DF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ADE91D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78E8775" w14:textId="77777777" w:rsidR="004C6286" w:rsidRDefault="004C6286" w:rsidP="004C6286">
            <w:pPr>
              <w:spacing w:line="240" w:lineRule="auto"/>
            </w:pPr>
          </w:p>
          <w:p w14:paraId="01EF4184" w14:textId="77777777" w:rsidR="004C6286" w:rsidRPr="00D0109F" w:rsidRDefault="004C6286" w:rsidP="004C6286">
            <w:pPr>
              <w:spacing w:line="240" w:lineRule="auto"/>
            </w:pPr>
          </w:p>
        </w:tc>
      </w:tr>
      <w:tr w:rsidR="004C6286" w:rsidRPr="00D0109F" w14:paraId="5824C4A3" w14:textId="77777777" w:rsidTr="004C6286">
        <w:trPr>
          <w:cantSplit/>
        </w:trPr>
        <w:tc>
          <w:tcPr>
            <w:tcW w:w="709" w:type="dxa"/>
            <w:vAlign w:val="center"/>
          </w:tcPr>
          <w:p w14:paraId="6C4B64EE" w14:textId="5917CB82" w:rsidR="004C6286" w:rsidRDefault="004C6286" w:rsidP="004C6286">
            <w:pPr>
              <w:rPr>
                <w:b/>
                <w:sz w:val="14"/>
                <w:szCs w:val="14"/>
              </w:rPr>
            </w:pPr>
            <w:r>
              <w:rPr>
                <w:rFonts w:cs="Calibri"/>
                <w:sz w:val="14"/>
                <w:szCs w:val="14"/>
              </w:rPr>
              <w:t>cb8</w:t>
            </w:r>
          </w:p>
        </w:tc>
        <w:tc>
          <w:tcPr>
            <w:tcW w:w="2410" w:type="dxa"/>
            <w:vAlign w:val="center"/>
          </w:tcPr>
          <w:p w14:paraId="236BEEB5" w14:textId="3C2D5F85" w:rsidR="004C6286" w:rsidRDefault="004C6286" w:rsidP="004C6286">
            <w:pPr>
              <w:rPr>
                <w:b/>
                <w:sz w:val="14"/>
                <w:szCs w:val="14"/>
              </w:rPr>
            </w:pPr>
            <w:r>
              <w:rPr>
                <w:rFonts w:cs="Calibri"/>
                <w:sz w:val="14"/>
                <w:szCs w:val="14"/>
              </w:rPr>
              <w:t>Bedrading kleppen</w:t>
            </w:r>
          </w:p>
        </w:tc>
        <w:tc>
          <w:tcPr>
            <w:tcW w:w="425" w:type="dxa"/>
            <w:vAlign w:val="center"/>
          </w:tcPr>
          <w:p w14:paraId="7EB14D1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2E8A76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26A1DA9"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C00CC1D"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5A347B4"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402B60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70F25F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B30E16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D450B3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CCCC13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61CE1F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0D14FD0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93A94A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766D371" w14:textId="77777777" w:rsidR="004C6286" w:rsidRDefault="004C6286" w:rsidP="004C6286">
            <w:pPr>
              <w:spacing w:line="240" w:lineRule="auto"/>
            </w:pPr>
          </w:p>
          <w:p w14:paraId="1ECA7630" w14:textId="77777777" w:rsidR="004C6286" w:rsidRPr="00D0109F" w:rsidRDefault="004C6286" w:rsidP="004C6286">
            <w:pPr>
              <w:spacing w:line="240" w:lineRule="auto"/>
            </w:pPr>
          </w:p>
        </w:tc>
      </w:tr>
      <w:tr w:rsidR="004C6286" w:rsidRPr="00D0109F" w14:paraId="1A00F133" w14:textId="77777777" w:rsidTr="004C6286">
        <w:trPr>
          <w:cantSplit/>
        </w:trPr>
        <w:tc>
          <w:tcPr>
            <w:tcW w:w="709" w:type="dxa"/>
            <w:vAlign w:val="center"/>
          </w:tcPr>
          <w:p w14:paraId="159879B5" w14:textId="73BE970B" w:rsidR="004C6286" w:rsidRDefault="004C6286" w:rsidP="004C6286">
            <w:pPr>
              <w:rPr>
                <w:b/>
                <w:sz w:val="14"/>
                <w:szCs w:val="14"/>
              </w:rPr>
            </w:pPr>
            <w:r>
              <w:rPr>
                <w:rFonts w:cs="Calibri"/>
                <w:sz w:val="14"/>
                <w:szCs w:val="14"/>
              </w:rPr>
              <w:t>cb9</w:t>
            </w:r>
          </w:p>
        </w:tc>
        <w:tc>
          <w:tcPr>
            <w:tcW w:w="2410" w:type="dxa"/>
            <w:vAlign w:val="center"/>
          </w:tcPr>
          <w:p w14:paraId="1581DC17" w14:textId="59DA027B" w:rsidR="004C6286" w:rsidRDefault="004C6286" w:rsidP="004C6286">
            <w:pPr>
              <w:rPr>
                <w:b/>
                <w:sz w:val="14"/>
                <w:szCs w:val="14"/>
              </w:rPr>
            </w:pPr>
            <w:r>
              <w:rPr>
                <w:rFonts w:cs="Calibri"/>
                <w:sz w:val="14"/>
                <w:szCs w:val="14"/>
              </w:rPr>
              <w:t>Voetklep/ terugslagklep fuel polishing systeem</w:t>
            </w:r>
          </w:p>
        </w:tc>
        <w:tc>
          <w:tcPr>
            <w:tcW w:w="425" w:type="dxa"/>
            <w:vAlign w:val="center"/>
          </w:tcPr>
          <w:p w14:paraId="31E50ED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B76EF3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CC4427C"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03774A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A82E9D6"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B516F0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E1CAFB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D8EC3D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8FC1BB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AC145E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3A38EC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4A841C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5F13E7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2F5879C" w14:textId="77777777" w:rsidR="004C6286" w:rsidRDefault="004C6286" w:rsidP="004C6286">
            <w:pPr>
              <w:spacing w:line="240" w:lineRule="auto"/>
            </w:pPr>
          </w:p>
          <w:p w14:paraId="5060509A" w14:textId="77777777" w:rsidR="004C6286" w:rsidRPr="00D0109F" w:rsidRDefault="004C6286" w:rsidP="004C6286">
            <w:pPr>
              <w:spacing w:line="240" w:lineRule="auto"/>
            </w:pPr>
          </w:p>
        </w:tc>
      </w:tr>
      <w:tr w:rsidR="004C6286" w:rsidRPr="00D0109F" w14:paraId="37FBA69C" w14:textId="77777777" w:rsidTr="004C6286">
        <w:trPr>
          <w:cantSplit/>
        </w:trPr>
        <w:tc>
          <w:tcPr>
            <w:tcW w:w="709" w:type="dxa"/>
            <w:vAlign w:val="center"/>
          </w:tcPr>
          <w:p w14:paraId="3131EF6B" w14:textId="1760A587" w:rsidR="004C6286" w:rsidRDefault="004C6286" w:rsidP="004C6286">
            <w:pPr>
              <w:rPr>
                <w:b/>
                <w:sz w:val="14"/>
                <w:szCs w:val="14"/>
              </w:rPr>
            </w:pPr>
            <w:r>
              <w:rPr>
                <w:rFonts w:cs="Calibri"/>
                <w:sz w:val="14"/>
                <w:szCs w:val="14"/>
              </w:rPr>
              <w:t>cb10</w:t>
            </w:r>
          </w:p>
        </w:tc>
        <w:tc>
          <w:tcPr>
            <w:tcW w:w="2410" w:type="dxa"/>
            <w:vAlign w:val="center"/>
          </w:tcPr>
          <w:p w14:paraId="63BAB70F" w14:textId="2AC1701C" w:rsidR="004C6286" w:rsidRDefault="004C6286" w:rsidP="004C6286">
            <w:pPr>
              <w:rPr>
                <w:b/>
                <w:sz w:val="14"/>
                <w:szCs w:val="14"/>
              </w:rPr>
            </w:pPr>
            <w:r>
              <w:rPr>
                <w:rFonts w:cs="Calibri"/>
                <w:sz w:val="14"/>
                <w:szCs w:val="14"/>
              </w:rPr>
              <w:t>Vacuum en druk schakelaars fuel polishing systeem</w:t>
            </w:r>
          </w:p>
        </w:tc>
        <w:tc>
          <w:tcPr>
            <w:tcW w:w="425" w:type="dxa"/>
            <w:vAlign w:val="center"/>
          </w:tcPr>
          <w:p w14:paraId="0D0D967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D5208C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F289BCE"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3EE06ED"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D8C8AD1"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3B629C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E6E67F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C96C44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EF37F2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E62B67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BFEDA4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B07E67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920A6E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4B03062" w14:textId="77777777" w:rsidR="004C6286" w:rsidRDefault="004C6286" w:rsidP="004C6286">
            <w:pPr>
              <w:spacing w:line="240" w:lineRule="auto"/>
            </w:pPr>
          </w:p>
          <w:p w14:paraId="163CDD1F" w14:textId="77777777" w:rsidR="004C6286" w:rsidRPr="00D0109F" w:rsidRDefault="004C6286" w:rsidP="004C6286">
            <w:pPr>
              <w:spacing w:line="240" w:lineRule="auto"/>
            </w:pPr>
          </w:p>
        </w:tc>
      </w:tr>
      <w:tr w:rsidR="004C6286" w:rsidRPr="00D0109F" w14:paraId="09EA0FF7" w14:textId="77777777" w:rsidTr="004C6286">
        <w:trPr>
          <w:cantSplit/>
        </w:trPr>
        <w:tc>
          <w:tcPr>
            <w:tcW w:w="709" w:type="dxa"/>
            <w:vAlign w:val="center"/>
          </w:tcPr>
          <w:p w14:paraId="4C3378ED" w14:textId="65983ECD" w:rsidR="004C6286" w:rsidRDefault="004C6286" w:rsidP="004C6286">
            <w:pPr>
              <w:rPr>
                <w:b/>
                <w:sz w:val="14"/>
                <w:szCs w:val="14"/>
              </w:rPr>
            </w:pPr>
            <w:r>
              <w:rPr>
                <w:rFonts w:cs="Calibri"/>
                <w:b/>
                <w:bCs/>
                <w:sz w:val="14"/>
                <w:szCs w:val="14"/>
              </w:rPr>
              <w:t>ctb</w:t>
            </w:r>
          </w:p>
        </w:tc>
        <w:tc>
          <w:tcPr>
            <w:tcW w:w="2410" w:type="dxa"/>
            <w:vAlign w:val="center"/>
          </w:tcPr>
          <w:p w14:paraId="6DB2F629" w14:textId="5F3AB779" w:rsidR="004C6286" w:rsidRDefault="004C6286" w:rsidP="004C6286">
            <w:pPr>
              <w:rPr>
                <w:b/>
                <w:sz w:val="14"/>
                <w:szCs w:val="14"/>
              </w:rPr>
            </w:pPr>
            <w:r>
              <w:rPr>
                <w:rFonts w:cs="Calibri"/>
                <w:b/>
                <w:bCs/>
                <w:sz w:val="14"/>
                <w:szCs w:val="14"/>
              </w:rPr>
              <w:t>Toerenbeveiliging</w:t>
            </w:r>
          </w:p>
        </w:tc>
        <w:tc>
          <w:tcPr>
            <w:tcW w:w="425" w:type="dxa"/>
            <w:vAlign w:val="center"/>
          </w:tcPr>
          <w:p w14:paraId="059A697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FCD141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98759C4"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88B97A1"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E44FD1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7AF248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518B3C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FB561E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C79FD3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EF3EB1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E8EAF7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2EE477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A3874E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2E97F23" w14:textId="77777777" w:rsidR="004C6286" w:rsidRDefault="004C6286" w:rsidP="004C6286">
            <w:pPr>
              <w:spacing w:line="240" w:lineRule="auto"/>
            </w:pPr>
          </w:p>
          <w:p w14:paraId="52BF248D" w14:textId="77777777" w:rsidR="004C6286" w:rsidRPr="00D0109F" w:rsidRDefault="004C6286" w:rsidP="004C6286">
            <w:pPr>
              <w:spacing w:line="240" w:lineRule="auto"/>
            </w:pPr>
          </w:p>
        </w:tc>
      </w:tr>
      <w:tr w:rsidR="004C6286" w:rsidRPr="00D0109F" w14:paraId="6C0683F7" w14:textId="77777777" w:rsidTr="004C6286">
        <w:trPr>
          <w:cantSplit/>
        </w:trPr>
        <w:tc>
          <w:tcPr>
            <w:tcW w:w="709" w:type="dxa"/>
            <w:vAlign w:val="center"/>
          </w:tcPr>
          <w:p w14:paraId="73733FEF" w14:textId="37AF2D17" w:rsidR="004C6286" w:rsidRDefault="004C6286" w:rsidP="004C6286">
            <w:pPr>
              <w:rPr>
                <w:b/>
                <w:sz w:val="14"/>
                <w:szCs w:val="14"/>
              </w:rPr>
            </w:pPr>
            <w:r>
              <w:rPr>
                <w:rFonts w:cs="Calibri"/>
                <w:sz w:val="14"/>
                <w:szCs w:val="14"/>
              </w:rPr>
              <w:t>ctb1</w:t>
            </w:r>
          </w:p>
        </w:tc>
        <w:tc>
          <w:tcPr>
            <w:tcW w:w="2410" w:type="dxa"/>
            <w:vAlign w:val="center"/>
          </w:tcPr>
          <w:p w14:paraId="27689F6C" w14:textId="79E60E06" w:rsidR="004C6286" w:rsidRDefault="004C6286" w:rsidP="004C6286">
            <w:pPr>
              <w:rPr>
                <w:b/>
                <w:sz w:val="14"/>
                <w:szCs w:val="14"/>
              </w:rPr>
            </w:pPr>
            <w:r>
              <w:rPr>
                <w:rFonts w:cs="Calibri"/>
                <w:sz w:val="14"/>
                <w:szCs w:val="14"/>
              </w:rPr>
              <w:t>Toerental bij start</w:t>
            </w:r>
          </w:p>
        </w:tc>
        <w:tc>
          <w:tcPr>
            <w:tcW w:w="425" w:type="dxa"/>
            <w:vAlign w:val="center"/>
          </w:tcPr>
          <w:p w14:paraId="73B8C5C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88517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A91021"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ADC7EAD"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7F4B7FE"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4382F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302E7C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183DA0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A4F0ED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5F9039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D0C1F4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519F6E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02220F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858434F" w14:textId="77777777" w:rsidR="004C6286" w:rsidRDefault="004C6286" w:rsidP="004C6286">
            <w:pPr>
              <w:spacing w:line="240" w:lineRule="auto"/>
            </w:pPr>
          </w:p>
          <w:p w14:paraId="5D1AE66B" w14:textId="77777777" w:rsidR="004C6286" w:rsidRPr="00D0109F" w:rsidRDefault="004C6286" w:rsidP="004C6286">
            <w:pPr>
              <w:spacing w:line="240" w:lineRule="auto"/>
            </w:pPr>
          </w:p>
        </w:tc>
      </w:tr>
      <w:tr w:rsidR="004C6286" w:rsidRPr="00D0109F" w14:paraId="30D5BB5F" w14:textId="77777777" w:rsidTr="004C6286">
        <w:trPr>
          <w:cantSplit/>
        </w:trPr>
        <w:tc>
          <w:tcPr>
            <w:tcW w:w="709" w:type="dxa"/>
            <w:vAlign w:val="center"/>
          </w:tcPr>
          <w:p w14:paraId="5101868D" w14:textId="7EF290F7" w:rsidR="004C6286" w:rsidRDefault="004C6286" w:rsidP="004C6286">
            <w:pPr>
              <w:rPr>
                <w:b/>
                <w:sz w:val="14"/>
                <w:szCs w:val="14"/>
              </w:rPr>
            </w:pPr>
            <w:r>
              <w:rPr>
                <w:rFonts w:cs="Calibri"/>
                <w:sz w:val="14"/>
                <w:szCs w:val="14"/>
              </w:rPr>
              <w:t>ctb4</w:t>
            </w:r>
          </w:p>
        </w:tc>
        <w:tc>
          <w:tcPr>
            <w:tcW w:w="2410" w:type="dxa"/>
            <w:vAlign w:val="center"/>
          </w:tcPr>
          <w:p w14:paraId="4293B7BF" w14:textId="1A965DE1" w:rsidR="004C6286" w:rsidRDefault="004C6286" w:rsidP="004C6286">
            <w:pPr>
              <w:rPr>
                <w:b/>
                <w:sz w:val="14"/>
                <w:szCs w:val="14"/>
              </w:rPr>
            </w:pPr>
            <w:r>
              <w:rPr>
                <w:rFonts w:cs="Calibri"/>
                <w:sz w:val="14"/>
                <w:szCs w:val="14"/>
              </w:rPr>
              <w:t>Bedrading</w:t>
            </w:r>
          </w:p>
        </w:tc>
        <w:tc>
          <w:tcPr>
            <w:tcW w:w="425" w:type="dxa"/>
            <w:vAlign w:val="center"/>
          </w:tcPr>
          <w:p w14:paraId="37FD032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06E2D0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DC170A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10BA91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627DFB"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887E53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071DEE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B810F1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12C068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10211C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770B86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A5E978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9E8605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2C520A9" w14:textId="77777777" w:rsidR="004C6286" w:rsidRDefault="004C6286" w:rsidP="004C6286">
            <w:pPr>
              <w:spacing w:line="240" w:lineRule="auto"/>
            </w:pPr>
          </w:p>
          <w:p w14:paraId="5F829D34" w14:textId="77777777" w:rsidR="004C6286" w:rsidRPr="00D0109F" w:rsidRDefault="004C6286" w:rsidP="004C6286">
            <w:pPr>
              <w:spacing w:line="240" w:lineRule="auto"/>
            </w:pPr>
          </w:p>
        </w:tc>
      </w:tr>
      <w:tr w:rsidR="004C6286" w:rsidRPr="00D0109F" w14:paraId="30EF75D3" w14:textId="77777777" w:rsidTr="004C6286">
        <w:trPr>
          <w:cantSplit/>
        </w:trPr>
        <w:tc>
          <w:tcPr>
            <w:tcW w:w="709" w:type="dxa"/>
            <w:vAlign w:val="center"/>
          </w:tcPr>
          <w:p w14:paraId="1281F013" w14:textId="27DBED81" w:rsidR="004C6286" w:rsidRDefault="004C6286" w:rsidP="004C6286">
            <w:pPr>
              <w:rPr>
                <w:b/>
                <w:sz w:val="14"/>
                <w:szCs w:val="14"/>
              </w:rPr>
            </w:pPr>
            <w:r>
              <w:rPr>
                <w:rFonts w:cs="Calibri"/>
                <w:b/>
                <w:bCs/>
                <w:sz w:val="14"/>
                <w:szCs w:val="14"/>
              </w:rPr>
              <w:t>cd</w:t>
            </w:r>
          </w:p>
        </w:tc>
        <w:tc>
          <w:tcPr>
            <w:tcW w:w="2410" w:type="dxa"/>
            <w:vAlign w:val="center"/>
          </w:tcPr>
          <w:p w14:paraId="1DE3C419" w14:textId="354AA47E" w:rsidR="004C6286" w:rsidRDefault="004C6286" w:rsidP="004C6286">
            <w:pPr>
              <w:rPr>
                <w:b/>
                <w:sz w:val="14"/>
                <w:szCs w:val="14"/>
              </w:rPr>
            </w:pPr>
            <w:r>
              <w:rPr>
                <w:rFonts w:cs="Calibri"/>
                <w:b/>
                <w:bCs/>
                <w:sz w:val="14"/>
                <w:szCs w:val="14"/>
              </w:rPr>
              <w:t>Diverse</w:t>
            </w:r>
          </w:p>
        </w:tc>
        <w:tc>
          <w:tcPr>
            <w:tcW w:w="425" w:type="dxa"/>
            <w:vAlign w:val="center"/>
          </w:tcPr>
          <w:p w14:paraId="45E6B99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F6AACC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A72F660"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762C7E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9B825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FE34D5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E1BF73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1E82B0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2C6DBB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1E8F72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15E084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F71653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C44B08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2359BDC" w14:textId="77777777" w:rsidR="004C6286" w:rsidRDefault="004C6286" w:rsidP="004C6286">
            <w:pPr>
              <w:spacing w:line="240" w:lineRule="auto"/>
            </w:pPr>
          </w:p>
          <w:p w14:paraId="0DA93F56" w14:textId="77777777" w:rsidR="004C6286" w:rsidRPr="00D0109F" w:rsidRDefault="004C6286" w:rsidP="004C6286">
            <w:pPr>
              <w:spacing w:line="240" w:lineRule="auto"/>
            </w:pPr>
          </w:p>
        </w:tc>
      </w:tr>
      <w:tr w:rsidR="004C6286" w:rsidRPr="00D0109F" w14:paraId="67684553" w14:textId="77777777" w:rsidTr="004C6286">
        <w:trPr>
          <w:cantSplit/>
        </w:trPr>
        <w:tc>
          <w:tcPr>
            <w:tcW w:w="709" w:type="dxa"/>
            <w:vAlign w:val="center"/>
          </w:tcPr>
          <w:p w14:paraId="6D87E03D" w14:textId="7789C952" w:rsidR="004C6286" w:rsidRDefault="004C6286" w:rsidP="004C6286">
            <w:pPr>
              <w:rPr>
                <w:b/>
                <w:sz w:val="14"/>
                <w:szCs w:val="14"/>
              </w:rPr>
            </w:pPr>
            <w:r>
              <w:rPr>
                <w:rFonts w:cs="Calibri"/>
                <w:sz w:val="14"/>
                <w:szCs w:val="14"/>
              </w:rPr>
              <w:t>cd1</w:t>
            </w:r>
          </w:p>
        </w:tc>
        <w:tc>
          <w:tcPr>
            <w:tcW w:w="2410" w:type="dxa"/>
            <w:vAlign w:val="center"/>
          </w:tcPr>
          <w:p w14:paraId="10B27408" w14:textId="3D6DB33C" w:rsidR="004C6286" w:rsidRDefault="004C6286" w:rsidP="004C6286">
            <w:pPr>
              <w:rPr>
                <w:b/>
                <w:sz w:val="14"/>
                <w:szCs w:val="14"/>
              </w:rPr>
            </w:pPr>
            <w:r>
              <w:rPr>
                <w:rFonts w:cs="Calibri"/>
                <w:sz w:val="14"/>
                <w:szCs w:val="14"/>
              </w:rPr>
              <w:t>Bedrading</w:t>
            </w:r>
          </w:p>
        </w:tc>
        <w:tc>
          <w:tcPr>
            <w:tcW w:w="425" w:type="dxa"/>
            <w:vAlign w:val="center"/>
          </w:tcPr>
          <w:p w14:paraId="291A11B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826D69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503971B"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5C8B362"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96A8DE"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D9269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2A93AF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14777E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DCFF46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DDF9CD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691796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5EBBB1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F75243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BFA468B" w14:textId="77777777" w:rsidR="004C6286" w:rsidRDefault="004C6286" w:rsidP="004C6286">
            <w:pPr>
              <w:spacing w:line="240" w:lineRule="auto"/>
            </w:pPr>
          </w:p>
          <w:p w14:paraId="6B70F4B2" w14:textId="77777777" w:rsidR="004C6286" w:rsidRPr="00D0109F" w:rsidRDefault="004C6286" w:rsidP="004C6286">
            <w:pPr>
              <w:spacing w:line="240" w:lineRule="auto"/>
            </w:pPr>
          </w:p>
        </w:tc>
      </w:tr>
      <w:tr w:rsidR="004C6286" w:rsidRPr="00D0109F" w14:paraId="2028BFB6" w14:textId="77777777" w:rsidTr="004C6286">
        <w:trPr>
          <w:cantSplit/>
        </w:trPr>
        <w:tc>
          <w:tcPr>
            <w:tcW w:w="709" w:type="dxa"/>
            <w:vAlign w:val="center"/>
          </w:tcPr>
          <w:p w14:paraId="26387A50" w14:textId="734CFBA5" w:rsidR="004C6286" w:rsidRDefault="004C6286" w:rsidP="004C6286">
            <w:pPr>
              <w:rPr>
                <w:b/>
                <w:sz w:val="14"/>
                <w:szCs w:val="14"/>
              </w:rPr>
            </w:pPr>
            <w:r>
              <w:rPr>
                <w:rFonts w:cs="Calibri"/>
                <w:sz w:val="14"/>
                <w:szCs w:val="14"/>
              </w:rPr>
              <w:t>cd8</w:t>
            </w:r>
          </w:p>
        </w:tc>
        <w:tc>
          <w:tcPr>
            <w:tcW w:w="2410" w:type="dxa"/>
            <w:vAlign w:val="center"/>
          </w:tcPr>
          <w:p w14:paraId="5FB91DE3" w14:textId="3287C92C" w:rsidR="004C6286" w:rsidRDefault="004C6286" w:rsidP="004C6286">
            <w:pPr>
              <w:rPr>
                <w:b/>
                <w:sz w:val="14"/>
                <w:szCs w:val="14"/>
              </w:rPr>
            </w:pPr>
            <w:r>
              <w:rPr>
                <w:rFonts w:cs="Calibri"/>
                <w:sz w:val="14"/>
                <w:szCs w:val="14"/>
              </w:rPr>
              <w:t>Controlelampjes</w:t>
            </w:r>
          </w:p>
        </w:tc>
        <w:tc>
          <w:tcPr>
            <w:tcW w:w="425" w:type="dxa"/>
            <w:vAlign w:val="center"/>
          </w:tcPr>
          <w:p w14:paraId="5BBC6A9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652675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52724F"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FF7F90C"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1A0B9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3C771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3B1FDF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E686DD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74B39D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BF680F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ABE3C5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F1F150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675910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7493593" w14:textId="77777777" w:rsidR="004C6286" w:rsidRDefault="004C6286" w:rsidP="004C6286">
            <w:pPr>
              <w:spacing w:line="240" w:lineRule="auto"/>
            </w:pPr>
          </w:p>
          <w:p w14:paraId="0E990A31" w14:textId="77777777" w:rsidR="004C6286" w:rsidRPr="00D0109F" w:rsidRDefault="004C6286" w:rsidP="004C6286">
            <w:pPr>
              <w:spacing w:line="240" w:lineRule="auto"/>
            </w:pPr>
          </w:p>
        </w:tc>
      </w:tr>
      <w:tr w:rsidR="004C6286" w:rsidRPr="00D0109F" w14:paraId="0ADF15C3" w14:textId="77777777" w:rsidTr="004C6286">
        <w:trPr>
          <w:cantSplit/>
        </w:trPr>
        <w:tc>
          <w:tcPr>
            <w:tcW w:w="709" w:type="dxa"/>
            <w:vAlign w:val="center"/>
          </w:tcPr>
          <w:p w14:paraId="564F6EA6" w14:textId="36DC1023" w:rsidR="004C6286" w:rsidRDefault="004C6286" w:rsidP="004C6286">
            <w:pPr>
              <w:rPr>
                <w:b/>
                <w:sz w:val="14"/>
                <w:szCs w:val="14"/>
              </w:rPr>
            </w:pPr>
            <w:r>
              <w:rPr>
                <w:rFonts w:cs="Calibri"/>
                <w:sz w:val="14"/>
                <w:szCs w:val="14"/>
              </w:rPr>
              <w:t>cd9</w:t>
            </w:r>
          </w:p>
        </w:tc>
        <w:tc>
          <w:tcPr>
            <w:tcW w:w="2410" w:type="dxa"/>
            <w:vAlign w:val="center"/>
          </w:tcPr>
          <w:p w14:paraId="4054C5B9" w14:textId="17F202E3" w:rsidR="004C6286" w:rsidRDefault="004C6286" w:rsidP="004C6286">
            <w:pPr>
              <w:rPr>
                <w:b/>
                <w:sz w:val="14"/>
                <w:szCs w:val="14"/>
              </w:rPr>
            </w:pPr>
            <w:r>
              <w:rPr>
                <w:rFonts w:cs="Calibri"/>
                <w:sz w:val="14"/>
                <w:szCs w:val="14"/>
              </w:rPr>
              <w:t>Aanwijsinstrumenten</w:t>
            </w:r>
          </w:p>
        </w:tc>
        <w:tc>
          <w:tcPr>
            <w:tcW w:w="425" w:type="dxa"/>
            <w:vAlign w:val="center"/>
          </w:tcPr>
          <w:p w14:paraId="0F3227D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304B7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1CACEB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3C694A2D"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E4F7851"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9C7785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460954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84C497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1AB57A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54ECAE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ACBF2C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D2EF40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D554C2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C5714EA" w14:textId="77777777" w:rsidR="004C6286" w:rsidRDefault="004C6286" w:rsidP="004C6286">
            <w:pPr>
              <w:spacing w:line="240" w:lineRule="auto"/>
            </w:pPr>
          </w:p>
          <w:p w14:paraId="53CA16F2" w14:textId="77777777" w:rsidR="004C6286" w:rsidRPr="00D0109F" w:rsidRDefault="004C6286" w:rsidP="004C6286">
            <w:pPr>
              <w:spacing w:line="240" w:lineRule="auto"/>
            </w:pPr>
          </w:p>
        </w:tc>
      </w:tr>
      <w:tr w:rsidR="004C6286" w:rsidRPr="00D0109F" w14:paraId="3BC739C8" w14:textId="77777777" w:rsidTr="004C6286">
        <w:trPr>
          <w:cantSplit/>
        </w:trPr>
        <w:tc>
          <w:tcPr>
            <w:tcW w:w="709" w:type="dxa"/>
            <w:vAlign w:val="center"/>
          </w:tcPr>
          <w:p w14:paraId="2B529722" w14:textId="605841A7" w:rsidR="004C6286" w:rsidRDefault="004C6286" w:rsidP="004C6286">
            <w:pPr>
              <w:rPr>
                <w:b/>
                <w:sz w:val="14"/>
                <w:szCs w:val="14"/>
              </w:rPr>
            </w:pPr>
            <w:r>
              <w:rPr>
                <w:rFonts w:cs="Calibri"/>
                <w:sz w:val="14"/>
                <w:szCs w:val="14"/>
              </w:rPr>
              <w:t>cd11</w:t>
            </w:r>
          </w:p>
        </w:tc>
        <w:tc>
          <w:tcPr>
            <w:tcW w:w="2410" w:type="dxa"/>
            <w:vAlign w:val="center"/>
          </w:tcPr>
          <w:p w14:paraId="1A7CBD29" w14:textId="664A94CA" w:rsidR="004C6286" w:rsidRDefault="004C6286" w:rsidP="004C6286">
            <w:pPr>
              <w:rPr>
                <w:b/>
                <w:sz w:val="14"/>
                <w:szCs w:val="14"/>
              </w:rPr>
            </w:pPr>
            <w:r>
              <w:rPr>
                <w:rFonts w:cs="Calibri"/>
                <w:sz w:val="14"/>
                <w:szCs w:val="14"/>
              </w:rPr>
              <w:t>GBS meldingen controle</w:t>
            </w:r>
          </w:p>
        </w:tc>
        <w:tc>
          <w:tcPr>
            <w:tcW w:w="425" w:type="dxa"/>
            <w:vAlign w:val="center"/>
          </w:tcPr>
          <w:p w14:paraId="3E717E2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30150B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4837A2B"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2F281BD"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C67F963"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D740F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BE493F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B0CEF7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A4AF9A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95749B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4B3BC1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E4454B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E72C27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39AAB0B" w14:textId="77777777" w:rsidR="004C6286" w:rsidRDefault="004C6286" w:rsidP="004C6286">
            <w:pPr>
              <w:spacing w:line="240" w:lineRule="auto"/>
            </w:pPr>
          </w:p>
          <w:p w14:paraId="2FA082D0" w14:textId="77777777" w:rsidR="004C6286" w:rsidRPr="00D0109F" w:rsidRDefault="004C6286" w:rsidP="004C6286">
            <w:pPr>
              <w:spacing w:line="240" w:lineRule="auto"/>
            </w:pPr>
          </w:p>
        </w:tc>
      </w:tr>
      <w:tr w:rsidR="004C6286" w:rsidRPr="00D0109F" w14:paraId="3A254E22" w14:textId="77777777" w:rsidTr="004C6286">
        <w:trPr>
          <w:cantSplit/>
        </w:trPr>
        <w:tc>
          <w:tcPr>
            <w:tcW w:w="709" w:type="dxa"/>
            <w:vAlign w:val="center"/>
          </w:tcPr>
          <w:p w14:paraId="65008DCA" w14:textId="2EFA730C" w:rsidR="004C6286" w:rsidRDefault="004C6286" w:rsidP="004C6286">
            <w:pPr>
              <w:rPr>
                <w:b/>
                <w:sz w:val="14"/>
                <w:szCs w:val="14"/>
              </w:rPr>
            </w:pPr>
            <w:r>
              <w:rPr>
                <w:rFonts w:cs="Calibri"/>
                <w:b/>
                <w:bCs/>
                <w:sz w:val="14"/>
                <w:szCs w:val="14"/>
              </w:rPr>
              <w:t>ce</w:t>
            </w:r>
          </w:p>
        </w:tc>
        <w:tc>
          <w:tcPr>
            <w:tcW w:w="2410" w:type="dxa"/>
            <w:vAlign w:val="center"/>
          </w:tcPr>
          <w:p w14:paraId="614C59F2" w14:textId="33598668" w:rsidR="004C6286" w:rsidRDefault="004C6286" w:rsidP="004C6286">
            <w:pPr>
              <w:rPr>
                <w:b/>
                <w:sz w:val="14"/>
                <w:szCs w:val="14"/>
              </w:rPr>
            </w:pPr>
            <w:r>
              <w:rPr>
                <w:rFonts w:cs="Calibri"/>
                <w:b/>
                <w:bCs/>
                <w:sz w:val="14"/>
                <w:szCs w:val="14"/>
              </w:rPr>
              <w:t>Alarmen</w:t>
            </w:r>
          </w:p>
        </w:tc>
        <w:tc>
          <w:tcPr>
            <w:tcW w:w="425" w:type="dxa"/>
            <w:vAlign w:val="center"/>
          </w:tcPr>
          <w:p w14:paraId="4923716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FC26A1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06DB161"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B3A9DCB"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C4607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2B6A34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3A1DA9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34BB4F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A692C1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FCE0E9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F13216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0BF4749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C2A4D8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DEC169E" w14:textId="77777777" w:rsidR="004C6286" w:rsidRDefault="004C6286" w:rsidP="004C6286">
            <w:pPr>
              <w:spacing w:line="240" w:lineRule="auto"/>
            </w:pPr>
          </w:p>
          <w:p w14:paraId="252C938D" w14:textId="77777777" w:rsidR="004C6286" w:rsidRPr="00D0109F" w:rsidRDefault="004C6286" w:rsidP="004C6286">
            <w:pPr>
              <w:spacing w:line="240" w:lineRule="auto"/>
            </w:pPr>
          </w:p>
        </w:tc>
      </w:tr>
      <w:tr w:rsidR="004C6286" w:rsidRPr="00D0109F" w14:paraId="2F88BEAF" w14:textId="77777777" w:rsidTr="004C6286">
        <w:trPr>
          <w:cantSplit/>
        </w:trPr>
        <w:tc>
          <w:tcPr>
            <w:tcW w:w="709" w:type="dxa"/>
            <w:vAlign w:val="center"/>
          </w:tcPr>
          <w:p w14:paraId="443333E3" w14:textId="0E598363" w:rsidR="004C6286" w:rsidRDefault="004C6286" w:rsidP="004C6286">
            <w:pPr>
              <w:rPr>
                <w:b/>
                <w:sz w:val="14"/>
                <w:szCs w:val="14"/>
              </w:rPr>
            </w:pPr>
            <w:r>
              <w:rPr>
                <w:rFonts w:cs="Calibri"/>
                <w:sz w:val="14"/>
                <w:szCs w:val="14"/>
              </w:rPr>
              <w:t>ce1</w:t>
            </w:r>
          </w:p>
        </w:tc>
        <w:tc>
          <w:tcPr>
            <w:tcW w:w="2410" w:type="dxa"/>
            <w:vAlign w:val="center"/>
          </w:tcPr>
          <w:p w14:paraId="7B5A5484" w14:textId="23B246DC" w:rsidR="004C6286" w:rsidRDefault="004C6286" w:rsidP="004C6286">
            <w:pPr>
              <w:rPr>
                <w:b/>
                <w:sz w:val="14"/>
                <w:szCs w:val="14"/>
              </w:rPr>
            </w:pPr>
            <w:r>
              <w:rPr>
                <w:rFonts w:cs="Calibri"/>
                <w:sz w:val="14"/>
                <w:szCs w:val="14"/>
              </w:rPr>
              <w:t>Historie nazien</w:t>
            </w:r>
          </w:p>
        </w:tc>
        <w:tc>
          <w:tcPr>
            <w:tcW w:w="425" w:type="dxa"/>
            <w:vAlign w:val="center"/>
          </w:tcPr>
          <w:p w14:paraId="53694FF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A2E05C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29FB873"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473C68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8931B94"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95D90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5B2C5D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65CB81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E0E8B1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EFBCC0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CCFD39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BF4D23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A30A4B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72B4D75" w14:textId="77777777" w:rsidR="004C6286" w:rsidRDefault="004C6286" w:rsidP="004C6286">
            <w:pPr>
              <w:spacing w:line="240" w:lineRule="auto"/>
            </w:pPr>
          </w:p>
          <w:p w14:paraId="134740AC" w14:textId="77777777" w:rsidR="004C6286" w:rsidRPr="00D0109F" w:rsidRDefault="004C6286" w:rsidP="004C6286">
            <w:pPr>
              <w:spacing w:line="240" w:lineRule="auto"/>
            </w:pPr>
          </w:p>
        </w:tc>
      </w:tr>
      <w:tr w:rsidR="004C6286" w:rsidRPr="00D0109F" w14:paraId="04D2F1EA" w14:textId="77777777" w:rsidTr="004C6286">
        <w:trPr>
          <w:cantSplit/>
        </w:trPr>
        <w:tc>
          <w:tcPr>
            <w:tcW w:w="709" w:type="dxa"/>
            <w:vAlign w:val="center"/>
          </w:tcPr>
          <w:p w14:paraId="2C07FBE5" w14:textId="23A1CE5D" w:rsidR="004C6286" w:rsidRDefault="004C6286" w:rsidP="004C6286">
            <w:pPr>
              <w:rPr>
                <w:b/>
                <w:sz w:val="14"/>
                <w:szCs w:val="14"/>
              </w:rPr>
            </w:pPr>
            <w:r>
              <w:rPr>
                <w:rFonts w:cs="Calibri"/>
                <w:sz w:val="14"/>
                <w:szCs w:val="14"/>
              </w:rPr>
              <w:t>ce2</w:t>
            </w:r>
          </w:p>
        </w:tc>
        <w:tc>
          <w:tcPr>
            <w:tcW w:w="2410" w:type="dxa"/>
            <w:vAlign w:val="center"/>
          </w:tcPr>
          <w:p w14:paraId="49573C22" w14:textId="0AA93EE9" w:rsidR="004C6286" w:rsidRDefault="004C6286" w:rsidP="004C6286">
            <w:pPr>
              <w:rPr>
                <w:b/>
                <w:sz w:val="14"/>
                <w:szCs w:val="14"/>
              </w:rPr>
            </w:pPr>
            <w:r>
              <w:rPr>
                <w:rFonts w:cs="Calibri"/>
                <w:sz w:val="14"/>
                <w:szCs w:val="14"/>
              </w:rPr>
              <w:t>Controleer alarmen</w:t>
            </w:r>
          </w:p>
        </w:tc>
        <w:tc>
          <w:tcPr>
            <w:tcW w:w="425" w:type="dxa"/>
            <w:vAlign w:val="center"/>
          </w:tcPr>
          <w:p w14:paraId="32AACA2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D1B1AC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3DF3CDA"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62E5B0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B65E6BE"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51D56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17483B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DEEFA2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3FE58E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FA516A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B6370E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0EFB64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730592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4D9BA3D" w14:textId="77777777" w:rsidR="004C6286" w:rsidRDefault="004C6286" w:rsidP="004C6286">
            <w:pPr>
              <w:spacing w:line="240" w:lineRule="auto"/>
            </w:pPr>
          </w:p>
          <w:p w14:paraId="2FCA740D" w14:textId="77777777" w:rsidR="004C6286" w:rsidRPr="00D0109F" w:rsidRDefault="004C6286" w:rsidP="004C6286">
            <w:pPr>
              <w:spacing w:line="240" w:lineRule="auto"/>
            </w:pPr>
          </w:p>
        </w:tc>
      </w:tr>
      <w:tr w:rsidR="004C6286" w:rsidRPr="00D0109F" w14:paraId="6A9295E3" w14:textId="77777777" w:rsidTr="004C6286">
        <w:trPr>
          <w:cantSplit/>
        </w:trPr>
        <w:tc>
          <w:tcPr>
            <w:tcW w:w="709" w:type="dxa"/>
            <w:vAlign w:val="center"/>
          </w:tcPr>
          <w:p w14:paraId="2B9753A8" w14:textId="202ECE4C" w:rsidR="004C6286" w:rsidRDefault="004C6286" w:rsidP="004C6286">
            <w:pPr>
              <w:rPr>
                <w:b/>
                <w:sz w:val="14"/>
                <w:szCs w:val="14"/>
              </w:rPr>
            </w:pPr>
            <w:r>
              <w:rPr>
                <w:rFonts w:cs="Calibri"/>
                <w:sz w:val="14"/>
                <w:szCs w:val="14"/>
              </w:rPr>
              <w:t>ce3</w:t>
            </w:r>
          </w:p>
        </w:tc>
        <w:tc>
          <w:tcPr>
            <w:tcW w:w="2410" w:type="dxa"/>
            <w:vAlign w:val="center"/>
          </w:tcPr>
          <w:p w14:paraId="67712FF7" w14:textId="0F8E02F0" w:rsidR="004C6286" w:rsidRDefault="004C6286" w:rsidP="004C6286">
            <w:pPr>
              <w:rPr>
                <w:b/>
                <w:sz w:val="14"/>
                <w:szCs w:val="14"/>
              </w:rPr>
            </w:pPr>
            <w:r>
              <w:rPr>
                <w:rFonts w:cs="Calibri"/>
                <w:sz w:val="14"/>
                <w:szCs w:val="14"/>
              </w:rPr>
              <w:t>Verklaring alarmen per melding</w:t>
            </w:r>
          </w:p>
        </w:tc>
        <w:tc>
          <w:tcPr>
            <w:tcW w:w="425" w:type="dxa"/>
            <w:vAlign w:val="center"/>
          </w:tcPr>
          <w:p w14:paraId="7C4A120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A3C8E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65F1EB5"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A29E8F5"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4DAEBB9"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D92078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63882E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1032AE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192400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2AF316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606DC4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03CD7D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930793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3A627D7" w14:textId="77777777" w:rsidR="004C6286" w:rsidRDefault="004C6286" w:rsidP="004C6286">
            <w:pPr>
              <w:spacing w:line="240" w:lineRule="auto"/>
            </w:pPr>
          </w:p>
          <w:p w14:paraId="3853312E" w14:textId="77777777" w:rsidR="004C6286" w:rsidRPr="00D0109F" w:rsidRDefault="004C6286" w:rsidP="004C6286">
            <w:pPr>
              <w:spacing w:line="240" w:lineRule="auto"/>
            </w:pPr>
          </w:p>
        </w:tc>
      </w:tr>
      <w:tr w:rsidR="004C6286" w:rsidRPr="00D0109F" w14:paraId="77DB1F85" w14:textId="77777777" w:rsidTr="004C6286">
        <w:trPr>
          <w:cantSplit/>
        </w:trPr>
        <w:tc>
          <w:tcPr>
            <w:tcW w:w="709" w:type="dxa"/>
            <w:vAlign w:val="center"/>
          </w:tcPr>
          <w:p w14:paraId="148D200D" w14:textId="41265E23" w:rsidR="004C6286" w:rsidRDefault="004C6286" w:rsidP="004C6286">
            <w:pPr>
              <w:rPr>
                <w:b/>
                <w:sz w:val="14"/>
                <w:szCs w:val="14"/>
              </w:rPr>
            </w:pPr>
            <w:r>
              <w:rPr>
                <w:rFonts w:cs="Calibri"/>
                <w:sz w:val="14"/>
                <w:szCs w:val="14"/>
              </w:rPr>
              <w:t>ce4</w:t>
            </w:r>
          </w:p>
        </w:tc>
        <w:tc>
          <w:tcPr>
            <w:tcW w:w="2410" w:type="dxa"/>
            <w:vAlign w:val="center"/>
          </w:tcPr>
          <w:p w14:paraId="05134C7F" w14:textId="3C4C24F3" w:rsidR="004C6286" w:rsidRDefault="004C6286" w:rsidP="004C6286">
            <w:pPr>
              <w:rPr>
                <w:b/>
                <w:sz w:val="14"/>
                <w:szCs w:val="14"/>
              </w:rPr>
            </w:pPr>
            <w:r>
              <w:rPr>
                <w:rFonts w:cs="Calibri"/>
                <w:sz w:val="14"/>
                <w:szCs w:val="14"/>
              </w:rPr>
              <w:t>Herstel alarmen</w:t>
            </w:r>
          </w:p>
        </w:tc>
        <w:tc>
          <w:tcPr>
            <w:tcW w:w="425" w:type="dxa"/>
            <w:vAlign w:val="center"/>
          </w:tcPr>
          <w:p w14:paraId="506A595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AF210B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378C3A1"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AF5CE54"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F95A5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30C603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CD36A2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59B598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3C5FB8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D4EB36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F46001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0B7F362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A4C181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444A8C8" w14:textId="77777777" w:rsidR="004C6286" w:rsidRDefault="004C6286" w:rsidP="004C6286">
            <w:pPr>
              <w:spacing w:line="240" w:lineRule="auto"/>
            </w:pPr>
          </w:p>
          <w:p w14:paraId="190BE19E" w14:textId="77777777" w:rsidR="004C6286" w:rsidRPr="00D0109F" w:rsidRDefault="004C6286" w:rsidP="004C6286">
            <w:pPr>
              <w:spacing w:line="240" w:lineRule="auto"/>
            </w:pPr>
          </w:p>
        </w:tc>
      </w:tr>
      <w:tr w:rsidR="004C6286" w:rsidRPr="00D0109F" w14:paraId="1CC00B8F" w14:textId="77777777" w:rsidTr="004C6286">
        <w:trPr>
          <w:cantSplit/>
        </w:trPr>
        <w:tc>
          <w:tcPr>
            <w:tcW w:w="709" w:type="dxa"/>
            <w:vAlign w:val="center"/>
          </w:tcPr>
          <w:p w14:paraId="2C552934" w14:textId="34CD5B32" w:rsidR="004C6286" w:rsidRDefault="004C6286" w:rsidP="004C6286">
            <w:pPr>
              <w:rPr>
                <w:b/>
                <w:sz w:val="14"/>
                <w:szCs w:val="14"/>
              </w:rPr>
            </w:pPr>
            <w:r>
              <w:rPr>
                <w:rFonts w:cs="Calibri"/>
                <w:sz w:val="14"/>
                <w:szCs w:val="14"/>
              </w:rPr>
              <w:t>ce5</w:t>
            </w:r>
          </w:p>
        </w:tc>
        <w:tc>
          <w:tcPr>
            <w:tcW w:w="2410" w:type="dxa"/>
            <w:vAlign w:val="center"/>
          </w:tcPr>
          <w:p w14:paraId="5A1A7B58" w14:textId="69CD46FC" w:rsidR="004C6286" w:rsidRDefault="004C6286" w:rsidP="004C6286">
            <w:pPr>
              <w:rPr>
                <w:b/>
                <w:sz w:val="14"/>
                <w:szCs w:val="14"/>
              </w:rPr>
            </w:pPr>
            <w:r>
              <w:rPr>
                <w:rFonts w:cs="Calibri"/>
                <w:sz w:val="14"/>
                <w:szCs w:val="14"/>
              </w:rPr>
              <w:t>Print screen maken van alarm historie</w:t>
            </w:r>
          </w:p>
        </w:tc>
        <w:tc>
          <w:tcPr>
            <w:tcW w:w="425" w:type="dxa"/>
            <w:vAlign w:val="center"/>
          </w:tcPr>
          <w:p w14:paraId="44FAB57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10F54B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430DD53"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01A7768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7A9D18"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E94DD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35C890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010DF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381502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EC2A4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91EBE4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B76BDD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55E2B0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8A5E630" w14:textId="77777777" w:rsidR="004C6286" w:rsidRDefault="004C6286" w:rsidP="004C6286">
            <w:pPr>
              <w:spacing w:line="240" w:lineRule="auto"/>
            </w:pPr>
          </w:p>
          <w:p w14:paraId="6F7CAB2F" w14:textId="77777777" w:rsidR="004C6286" w:rsidRPr="00D0109F" w:rsidRDefault="004C6286" w:rsidP="004C6286">
            <w:pPr>
              <w:spacing w:line="240" w:lineRule="auto"/>
            </w:pPr>
          </w:p>
        </w:tc>
      </w:tr>
      <w:tr w:rsidR="004C6286" w:rsidRPr="00D0109F" w14:paraId="6297F0DB" w14:textId="77777777" w:rsidTr="004C6286">
        <w:trPr>
          <w:cantSplit/>
        </w:trPr>
        <w:tc>
          <w:tcPr>
            <w:tcW w:w="709" w:type="dxa"/>
            <w:vAlign w:val="center"/>
          </w:tcPr>
          <w:p w14:paraId="0E882C91" w14:textId="5D8BEE40" w:rsidR="004C6286" w:rsidRDefault="004C6286" w:rsidP="004C6286">
            <w:pPr>
              <w:rPr>
                <w:b/>
                <w:sz w:val="14"/>
                <w:szCs w:val="14"/>
              </w:rPr>
            </w:pPr>
            <w:r>
              <w:rPr>
                <w:rFonts w:cs="Calibri"/>
                <w:sz w:val="14"/>
                <w:szCs w:val="14"/>
              </w:rPr>
              <w:t>ce6</w:t>
            </w:r>
          </w:p>
        </w:tc>
        <w:tc>
          <w:tcPr>
            <w:tcW w:w="2410" w:type="dxa"/>
            <w:vAlign w:val="center"/>
          </w:tcPr>
          <w:p w14:paraId="19227252" w14:textId="1B717BF2" w:rsidR="004C6286" w:rsidRDefault="004C6286" w:rsidP="004C6286">
            <w:pPr>
              <w:rPr>
                <w:b/>
                <w:sz w:val="14"/>
                <w:szCs w:val="14"/>
              </w:rPr>
            </w:pPr>
            <w:r>
              <w:rPr>
                <w:rFonts w:cs="Calibri"/>
                <w:sz w:val="14"/>
                <w:szCs w:val="14"/>
              </w:rPr>
              <w:t>Historie schonen</w:t>
            </w:r>
          </w:p>
        </w:tc>
        <w:tc>
          <w:tcPr>
            <w:tcW w:w="425" w:type="dxa"/>
            <w:vAlign w:val="center"/>
          </w:tcPr>
          <w:p w14:paraId="59887DB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44CC69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06AEC76"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0FE5CC2"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9395BE9"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87E6E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0B18C3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65D46E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376618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F88BF8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C277F9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255D76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2369D9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4492CCF" w14:textId="77777777" w:rsidR="004C6286" w:rsidRDefault="004C6286" w:rsidP="004C6286">
            <w:pPr>
              <w:spacing w:line="240" w:lineRule="auto"/>
            </w:pPr>
          </w:p>
          <w:p w14:paraId="7648D172" w14:textId="77777777" w:rsidR="004C6286" w:rsidRPr="00D0109F" w:rsidRDefault="004C6286" w:rsidP="004C6286">
            <w:pPr>
              <w:spacing w:line="240" w:lineRule="auto"/>
            </w:pPr>
          </w:p>
        </w:tc>
      </w:tr>
      <w:tr w:rsidR="004C6286" w:rsidRPr="00D0109F" w14:paraId="09CBC075" w14:textId="77777777" w:rsidTr="004C6286">
        <w:trPr>
          <w:cantSplit/>
        </w:trPr>
        <w:tc>
          <w:tcPr>
            <w:tcW w:w="709" w:type="dxa"/>
            <w:vAlign w:val="center"/>
          </w:tcPr>
          <w:p w14:paraId="79FFF7DE" w14:textId="5B9D234C" w:rsidR="004C6286" w:rsidRDefault="004C6286" w:rsidP="004C6286">
            <w:pPr>
              <w:rPr>
                <w:b/>
                <w:sz w:val="14"/>
                <w:szCs w:val="14"/>
              </w:rPr>
            </w:pPr>
            <w:r>
              <w:rPr>
                <w:rFonts w:cs="Calibri"/>
                <w:b/>
                <w:bCs/>
                <w:sz w:val="14"/>
                <w:szCs w:val="14"/>
                <w:u w:val="single"/>
              </w:rPr>
              <w:t>e</w:t>
            </w:r>
          </w:p>
        </w:tc>
        <w:tc>
          <w:tcPr>
            <w:tcW w:w="2410" w:type="dxa"/>
            <w:vAlign w:val="center"/>
          </w:tcPr>
          <w:p w14:paraId="6BD4F895" w14:textId="1CE95228" w:rsidR="004C6286" w:rsidRDefault="004C6286" w:rsidP="004C6286">
            <w:pPr>
              <w:rPr>
                <w:b/>
                <w:sz w:val="14"/>
                <w:szCs w:val="14"/>
              </w:rPr>
            </w:pPr>
            <w:r>
              <w:rPr>
                <w:rFonts w:cs="Calibri"/>
                <w:b/>
                <w:bCs/>
                <w:sz w:val="14"/>
                <w:szCs w:val="14"/>
                <w:u w:val="single"/>
              </w:rPr>
              <w:t>Accu’s</w:t>
            </w:r>
          </w:p>
        </w:tc>
        <w:tc>
          <w:tcPr>
            <w:tcW w:w="425" w:type="dxa"/>
            <w:vAlign w:val="center"/>
          </w:tcPr>
          <w:p w14:paraId="64514C8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DF3017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E8BDAD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657552E"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F6B8ED6"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53B2B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1FCAE0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5AD840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CAE1A6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E383E9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EC6A1F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53F680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C86A75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4CE836E" w14:textId="77777777" w:rsidR="004C6286" w:rsidRDefault="004C6286" w:rsidP="004C6286">
            <w:pPr>
              <w:spacing w:line="240" w:lineRule="auto"/>
            </w:pPr>
          </w:p>
          <w:p w14:paraId="4194F019" w14:textId="77777777" w:rsidR="004C6286" w:rsidRPr="00D0109F" w:rsidRDefault="004C6286" w:rsidP="004C6286">
            <w:pPr>
              <w:spacing w:line="240" w:lineRule="auto"/>
            </w:pPr>
          </w:p>
        </w:tc>
      </w:tr>
      <w:tr w:rsidR="004C6286" w:rsidRPr="00D0109F" w14:paraId="66512207" w14:textId="77777777" w:rsidTr="004C6286">
        <w:trPr>
          <w:cantSplit/>
        </w:trPr>
        <w:tc>
          <w:tcPr>
            <w:tcW w:w="709" w:type="dxa"/>
            <w:vAlign w:val="center"/>
          </w:tcPr>
          <w:p w14:paraId="68A30605" w14:textId="59F3AAEA" w:rsidR="004C6286" w:rsidRDefault="004C6286" w:rsidP="004C6286">
            <w:pPr>
              <w:rPr>
                <w:b/>
                <w:sz w:val="14"/>
                <w:szCs w:val="14"/>
              </w:rPr>
            </w:pPr>
            <w:r>
              <w:rPr>
                <w:rFonts w:cs="Calibri"/>
                <w:b/>
                <w:bCs/>
                <w:sz w:val="14"/>
                <w:szCs w:val="14"/>
              </w:rPr>
              <w:t>es</w:t>
            </w:r>
          </w:p>
        </w:tc>
        <w:tc>
          <w:tcPr>
            <w:tcW w:w="2410" w:type="dxa"/>
            <w:vAlign w:val="center"/>
          </w:tcPr>
          <w:p w14:paraId="512ACC86" w14:textId="758AF6D3" w:rsidR="004C6286" w:rsidRDefault="004C6286" w:rsidP="004C6286">
            <w:pPr>
              <w:rPr>
                <w:b/>
                <w:sz w:val="14"/>
                <w:szCs w:val="14"/>
              </w:rPr>
            </w:pPr>
            <w:r>
              <w:rPr>
                <w:rFonts w:cs="Calibri"/>
                <w:b/>
                <w:bCs/>
                <w:sz w:val="14"/>
                <w:szCs w:val="14"/>
              </w:rPr>
              <w:t>Startaccu’s</w:t>
            </w:r>
          </w:p>
        </w:tc>
        <w:tc>
          <w:tcPr>
            <w:tcW w:w="425" w:type="dxa"/>
            <w:vAlign w:val="center"/>
          </w:tcPr>
          <w:p w14:paraId="71F5214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40B3AA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DD6BF37"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52725594"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49FC3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C5E721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E4BFCE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432F3C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1BDFCE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09C99F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2CC57D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345327F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5317D3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69E315B" w14:textId="77777777" w:rsidR="004C6286" w:rsidRDefault="004C6286" w:rsidP="004C6286">
            <w:pPr>
              <w:spacing w:line="240" w:lineRule="auto"/>
            </w:pPr>
          </w:p>
          <w:p w14:paraId="7DD81957" w14:textId="77777777" w:rsidR="004C6286" w:rsidRPr="00D0109F" w:rsidRDefault="004C6286" w:rsidP="004C6286">
            <w:pPr>
              <w:spacing w:line="240" w:lineRule="auto"/>
            </w:pPr>
          </w:p>
        </w:tc>
      </w:tr>
      <w:tr w:rsidR="004C6286" w:rsidRPr="00D0109F" w14:paraId="33036C0A" w14:textId="77777777" w:rsidTr="004C6286">
        <w:trPr>
          <w:cantSplit/>
        </w:trPr>
        <w:tc>
          <w:tcPr>
            <w:tcW w:w="709" w:type="dxa"/>
            <w:vAlign w:val="center"/>
          </w:tcPr>
          <w:p w14:paraId="51935776" w14:textId="05902F4F" w:rsidR="004C6286" w:rsidRDefault="004C6286" w:rsidP="004C6286">
            <w:pPr>
              <w:rPr>
                <w:b/>
                <w:sz w:val="14"/>
                <w:szCs w:val="14"/>
              </w:rPr>
            </w:pPr>
            <w:r>
              <w:rPr>
                <w:rFonts w:cs="Calibri"/>
                <w:sz w:val="14"/>
                <w:szCs w:val="14"/>
              </w:rPr>
              <w:t>es1</w:t>
            </w:r>
          </w:p>
        </w:tc>
        <w:tc>
          <w:tcPr>
            <w:tcW w:w="2410" w:type="dxa"/>
            <w:vAlign w:val="center"/>
          </w:tcPr>
          <w:p w14:paraId="1C8F1972" w14:textId="7A5E8DA3" w:rsidR="004C6286" w:rsidRDefault="004C6286" w:rsidP="004C6286">
            <w:pPr>
              <w:rPr>
                <w:b/>
                <w:sz w:val="14"/>
                <w:szCs w:val="14"/>
              </w:rPr>
            </w:pPr>
            <w:r>
              <w:rPr>
                <w:rFonts w:cs="Calibri"/>
                <w:sz w:val="14"/>
                <w:szCs w:val="14"/>
              </w:rPr>
              <w:t>Peil accuwater</w:t>
            </w:r>
          </w:p>
        </w:tc>
        <w:tc>
          <w:tcPr>
            <w:tcW w:w="425" w:type="dxa"/>
            <w:vAlign w:val="center"/>
          </w:tcPr>
          <w:p w14:paraId="38CFDA2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8F08BF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F366A5B"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59B06EA"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7652163"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BEBFC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9CF6BC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566F6F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A1CCEE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E3B1D5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CE036E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0A7995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8B2220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4D13433" w14:textId="77777777" w:rsidR="004C6286" w:rsidRDefault="004C6286" w:rsidP="004C6286">
            <w:pPr>
              <w:spacing w:line="240" w:lineRule="auto"/>
            </w:pPr>
          </w:p>
          <w:p w14:paraId="58CC5C72" w14:textId="77777777" w:rsidR="004C6286" w:rsidRPr="00D0109F" w:rsidRDefault="004C6286" w:rsidP="004C6286">
            <w:pPr>
              <w:spacing w:line="240" w:lineRule="auto"/>
            </w:pPr>
          </w:p>
        </w:tc>
      </w:tr>
      <w:tr w:rsidR="004C6286" w:rsidRPr="00D0109F" w14:paraId="14FFF268" w14:textId="77777777" w:rsidTr="004C6286">
        <w:trPr>
          <w:cantSplit/>
        </w:trPr>
        <w:tc>
          <w:tcPr>
            <w:tcW w:w="709" w:type="dxa"/>
            <w:vAlign w:val="center"/>
          </w:tcPr>
          <w:p w14:paraId="25548151" w14:textId="188D0766" w:rsidR="004C6286" w:rsidRDefault="004C6286" w:rsidP="004C6286">
            <w:pPr>
              <w:rPr>
                <w:b/>
                <w:sz w:val="14"/>
                <w:szCs w:val="14"/>
              </w:rPr>
            </w:pPr>
            <w:r>
              <w:rPr>
                <w:rFonts w:cs="Calibri"/>
                <w:sz w:val="14"/>
                <w:szCs w:val="14"/>
              </w:rPr>
              <w:t>es3</w:t>
            </w:r>
          </w:p>
        </w:tc>
        <w:tc>
          <w:tcPr>
            <w:tcW w:w="2410" w:type="dxa"/>
            <w:vAlign w:val="center"/>
          </w:tcPr>
          <w:p w14:paraId="35F1D76B" w14:textId="3DD4ED53" w:rsidR="004C6286" w:rsidRDefault="004C6286" w:rsidP="004C6286">
            <w:pPr>
              <w:rPr>
                <w:b/>
                <w:sz w:val="14"/>
                <w:szCs w:val="14"/>
              </w:rPr>
            </w:pPr>
            <w:r>
              <w:rPr>
                <w:rFonts w:cs="Calibri"/>
                <w:sz w:val="14"/>
                <w:szCs w:val="14"/>
              </w:rPr>
              <w:t>Klemspanning accu (los van lader)</w:t>
            </w:r>
          </w:p>
        </w:tc>
        <w:tc>
          <w:tcPr>
            <w:tcW w:w="425" w:type="dxa"/>
            <w:vAlign w:val="center"/>
          </w:tcPr>
          <w:p w14:paraId="19E1F94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D25686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F23B73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838E431"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9970796"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20AF2E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914CFC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E749D1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ABAC53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A2B697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E7A392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1EF39C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187578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035117B" w14:textId="77777777" w:rsidR="004C6286" w:rsidRDefault="004C6286" w:rsidP="004C6286">
            <w:pPr>
              <w:spacing w:line="240" w:lineRule="auto"/>
            </w:pPr>
          </w:p>
          <w:p w14:paraId="3EEC943E" w14:textId="77777777" w:rsidR="004C6286" w:rsidRPr="00D0109F" w:rsidRDefault="004C6286" w:rsidP="004C6286">
            <w:pPr>
              <w:spacing w:line="240" w:lineRule="auto"/>
            </w:pPr>
          </w:p>
        </w:tc>
      </w:tr>
      <w:tr w:rsidR="004C6286" w:rsidRPr="00D0109F" w14:paraId="00BE3C3B" w14:textId="77777777" w:rsidTr="004C6286">
        <w:trPr>
          <w:cantSplit/>
        </w:trPr>
        <w:tc>
          <w:tcPr>
            <w:tcW w:w="709" w:type="dxa"/>
            <w:vAlign w:val="center"/>
          </w:tcPr>
          <w:p w14:paraId="3A033821" w14:textId="43741D92" w:rsidR="004C6286" w:rsidRDefault="004C6286" w:rsidP="004C6286">
            <w:pPr>
              <w:rPr>
                <w:b/>
                <w:sz w:val="14"/>
                <w:szCs w:val="14"/>
              </w:rPr>
            </w:pPr>
            <w:r>
              <w:rPr>
                <w:rFonts w:cs="Calibri"/>
                <w:sz w:val="14"/>
                <w:szCs w:val="14"/>
              </w:rPr>
              <w:t>es9</w:t>
            </w:r>
          </w:p>
        </w:tc>
        <w:tc>
          <w:tcPr>
            <w:tcW w:w="2410" w:type="dxa"/>
            <w:vAlign w:val="center"/>
          </w:tcPr>
          <w:p w14:paraId="288D143E" w14:textId="708325D7" w:rsidR="004C6286" w:rsidRDefault="004C6286" w:rsidP="004C6286">
            <w:pPr>
              <w:rPr>
                <w:b/>
                <w:sz w:val="14"/>
                <w:szCs w:val="14"/>
              </w:rPr>
            </w:pPr>
            <w:r>
              <w:rPr>
                <w:rFonts w:cs="Calibri"/>
                <w:sz w:val="14"/>
                <w:szCs w:val="14"/>
              </w:rPr>
              <w:t>Accu-polen</w:t>
            </w:r>
          </w:p>
        </w:tc>
        <w:tc>
          <w:tcPr>
            <w:tcW w:w="425" w:type="dxa"/>
            <w:vAlign w:val="center"/>
          </w:tcPr>
          <w:p w14:paraId="474E689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60F291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EA76491"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6C9DE06"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5773BA"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AFFA7D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CD609C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A4276C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2D4904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FB0E78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0AE6AF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E4BB3B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93B6AA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7772811" w14:textId="77777777" w:rsidR="004C6286" w:rsidRDefault="004C6286" w:rsidP="004C6286">
            <w:pPr>
              <w:spacing w:line="240" w:lineRule="auto"/>
            </w:pPr>
          </w:p>
          <w:p w14:paraId="2148CBC6" w14:textId="77777777" w:rsidR="004C6286" w:rsidRPr="00D0109F" w:rsidRDefault="004C6286" w:rsidP="004C6286">
            <w:pPr>
              <w:spacing w:line="240" w:lineRule="auto"/>
            </w:pPr>
          </w:p>
        </w:tc>
      </w:tr>
      <w:tr w:rsidR="004C6286" w:rsidRPr="00D0109F" w14:paraId="566D8669" w14:textId="77777777" w:rsidTr="004C6286">
        <w:trPr>
          <w:cantSplit/>
        </w:trPr>
        <w:tc>
          <w:tcPr>
            <w:tcW w:w="709" w:type="dxa"/>
            <w:vAlign w:val="center"/>
          </w:tcPr>
          <w:p w14:paraId="1D1959FC" w14:textId="723F2E8D" w:rsidR="004C6286" w:rsidRDefault="004C6286" w:rsidP="004C6286">
            <w:pPr>
              <w:rPr>
                <w:b/>
                <w:sz w:val="14"/>
                <w:szCs w:val="14"/>
              </w:rPr>
            </w:pPr>
            <w:r>
              <w:rPr>
                <w:rFonts w:cs="Calibri"/>
                <w:b/>
                <w:bCs/>
                <w:sz w:val="14"/>
                <w:szCs w:val="14"/>
              </w:rPr>
              <w:t>ebl</w:t>
            </w:r>
          </w:p>
        </w:tc>
        <w:tc>
          <w:tcPr>
            <w:tcW w:w="2410" w:type="dxa"/>
            <w:vAlign w:val="center"/>
          </w:tcPr>
          <w:p w14:paraId="709DD503" w14:textId="30175813" w:rsidR="004C6286" w:rsidRDefault="004C6286" w:rsidP="004C6286">
            <w:pPr>
              <w:rPr>
                <w:b/>
                <w:sz w:val="14"/>
                <w:szCs w:val="14"/>
              </w:rPr>
            </w:pPr>
            <w:r>
              <w:rPr>
                <w:rFonts w:cs="Calibri"/>
                <w:b/>
                <w:bCs/>
                <w:sz w:val="14"/>
                <w:szCs w:val="14"/>
              </w:rPr>
              <w:t>Acculader</w:t>
            </w:r>
          </w:p>
        </w:tc>
        <w:tc>
          <w:tcPr>
            <w:tcW w:w="425" w:type="dxa"/>
            <w:vAlign w:val="center"/>
          </w:tcPr>
          <w:p w14:paraId="7201CFD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A8F0AA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C986E46"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ECB69D1"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CA75077"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9C6C16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8F6033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E5AE9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668BD3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B309ED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34A2AC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F5795C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E1A588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3C1F27B" w14:textId="77777777" w:rsidR="004C6286" w:rsidRDefault="004C6286" w:rsidP="004C6286">
            <w:pPr>
              <w:spacing w:line="240" w:lineRule="auto"/>
            </w:pPr>
          </w:p>
          <w:p w14:paraId="12801335" w14:textId="77777777" w:rsidR="004C6286" w:rsidRPr="00D0109F" w:rsidRDefault="004C6286" w:rsidP="004C6286">
            <w:pPr>
              <w:spacing w:line="240" w:lineRule="auto"/>
            </w:pPr>
          </w:p>
        </w:tc>
      </w:tr>
      <w:tr w:rsidR="004C6286" w:rsidRPr="00D0109F" w14:paraId="4E088028" w14:textId="77777777" w:rsidTr="004C6286">
        <w:trPr>
          <w:cantSplit/>
        </w:trPr>
        <w:tc>
          <w:tcPr>
            <w:tcW w:w="709" w:type="dxa"/>
            <w:vAlign w:val="center"/>
          </w:tcPr>
          <w:p w14:paraId="42CA3FCA" w14:textId="6617406C" w:rsidR="004C6286" w:rsidRDefault="004C6286" w:rsidP="004C6286">
            <w:pPr>
              <w:rPr>
                <w:b/>
                <w:sz w:val="14"/>
                <w:szCs w:val="14"/>
              </w:rPr>
            </w:pPr>
            <w:r>
              <w:rPr>
                <w:rFonts w:cs="Calibri"/>
                <w:sz w:val="14"/>
                <w:szCs w:val="14"/>
              </w:rPr>
              <w:t>ebl1</w:t>
            </w:r>
          </w:p>
        </w:tc>
        <w:tc>
          <w:tcPr>
            <w:tcW w:w="2410" w:type="dxa"/>
            <w:vAlign w:val="center"/>
          </w:tcPr>
          <w:p w14:paraId="63FDF376" w14:textId="5BF3B034" w:rsidR="004C6286" w:rsidRDefault="004C6286" w:rsidP="004C6286">
            <w:pPr>
              <w:rPr>
                <w:b/>
                <w:sz w:val="14"/>
                <w:szCs w:val="14"/>
              </w:rPr>
            </w:pPr>
            <w:r>
              <w:rPr>
                <w:rFonts w:cs="Calibri"/>
                <w:sz w:val="14"/>
                <w:szCs w:val="14"/>
              </w:rPr>
              <w:t>Startspanning</w:t>
            </w:r>
          </w:p>
        </w:tc>
        <w:tc>
          <w:tcPr>
            <w:tcW w:w="425" w:type="dxa"/>
            <w:vAlign w:val="center"/>
          </w:tcPr>
          <w:p w14:paraId="2071CFD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93FE42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32116C5"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773528B"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E32633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14B16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AE5E13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FFE6C1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E85E90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24890B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4E5D0D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F8ABA8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8238E4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27156E6B" w14:textId="77777777" w:rsidR="004C6286" w:rsidRDefault="004C6286" w:rsidP="004C6286">
            <w:pPr>
              <w:spacing w:line="240" w:lineRule="auto"/>
            </w:pPr>
          </w:p>
          <w:p w14:paraId="7C39BCAF" w14:textId="77777777" w:rsidR="004C6286" w:rsidRPr="00D0109F" w:rsidRDefault="004C6286" w:rsidP="004C6286">
            <w:pPr>
              <w:spacing w:line="240" w:lineRule="auto"/>
            </w:pPr>
          </w:p>
        </w:tc>
      </w:tr>
      <w:tr w:rsidR="004C6286" w:rsidRPr="00D0109F" w14:paraId="31771C57" w14:textId="77777777" w:rsidTr="004C6286">
        <w:trPr>
          <w:cantSplit/>
        </w:trPr>
        <w:tc>
          <w:tcPr>
            <w:tcW w:w="709" w:type="dxa"/>
            <w:vAlign w:val="center"/>
          </w:tcPr>
          <w:p w14:paraId="37295EAA" w14:textId="6F4B0453" w:rsidR="004C6286" w:rsidRDefault="004C6286" w:rsidP="004C6286">
            <w:pPr>
              <w:rPr>
                <w:b/>
                <w:sz w:val="14"/>
                <w:szCs w:val="14"/>
              </w:rPr>
            </w:pPr>
            <w:r>
              <w:rPr>
                <w:rFonts w:cs="Calibri"/>
                <w:sz w:val="14"/>
                <w:szCs w:val="14"/>
              </w:rPr>
              <w:t>ebl4</w:t>
            </w:r>
          </w:p>
        </w:tc>
        <w:tc>
          <w:tcPr>
            <w:tcW w:w="2410" w:type="dxa"/>
            <w:vAlign w:val="center"/>
          </w:tcPr>
          <w:p w14:paraId="49217B52" w14:textId="77D29FD3" w:rsidR="004C6286" w:rsidRDefault="004C6286" w:rsidP="004C6286">
            <w:pPr>
              <w:rPr>
                <w:b/>
                <w:sz w:val="14"/>
                <w:szCs w:val="14"/>
              </w:rPr>
            </w:pPr>
            <w:r>
              <w:rPr>
                <w:rFonts w:cs="Calibri"/>
                <w:sz w:val="14"/>
                <w:szCs w:val="14"/>
              </w:rPr>
              <w:t>Spanning/ werking acculader</w:t>
            </w:r>
          </w:p>
        </w:tc>
        <w:tc>
          <w:tcPr>
            <w:tcW w:w="425" w:type="dxa"/>
            <w:vAlign w:val="center"/>
          </w:tcPr>
          <w:p w14:paraId="2484D14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65D7E7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BCA5841"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3CA87D18"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D3E680"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A3E7BB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A1DE73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83AFB0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9BBEB5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93F64B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0083FC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782EFE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53A8FD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2AD0EE9" w14:textId="77777777" w:rsidR="004C6286" w:rsidRDefault="004C6286" w:rsidP="004C6286">
            <w:pPr>
              <w:spacing w:line="240" w:lineRule="auto"/>
            </w:pPr>
          </w:p>
          <w:p w14:paraId="5421D862" w14:textId="77777777" w:rsidR="004C6286" w:rsidRPr="00D0109F" w:rsidRDefault="004C6286" w:rsidP="004C6286">
            <w:pPr>
              <w:spacing w:line="240" w:lineRule="auto"/>
            </w:pPr>
          </w:p>
        </w:tc>
      </w:tr>
      <w:tr w:rsidR="004C6286" w:rsidRPr="00D0109F" w14:paraId="3F1B1628" w14:textId="77777777" w:rsidTr="004C6286">
        <w:trPr>
          <w:cantSplit/>
        </w:trPr>
        <w:tc>
          <w:tcPr>
            <w:tcW w:w="709" w:type="dxa"/>
            <w:vAlign w:val="bottom"/>
          </w:tcPr>
          <w:p w14:paraId="41870F4B" w14:textId="4A856F2D" w:rsidR="004C6286" w:rsidRDefault="004C6286" w:rsidP="004C6286">
            <w:pPr>
              <w:rPr>
                <w:b/>
                <w:sz w:val="14"/>
                <w:szCs w:val="14"/>
              </w:rPr>
            </w:pPr>
            <w:r>
              <w:rPr>
                <w:rFonts w:cs="Calibri"/>
                <w:b/>
                <w:bCs/>
                <w:sz w:val="14"/>
                <w:szCs w:val="14"/>
                <w:u w:val="single"/>
              </w:rPr>
              <w:t>t</w:t>
            </w:r>
          </w:p>
        </w:tc>
        <w:tc>
          <w:tcPr>
            <w:tcW w:w="2410" w:type="dxa"/>
            <w:vAlign w:val="bottom"/>
          </w:tcPr>
          <w:p w14:paraId="75629A57" w14:textId="305F8346" w:rsidR="004C6286" w:rsidRDefault="004C6286" w:rsidP="004C6286">
            <w:pPr>
              <w:rPr>
                <w:b/>
                <w:sz w:val="14"/>
                <w:szCs w:val="14"/>
              </w:rPr>
            </w:pPr>
            <w:r>
              <w:rPr>
                <w:rFonts w:cs="Calibri"/>
                <w:b/>
                <w:bCs/>
                <w:sz w:val="14"/>
                <w:szCs w:val="14"/>
                <w:u w:val="single"/>
              </w:rPr>
              <w:t>Test</w:t>
            </w:r>
          </w:p>
        </w:tc>
        <w:tc>
          <w:tcPr>
            <w:tcW w:w="425" w:type="dxa"/>
            <w:vAlign w:val="center"/>
          </w:tcPr>
          <w:p w14:paraId="62C8039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E3EF87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CFF9E7"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05B2DDA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9ECFA46"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34A1D4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D52226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2FFB68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70AD18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51427F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14F04D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0F7A074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5775C75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C6E512A" w14:textId="77777777" w:rsidR="004C6286" w:rsidRDefault="004C6286" w:rsidP="004C6286">
            <w:pPr>
              <w:spacing w:line="240" w:lineRule="auto"/>
            </w:pPr>
          </w:p>
          <w:p w14:paraId="0F2CA74E" w14:textId="77777777" w:rsidR="004C6286" w:rsidRPr="00D0109F" w:rsidRDefault="004C6286" w:rsidP="004C6286">
            <w:pPr>
              <w:spacing w:line="240" w:lineRule="auto"/>
            </w:pPr>
          </w:p>
        </w:tc>
      </w:tr>
      <w:tr w:rsidR="004C6286" w:rsidRPr="00D0109F" w14:paraId="7227D30E" w14:textId="77777777" w:rsidTr="004C6286">
        <w:trPr>
          <w:cantSplit/>
        </w:trPr>
        <w:tc>
          <w:tcPr>
            <w:tcW w:w="709" w:type="dxa"/>
            <w:vAlign w:val="center"/>
          </w:tcPr>
          <w:p w14:paraId="0D2DC690" w14:textId="24F16196" w:rsidR="004C6286" w:rsidRDefault="004C6286" w:rsidP="004C6286">
            <w:pPr>
              <w:rPr>
                <w:b/>
                <w:sz w:val="14"/>
                <w:szCs w:val="14"/>
              </w:rPr>
            </w:pPr>
            <w:r>
              <w:rPr>
                <w:rFonts w:cs="Calibri"/>
                <w:b/>
                <w:bCs/>
                <w:sz w:val="14"/>
                <w:szCs w:val="14"/>
              </w:rPr>
              <w:t>tb</w:t>
            </w:r>
          </w:p>
        </w:tc>
        <w:tc>
          <w:tcPr>
            <w:tcW w:w="2410" w:type="dxa"/>
            <w:vAlign w:val="center"/>
          </w:tcPr>
          <w:p w14:paraId="30274779" w14:textId="46CEE67D" w:rsidR="004C6286" w:rsidRDefault="004C6286" w:rsidP="004C6286">
            <w:pPr>
              <w:rPr>
                <w:b/>
                <w:sz w:val="14"/>
                <w:szCs w:val="14"/>
              </w:rPr>
            </w:pPr>
            <w:r>
              <w:rPr>
                <w:rFonts w:cs="Calibri"/>
                <w:b/>
                <w:bCs/>
                <w:sz w:val="14"/>
                <w:szCs w:val="14"/>
              </w:rPr>
              <w:t>Bedrijfmodus</w:t>
            </w:r>
          </w:p>
        </w:tc>
        <w:tc>
          <w:tcPr>
            <w:tcW w:w="425" w:type="dxa"/>
            <w:vAlign w:val="center"/>
          </w:tcPr>
          <w:p w14:paraId="6DEDB98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3F388A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0CF0879"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184E99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0130D3"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BADDA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ED52E3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35A23A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416C8A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91CD31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1D9D43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CAF462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B232FE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FF139FC" w14:textId="77777777" w:rsidR="004C6286" w:rsidRDefault="004C6286" w:rsidP="004C6286">
            <w:pPr>
              <w:spacing w:line="240" w:lineRule="auto"/>
            </w:pPr>
          </w:p>
          <w:p w14:paraId="444A5190" w14:textId="77777777" w:rsidR="004C6286" w:rsidRPr="00D0109F" w:rsidRDefault="004C6286" w:rsidP="004C6286">
            <w:pPr>
              <w:spacing w:line="240" w:lineRule="auto"/>
            </w:pPr>
          </w:p>
        </w:tc>
      </w:tr>
      <w:tr w:rsidR="004C6286" w:rsidRPr="00D0109F" w14:paraId="11254832" w14:textId="77777777" w:rsidTr="004C6286">
        <w:trPr>
          <w:cantSplit/>
        </w:trPr>
        <w:tc>
          <w:tcPr>
            <w:tcW w:w="709" w:type="dxa"/>
            <w:vAlign w:val="center"/>
          </w:tcPr>
          <w:p w14:paraId="7CD8C6CE" w14:textId="15EE76F2" w:rsidR="004C6286" w:rsidRDefault="004C6286" w:rsidP="004C6286">
            <w:pPr>
              <w:rPr>
                <w:b/>
                <w:sz w:val="14"/>
                <w:szCs w:val="14"/>
              </w:rPr>
            </w:pPr>
            <w:r>
              <w:rPr>
                <w:rFonts w:cs="Calibri"/>
                <w:sz w:val="14"/>
                <w:szCs w:val="14"/>
              </w:rPr>
              <w:t>tb5</w:t>
            </w:r>
          </w:p>
        </w:tc>
        <w:tc>
          <w:tcPr>
            <w:tcW w:w="2410" w:type="dxa"/>
            <w:vAlign w:val="center"/>
          </w:tcPr>
          <w:p w14:paraId="234FBD75" w14:textId="108927C3" w:rsidR="004C6286" w:rsidRDefault="004C6286" w:rsidP="004C6286">
            <w:pPr>
              <w:rPr>
                <w:b/>
                <w:sz w:val="14"/>
                <w:szCs w:val="14"/>
              </w:rPr>
            </w:pPr>
            <w:r>
              <w:rPr>
                <w:rFonts w:cs="Calibri"/>
                <w:sz w:val="14"/>
                <w:szCs w:val="14"/>
              </w:rPr>
              <w:t>Spanningsregelaar</w:t>
            </w:r>
          </w:p>
        </w:tc>
        <w:tc>
          <w:tcPr>
            <w:tcW w:w="425" w:type="dxa"/>
            <w:vAlign w:val="center"/>
          </w:tcPr>
          <w:p w14:paraId="4523E54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D1FC25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66F4C83"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6D70D5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269A18"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F2510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7D1A555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64A1EA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488257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6125D3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98EBAA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039C8BC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7AB916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BF6387E" w14:textId="77777777" w:rsidR="004C6286" w:rsidRDefault="004C6286" w:rsidP="004C6286">
            <w:pPr>
              <w:spacing w:line="240" w:lineRule="auto"/>
            </w:pPr>
          </w:p>
          <w:p w14:paraId="2FE22153" w14:textId="77777777" w:rsidR="004C6286" w:rsidRPr="00D0109F" w:rsidRDefault="004C6286" w:rsidP="004C6286">
            <w:pPr>
              <w:spacing w:line="240" w:lineRule="auto"/>
            </w:pPr>
          </w:p>
        </w:tc>
      </w:tr>
      <w:tr w:rsidR="004C6286" w:rsidRPr="00D0109F" w14:paraId="3D9FA644" w14:textId="77777777" w:rsidTr="004C6286">
        <w:trPr>
          <w:cantSplit/>
        </w:trPr>
        <w:tc>
          <w:tcPr>
            <w:tcW w:w="709" w:type="dxa"/>
            <w:vAlign w:val="center"/>
          </w:tcPr>
          <w:p w14:paraId="5E4F4DE0" w14:textId="08B3D1A7" w:rsidR="004C6286" w:rsidRDefault="004C6286" w:rsidP="004C6286">
            <w:pPr>
              <w:rPr>
                <w:b/>
                <w:sz w:val="14"/>
                <w:szCs w:val="14"/>
              </w:rPr>
            </w:pPr>
            <w:r>
              <w:rPr>
                <w:rFonts w:cs="Calibri"/>
                <w:sz w:val="14"/>
                <w:szCs w:val="14"/>
              </w:rPr>
              <w:t>tb6</w:t>
            </w:r>
          </w:p>
        </w:tc>
        <w:tc>
          <w:tcPr>
            <w:tcW w:w="2410" w:type="dxa"/>
            <w:vAlign w:val="center"/>
          </w:tcPr>
          <w:p w14:paraId="236B6E8E" w14:textId="187CF57E" w:rsidR="004C6286" w:rsidRDefault="004C6286" w:rsidP="004C6286">
            <w:pPr>
              <w:rPr>
                <w:b/>
                <w:sz w:val="14"/>
                <w:szCs w:val="14"/>
              </w:rPr>
            </w:pPr>
            <w:r>
              <w:rPr>
                <w:rFonts w:cs="Calibri"/>
                <w:sz w:val="14"/>
                <w:szCs w:val="14"/>
              </w:rPr>
              <w:t>0% frequentie</w:t>
            </w:r>
          </w:p>
        </w:tc>
        <w:tc>
          <w:tcPr>
            <w:tcW w:w="425" w:type="dxa"/>
            <w:vAlign w:val="center"/>
          </w:tcPr>
          <w:p w14:paraId="6B7D11C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820EBF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20964BB"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D6A3965"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F289AE8"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3CB672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D406DA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BBC560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33CE54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235422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0382FE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2691B6C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3F1E140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FF28C81" w14:textId="77777777" w:rsidR="004C6286" w:rsidRDefault="004C6286" w:rsidP="004C6286">
            <w:pPr>
              <w:spacing w:line="240" w:lineRule="auto"/>
            </w:pPr>
          </w:p>
          <w:p w14:paraId="170533C4" w14:textId="77777777" w:rsidR="004C6286" w:rsidRPr="00D0109F" w:rsidRDefault="004C6286" w:rsidP="004C6286">
            <w:pPr>
              <w:spacing w:line="240" w:lineRule="auto"/>
            </w:pPr>
          </w:p>
        </w:tc>
      </w:tr>
      <w:tr w:rsidR="004C6286" w:rsidRPr="00D0109F" w14:paraId="07645645" w14:textId="77777777" w:rsidTr="004C6286">
        <w:trPr>
          <w:cantSplit/>
        </w:trPr>
        <w:tc>
          <w:tcPr>
            <w:tcW w:w="709" w:type="dxa"/>
            <w:vAlign w:val="center"/>
          </w:tcPr>
          <w:p w14:paraId="30BA6428" w14:textId="6EAD4443" w:rsidR="004C6286" w:rsidRDefault="004C6286" w:rsidP="004C6286">
            <w:pPr>
              <w:rPr>
                <w:b/>
                <w:sz w:val="14"/>
                <w:szCs w:val="14"/>
              </w:rPr>
            </w:pPr>
            <w:r>
              <w:rPr>
                <w:rFonts w:cs="Calibri"/>
                <w:b/>
                <w:bCs/>
                <w:sz w:val="14"/>
                <w:szCs w:val="14"/>
              </w:rPr>
              <w:t>tai</w:t>
            </w:r>
          </w:p>
        </w:tc>
        <w:tc>
          <w:tcPr>
            <w:tcW w:w="2410" w:type="dxa"/>
            <w:vAlign w:val="center"/>
          </w:tcPr>
          <w:p w14:paraId="79A12A1F" w14:textId="66A02144" w:rsidR="004C6286" w:rsidRDefault="004C6286" w:rsidP="004C6286">
            <w:pPr>
              <w:rPr>
                <w:b/>
                <w:sz w:val="14"/>
                <w:szCs w:val="14"/>
              </w:rPr>
            </w:pPr>
            <w:r>
              <w:rPr>
                <w:rFonts w:cs="Calibri"/>
                <w:b/>
                <w:bCs/>
                <w:sz w:val="14"/>
                <w:szCs w:val="14"/>
              </w:rPr>
              <w:t>Alarm indicatoren</w:t>
            </w:r>
          </w:p>
        </w:tc>
        <w:tc>
          <w:tcPr>
            <w:tcW w:w="425" w:type="dxa"/>
            <w:vAlign w:val="center"/>
          </w:tcPr>
          <w:p w14:paraId="36D9CE1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CC31DB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458EB5F"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224A843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FBDF5C3"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8A08E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2B83DE8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CFBE63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6BC70C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6403C9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962529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C063DF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68537C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FB8B1F7" w14:textId="77777777" w:rsidR="004C6286" w:rsidRDefault="004C6286" w:rsidP="004C6286">
            <w:pPr>
              <w:spacing w:line="240" w:lineRule="auto"/>
            </w:pPr>
          </w:p>
          <w:p w14:paraId="1B903C41" w14:textId="77777777" w:rsidR="004C6286" w:rsidRPr="00D0109F" w:rsidRDefault="004C6286" w:rsidP="004C6286">
            <w:pPr>
              <w:spacing w:line="240" w:lineRule="auto"/>
            </w:pPr>
          </w:p>
        </w:tc>
      </w:tr>
      <w:tr w:rsidR="004C6286" w:rsidRPr="00D0109F" w14:paraId="75779143" w14:textId="77777777" w:rsidTr="004C6286">
        <w:trPr>
          <w:cantSplit/>
        </w:trPr>
        <w:tc>
          <w:tcPr>
            <w:tcW w:w="709" w:type="dxa"/>
            <w:vAlign w:val="center"/>
          </w:tcPr>
          <w:p w14:paraId="2F4E4193" w14:textId="4A4C8312" w:rsidR="004C6286" w:rsidRDefault="004C6286" w:rsidP="004C6286">
            <w:pPr>
              <w:rPr>
                <w:b/>
                <w:sz w:val="14"/>
                <w:szCs w:val="14"/>
              </w:rPr>
            </w:pPr>
            <w:r>
              <w:rPr>
                <w:rFonts w:cs="Calibri"/>
                <w:sz w:val="14"/>
                <w:szCs w:val="14"/>
              </w:rPr>
              <w:t>tai1</w:t>
            </w:r>
          </w:p>
        </w:tc>
        <w:tc>
          <w:tcPr>
            <w:tcW w:w="2410" w:type="dxa"/>
            <w:vAlign w:val="center"/>
          </w:tcPr>
          <w:p w14:paraId="68367A31" w14:textId="4FEE1F6A" w:rsidR="004C6286" w:rsidRDefault="004C6286" w:rsidP="004C6286">
            <w:pPr>
              <w:rPr>
                <w:b/>
                <w:sz w:val="14"/>
                <w:szCs w:val="14"/>
              </w:rPr>
            </w:pPr>
            <w:r>
              <w:rPr>
                <w:rFonts w:cs="Calibri"/>
                <w:sz w:val="14"/>
                <w:szCs w:val="14"/>
              </w:rPr>
              <w:t>Failure</w:t>
            </w:r>
          </w:p>
        </w:tc>
        <w:tc>
          <w:tcPr>
            <w:tcW w:w="425" w:type="dxa"/>
            <w:vAlign w:val="center"/>
          </w:tcPr>
          <w:p w14:paraId="0CFAA92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7391B7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4DF37DD"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26EE363"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3163F7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78D33F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6F0F30A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4CA005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47BA75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6D005C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57B8F1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02C7A3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55926D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7833A2A6" w14:textId="77777777" w:rsidR="004C6286" w:rsidRDefault="004C6286" w:rsidP="004C6286">
            <w:pPr>
              <w:spacing w:line="240" w:lineRule="auto"/>
            </w:pPr>
          </w:p>
          <w:p w14:paraId="6FF3C272" w14:textId="77777777" w:rsidR="004C6286" w:rsidRPr="00D0109F" w:rsidRDefault="004C6286" w:rsidP="004C6286">
            <w:pPr>
              <w:spacing w:line="240" w:lineRule="auto"/>
            </w:pPr>
          </w:p>
        </w:tc>
      </w:tr>
      <w:tr w:rsidR="004C6286" w:rsidRPr="00D0109F" w14:paraId="6ACFBDB8" w14:textId="77777777" w:rsidTr="004C6286">
        <w:trPr>
          <w:cantSplit/>
        </w:trPr>
        <w:tc>
          <w:tcPr>
            <w:tcW w:w="709" w:type="dxa"/>
            <w:vAlign w:val="center"/>
          </w:tcPr>
          <w:p w14:paraId="070CAF4E" w14:textId="6BE9615C" w:rsidR="004C6286" w:rsidRDefault="004C6286" w:rsidP="004C6286">
            <w:pPr>
              <w:rPr>
                <w:b/>
                <w:sz w:val="14"/>
                <w:szCs w:val="14"/>
              </w:rPr>
            </w:pPr>
            <w:r>
              <w:rPr>
                <w:rFonts w:cs="Calibri"/>
                <w:sz w:val="14"/>
                <w:szCs w:val="14"/>
              </w:rPr>
              <w:t>tai2</w:t>
            </w:r>
          </w:p>
        </w:tc>
        <w:tc>
          <w:tcPr>
            <w:tcW w:w="2410" w:type="dxa"/>
            <w:vAlign w:val="center"/>
          </w:tcPr>
          <w:p w14:paraId="0CADEF79" w14:textId="501AA1B4" w:rsidR="004C6286" w:rsidRDefault="004C6286" w:rsidP="004C6286">
            <w:pPr>
              <w:rPr>
                <w:b/>
                <w:sz w:val="14"/>
                <w:szCs w:val="14"/>
              </w:rPr>
            </w:pPr>
            <w:r>
              <w:rPr>
                <w:rFonts w:cs="Calibri"/>
                <w:sz w:val="14"/>
                <w:szCs w:val="14"/>
              </w:rPr>
              <w:t>Warning</w:t>
            </w:r>
          </w:p>
        </w:tc>
        <w:tc>
          <w:tcPr>
            <w:tcW w:w="425" w:type="dxa"/>
            <w:vAlign w:val="center"/>
          </w:tcPr>
          <w:p w14:paraId="07C8A7E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7DE5CE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89ED9CA"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31160C5A"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5E496BD"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77936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F5F6A0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A72850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66711A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B1CE38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E524E6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46965F1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11CBE75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56773F49" w14:textId="77777777" w:rsidR="004C6286" w:rsidRDefault="004C6286" w:rsidP="004C6286">
            <w:pPr>
              <w:spacing w:line="240" w:lineRule="auto"/>
            </w:pPr>
          </w:p>
          <w:p w14:paraId="37C3BA52" w14:textId="77777777" w:rsidR="004C6286" w:rsidRPr="00D0109F" w:rsidRDefault="004C6286" w:rsidP="004C6286">
            <w:pPr>
              <w:spacing w:line="240" w:lineRule="auto"/>
            </w:pPr>
          </w:p>
        </w:tc>
      </w:tr>
      <w:tr w:rsidR="004C6286" w:rsidRPr="00D0109F" w14:paraId="5E6F38D4" w14:textId="77777777" w:rsidTr="004C6286">
        <w:trPr>
          <w:cantSplit/>
        </w:trPr>
        <w:tc>
          <w:tcPr>
            <w:tcW w:w="709" w:type="dxa"/>
            <w:vAlign w:val="center"/>
          </w:tcPr>
          <w:p w14:paraId="3EAE2531" w14:textId="1020280A" w:rsidR="004C6286" w:rsidRDefault="004C6286" w:rsidP="004C6286">
            <w:pPr>
              <w:rPr>
                <w:b/>
                <w:sz w:val="14"/>
                <w:szCs w:val="14"/>
              </w:rPr>
            </w:pPr>
            <w:r>
              <w:rPr>
                <w:rFonts w:cs="Calibri"/>
                <w:sz w:val="14"/>
                <w:szCs w:val="14"/>
              </w:rPr>
              <w:t>tai3</w:t>
            </w:r>
          </w:p>
        </w:tc>
        <w:tc>
          <w:tcPr>
            <w:tcW w:w="2410" w:type="dxa"/>
            <w:vAlign w:val="center"/>
          </w:tcPr>
          <w:p w14:paraId="39D5B1A0" w14:textId="48793F84" w:rsidR="004C6286" w:rsidRDefault="004C6286" w:rsidP="004C6286">
            <w:pPr>
              <w:rPr>
                <w:b/>
                <w:sz w:val="14"/>
                <w:szCs w:val="14"/>
              </w:rPr>
            </w:pPr>
            <w:r>
              <w:rPr>
                <w:rFonts w:cs="Calibri"/>
                <w:sz w:val="14"/>
                <w:szCs w:val="14"/>
              </w:rPr>
              <w:t>Attention</w:t>
            </w:r>
          </w:p>
        </w:tc>
        <w:tc>
          <w:tcPr>
            <w:tcW w:w="425" w:type="dxa"/>
            <w:vAlign w:val="center"/>
          </w:tcPr>
          <w:p w14:paraId="560C256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B030DC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F34315C"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00565464"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AF03C20"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D3F492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FE647D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05F804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AC967A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B9A6A8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DF5A4D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3C0D5B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7D3CDF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39203BC" w14:textId="77777777" w:rsidR="004C6286" w:rsidRDefault="004C6286" w:rsidP="004C6286">
            <w:pPr>
              <w:spacing w:line="240" w:lineRule="auto"/>
            </w:pPr>
          </w:p>
          <w:p w14:paraId="13A5E5D8" w14:textId="77777777" w:rsidR="004C6286" w:rsidRPr="00D0109F" w:rsidRDefault="004C6286" w:rsidP="004C6286">
            <w:pPr>
              <w:spacing w:line="240" w:lineRule="auto"/>
            </w:pPr>
          </w:p>
        </w:tc>
      </w:tr>
      <w:tr w:rsidR="004C6286" w:rsidRPr="00D0109F" w14:paraId="6FECC3B6" w14:textId="77777777" w:rsidTr="004C6286">
        <w:trPr>
          <w:cantSplit/>
        </w:trPr>
        <w:tc>
          <w:tcPr>
            <w:tcW w:w="709" w:type="dxa"/>
            <w:vAlign w:val="center"/>
          </w:tcPr>
          <w:p w14:paraId="6BE4010B" w14:textId="3C980F47" w:rsidR="004C6286" w:rsidRDefault="004C6286" w:rsidP="004C6286">
            <w:pPr>
              <w:rPr>
                <w:b/>
                <w:sz w:val="14"/>
                <w:szCs w:val="14"/>
              </w:rPr>
            </w:pPr>
            <w:r>
              <w:rPr>
                <w:rFonts w:cs="Calibri"/>
                <w:sz w:val="14"/>
                <w:szCs w:val="14"/>
              </w:rPr>
              <w:t>tai4</w:t>
            </w:r>
          </w:p>
        </w:tc>
        <w:tc>
          <w:tcPr>
            <w:tcW w:w="2410" w:type="dxa"/>
            <w:vAlign w:val="center"/>
          </w:tcPr>
          <w:p w14:paraId="2508EFA5" w14:textId="7495E0D5" w:rsidR="004C6286" w:rsidRDefault="004C6286" w:rsidP="004C6286">
            <w:pPr>
              <w:rPr>
                <w:b/>
                <w:sz w:val="14"/>
                <w:szCs w:val="14"/>
              </w:rPr>
            </w:pPr>
            <w:r>
              <w:rPr>
                <w:rFonts w:cs="Calibri"/>
                <w:sz w:val="14"/>
                <w:szCs w:val="14"/>
              </w:rPr>
              <w:t>Diesel shotdown</w:t>
            </w:r>
          </w:p>
        </w:tc>
        <w:tc>
          <w:tcPr>
            <w:tcW w:w="425" w:type="dxa"/>
            <w:vAlign w:val="center"/>
          </w:tcPr>
          <w:p w14:paraId="62DE4F1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58D813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0A23275"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09767D7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1B6D761"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E7165B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F5860F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C8CE02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3815FF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54B47F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415BD2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1057D5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AA76BF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03E4F2DE" w14:textId="77777777" w:rsidR="004C6286" w:rsidRDefault="004C6286" w:rsidP="004C6286">
            <w:pPr>
              <w:spacing w:line="240" w:lineRule="auto"/>
            </w:pPr>
          </w:p>
          <w:p w14:paraId="0145DAEF" w14:textId="77777777" w:rsidR="004C6286" w:rsidRPr="00D0109F" w:rsidRDefault="004C6286" w:rsidP="004C6286">
            <w:pPr>
              <w:spacing w:line="240" w:lineRule="auto"/>
            </w:pPr>
          </w:p>
        </w:tc>
      </w:tr>
      <w:tr w:rsidR="004C6286" w:rsidRPr="00D0109F" w14:paraId="55B959EA" w14:textId="77777777" w:rsidTr="004C6286">
        <w:trPr>
          <w:cantSplit/>
        </w:trPr>
        <w:tc>
          <w:tcPr>
            <w:tcW w:w="709" w:type="dxa"/>
            <w:vAlign w:val="center"/>
          </w:tcPr>
          <w:p w14:paraId="691D027F" w14:textId="767198B7" w:rsidR="004C6286" w:rsidRDefault="004C6286" w:rsidP="004C6286">
            <w:pPr>
              <w:rPr>
                <w:b/>
                <w:sz w:val="14"/>
                <w:szCs w:val="14"/>
              </w:rPr>
            </w:pPr>
            <w:r>
              <w:rPr>
                <w:rFonts w:cs="Calibri"/>
                <w:b/>
                <w:bCs/>
                <w:sz w:val="14"/>
                <w:szCs w:val="14"/>
                <w:u w:val="single"/>
              </w:rPr>
              <w:t>o</w:t>
            </w:r>
          </w:p>
        </w:tc>
        <w:tc>
          <w:tcPr>
            <w:tcW w:w="2410" w:type="dxa"/>
            <w:vAlign w:val="center"/>
          </w:tcPr>
          <w:p w14:paraId="18F59E60" w14:textId="3DB0FA76" w:rsidR="004C6286" w:rsidRDefault="004C6286" w:rsidP="004C6286">
            <w:pPr>
              <w:rPr>
                <w:b/>
                <w:sz w:val="14"/>
                <w:szCs w:val="14"/>
              </w:rPr>
            </w:pPr>
            <w:r>
              <w:rPr>
                <w:rFonts w:cs="Calibri"/>
                <w:b/>
                <w:bCs/>
                <w:sz w:val="14"/>
                <w:szCs w:val="14"/>
                <w:u w:val="single"/>
              </w:rPr>
              <w:t>Overige</w:t>
            </w:r>
          </w:p>
        </w:tc>
        <w:tc>
          <w:tcPr>
            <w:tcW w:w="425" w:type="dxa"/>
            <w:vAlign w:val="center"/>
          </w:tcPr>
          <w:p w14:paraId="21C9935B"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D26D2A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56C9DF8"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2F5279C"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1FD5074"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04689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1A2DBC7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7A3862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75F7CF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549B29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75476A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6E581EC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45A0E69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8BC3C33" w14:textId="77777777" w:rsidR="004C6286" w:rsidRDefault="004C6286" w:rsidP="004C6286">
            <w:pPr>
              <w:spacing w:line="240" w:lineRule="auto"/>
            </w:pPr>
          </w:p>
          <w:p w14:paraId="785E5394" w14:textId="77777777" w:rsidR="004C6286" w:rsidRPr="00D0109F" w:rsidRDefault="004C6286" w:rsidP="004C6286">
            <w:pPr>
              <w:spacing w:line="240" w:lineRule="auto"/>
            </w:pPr>
          </w:p>
        </w:tc>
      </w:tr>
      <w:tr w:rsidR="004C6286" w:rsidRPr="00D0109F" w14:paraId="38DA4545" w14:textId="77777777" w:rsidTr="004C6286">
        <w:trPr>
          <w:cantSplit/>
        </w:trPr>
        <w:tc>
          <w:tcPr>
            <w:tcW w:w="709" w:type="dxa"/>
            <w:vAlign w:val="center"/>
          </w:tcPr>
          <w:p w14:paraId="42BB374E" w14:textId="1C0CA265" w:rsidR="004C6286" w:rsidRDefault="004C6286" w:rsidP="004C6286">
            <w:pPr>
              <w:rPr>
                <w:b/>
                <w:sz w:val="14"/>
                <w:szCs w:val="14"/>
              </w:rPr>
            </w:pPr>
            <w:r>
              <w:rPr>
                <w:rFonts w:cs="Calibri"/>
                <w:sz w:val="14"/>
                <w:szCs w:val="14"/>
              </w:rPr>
              <w:t>o6</w:t>
            </w:r>
          </w:p>
        </w:tc>
        <w:tc>
          <w:tcPr>
            <w:tcW w:w="2410" w:type="dxa"/>
            <w:vAlign w:val="center"/>
          </w:tcPr>
          <w:p w14:paraId="23458840" w14:textId="4E36EAC2" w:rsidR="004C6286" w:rsidRDefault="004C6286" w:rsidP="004C6286">
            <w:pPr>
              <w:rPr>
                <w:b/>
                <w:sz w:val="14"/>
                <w:szCs w:val="14"/>
              </w:rPr>
            </w:pPr>
            <w:r>
              <w:rPr>
                <w:rFonts w:cs="Calibri"/>
                <w:sz w:val="14"/>
                <w:szCs w:val="14"/>
              </w:rPr>
              <w:t>Bevestiging motor</w:t>
            </w:r>
          </w:p>
        </w:tc>
        <w:tc>
          <w:tcPr>
            <w:tcW w:w="425" w:type="dxa"/>
            <w:vAlign w:val="center"/>
          </w:tcPr>
          <w:p w14:paraId="3D88BBB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1964BB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DE3D5CB"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688DA19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7C02D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855FF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3BFAEF3"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BA74B6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C05D32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681E29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FDFBFB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5CB5E3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5E9884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1B1D8C52" w14:textId="77777777" w:rsidR="004C6286" w:rsidRDefault="004C6286" w:rsidP="004C6286">
            <w:pPr>
              <w:spacing w:line="240" w:lineRule="auto"/>
            </w:pPr>
          </w:p>
          <w:p w14:paraId="579CE3C1" w14:textId="77777777" w:rsidR="004C6286" w:rsidRPr="00D0109F" w:rsidRDefault="004C6286" w:rsidP="004C6286">
            <w:pPr>
              <w:spacing w:line="240" w:lineRule="auto"/>
            </w:pPr>
          </w:p>
        </w:tc>
      </w:tr>
      <w:tr w:rsidR="004C6286" w:rsidRPr="00D0109F" w14:paraId="60317D1B" w14:textId="77777777" w:rsidTr="004C6286">
        <w:trPr>
          <w:cantSplit/>
        </w:trPr>
        <w:tc>
          <w:tcPr>
            <w:tcW w:w="709" w:type="dxa"/>
            <w:vAlign w:val="center"/>
          </w:tcPr>
          <w:p w14:paraId="28A03FF6" w14:textId="3BA5F1D3" w:rsidR="004C6286" w:rsidRDefault="004C6286" w:rsidP="004C6286">
            <w:pPr>
              <w:rPr>
                <w:b/>
                <w:sz w:val="14"/>
                <w:szCs w:val="14"/>
              </w:rPr>
            </w:pPr>
            <w:r>
              <w:rPr>
                <w:rFonts w:cs="Calibri"/>
                <w:sz w:val="14"/>
                <w:szCs w:val="14"/>
              </w:rPr>
              <w:t>o10</w:t>
            </w:r>
          </w:p>
        </w:tc>
        <w:tc>
          <w:tcPr>
            <w:tcW w:w="2410" w:type="dxa"/>
            <w:vAlign w:val="center"/>
          </w:tcPr>
          <w:p w14:paraId="26C27651" w14:textId="38DBE0A4" w:rsidR="004C6286" w:rsidRDefault="004C6286" w:rsidP="004C6286">
            <w:pPr>
              <w:rPr>
                <w:b/>
                <w:sz w:val="14"/>
                <w:szCs w:val="14"/>
              </w:rPr>
            </w:pPr>
            <w:r>
              <w:rPr>
                <w:rFonts w:cs="Calibri"/>
                <w:sz w:val="14"/>
                <w:szCs w:val="14"/>
              </w:rPr>
              <w:t>Niet opgeruimde gereedschappen</w:t>
            </w:r>
          </w:p>
        </w:tc>
        <w:tc>
          <w:tcPr>
            <w:tcW w:w="425" w:type="dxa"/>
            <w:vAlign w:val="center"/>
          </w:tcPr>
          <w:p w14:paraId="0D41D2E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1439FD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A589584"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036C8D39"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7273E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D49D70"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3AA8A0B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22B3E5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003549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AD1F01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2F563A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AFCBA2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6C7F0A8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60C3E2C0" w14:textId="77777777" w:rsidR="004C6286" w:rsidRDefault="004C6286" w:rsidP="004C6286">
            <w:pPr>
              <w:spacing w:line="240" w:lineRule="auto"/>
            </w:pPr>
          </w:p>
          <w:p w14:paraId="55DED22A" w14:textId="77777777" w:rsidR="004C6286" w:rsidRPr="00D0109F" w:rsidRDefault="004C6286" w:rsidP="004C6286">
            <w:pPr>
              <w:spacing w:line="240" w:lineRule="auto"/>
            </w:pPr>
          </w:p>
        </w:tc>
      </w:tr>
      <w:tr w:rsidR="004C6286" w:rsidRPr="00D0109F" w14:paraId="2C69A3EB" w14:textId="77777777" w:rsidTr="004C6286">
        <w:trPr>
          <w:cantSplit/>
        </w:trPr>
        <w:tc>
          <w:tcPr>
            <w:tcW w:w="709" w:type="dxa"/>
            <w:vAlign w:val="center"/>
          </w:tcPr>
          <w:p w14:paraId="65996B91" w14:textId="1B7C7ADC" w:rsidR="004C6286" w:rsidRDefault="004C6286" w:rsidP="004C6286">
            <w:pPr>
              <w:rPr>
                <w:b/>
                <w:sz w:val="14"/>
                <w:szCs w:val="14"/>
              </w:rPr>
            </w:pPr>
            <w:r>
              <w:rPr>
                <w:rFonts w:cs="Calibri"/>
                <w:sz w:val="14"/>
                <w:szCs w:val="14"/>
              </w:rPr>
              <w:t>o15</w:t>
            </w:r>
          </w:p>
        </w:tc>
        <w:tc>
          <w:tcPr>
            <w:tcW w:w="2410" w:type="dxa"/>
            <w:vAlign w:val="center"/>
          </w:tcPr>
          <w:p w14:paraId="49C0960E" w14:textId="4697990D" w:rsidR="004C6286" w:rsidRDefault="004C6286" w:rsidP="004C6286">
            <w:pPr>
              <w:rPr>
                <w:b/>
                <w:sz w:val="14"/>
                <w:szCs w:val="14"/>
              </w:rPr>
            </w:pPr>
            <w:r>
              <w:rPr>
                <w:rFonts w:cs="Calibri"/>
                <w:sz w:val="14"/>
                <w:szCs w:val="14"/>
              </w:rPr>
              <w:t>Storingsmeldingen op bedieningspaneel</w:t>
            </w:r>
          </w:p>
        </w:tc>
        <w:tc>
          <w:tcPr>
            <w:tcW w:w="425" w:type="dxa"/>
            <w:vAlign w:val="center"/>
          </w:tcPr>
          <w:p w14:paraId="7C49850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B80631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7670ACD"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47164E50"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C72602"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C09F77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45684B4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D1DC17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0993825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AFC1F77"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5500C9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5B00008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2A20342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07E579F" w14:textId="77777777" w:rsidR="004C6286" w:rsidRDefault="004C6286" w:rsidP="004C6286">
            <w:pPr>
              <w:spacing w:line="240" w:lineRule="auto"/>
            </w:pPr>
          </w:p>
          <w:p w14:paraId="79F44E38" w14:textId="77777777" w:rsidR="004C6286" w:rsidRPr="00D0109F" w:rsidRDefault="004C6286" w:rsidP="004C6286">
            <w:pPr>
              <w:spacing w:line="240" w:lineRule="auto"/>
            </w:pPr>
          </w:p>
        </w:tc>
      </w:tr>
      <w:tr w:rsidR="004C6286" w:rsidRPr="00D0109F" w14:paraId="4D34DBCA" w14:textId="77777777" w:rsidTr="004C6286">
        <w:trPr>
          <w:cantSplit/>
        </w:trPr>
        <w:tc>
          <w:tcPr>
            <w:tcW w:w="709" w:type="dxa"/>
            <w:vAlign w:val="center"/>
          </w:tcPr>
          <w:p w14:paraId="6BC245A9" w14:textId="1F204182" w:rsidR="004C6286" w:rsidRDefault="004C6286" w:rsidP="004C6286">
            <w:pPr>
              <w:rPr>
                <w:b/>
                <w:sz w:val="14"/>
                <w:szCs w:val="14"/>
              </w:rPr>
            </w:pPr>
            <w:r>
              <w:rPr>
                <w:rFonts w:cs="Calibri"/>
                <w:sz w:val="14"/>
                <w:szCs w:val="14"/>
              </w:rPr>
              <w:t>o18</w:t>
            </w:r>
          </w:p>
        </w:tc>
        <w:tc>
          <w:tcPr>
            <w:tcW w:w="2410" w:type="dxa"/>
            <w:vAlign w:val="center"/>
          </w:tcPr>
          <w:p w14:paraId="16F755B0" w14:textId="7DF0B38E" w:rsidR="004C6286" w:rsidRDefault="004C6286" w:rsidP="004C6286">
            <w:pPr>
              <w:rPr>
                <w:b/>
                <w:sz w:val="14"/>
                <w:szCs w:val="14"/>
              </w:rPr>
            </w:pPr>
            <w:r>
              <w:rPr>
                <w:rFonts w:cs="Calibri"/>
                <w:sz w:val="14"/>
                <w:szCs w:val="14"/>
              </w:rPr>
              <w:t>Overige door fabrikant voorgeschreven inspectie en onderhoudswerkzaamheden</w:t>
            </w:r>
          </w:p>
        </w:tc>
        <w:tc>
          <w:tcPr>
            <w:tcW w:w="425" w:type="dxa"/>
            <w:vAlign w:val="center"/>
          </w:tcPr>
          <w:p w14:paraId="299F0CFE"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55C22DC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562623E"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7A5F942D"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C47045"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E13CC86"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089A192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1AC2E8E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26E68B8"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20B4438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E8F15A4"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123E03A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701E032A"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4A6C4DA1" w14:textId="77777777" w:rsidR="004C6286" w:rsidRDefault="004C6286" w:rsidP="004C6286">
            <w:pPr>
              <w:spacing w:line="240" w:lineRule="auto"/>
            </w:pPr>
          </w:p>
          <w:p w14:paraId="37EAFE91" w14:textId="77777777" w:rsidR="004C6286" w:rsidRPr="00D0109F" w:rsidRDefault="004C6286" w:rsidP="004C6286">
            <w:pPr>
              <w:spacing w:line="240" w:lineRule="auto"/>
            </w:pPr>
          </w:p>
        </w:tc>
      </w:tr>
    </w:tbl>
    <w:p w14:paraId="06B209D9" w14:textId="77777777" w:rsidR="00263DA6" w:rsidRDefault="00263DA6" w:rsidP="00263DA6"/>
    <w:p w14:paraId="497F4344" w14:textId="77777777" w:rsidR="00263DA6" w:rsidRDefault="00263DA6" w:rsidP="00263DA6"/>
    <w:p w14:paraId="28F21B0F" w14:textId="13CA0DC7" w:rsidR="004C6286" w:rsidRPr="00263DA6" w:rsidRDefault="004C6286" w:rsidP="00263DA6">
      <w:pPr>
        <w:rPr>
          <w:color w:val="auto"/>
        </w:rPr>
      </w:pPr>
      <w:r w:rsidRPr="00263DA6">
        <w:rPr>
          <w:b/>
        </w:rPr>
        <w:t>Aanwezige tekeningen</w:t>
      </w:r>
    </w:p>
    <w:p w14:paraId="6B04C4C5" w14:textId="4FDECD98" w:rsidR="004C6286" w:rsidRPr="00263DA6" w:rsidRDefault="004C6286" w:rsidP="004C6286">
      <w:pPr>
        <w:tabs>
          <w:tab w:val="left" w:pos="709"/>
          <w:tab w:val="left" w:pos="4253"/>
          <w:tab w:val="left" w:pos="5670"/>
        </w:tabs>
        <w:rPr>
          <w:color w:val="auto"/>
        </w:rPr>
      </w:pPr>
      <w:r w:rsidRPr="00263DA6">
        <w:rPr>
          <w:color w:val="auto"/>
        </w:rPr>
        <w:t xml:space="preserve">Schema </w:t>
      </w:r>
      <w:r w:rsidRPr="00263DA6">
        <w:rPr>
          <w:color w:val="auto"/>
        </w:rPr>
        <w:tab/>
      </w:r>
      <w:r w:rsidR="00263DA6" w:rsidRPr="00263DA6">
        <w:rPr>
          <w:rStyle w:val="Tekstvantijdelijkeaanduiding"/>
          <w:color w:val="auto"/>
        </w:rPr>
        <w:t>ja/ nee</w:t>
      </w:r>
    </w:p>
    <w:p w14:paraId="30FDADDB" w14:textId="4CE1F627" w:rsidR="004C6286" w:rsidRPr="00263DA6" w:rsidRDefault="004C6286" w:rsidP="004C6286">
      <w:pPr>
        <w:tabs>
          <w:tab w:val="left" w:pos="709"/>
          <w:tab w:val="left" w:pos="4253"/>
        </w:tabs>
        <w:rPr>
          <w:color w:val="auto"/>
        </w:rPr>
      </w:pPr>
      <w:r w:rsidRPr="00263DA6">
        <w:rPr>
          <w:color w:val="auto"/>
        </w:rPr>
        <w:t>Stuurstroomschema</w:t>
      </w:r>
      <w:r w:rsidR="00263DA6" w:rsidRPr="00263DA6">
        <w:rPr>
          <w:color w:val="auto"/>
        </w:rPr>
        <w:t>’</w:t>
      </w:r>
      <w:r w:rsidRPr="00263DA6">
        <w:rPr>
          <w:color w:val="auto"/>
        </w:rPr>
        <w:t>s</w:t>
      </w:r>
      <w:r w:rsidRPr="00263DA6">
        <w:rPr>
          <w:color w:val="auto"/>
        </w:rPr>
        <w:tab/>
      </w:r>
      <w:r w:rsidR="00263DA6" w:rsidRPr="00263DA6">
        <w:rPr>
          <w:rStyle w:val="Tekstvantijdelijkeaanduiding"/>
          <w:color w:val="auto"/>
        </w:rPr>
        <w:t>ja/ nee</w:t>
      </w:r>
    </w:p>
    <w:p w14:paraId="0F0380CE" w14:textId="18253DD4" w:rsidR="004C6286" w:rsidRPr="00263DA6" w:rsidRDefault="004C6286" w:rsidP="004C6286">
      <w:pPr>
        <w:tabs>
          <w:tab w:val="left" w:pos="709"/>
          <w:tab w:val="left" w:pos="4253"/>
        </w:tabs>
        <w:rPr>
          <w:color w:val="auto"/>
        </w:rPr>
      </w:pPr>
      <w:r w:rsidRPr="00263DA6">
        <w:rPr>
          <w:color w:val="auto"/>
        </w:rPr>
        <w:t>Installatieschema</w:t>
      </w:r>
      <w:r w:rsidR="00263DA6" w:rsidRPr="00263DA6">
        <w:rPr>
          <w:color w:val="auto"/>
        </w:rPr>
        <w:t>’</w:t>
      </w:r>
      <w:r w:rsidRPr="00263DA6">
        <w:rPr>
          <w:color w:val="auto"/>
        </w:rPr>
        <w:t xml:space="preserve">s </w:t>
      </w:r>
      <w:r w:rsidRPr="00263DA6">
        <w:rPr>
          <w:color w:val="auto"/>
        </w:rPr>
        <w:tab/>
      </w:r>
      <w:r w:rsidR="00263DA6" w:rsidRPr="00263DA6">
        <w:rPr>
          <w:rStyle w:val="Tekstvantijdelijkeaanduiding"/>
          <w:color w:val="auto"/>
        </w:rPr>
        <w:t>ja/ nee</w:t>
      </w:r>
    </w:p>
    <w:p w14:paraId="147114F0" w14:textId="5BBF7776" w:rsidR="004C6286" w:rsidRPr="00263DA6" w:rsidRDefault="004C6286" w:rsidP="004C6286">
      <w:pPr>
        <w:tabs>
          <w:tab w:val="left" w:pos="709"/>
          <w:tab w:val="left" w:pos="4253"/>
        </w:tabs>
        <w:rPr>
          <w:color w:val="auto"/>
        </w:rPr>
      </w:pPr>
      <w:r w:rsidRPr="00263DA6">
        <w:rPr>
          <w:color w:val="auto"/>
        </w:rPr>
        <w:t xml:space="preserve">Installatietekeningen  </w:t>
      </w:r>
      <w:r w:rsidRPr="00263DA6">
        <w:rPr>
          <w:color w:val="auto"/>
        </w:rPr>
        <w:tab/>
      </w:r>
      <w:r w:rsidR="00263DA6" w:rsidRPr="00263DA6">
        <w:rPr>
          <w:rStyle w:val="Tekstvantijdelijkeaanduiding"/>
          <w:color w:val="auto"/>
        </w:rPr>
        <w:t>ja/ nee</w:t>
      </w:r>
    </w:p>
    <w:p w14:paraId="513CF435" w14:textId="77777777" w:rsidR="004C6286" w:rsidRPr="00C121CE" w:rsidRDefault="004C6286" w:rsidP="004C6286">
      <w:pPr>
        <w:tabs>
          <w:tab w:val="left" w:pos="4253"/>
        </w:tabs>
      </w:pPr>
    </w:p>
    <w:p w14:paraId="2A7177DC" w14:textId="77777777" w:rsidR="004C6286" w:rsidRPr="00C121CE" w:rsidRDefault="004C6286" w:rsidP="004C6286">
      <w:pPr>
        <w:tabs>
          <w:tab w:val="left" w:pos="4253"/>
        </w:tabs>
        <w:rPr>
          <w:b/>
        </w:rPr>
      </w:pPr>
      <w:r w:rsidRPr="00C121CE">
        <w:rPr>
          <w:b/>
        </w:rPr>
        <w:t>Algemene opmerking(en) m.b.t. actualiteit van de aangetroffen tekeningen:</w:t>
      </w:r>
    </w:p>
    <w:p w14:paraId="5E100E42" w14:textId="5B2EFC3A" w:rsidR="004C6286" w:rsidRDefault="004C6286" w:rsidP="004C6286"/>
    <w:p w14:paraId="1D3DDBE9" w14:textId="60150DC9" w:rsidR="00263DA6" w:rsidRPr="00C121CE" w:rsidRDefault="00263DA6" w:rsidP="00263DA6">
      <w:r>
        <w:t xml:space="preserve">. . . . . . . . . . . </w:t>
      </w:r>
      <w:r>
        <w:t>. . . . . . . . . . . . . . . . . . . . . . . . . . . . . . . . . . .</w:t>
      </w:r>
    </w:p>
    <w:p w14:paraId="690C0E31" w14:textId="0F836C03" w:rsidR="00263DA6" w:rsidRDefault="00263DA6" w:rsidP="004C6286"/>
    <w:p w14:paraId="6FF0C6DB" w14:textId="77777777" w:rsidR="00263DA6" w:rsidRPr="00C121CE" w:rsidRDefault="00263DA6" w:rsidP="00263DA6">
      <w:r>
        <w:t>. . . . . . . . . . . . . . . . . . . . . . . . . . . . . . . . . . . . . . . . . . . . . .</w:t>
      </w:r>
    </w:p>
    <w:p w14:paraId="3FD369E9" w14:textId="5F726625" w:rsidR="00263DA6" w:rsidRDefault="00263DA6" w:rsidP="004C6286"/>
    <w:p w14:paraId="2E221A3D" w14:textId="77777777" w:rsidR="00263DA6" w:rsidRPr="00C121CE" w:rsidRDefault="00263DA6" w:rsidP="00263DA6">
      <w:r>
        <w:t>. . . . . . . . . . . . . . . . . . . . . . . . . . . . . . . . . . . . . . . . . . . . . .</w:t>
      </w:r>
    </w:p>
    <w:p w14:paraId="42C59419" w14:textId="12251E40" w:rsidR="00263DA6" w:rsidRDefault="00263DA6" w:rsidP="004C6286"/>
    <w:p w14:paraId="4130D67F" w14:textId="77777777" w:rsidR="00263DA6" w:rsidRPr="00C121CE" w:rsidRDefault="00263DA6" w:rsidP="00263DA6">
      <w:r>
        <w:t>. . . . . . . . . . . . . . . . . . . . . . . . . . . . . . . . . . . . . . . . . . . . . .</w:t>
      </w:r>
    </w:p>
    <w:p w14:paraId="131E33AA" w14:textId="77777777" w:rsidR="004C6286" w:rsidRDefault="004C6286" w:rsidP="004C6286">
      <w:pPr>
        <w:spacing w:line="240" w:lineRule="auto"/>
      </w:pPr>
      <w:r>
        <w:br w:type="page"/>
      </w:r>
    </w:p>
    <w:p w14:paraId="7EEAE8DC" w14:textId="6EE60708" w:rsidR="004C6286" w:rsidRDefault="004C6286" w:rsidP="009B4BA4">
      <w:r w:rsidRPr="009B4BA4">
        <w:t xml:space="preserve">Aanvulling voor no-breaks: </w:t>
      </w:r>
      <w:bookmarkStart w:id="8" w:name="_GoBack"/>
      <w:r w:rsidRPr="009B4BA4">
        <w:rPr>
          <w:b/>
        </w:rPr>
        <w:t>Beoordeling van de visuele inspecties, de metingen, beproevingen en onderhoud</w:t>
      </w:r>
      <w:bookmarkEnd w:id="8"/>
    </w:p>
    <w:p w14:paraId="09A8AF93" w14:textId="77777777" w:rsidR="009B4BA4" w:rsidRPr="009B4BA4" w:rsidRDefault="009B4BA4" w:rsidP="009B4BA4"/>
    <w:tbl>
      <w:tblPr>
        <w:tblStyle w:val="Tabelraster"/>
        <w:tblW w:w="10436" w:type="dxa"/>
        <w:tblInd w:w="-2273" w:type="dxa"/>
        <w:tblLayout w:type="fixed"/>
        <w:tblLook w:val="04A0" w:firstRow="1" w:lastRow="0" w:firstColumn="1" w:lastColumn="0" w:noHBand="0" w:noVBand="1"/>
      </w:tblPr>
      <w:tblGrid>
        <w:gridCol w:w="709"/>
        <w:gridCol w:w="2410"/>
        <w:gridCol w:w="425"/>
        <w:gridCol w:w="425"/>
        <w:gridCol w:w="425"/>
        <w:gridCol w:w="992"/>
        <w:gridCol w:w="850"/>
        <w:gridCol w:w="425"/>
        <w:gridCol w:w="709"/>
        <w:gridCol w:w="425"/>
        <w:gridCol w:w="425"/>
        <w:gridCol w:w="425"/>
        <w:gridCol w:w="425"/>
        <w:gridCol w:w="539"/>
        <w:gridCol w:w="581"/>
        <w:gridCol w:w="246"/>
      </w:tblGrid>
      <w:tr w:rsidR="004C6286" w:rsidRPr="00D0109F" w14:paraId="648C0CF6" w14:textId="77777777" w:rsidTr="004C6286">
        <w:trPr>
          <w:cantSplit/>
          <w:trHeight w:val="1843"/>
          <w:tblHeader/>
        </w:trPr>
        <w:tc>
          <w:tcPr>
            <w:tcW w:w="709" w:type="dxa"/>
            <w:vAlign w:val="center"/>
          </w:tcPr>
          <w:p w14:paraId="14F44705" w14:textId="77777777" w:rsidR="004C6286" w:rsidRPr="00D0109F" w:rsidRDefault="004C6286" w:rsidP="004C6286">
            <w:pPr>
              <w:rPr>
                <w:b/>
                <w:sz w:val="14"/>
                <w:szCs w:val="14"/>
              </w:rPr>
            </w:pPr>
          </w:p>
        </w:tc>
        <w:tc>
          <w:tcPr>
            <w:tcW w:w="2410" w:type="dxa"/>
            <w:vAlign w:val="center"/>
          </w:tcPr>
          <w:p w14:paraId="7A555178" w14:textId="77777777" w:rsidR="004C6286" w:rsidRPr="00D0109F" w:rsidRDefault="004C6286" w:rsidP="004C6286">
            <w:pPr>
              <w:rPr>
                <w:b/>
                <w:sz w:val="14"/>
                <w:szCs w:val="14"/>
              </w:rPr>
            </w:pPr>
          </w:p>
        </w:tc>
        <w:tc>
          <w:tcPr>
            <w:tcW w:w="425" w:type="dxa"/>
            <w:vMerge w:val="restart"/>
            <w:textDirection w:val="btLr"/>
            <w:vAlign w:val="center"/>
          </w:tcPr>
          <w:p w14:paraId="362373D0" w14:textId="77777777" w:rsidR="004C6286" w:rsidRPr="00D0109F" w:rsidRDefault="004C6286" w:rsidP="004C6286">
            <w:pPr>
              <w:ind w:right="111"/>
              <w:rPr>
                <w:b/>
                <w:sz w:val="14"/>
                <w:szCs w:val="14"/>
              </w:rPr>
            </w:pPr>
            <w:r>
              <w:rPr>
                <w:b/>
                <w:sz w:val="14"/>
                <w:szCs w:val="14"/>
              </w:rPr>
              <w:t xml:space="preserve">  Niet van toepassing</w:t>
            </w:r>
          </w:p>
        </w:tc>
        <w:tc>
          <w:tcPr>
            <w:tcW w:w="425" w:type="dxa"/>
            <w:vMerge w:val="restart"/>
            <w:textDirection w:val="btLr"/>
            <w:vAlign w:val="center"/>
          </w:tcPr>
          <w:p w14:paraId="091EB8ED" w14:textId="77777777" w:rsidR="004C6286" w:rsidRPr="00D0109F" w:rsidRDefault="004C6286" w:rsidP="004C6286">
            <w:pPr>
              <w:ind w:right="111"/>
              <w:rPr>
                <w:b/>
                <w:sz w:val="14"/>
                <w:szCs w:val="14"/>
              </w:rPr>
            </w:pPr>
            <w:r>
              <w:rPr>
                <w:b/>
                <w:sz w:val="14"/>
                <w:szCs w:val="14"/>
              </w:rPr>
              <w:t xml:space="preserve">  Gecontroleerd</w:t>
            </w:r>
          </w:p>
        </w:tc>
        <w:tc>
          <w:tcPr>
            <w:tcW w:w="425" w:type="dxa"/>
            <w:vMerge w:val="restart"/>
            <w:textDirection w:val="btLr"/>
            <w:vAlign w:val="center"/>
          </w:tcPr>
          <w:p w14:paraId="7AA8FEB6" w14:textId="77777777" w:rsidR="004C6286" w:rsidRPr="00D0109F" w:rsidRDefault="004C6286" w:rsidP="004C6286">
            <w:pPr>
              <w:ind w:right="111"/>
              <w:rPr>
                <w:b/>
                <w:sz w:val="14"/>
                <w:szCs w:val="14"/>
              </w:rPr>
            </w:pPr>
            <w:r>
              <w:rPr>
                <w:b/>
                <w:sz w:val="14"/>
                <w:szCs w:val="14"/>
              </w:rPr>
              <w:t xml:space="preserve">  Gemeten</w:t>
            </w:r>
          </w:p>
        </w:tc>
        <w:tc>
          <w:tcPr>
            <w:tcW w:w="992" w:type="dxa"/>
            <w:vMerge w:val="restart"/>
            <w:textDirection w:val="btLr"/>
            <w:vAlign w:val="center"/>
          </w:tcPr>
          <w:p w14:paraId="4040892C" w14:textId="77777777" w:rsidR="004C6286" w:rsidRPr="00D0109F" w:rsidRDefault="004C6286" w:rsidP="004C6286">
            <w:pPr>
              <w:ind w:right="111"/>
              <w:rPr>
                <w:b/>
                <w:sz w:val="14"/>
                <w:szCs w:val="14"/>
              </w:rPr>
            </w:pPr>
            <w:r>
              <w:rPr>
                <w:b/>
                <w:sz w:val="14"/>
                <w:szCs w:val="14"/>
              </w:rPr>
              <w:t xml:space="preserve">  Meetwaarde</w:t>
            </w:r>
          </w:p>
        </w:tc>
        <w:tc>
          <w:tcPr>
            <w:tcW w:w="850" w:type="dxa"/>
            <w:vMerge w:val="restart"/>
            <w:textDirection w:val="btLr"/>
            <w:vAlign w:val="center"/>
          </w:tcPr>
          <w:p w14:paraId="06DB3CF9" w14:textId="77777777" w:rsidR="004C6286" w:rsidRPr="00D0109F" w:rsidRDefault="004C6286" w:rsidP="004C6286">
            <w:pPr>
              <w:ind w:right="111"/>
              <w:rPr>
                <w:b/>
                <w:sz w:val="14"/>
                <w:szCs w:val="14"/>
              </w:rPr>
            </w:pPr>
            <w:r>
              <w:rPr>
                <w:b/>
                <w:sz w:val="14"/>
                <w:szCs w:val="14"/>
              </w:rPr>
              <w:t xml:space="preserve">  Eenheid</w:t>
            </w:r>
          </w:p>
        </w:tc>
        <w:tc>
          <w:tcPr>
            <w:tcW w:w="425" w:type="dxa"/>
            <w:vMerge w:val="restart"/>
            <w:textDirection w:val="btLr"/>
            <w:vAlign w:val="center"/>
          </w:tcPr>
          <w:p w14:paraId="23BEC3B9" w14:textId="77777777" w:rsidR="004C6286" w:rsidRPr="00D0109F" w:rsidRDefault="004C6286" w:rsidP="004C6286">
            <w:pPr>
              <w:ind w:right="111"/>
              <w:rPr>
                <w:b/>
                <w:sz w:val="14"/>
                <w:szCs w:val="14"/>
              </w:rPr>
            </w:pPr>
            <w:r>
              <w:rPr>
                <w:b/>
                <w:sz w:val="14"/>
                <w:szCs w:val="14"/>
              </w:rPr>
              <w:t xml:space="preserve">  Gereinigd</w:t>
            </w:r>
          </w:p>
        </w:tc>
        <w:tc>
          <w:tcPr>
            <w:tcW w:w="709" w:type="dxa"/>
            <w:vMerge w:val="restart"/>
            <w:textDirection w:val="btLr"/>
            <w:vAlign w:val="center"/>
          </w:tcPr>
          <w:p w14:paraId="68674A93" w14:textId="77777777" w:rsidR="004C6286" w:rsidRDefault="004C6286" w:rsidP="004C6286">
            <w:pPr>
              <w:ind w:right="111"/>
              <w:rPr>
                <w:b/>
                <w:sz w:val="14"/>
                <w:szCs w:val="14"/>
              </w:rPr>
            </w:pPr>
            <w:r>
              <w:rPr>
                <w:b/>
                <w:sz w:val="14"/>
                <w:szCs w:val="14"/>
              </w:rPr>
              <w:t xml:space="preserve">  Aangedraaid/ vastgezet/  </w:t>
            </w:r>
          </w:p>
          <w:p w14:paraId="5DA4D659" w14:textId="77777777" w:rsidR="004C6286" w:rsidRPr="00D0109F" w:rsidRDefault="004C6286" w:rsidP="004C6286">
            <w:pPr>
              <w:ind w:right="111"/>
              <w:rPr>
                <w:b/>
                <w:sz w:val="14"/>
                <w:szCs w:val="14"/>
              </w:rPr>
            </w:pPr>
            <w:r>
              <w:rPr>
                <w:b/>
                <w:sz w:val="14"/>
                <w:szCs w:val="14"/>
              </w:rPr>
              <w:t xml:space="preserve">  gelast/ afstellen</w:t>
            </w:r>
          </w:p>
        </w:tc>
        <w:tc>
          <w:tcPr>
            <w:tcW w:w="425" w:type="dxa"/>
            <w:vMerge w:val="restart"/>
            <w:textDirection w:val="btLr"/>
            <w:vAlign w:val="center"/>
          </w:tcPr>
          <w:p w14:paraId="17BFF238" w14:textId="77777777" w:rsidR="004C6286" w:rsidRPr="00D0109F" w:rsidRDefault="004C6286" w:rsidP="004C6286">
            <w:pPr>
              <w:ind w:right="111"/>
              <w:rPr>
                <w:b/>
                <w:sz w:val="14"/>
                <w:szCs w:val="14"/>
              </w:rPr>
            </w:pPr>
            <w:r>
              <w:rPr>
                <w:b/>
                <w:sz w:val="14"/>
                <w:szCs w:val="14"/>
              </w:rPr>
              <w:t xml:space="preserve">  Gesmeerd</w:t>
            </w:r>
          </w:p>
        </w:tc>
        <w:tc>
          <w:tcPr>
            <w:tcW w:w="425" w:type="dxa"/>
            <w:vMerge w:val="restart"/>
            <w:textDirection w:val="btLr"/>
            <w:vAlign w:val="center"/>
          </w:tcPr>
          <w:p w14:paraId="39BC18AC" w14:textId="77777777" w:rsidR="004C6286" w:rsidRPr="00D0109F" w:rsidRDefault="004C6286" w:rsidP="004C6286">
            <w:pPr>
              <w:ind w:right="111"/>
              <w:rPr>
                <w:b/>
                <w:sz w:val="14"/>
                <w:szCs w:val="14"/>
              </w:rPr>
            </w:pPr>
            <w:r>
              <w:rPr>
                <w:b/>
                <w:sz w:val="14"/>
                <w:szCs w:val="14"/>
              </w:rPr>
              <w:t xml:space="preserve">  Bijgevuld</w:t>
            </w:r>
          </w:p>
        </w:tc>
        <w:tc>
          <w:tcPr>
            <w:tcW w:w="425" w:type="dxa"/>
            <w:vMerge w:val="restart"/>
            <w:textDirection w:val="btLr"/>
            <w:vAlign w:val="center"/>
          </w:tcPr>
          <w:p w14:paraId="000B5F85" w14:textId="77777777" w:rsidR="004C6286" w:rsidRPr="00D0109F" w:rsidRDefault="004C6286" w:rsidP="004C6286">
            <w:pPr>
              <w:ind w:right="111"/>
              <w:rPr>
                <w:b/>
                <w:sz w:val="14"/>
                <w:szCs w:val="14"/>
              </w:rPr>
            </w:pPr>
            <w:r>
              <w:rPr>
                <w:b/>
                <w:sz w:val="14"/>
                <w:szCs w:val="14"/>
              </w:rPr>
              <w:t xml:space="preserve">  Vervangen</w:t>
            </w:r>
          </w:p>
        </w:tc>
        <w:tc>
          <w:tcPr>
            <w:tcW w:w="425" w:type="dxa"/>
            <w:vMerge w:val="restart"/>
            <w:textDirection w:val="btLr"/>
            <w:vAlign w:val="center"/>
          </w:tcPr>
          <w:p w14:paraId="4F5C2D69" w14:textId="77777777" w:rsidR="004C6286" w:rsidRPr="00D0109F" w:rsidRDefault="004C6286" w:rsidP="004C6286">
            <w:pPr>
              <w:ind w:right="111"/>
              <w:rPr>
                <w:b/>
                <w:sz w:val="14"/>
                <w:szCs w:val="14"/>
              </w:rPr>
            </w:pPr>
            <w:r>
              <w:rPr>
                <w:b/>
                <w:sz w:val="14"/>
                <w:szCs w:val="14"/>
              </w:rPr>
              <w:t xml:space="preserve">  Getest</w:t>
            </w:r>
          </w:p>
        </w:tc>
        <w:tc>
          <w:tcPr>
            <w:tcW w:w="1120" w:type="dxa"/>
            <w:gridSpan w:val="2"/>
            <w:textDirection w:val="btLr"/>
            <w:vAlign w:val="center"/>
          </w:tcPr>
          <w:p w14:paraId="1E46E28D" w14:textId="77777777" w:rsidR="004C6286" w:rsidRDefault="004C6286" w:rsidP="004C6286">
            <w:pPr>
              <w:ind w:right="111"/>
              <w:rPr>
                <w:b/>
                <w:sz w:val="14"/>
                <w:szCs w:val="14"/>
              </w:rPr>
            </w:pPr>
            <w:r>
              <w:rPr>
                <w:b/>
                <w:sz w:val="14"/>
                <w:szCs w:val="14"/>
              </w:rPr>
              <w:t xml:space="preserve">  Opgelost/ </w:t>
            </w:r>
          </w:p>
          <w:p w14:paraId="206DEE53" w14:textId="77777777" w:rsidR="004C6286" w:rsidRPr="00D0109F" w:rsidRDefault="004C6286" w:rsidP="004C6286">
            <w:pPr>
              <w:ind w:right="111"/>
              <w:rPr>
                <w:b/>
                <w:sz w:val="14"/>
                <w:szCs w:val="14"/>
              </w:rPr>
            </w:pPr>
            <w:r>
              <w:rPr>
                <w:b/>
                <w:sz w:val="14"/>
                <w:szCs w:val="14"/>
              </w:rPr>
              <w:t xml:space="preserve">  uitgevoerd/ </w:t>
            </w:r>
            <w:r>
              <w:rPr>
                <w:b/>
                <w:sz w:val="14"/>
                <w:szCs w:val="14"/>
              </w:rPr>
              <w:br/>
              <w:t xml:space="preserve">  goedgekeurd</w:t>
            </w:r>
          </w:p>
        </w:tc>
        <w:tc>
          <w:tcPr>
            <w:tcW w:w="246" w:type="dxa"/>
            <w:textDirection w:val="btLr"/>
          </w:tcPr>
          <w:p w14:paraId="345CBB59" w14:textId="77777777" w:rsidR="004C6286" w:rsidRDefault="004C6286" w:rsidP="004C6286">
            <w:pPr>
              <w:ind w:right="111"/>
              <w:rPr>
                <w:b/>
                <w:sz w:val="14"/>
                <w:szCs w:val="14"/>
              </w:rPr>
            </w:pPr>
          </w:p>
        </w:tc>
      </w:tr>
      <w:tr w:rsidR="004C6286" w:rsidRPr="00D0109F" w14:paraId="43885C97" w14:textId="77777777" w:rsidTr="004C6286">
        <w:trPr>
          <w:trHeight w:val="64"/>
          <w:tblHeader/>
        </w:trPr>
        <w:tc>
          <w:tcPr>
            <w:tcW w:w="709" w:type="dxa"/>
            <w:vAlign w:val="center"/>
          </w:tcPr>
          <w:p w14:paraId="6BDA2C14" w14:textId="77777777" w:rsidR="004C6286" w:rsidRPr="00D0109F" w:rsidRDefault="004C6286" w:rsidP="004C6286">
            <w:pPr>
              <w:rPr>
                <w:b/>
                <w:sz w:val="14"/>
                <w:szCs w:val="14"/>
              </w:rPr>
            </w:pPr>
            <w:r>
              <w:rPr>
                <w:b/>
                <w:sz w:val="14"/>
                <w:szCs w:val="14"/>
              </w:rPr>
              <w:t>C</w:t>
            </w:r>
            <w:r w:rsidRPr="00D0109F">
              <w:rPr>
                <w:b/>
                <w:sz w:val="14"/>
                <w:szCs w:val="14"/>
              </w:rPr>
              <w:t>ode</w:t>
            </w:r>
          </w:p>
        </w:tc>
        <w:tc>
          <w:tcPr>
            <w:tcW w:w="2410" w:type="dxa"/>
            <w:vAlign w:val="center"/>
          </w:tcPr>
          <w:p w14:paraId="2BD9FEFE" w14:textId="77777777" w:rsidR="004C6286" w:rsidRPr="00D0109F" w:rsidRDefault="004C6286" w:rsidP="004C6286">
            <w:pPr>
              <w:rPr>
                <w:b/>
                <w:sz w:val="14"/>
                <w:szCs w:val="14"/>
              </w:rPr>
            </w:pPr>
            <w:r>
              <w:rPr>
                <w:b/>
                <w:sz w:val="14"/>
                <w:szCs w:val="14"/>
              </w:rPr>
              <w:t>O</w:t>
            </w:r>
            <w:r w:rsidRPr="00D0109F">
              <w:rPr>
                <w:b/>
                <w:sz w:val="14"/>
                <w:szCs w:val="14"/>
              </w:rPr>
              <w:t>mschrijving</w:t>
            </w:r>
          </w:p>
        </w:tc>
        <w:tc>
          <w:tcPr>
            <w:tcW w:w="425" w:type="dxa"/>
            <w:vMerge/>
            <w:vAlign w:val="center"/>
          </w:tcPr>
          <w:p w14:paraId="65181656" w14:textId="77777777" w:rsidR="004C6286" w:rsidRPr="00D0109F" w:rsidRDefault="004C6286" w:rsidP="004C6286">
            <w:pPr>
              <w:rPr>
                <w:b/>
                <w:sz w:val="14"/>
                <w:szCs w:val="14"/>
              </w:rPr>
            </w:pPr>
          </w:p>
        </w:tc>
        <w:tc>
          <w:tcPr>
            <w:tcW w:w="425" w:type="dxa"/>
            <w:vMerge/>
            <w:vAlign w:val="center"/>
          </w:tcPr>
          <w:p w14:paraId="681DC6B1" w14:textId="77777777" w:rsidR="004C6286" w:rsidRPr="00D0109F" w:rsidRDefault="004C6286" w:rsidP="004C6286">
            <w:pPr>
              <w:rPr>
                <w:b/>
                <w:sz w:val="14"/>
                <w:szCs w:val="14"/>
              </w:rPr>
            </w:pPr>
          </w:p>
        </w:tc>
        <w:tc>
          <w:tcPr>
            <w:tcW w:w="425" w:type="dxa"/>
            <w:vMerge/>
            <w:vAlign w:val="center"/>
          </w:tcPr>
          <w:p w14:paraId="595C7241" w14:textId="77777777" w:rsidR="004C6286" w:rsidRPr="00D0109F" w:rsidRDefault="004C6286" w:rsidP="004C6286">
            <w:pPr>
              <w:rPr>
                <w:sz w:val="14"/>
                <w:szCs w:val="14"/>
              </w:rPr>
            </w:pPr>
          </w:p>
        </w:tc>
        <w:tc>
          <w:tcPr>
            <w:tcW w:w="992" w:type="dxa"/>
            <w:vMerge/>
            <w:vAlign w:val="center"/>
          </w:tcPr>
          <w:p w14:paraId="4A980E6A" w14:textId="77777777" w:rsidR="004C6286" w:rsidRPr="00D0109F" w:rsidRDefault="004C6286" w:rsidP="004C6286">
            <w:pPr>
              <w:rPr>
                <w:sz w:val="14"/>
                <w:szCs w:val="14"/>
              </w:rPr>
            </w:pPr>
          </w:p>
        </w:tc>
        <w:tc>
          <w:tcPr>
            <w:tcW w:w="850" w:type="dxa"/>
            <w:vMerge/>
            <w:vAlign w:val="center"/>
          </w:tcPr>
          <w:p w14:paraId="466DDA70" w14:textId="77777777" w:rsidR="004C6286" w:rsidRPr="00D0109F" w:rsidRDefault="004C6286" w:rsidP="004C6286">
            <w:pPr>
              <w:rPr>
                <w:b/>
                <w:sz w:val="14"/>
                <w:szCs w:val="14"/>
              </w:rPr>
            </w:pPr>
          </w:p>
        </w:tc>
        <w:tc>
          <w:tcPr>
            <w:tcW w:w="425" w:type="dxa"/>
            <w:vMerge/>
            <w:vAlign w:val="center"/>
          </w:tcPr>
          <w:p w14:paraId="7F61E408" w14:textId="77777777" w:rsidR="004C6286" w:rsidRPr="00D0109F" w:rsidRDefault="004C6286" w:rsidP="004C6286">
            <w:pPr>
              <w:rPr>
                <w:b/>
                <w:sz w:val="14"/>
                <w:szCs w:val="14"/>
              </w:rPr>
            </w:pPr>
          </w:p>
        </w:tc>
        <w:tc>
          <w:tcPr>
            <w:tcW w:w="709" w:type="dxa"/>
            <w:vMerge/>
            <w:vAlign w:val="center"/>
          </w:tcPr>
          <w:p w14:paraId="697615F1" w14:textId="77777777" w:rsidR="004C6286" w:rsidRPr="00D0109F" w:rsidRDefault="004C6286" w:rsidP="004C6286">
            <w:pPr>
              <w:rPr>
                <w:b/>
                <w:sz w:val="14"/>
                <w:szCs w:val="14"/>
              </w:rPr>
            </w:pPr>
          </w:p>
        </w:tc>
        <w:tc>
          <w:tcPr>
            <w:tcW w:w="425" w:type="dxa"/>
            <w:vMerge/>
            <w:vAlign w:val="center"/>
          </w:tcPr>
          <w:p w14:paraId="7234B54F" w14:textId="77777777" w:rsidR="004C6286" w:rsidRPr="00D0109F" w:rsidRDefault="004C6286" w:rsidP="004C6286">
            <w:pPr>
              <w:rPr>
                <w:b/>
                <w:sz w:val="14"/>
                <w:szCs w:val="14"/>
              </w:rPr>
            </w:pPr>
          </w:p>
        </w:tc>
        <w:tc>
          <w:tcPr>
            <w:tcW w:w="425" w:type="dxa"/>
            <w:vMerge/>
            <w:vAlign w:val="center"/>
          </w:tcPr>
          <w:p w14:paraId="6B1C9414" w14:textId="77777777" w:rsidR="004C6286" w:rsidRPr="00D0109F" w:rsidRDefault="004C6286" w:rsidP="004C6286">
            <w:pPr>
              <w:rPr>
                <w:b/>
                <w:sz w:val="14"/>
                <w:szCs w:val="14"/>
              </w:rPr>
            </w:pPr>
          </w:p>
        </w:tc>
        <w:tc>
          <w:tcPr>
            <w:tcW w:w="425" w:type="dxa"/>
            <w:vMerge/>
            <w:vAlign w:val="center"/>
          </w:tcPr>
          <w:p w14:paraId="4269B130" w14:textId="77777777" w:rsidR="004C6286" w:rsidRPr="00D0109F" w:rsidRDefault="004C6286" w:rsidP="004C6286">
            <w:pPr>
              <w:rPr>
                <w:b/>
                <w:sz w:val="14"/>
                <w:szCs w:val="14"/>
              </w:rPr>
            </w:pPr>
          </w:p>
        </w:tc>
        <w:tc>
          <w:tcPr>
            <w:tcW w:w="425" w:type="dxa"/>
            <w:vMerge/>
            <w:vAlign w:val="center"/>
          </w:tcPr>
          <w:p w14:paraId="6BBF43E5" w14:textId="77777777" w:rsidR="004C6286" w:rsidRPr="00D0109F" w:rsidRDefault="004C6286" w:rsidP="004C6286">
            <w:pPr>
              <w:rPr>
                <w:b/>
                <w:sz w:val="14"/>
                <w:szCs w:val="14"/>
              </w:rPr>
            </w:pPr>
          </w:p>
        </w:tc>
        <w:tc>
          <w:tcPr>
            <w:tcW w:w="539" w:type="dxa"/>
            <w:vAlign w:val="center"/>
          </w:tcPr>
          <w:p w14:paraId="239C90A5" w14:textId="77777777" w:rsidR="004C6286" w:rsidRPr="00D0109F" w:rsidRDefault="004C6286" w:rsidP="004C6286">
            <w:pPr>
              <w:rPr>
                <w:b/>
                <w:sz w:val="14"/>
                <w:szCs w:val="14"/>
              </w:rPr>
            </w:pPr>
            <w:r w:rsidRPr="00D0109F">
              <w:rPr>
                <w:b/>
                <w:sz w:val="14"/>
                <w:szCs w:val="14"/>
              </w:rPr>
              <w:t>Ja</w:t>
            </w:r>
          </w:p>
        </w:tc>
        <w:tc>
          <w:tcPr>
            <w:tcW w:w="581" w:type="dxa"/>
            <w:vAlign w:val="center"/>
          </w:tcPr>
          <w:p w14:paraId="4865C582" w14:textId="77777777" w:rsidR="004C6286" w:rsidRPr="00D0109F" w:rsidRDefault="004C6286" w:rsidP="004C6286">
            <w:pPr>
              <w:rPr>
                <w:b/>
                <w:sz w:val="14"/>
                <w:szCs w:val="14"/>
              </w:rPr>
            </w:pPr>
            <w:r w:rsidRPr="00D0109F">
              <w:rPr>
                <w:b/>
                <w:sz w:val="14"/>
                <w:szCs w:val="14"/>
              </w:rPr>
              <w:t>Nee</w:t>
            </w:r>
          </w:p>
        </w:tc>
        <w:tc>
          <w:tcPr>
            <w:tcW w:w="246" w:type="dxa"/>
          </w:tcPr>
          <w:p w14:paraId="0356F594" w14:textId="77777777" w:rsidR="004C6286" w:rsidRDefault="004C6286" w:rsidP="004C6286">
            <w:pPr>
              <w:rPr>
                <w:b/>
                <w:sz w:val="14"/>
                <w:szCs w:val="14"/>
              </w:rPr>
            </w:pPr>
          </w:p>
          <w:p w14:paraId="3A17F114" w14:textId="77777777" w:rsidR="004C6286" w:rsidRPr="00D0109F" w:rsidRDefault="004C6286" w:rsidP="004C6286">
            <w:pPr>
              <w:rPr>
                <w:b/>
                <w:sz w:val="14"/>
                <w:szCs w:val="14"/>
              </w:rPr>
            </w:pPr>
          </w:p>
        </w:tc>
      </w:tr>
      <w:tr w:rsidR="004C6286" w:rsidRPr="00D0109F" w14:paraId="68839FC1" w14:textId="77777777" w:rsidTr="004C6286">
        <w:trPr>
          <w:cantSplit/>
        </w:trPr>
        <w:tc>
          <w:tcPr>
            <w:tcW w:w="709" w:type="dxa"/>
            <w:vAlign w:val="center"/>
          </w:tcPr>
          <w:p w14:paraId="6154DBE7" w14:textId="2BEF427D" w:rsidR="004C6286" w:rsidRDefault="004C6286" w:rsidP="004C6286">
            <w:pPr>
              <w:rPr>
                <w:b/>
                <w:sz w:val="14"/>
                <w:szCs w:val="14"/>
              </w:rPr>
            </w:pPr>
          </w:p>
        </w:tc>
        <w:tc>
          <w:tcPr>
            <w:tcW w:w="2410" w:type="dxa"/>
            <w:vAlign w:val="center"/>
          </w:tcPr>
          <w:p w14:paraId="0F851EF6" w14:textId="35BAE85B" w:rsidR="004C6286" w:rsidRDefault="004C6286" w:rsidP="004C6286">
            <w:pPr>
              <w:rPr>
                <w:b/>
                <w:sz w:val="14"/>
                <w:szCs w:val="14"/>
              </w:rPr>
            </w:pPr>
            <w:r>
              <w:rPr>
                <w:b/>
                <w:sz w:val="14"/>
                <w:szCs w:val="14"/>
              </w:rPr>
              <w:t>-</w:t>
            </w:r>
          </w:p>
        </w:tc>
        <w:tc>
          <w:tcPr>
            <w:tcW w:w="425" w:type="dxa"/>
            <w:vAlign w:val="center"/>
          </w:tcPr>
          <w:p w14:paraId="0101886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2D9AFE1"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643D1EE2" w14:textId="77777777" w:rsidR="004C6286" w:rsidRPr="00D0109F" w:rsidRDefault="004C6286" w:rsidP="004C6286">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992" w:type="dxa"/>
            <w:vAlign w:val="center"/>
          </w:tcPr>
          <w:p w14:paraId="17D6A8C5" w14:textId="77777777" w:rsidR="004C6286" w:rsidRPr="00D0109F" w:rsidRDefault="004C6286" w:rsidP="004C6286">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1155580" w14:textId="77777777" w:rsidR="004C6286" w:rsidRPr="00D0109F" w:rsidRDefault="004C6286" w:rsidP="004C6286">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7DD15D"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709" w:type="dxa"/>
            <w:vAlign w:val="center"/>
          </w:tcPr>
          <w:p w14:paraId="57D5A9A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3ADAA02C"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03F8169"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4F5499A5"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425" w:type="dxa"/>
            <w:vAlign w:val="center"/>
          </w:tcPr>
          <w:p w14:paraId="7B973C8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39" w:type="dxa"/>
            <w:vAlign w:val="center"/>
          </w:tcPr>
          <w:p w14:paraId="73FB302F"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581" w:type="dxa"/>
            <w:vAlign w:val="center"/>
          </w:tcPr>
          <w:p w14:paraId="06746D32" w14:textId="77777777" w:rsidR="004C6286" w:rsidRPr="00D0109F" w:rsidRDefault="004C6286" w:rsidP="004C6286">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E650FD">
              <w:rPr>
                <w:b/>
                <w:sz w:val="14"/>
                <w:szCs w:val="14"/>
              </w:rPr>
            </w:r>
            <w:r w:rsidR="00E650FD">
              <w:rPr>
                <w:b/>
                <w:sz w:val="14"/>
                <w:szCs w:val="14"/>
              </w:rPr>
              <w:fldChar w:fldCharType="separate"/>
            </w:r>
            <w:r w:rsidRPr="00D0109F">
              <w:rPr>
                <w:b/>
                <w:sz w:val="14"/>
                <w:szCs w:val="14"/>
              </w:rPr>
              <w:fldChar w:fldCharType="end"/>
            </w:r>
          </w:p>
        </w:tc>
        <w:tc>
          <w:tcPr>
            <w:tcW w:w="246" w:type="dxa"/>
          </w:tcPr>
          <w:p w14:paraId="3B8DBCDB" w14:textId="77777777" w:rsidR="004C6286" w:rsidRDefault="004C6286" w:rsidP="004C6286">
            <w:pPr>
              <w:spacing w:line="240" w:lineRule="auto"/>
            </w:pPr>
          </w:p>
          <w:p w14:paraId="4792DF0C" w14:textId="77777777" w:rsidR="004C6286" w:rsidRPr="00D0109F" w:rsidRDefault="004C6286" w:rsidP="004C6286">
            <w:pPr>
              <w:spacing w:line="240" w:lineRule="auto"/>
            </w:pPr>
          </w:p>
        </w:tc>
      </w:tr>
    </w:tbl>
    <w:p w14:paraId="434D682A" w14:textId="40F17188" w:rsidR="00DD6DDD" w:rsidRDefault="00DD6DDD" w:rsidP="00DD6DDD">
      <w:pPr>
        <w:rPr>
          <w:b/>
          <w:color w:val="FF0000"/>
        </w:rPr>
      </w:pPr>
    </w:p>
    <w:p w14:paraId="5FD9CA9E" w14:textId="608589A7" w:rsidR="00E84776" w:rsidRDefault="00D611C4" w:rsidP="008C11A6">
      <w:pPr>
        <w:spacing w:after="200" w:line="276" w:lineRule="auto"/>
      </w:pPr>
      <w:r>
        <w:br w:type="page"/>
      </w:r>
    </w:p>
    <w:p w14:paraId="413EEF88" w14:textId="7BFFDA6C" w:rsidR="00E84776" w:rsidRDefault="00245DB2">
      <w:pPr>
        <w:pStyle w:val="RapportNiveau1"/>
      </w:pPr>
      <w:bookmarkStart w:id="9" w:name="_Toc83118571"/>
      <w:r>
        <w:t>Gebreken en aanbevelingen</w:t>
      </w:r>
      <w:bookmarkEnd w:id="9"/>
    </w:p>
    <w:p w14:paraId="67097595" w14:textId="0F57731D" w:rsidR="00597DA0" w:rsidRDefault="00245DB2" w:rsidP="00597DA0">
      <w:pPr>
        <w:pStyle w:val="RapportNiveau2"/>
      </w:pPr>
      <w:bookmarkStart w:id="10" w:name="_Toc83118572"/>
      <w:r>
        <w:t>Gebreken</w:t>
      </w:r>
      <w:bookmarkEnd w:id="10"/>
    </w:p>
    <w:p w14:paraId="1E1E2980" w14:textId="5AC7D881" w:rsidR="00245DB2" w:rsidRDefault="00245DB2" w:rsidP="00DE47C9"/>
    <w:p w14:paraId="0B4B52F5" w14:textId="77777777" w:rsidR="00245DB2" w:rsidRDefault="00245DB2" w:rsidP="00245DB2">
      <w:pPr>
        <w:pStyle w:val="Geenafstand"/>
        <w:rPr>
          <w:rFonts w:ascii="Verdana" w:hAnsi="Verdana"/>
          <w:i/>
          <w:sz w:val="18"/>
          <w:szCs w:val="18"/>
        </w:rPr>
      </w:pPr>
      <w:r w:rsidRPr="00853FD6">
        <w:rPr>
          <w:rFonts w:ascii="Verdana" w:hAnsi="Verdana"/>
          <w:i/>
          <w:sz w:val="18"/>
          <w:szCs w:val="18"/>
        </w:rPr>
        <w:t>Invulinstructie:</w:t>
      </w:r>
    </w:p>
    <w:p w14:paraId="755643EF" w14:textId="77777777" w:rsidR="00C56059" w:rsidRDefault="00C56059" w:rsidP="00245DB2">
      <w:pPr>
        <w:pStyle w:val="Geenafstand"/>
        <w:rPr>
          <w:rFonts w:ascii="Verdana" w:hAnsi="Verdana"/>
          <w:i/>
          <w:sz w:val="18"/>
          <w:szCs w:val="18"/>
        </w:rPr>
      </w:pPr>
    </w:p>
    <w:p w14:paraId="7C450447" w14:textId="7C0B4CC1" w:rsidR="00245DB2" w:rsidRDefault="00245DB2" w:rsidP="00245DB2">
      <w:pPr>
        <w:pStyle w:val="Geenafstand"/>
        <w:rPr>
          <w:rFonts w:ascii="Verdana" w:hAnsi="Verdana"/>
          <w:i/>
          <w:sz w:val="18"/>
          <w:szCs w:val="18"/>
        </w:rPr>
      </w:pPr>
      <w:r w:rsidRPr="00245DB2">
        <w:rPr>
          <w:rFonts w:ascii="Verdana" w:hAnsi="Verdana"/>
          <w:i/>
          <w:sz w:val="18"/>
          <w:szCs w:val="18"/>
        </w:rPr>
        <w:t xml:space="preserve">In </w:t>
      </w:r>
      <w:r>
        <w:rPr>
          <w:rFonts w:ascii="Verdana" w:hAnsi="Verdana"/>
          <w:i/>
          <w:sz w:val="18"/>
          <w:szCs w:val="18"/>
        </w:rPr>
        <w:t xml:space="preserve">dit </w:t>
      </w:r>
      <w:r w:rsidRPr="00245DB2">
        <w:rPr>
          <w:rFonts w:ascii="Verdana" w:hAnsi="Verdana"/>
          <w:i/>
          <w:sz w:val="18"/>
          <w:szCs w:val="18"/>
        </w:rPr>
        <w:t xml:space="preserve">gedeelte </w:t>
      </w:r>
      <w:r>
        <w:rPr>
          <w:rFonts w:ascii="Verdana" w:hAnsi="Verdana"/>
          <w:i/>
          <w:sz w:val="18"/>
          <w:szCs w:val="18"/>
        </w:rPr>
        <w:t xml:space="preserve">moeten </w:t>
      </w:r>
      <w:r w:rsidRPr="00245DB2">
        <w:rPr>
          <w:rFonts w:ascii="Verdana" w:hAnsi="Verdana"/>
          <w:i/>
          <w:sz w:val="18"/>
          <w:szCs w:val="18"/>
        </w:rPr>
        <w:t>alle geconstateerde gebreken worden weergegeven</w:t>
      </w:r>
      <w:r>
        <w:rPr>
          <w:rFonts w:ascii="Verdana" w:hAnsi="Verdana"/>
          <w:i/>
          <w:sz w:val="18"/>
          <w:szCs w:val="18"/>
        </w:rPr>
        <w:t>,</w:t>
      </w:r>
      <w:r w:rsidRPr="00245DB2">
        <w:rPr>
          <w:rFonts w:ascii="Verdana" w:hAnsi="Verdana"/>
          <w:i/>
          <w:sz w:val="18"/>
          <w:szCs w:val="18"/>
        </w:rPr>
        <w:t xml:space="preserve"> die niet binnen het tijdsbestek van de </w:t>
      </w:r>
      <w:r>
        <w:rPr>
          <w:rFonts w:ascii="Verdana" w:hAnsi="Verdana"/>
          <w:i/>
          <w:sz w:val="18"/>
          <w:szCs w:val="18"/>
        </w:rPr>
        <w:t>inspectie en onderhoudswerkzaam</w:t>
      </w:r>
      <w:r w:rsidRPr="00245DB2">
        <w:rPr>
          <w:rFonts w:ascii="Verdana" w:hAnsi="Verdana"/>
          <w:i/>
          <w:sz w:val="18"/>
          <w:szCs w:val="18"/>
        </w:rPr>
        <w:t xml:space="preserve">heden kunnen worden opgelost. </w:t>
      </w:r>
      <w:r w:rsidR="00C56059">
        <w:rPr>
          <w:rFonts w:ascii="Verdana" w:hAnsi="Verdana"/>
          <w:i/>
          <w:sz w:val="18"/>
          <w:szCs w:val="18"/>
        </w:rPr>
        <w:t>Deze opnemen met een k</w:t>
      </w:r>
      <w:r w:rsidR="00C56059" w:rsidRPr="00C56059">
        <w:rPr>
          <w:rFonts w:ascii="Verdana" w:hAnsi="Verdana"/>
          <w:i/>
          <w:sz w:val="18"/>
          <w:szCs w:val="18"/>
        </w:rPr>
        <w:t xml:space="preserve">orte omschrijving van het geconstateerde gebrek. Indien van toepassing ook een foto of IR-foto invoegen. </w:t>
      </w:r>
      <w:r w:rsidRPr="00245DB2">
        <w:rPr>
          <w:rFonts w:ascii="Verdana" w:hAnsi="Verdana"/>
          <w:i/>
          <w:sz w:val="18"/>
          <w:szCs w:val="18"/>
        </w:rPr>
        <w:t xml:space="preserve">Alle complete vervangingen </w:t>
      </w:r>
      <w:r>
        <w:rPr>
          <w:rFonts w:ascii="Verdana" w:hAnsi="Verdana"/>
          <w:i/>
          <w:sz w:val="18"/>
          <w:szCs w:val="18"/>
        </w:rPr>
        <w:t xml:space="preserve">moeten </w:t>
      </w:r>
      <w:r w:rsidRPr="00245DB2">
        <w:rPr>
          <w:rFonts w:ascii="Verdana" w:hAnsi="Verdana"/>
          <w:i/>
          <w:sz w:val="18"/>
          <w:szCs w:val="18"/>
        </w:rPr>
        <w:t>ook nog worden opgenomen in de vervangingsplanning.</w:t>
      </w:r>
    </w:p>
    <w:p w14:paraId="7EC22554" w14:textId="77777777" w:rsidR="00245DB2" w:rsidRPr="00245DB2" w:rsidRDefault="00245DB2" w:rsidP="00245DB2">
      <w:pPr>
        <w:pStyle w:val="Geenafstand"/>
        <w:rPr>
          <w:rFonts w:ascii="Verdana" w:hAnsi="Verdana"/>
          <w:i/>
          <w:sz w:val="18"/>
          <w:szCs w:val="18"/>
        </w:rPr>
      </w:pPr>
    </w:p>
    <w:p w14:paraId="791F0C5C" w14:textId="323BD311" w:rsidR="00245DB2" w:rsidRDefault="00245DB2" w:rsidP="00245DB2">
      <w:pPr>
        <w:pStyle w:val="Geenafstand"/>
        <w:rPr>
          <w:rFonts w:ascii="Verdana" w:hAnsi="Verdana"/>
          <w:i/>
          <w:sz w:val="18"/>
          <w:szCs w:val="18"/>
        </w:rPr>
      </w:pPr>
      <w:r w:rsidRPr="00245DB2">
        <w:rPr>
          <w:rFonts w:ascii="Verdana" w:hAnsi="Verdana"/>
          <w:i/>
          <w:sz w:val="18"/>
          <w:szCs w:val="18"/>
        </w:rPr>
        <w:t xml:space="preserve">Bij de punten in kolom locatie </w:t>
      </w:r>
      <w:r>
        <w:rPr>
          <w:rFonts w:ascii="Verdana" w:hAnsi="Verdana"/>
          <w:i/>
          <w:sz w:val="18"/>
          <w:szCs w:val="18"/>
        </w:rPr>
        <w:t xml:space="preserve">moet </w:t>
      </w:r>
      <w:r w:rsidRPr="00245DB2">
        <w:rPr>
          <w:rFonts w:ascii="Verdana" w:hAnsi="Verdana"/>
          <w:i/>
          <w:sz w:val="18"/>
          <w:szCs w:val="18"/>
        </w:rPr>
        <w:t>de naam van de NSA</w:t>
      </w:r>
      <w:r w:rsidR="00DD6DDD">
        <w:rPr>
          <w:rFonts w:ascii="Verdana" w:hAnsi="Verdana"/>
          <w:i/>
          <w:sz w:val="18"/>
          <w:szCs w:val="18"/>
        </w:rPr>
        <w:t>/ no-break</w:t>
      </w:r>
      <w:r w:rsidRPr="00245DB2">
        <w:rPr>
          <w:rFonts w:ascii="Verdana" w:hAnsi="Verdana"/>
          <w:i/>
          <w:sz w:val="18"/>
          <w:szCs w:val="18"/>
        </w:rPr>
        <w:t xml:space="preserve">, het bouwjaar, de etage en de ruimte benaming ingevuld te worden. </w:t>
      </w:r>
    </w:p>
    <w:p w14:paraId="372A2793" w14:textId="77777777" w:rsidR="00245DB2" w:rsidRPr="00245DB2" w:rsidRDefault="00245DB2" w:rsidP="00245DB2">
      <w:pPr>
        <w:pStyle w:val="Geenafstand"/>
        <w:rPr>
          <w:rFonts w:ascii="Verdana" w:hAnsi="Verdana"/>
          <w:i/>
          <w:sz w:val="18"/>
          <w:szCs w:val="18"/>
        </w:rPr>
      </w:pPr>
    </w:p>
    <w:p w14:paraId="673CF982" w14:textId="77777777" w:rsidR="00245DB2" w:rsidRPr="00245DB2" w:rsidRDefault="00245DB2" w:rsidP="00245DB2">
      <w:pPr>
        <w:pStyle w:val="Geenafstand"/>
        <w:rPr>
          <w:rFonts w:ascii="Verdana" w:hAnsi="Verdana"/>
          <w:i/>
          <w:sz w:val="18"/>
          <w:szCs w:val="18"/>
        </w:rPr>
      </w:pPr>
      <w:r w:rsidRPr="00245DB2">
        <w:rPr>
          <w:rFonts w:ascii="Verdana" w:hAnsi="Verdana"/>
          <w:i/>
          <w:sz w:val="18"/>
          <w:szCs w:val="18"/>
        </w:rPr>
        <w:t>Ter verduidelijking kunnen per gebrek c.q. opmerking ondersteunende foto’s worden bijgesloten.</w:t>
      </w:r>
    </w:p>
    <w:p w14:paraId="293CD887" w14:textId="77777777" w:rsidR="00245DB2" w:rsidRDefault="00245DB2" w:rsidP="00245DB2">
      <w:pPr>
        <w:pStyle w:val="Geenafstand"/>
        <w:rPr>
          <w:rFonts w:ascii="Verdana" w:hAnsi="Verdana"/>
          <w:i/>
          <w:sz w:val="18"/>
          <w:szCs w:val="18"/>
        </w:rPr>
      </w:pPr>
    </w:p>
    <w:p w14:paraId="1E4B86E4" w14:textId="2C92387E" w:rsidR="00245DB2" w:rsidRDefault="00245DB2" w:rsidP="00245DB2">
      <w:pPr>
        <w:pStyle w:val="Geenafstand"/>
        <w:rPr>
          <w:rFonts w:ascii="Verdana" w:hAnsi="Verdana"/>
          <w:i/>
          <w:sz w:val="18"/>
          <w:szCs w:val="18"/>
        </w:rPr>
      </w:pPr>
      <w:r w:rsidRPr="00245DB2">
        <w:rPr>
          <w:rFonts w:ascii="Verdana" w:hAnsi="Verdana"/>
          <w:i/>
          <w:sz w:val="18"/>
          <w:szCs w:val="18"/>
        </w:rPr>
        <w:t xml:space="preserve">In dit overzicht mogen geen kosten worden vermeld met betrekking tot het herstel van de geconstateerde gebreken c.q. opmerkingen. </w:t>
      </w:r>
    </w:p>
    <w:p w14:paraId="00D1BF4A" w14:textId="77777777" w:rsidR="00263DA6" w:rsidRDefault="00263DA6" w:rsidP="00263DA6">
      <w:pPr>
        <w:pStyle w:val="Geenafstand"/>
        <w:rPr>
          <w:rFonts w:ascii="Verdana" w:hAnsi="Verdana"/>
          <w:i/>
          <w:sz w:val="18"/>
          <w:szCs w:val="18"/>
        </w:rPr>
      </w:pPr>
    </w:p>
    <w:tbl>
      <w:tblPr>
        <w:tblStyle w:val="Tabelraster"/>
        <w:tblW w:w="10490" w:type="dxa"/>
        <w:tblInd w:w="-2273" w:type="dxa"/>
        <w:tblLayout w:type="fixed"/>
        <w:tblLook w:val="04A0" w:firstRow="1" w:lastRow="0" w:firstColumn="1" w:lastColumn="0" w:noHBand="0" w:noVBand="1"/>
      </w:tblPr>
      <w:tblGrid>
        <w:gridCol w:w="850"/>
        <w:gridCol w:w="1418"/>
        <w:gridCol w:w="2268"/>
        <w:gridCol w:w="2552"/>
        <w:gridCol w:w="3118"/>
        <w:gridCol w:w="284"/>
      </w:tblGrid>
      <w:tr w:rsidR="00263DA6" w:rsidRPr="00D0109F" w14:paraId="00E3928B" w14:textId="77777777" w:rsidTr="00636689">
        <w:trPr>
          <w:trHeight w:val="64"/>
          <w:tblHeader/>
        </w:trPr>
        <w:tc>
          <w:tcPr>
            <w:tcW w:w="850" w:type="dxa"/>
            <w:vAlign w:val="center"/>
          </w:tcPr>
          <w:p w14:paraId="09A43D8C" w14:textId="77777777" w:rsidR="00263DA6" w:rsidRPr="00D0109F" w:rsidRDefault="00263DA6" w:rsidP="00636689">
            <w:pPr>
              <w:rPr>
                <w:b/>
                <w:sz w:val="14"/>
                <w:szCs w:val="14"/>
              </w:rPr>
            </w:pPr>
            <w:r>
              <w:rPr>
                <w:b/>
                <w:sz w:val="14"/>
                <w:szCs w:val="14"/>
              </w:rPr>
              <w:t>Volgnr.</w:t>
            </w:r>
          </w:p>
        </w:tc>
        <w:tc>
          <w:tcPr>
            <w:tcW w:w="1418" w:type="dxa"/>
            <w:vAlign w:val="center"/>
          </w:tcPr>
          <w:p w14:paraId="7CD9D828" w14:textId="77777777" w:rsidR="00263DA6" w:rsidRPr="00D0109F" w:rsidRDefault="00263DA6" w:rsidP="00636689">
            <w:pPr>
              <w:rPr>
                <w:b/>
                <w:sz w:val="14"/>
                <w:szCs w:val="14"/>
              </w:rPr>
            </w:pPr>
            <w:r>
              <w:rPr>
                <w:b/>
                <w:sz w:val="14"/>
                <w:szCs w:val="14"/>
              </w:rPr>
              <w:t>Locatie/ onderdeel</w:t>
            </w:r>
          </w:p>
        </w:tc>
        <w:tc>
          <w:tcPr>
            <w:tcW w:w="2268" w:type="dxa"/>
            <w:vAlign w:val="center"/>
          </w:tcPr>
          <w:p w14:paraId="4C4679FE" w14:textId="77777777" w:rsidR="00263DA6" w:rsidRPr="00D0109F" w:rsidRDefault="00263DA6" w:rsidP="00636689">
            <w:pPr>
              <w:rPr>
                <w:sz w:val="14"/>
                <w:szCs w:val="14"/>
              </w:rPr>
            </w:pPr>
            <w:r>
              <w:rPr>
                <w:b/>
                <w:sz w:val="14"/>
                <w:szCs w:val="14"/>
              </w:rPr>
              <w:t>Omschrijving gebrek</w:t>
            </w:r>
          </w:p>
        </w:tc>
        <w:tc>
          <w:tcPr>
            <w:tcW w:w="2552" w:type="dxa"/>
            <w:vAlign w:val="center"/>
          </w:tcPr>
          <w:p w14:paraId="46C2E675" w14:textId="77777777" w:rsidR="00263DA6" w:rsidRPr="00F705C4" w:rsidRDefault="00263DA6" w:rsidP="00636689">
            <w:pPr>
              <w:rPr>
                <w:b/>
                <w:sz w:val="14"/>
                <w:szCs w:val="14"/>
              </w:rPr>
            </w:pPr>
            <w:r w:rsidRPr="00F705C4">
              <w:rPr>
                <w:b/>
                <w:sz w:val="14"/>
                <w:szCs w:val="14"/>
              </w:rPr>
              <w:t>Voorgestelde oplossing</w:t>
            </w:r>
          </w:p>
        </w:tc>
        <w:tc>
          <w:tcPr>
            <w:tcW w:w="3118" w:type="dxa"/>
            <w:vAlign w:val="center"/>
          </w:tcPr>
          <w:p w14:paraId="3E0FE089" w14:textId="77777777" w:rsidR="00263DA6" w:rsidRPr="00D0109F" w:rsidRDefault="00263DA6" w:rsidP="00636689">
            <w:pPr>
              <w:rPr>
                <w:b/>
                <w:sz w:val="14"/>
                <w:szCs w:val="14"/>
              </w:rPr>
            </w:pPr>
            <w:r>
              <w:rPr>
                <w:b/>
                <w:sz w:val="14"/>
                <w:szCs w:val="14"/>
              </w:rPr>
              <w:t>Foto’s gebrek</w:t>
            </w:r>
          </w:p>
        </w:tc>
        <w:tc>
          <w:tcPr>
            <w:tcW w:w="284" w:type="dxa"/>
          </w:tcPr>
          <w:p w14:paraId="0225ACEF" w14:textId="77777777" w:rsidR="00263DA6" w:rsidRDefault="00263DA6" w:rsidP="00636689">
            <w:pPr>
              <w:rPr>
                <w:b/>
                <w:sz w:val="14"/>
                <w:szCs w:val="14"/>
              </w:rPr>
            </w:pPr>
          </w:p>
          <w:p w14:paraId="7A67F309" w14:textId="77777777" w:rsidR="00263DA6" w:rsidRPr="00D0109F" w:rsidRDefault="00263DA6" w:rsidP="00636689">
            <w:pPr>
              <w:rPr>
                <w:b/>
                <w:sz w:val="14"/>
                <w:szCs w:val="14"/>
              </w:rPr>
            </w:pPr>
          </w:p>
        </w:tc>
      </w:tr>
      <w:tr w:rsidR="00263DA6" w:rsidRPr="00D0109F" w14:paraId="7A639166" w14:textId="77777777" w:rsidTr="00636689">
        <w:trPr>
          <w:cantSplit/>
        </w:trPr>
        <w:tc>
          <w:tcPr>
            <w:tcW w:w="850" w:type="dxa"/>
            <w:vAlign w:val="center"/>
          </w:tcPr>
          <w:p w14:paraId="357982B0" w14:textId="77777777" w:rsidR="00263DA6" w:rsidRPr="00501650" w:rsidRDefault="00263DA6" w:rsidP="00636689">
            <w:pPr>
              <w:rPr>
                <w:sz w:val="14"/>
                <w:szCs w:val="14"/>
              </w:rPr>
            </w:pPr>
            <w:r w:rsidRPr="00501650">
              <w:rPr>
                <w:sz w:val="14"/>
                <w:szCs w:val="14"/>
              </w:rPr>
              <w:t>V.1</w:t>
            </w:r>
          </w:p>
        </w:tc>
        <w:tc>
          <w:tcPr>
            <w:tcW w:w="1418" w:type="dxa"/>
            <w:vAlign w:val="center"/>
          </w:tcPr>
          <w:p w14:paraId="11976984" w14:textId="77777777" w:rsidR="00263DA6" w:rsidRPr="00501650" w:rsidRDefault="00263DA6" w:rsidP="00636689">
            <w:pPr>
              <w:rPr>
                <w:sz w:val="14"/>
                <w:szCs w:val="14"/>
              </w:rPr>
            </w:pPr>
          </w:p>
        </w:tc>
        <w:tc>
          <w:tcPr>
            <w:tcW w:w="2268" w:type="dxa"/>
            <w:vAlign w:val="center"/>
          </w:tcPr>
          <w:p w14:paraId="78B7A825" w14:textId="77777777" w:rsidR="00263DA6" w:rsidRPr="00501650" w:rsidRDefault="00263DA6" w:rsidP="00636689">
            <w:pPr>
              <w:rPr>
                <w:sz w:val="14"/>
                <w:szCs w:val="14"/>
              </w:rPr>
            </w:pPr>
          </w:p>
        </w:tc>
        <w:tc>
          <w:tcPr>
            <w:tcW w:w="2552" w:type="dxa"/>
            <w:vAlign w:val="center"/>
          </w:tcPr>
          <w:p w14:paraId="38BA8050" w14:textId="77777777" w:rsidR="00263DA6" w:rsidRPr="00501650" w:rsidRDefault="00263DA6" w:rsidP="00636689">
            <w:pPr>
              <w:rPr>
                <w:sz w:val="14"/>
                <w:szCs w:val="14"/>
              </w:rPr>
            </w:pPr>
          </w:p>
        </w:tc>
        <w:tc>
          <w:tcPr>
            <w:tcW w:w="3118" w:type="dxa"/>
            <w:vAlign w:val="center"/>
          </w:tcPr>
          <w:p w14:paraId="65D9540D" w14:textId="77777777" w:rsidR="00263DA6" w:rsidRPr="00501650" w:rsidRDefault="00263DA6" w:rsidP="00636689">
            <w:pPr>
              <w:rPr>
                <w:sz w:val="14"/>
                <w:szCs w:val="14"/>
              </w:rPr>
            </w:pPr>
          </w:p>
        </w:tc>
        <w:tc>
          <w:tcPr>
            <w:tcW w:w="284" w:type="dxa"/>
          </w:tcPr>
          <w:p w14:paraId="5D7A7281" w14:textId="77777777" w:rsidR="00263DA6" w:rsidRPr="00501650" w:rsidRDefault="00263DA6" w:rsidP="00636689">
            <w:pPr>
              <w:spacing w:line="240" w:lineRule="auto"/>
            </w:pPr>
          </w:p>
          <w:p w14:paraId="3D879B66" w14:textId="77777777" w:rsidR="00263DA6" w:rsidRPr="00501650" w:rsidRDefault="00263DA6" w:rsidP="00636689">
            <w:pPr>
              <w:spacing w:line="240" w:lineRule="auto"/>
            </w:pPr>
          </w:p>
          <w:p w14:paraId="16617E69" w14:textId="77777777" w:rsidR="00263DA6" w:rsidRPr="00501650" w:rsidRDefault="00263DA6" w:rsidP="00636689">
            <w:pPr>
              <w:spacing w:line="240" w:lineRule="auto"/>
            </w:pPr>
          </w:p>
          <w:p w14:paraId="353B3A44" w14:textId="77777777" w:rsidR="00263DA6" w:rsidRPr="00501650" w:rsidRDefault="00263DA6" w:rsidP="00636689">
            <w:pPr>
              <w:spacing w:line="240" w:lineRule="auto"/>
            </w:pPr>
          </w:p>
          <w:p w14:paraId="3C371E6A" w14:textId="77777777" w:rsidR="00263DA6" w:rsidRPr="00501650" w:rsidRDefault="00263DA6" w:rsidP="00636689">
            <w:pPr>
              <w:spacing w:line="240" w:lineRule="auto"/>
            </w:pPr>
          </w:p>
          <w:p w14:paraId="2996AEF0" w14:textId="77777777" w:rsidR="00263DA6" w:rsidRPr="00501650" w:rsidRDefault="00263DA6" w:rsidP="00636689">
            <w:pPr>
              <w:spacing w:line="240" w:lineRule="auto"/>
            </w:pPr>
          </w:p>
          <w:p w14:paraId="14C1EC48" w14:textId="77777777" w:rsidR="00263DA6" w:rsidRPr="00501650" w:rsidRDefault="00263DA6" w:rsidP="00636689">
            <w:pPr>
              <w:spacing w:line="240" w:lineRule="auto"/>
            </w:pPr>
          </w:p>
          <w:p w14:paraId="6E923762" w14:textId="77777777" w:rsidR="00263DA6" w:rsidRPr="00501650" w:rsidRDefault="00263DA6" w:rsidP="00636689">
            <w:pPr>
              <w:spacing w:line="240" w:lineRule="auto"/>
            </w:pPr>
          </w:p>
        </w:tc>
      </w:tr>
      <w:tr w:rsidR="00263DA6" w:rsidRPr="00D0109F" w14:paraId="27C58EC1" w14:textId="77777777" w:rsidTr="00636689">
        <w:trPr>
          <w:cantSplit/>
        </w:trPr>
        <w:tc>
          <w:tcPr>
            <w:tcW w:w="850" w:type="dxa"/>
            <w:vAlign w:val="center"/>
          </w:tcPr>
          <w:p w14:paraId="58CDFE59" w14:textId="77777777" w:rsidR="00263DA6" w:rsidRPr="00501650" w:rsidRDefault="00263DA6" w:rsidP="00636689">
            <w:pPr>
              <w:rPr>
                <w:sz w:val="14"/>
                <w:szCs w:val="14"/>
              </w:rPr>
            </w:pPr>
            <w:r w:rsidRPr="00501650">
              <w:rPr>
                <w:sz w:val="14"/>
                <w:szCs w:val="14"/>
              </w:rPr>
              <w:t>V.2</w:t>
            </w:r>
          </w:p>
        </w:tc>
        <w:tc>
          <w:tcPr>
            <w:tcW w:w="1418" w:type="dxa"/>
            <w:vAlign w:val="center"/>
          </w:tcPr>
          <w:p w14:paraId="71A385C1" w14:textId="77777777" w:rsidR="00263DA6" w:rsidRPr="00501650" w:rsidRDefault="00263DA6" w:rsidP="00636689">
            <w:pPr>
              <w:rPr>
                <w:sz w:val="14"/>
                <w:szCs w:val="14"/>
              </w:rPr>
            </w:pPr>
          </w:p>
        </w:tc>
        <w:tc>
          <w:tcPr>
            <w:tcW w:w="2268" w:type="dxa"/>
            <w:vAlign w:val="center"/>
          </w:tcPr>
          <w:p w14:paraId="294F2CC2" w14:textId="77777777" w:rsidR="00263DA6" w:rsidRPr="00501650" w:rsidRDefault="00263DA6" w:rsidP="00636689">
            <w:pPr>
              <w:rPr>
                <w:sz w:val="14"/>
                <w:szCs w:val="14"/>
              </w:rPr>
            </w:pPr>
          </w:p>
        </w:tc>
        <w:tc>
          <w:tcPr>
            <w:tcW w:w="2552" w:type="dxa"/>
            <w:vAlign w:val="center"/>
          </w:tcPr>
          <w:p w14:paraId="5D74DAD4" w14:textId="77777777" w:rsidR="00263DA6" w:rsidRPr="00501650" w:rsidRDefault="00263DA6" w:rsidP="00636689">
            <w:pPr>
              <w:rPr>
                <w:sz w:val="14"/>
                <w:szCs w:val="14"/>
              </w:rPr>
            </w:pPr>
          </w:p>
        </w:tc>
        <w:tc>
          <w:tcPr>
            <w:tcW w:w="3118" w:type="dxa"/>
            <w:vAlign w:val="center"/>
          </w:tcPr>
          <w:p w14:paraId="66FBD460" w14:textId="77777777" w:rsidR="00263DA6" w:rsidRPr="00501650" w:rsidRDefault="00263DA6" w:rsidP="00636689">
            <w:pPr>
              <w:rPr>
                <w:sz w:val="14"/>
                <w:szCs w:val="14"/>
              </w:rPr>
            </w:pPr>
          </w:p>
        </w:tc>
        <w:tc>
          <w:tcPr>
            <w:tcW w:w="284" w:type="dxa"/>
          </w:tcPr>
          <w:p w14:paraId="660F4D26" w14:textId="77777777" w:rsidR="00263DA6" w:rsidRPr="00501650" w:rsidRDefault="00263DA6" w:rsidP="00636689">
            <w:pPr>
              <w:spacing w:line="240" w:lineRule="auto"/>
            </w:pPr>
          </w:p>
          <w:p w14:paraId="740FA8AE" w14:textId="77777777" w:rsidR="00263DA6" w:rsidRPr="00501650" w:rsidRDefault="00263DA6" w:rsidP="00636689">
            <w:pPr>
              <w:spacing w:line="240" w:lineRule="auto"/>
            </w:pPr>
          </w:p>
          <w:p w14:paraId="17C72169" w14:textId="77777777" w:rsidR="00263DA6" w:rsidRPr="00501650" w:rsidRDefault="00263DA6" w:rsidP="00636689">
            <w:pPr>
              <w:spacing w:line="240" w:lineRule="auto"/>
            </w:pPr>
          </w:p>
          <w:p w14:paraId="4D5978E8" w14:textId="77777777" w:rsidR="00263DA6" w:rsidRPr="00501650" w:rsidRDefault="00263DA6" w:rsidP="00636689">
            <w:pPr>
              <w:spacing w:line="240" w:lineRule="auto"/>
            </w:pPr>
          </w:p>
          <w:p w14:paraId="7C804C39" w14:textId="77777777" w:rsidR="00263DA6" w:rsidRPr="00501650" w:rsidRDefault="00263DA6" w:rsidP="00636689">
            <w:pPr>
              <w:spacing w:line="240" w:lineRule="auto"/>
            </w:pPr>
          </w:p>
          <w:p w14:paraId="60F90EC8" w14:textId="77777777" w:rsidR="00263DA6" w:rsidRPr="00501650" w:rsidRDefault="00263DA6" w:rsidP="00636689">
            <w:pPr>
              <w:spacing w:line="240" w:lineRule="auto"/>
            </w:pPr>
          </w:p>
          <w:p w14:paraId="4DB8F409" w14:textId="77777777" w:rsidR="00263DA6" w:rsidRPr="00501650" w:rsidRDefault="00263DA6" w:rsidP="00636689">
            <w:pPr>
              <w:spacing w:line="240" w:lineRule="auto"/>
            </w:pPr>
          </w:p>
          <w:p w14:paraId="4B76CDE4" w14:textId="77777777" w:rsidR="00263DA6" w:rsidRPr="00501650" w:rsidRDefault="00263DA6" w:rsidP="00636689">
            <w:pPr>
              <w:spacing w:line="240" w:lineRule="auto"/>
            </w:pPr>
          </w:p>
        </w:tc>
      </w:tr>
      <w:tr w:rsidR="00263DA6" w:rsidRPr="00D0109F" w14:paraId="2BE184EC" w14:textId="77777777" w:rsidTr="00636689">
        <w:trPr>
          <w:cantSplit/>
        </w:trPr>
        <w:tc>
          <w:tcPr>
            <w:tcW w:w="850" w:type="dxa"/>
            <w:vAlign w:val="center"/>
          </w:tcPr>
          <w:p w14:paraId="61023D4E" w14:textId="77777777" w:rsidR="00263DA6" w:rsidRPr="00501650" w:rsidRDefault="00263DA6" w:rsidP="00636689">
            <w:pPr>
              <w:rPr>
                <w:sz w:val="14"/>
                <w:szCs w:val="14"/>
              </w:rPr>
            </w:pPr>
            <w:r w:rsidRPr="00501650">
              <w:rPr>
                <w:sz w:val="14"/>
                <w:szCs w:val="14"/>
              </w:rPr>
              <w:t>V.3</w:t>
            </w:r>
          </w:p>
        </w:tc>
        <w:tc>
          <w:tcPr>
            <w:tcW w:w="1418" w:type="dxa"/>
            <w:vAlign w:val="center"/>
          </w:tcPr>
          <w:p w14:paraId="2DF6C635" w14:textId="77777777" w:rsidR="00263DA6" w:rsidRPr="00501650" w:rsidRDefault="00263DA6" w:rsidP="00636689">
            <w:pPr>
              <w:rPr>
                <w:sz w:val="14"/>
                <w:szCs w:val="14"/>
              </w:rPr>
            </w:pPr>
          </w:p>
        </w:tc>
        <w:tc>
          <w:tcPr>
            <w:tcW w:w="2268" w:type="dxa"/>
            <w:vAlign w:val="center"/>
          </w:tcPr>
          <w:p w14:paraId="6F1EB62B" w14:textId="77777777" w:rsidR="00263DA6" w:rsidRPr="00501650" w:rsidRDefault="00263DA6" w:rsidP="00636689">
            <w:pPr>
              <w:rPr>
                <w:sz w:val="14"/>
                <w:szCs w:val="14"/>
              </w:rPr>
            </w:pPr>
          </w:p>
        </w:tc>
        <w:tc>
          <w:tcPr>
            <w:tcW w:w="2552" w:type="dxa"/>
            <w:vAlign w:val="center"/>
          </w:tcPr>
          <w:p w14:paraId="083F8470" w14:textId="77777777" w:rsidR="00263DA6" w:rsidRPr="00501650" w:rsidRDefault="00263DA6" w:rsidP="00636689">
            <w:pPr>
              <w:rPr>
                <w:sz w:val="14"/>
                <w:szCs w:val="14"/>
              </w:rPr>
            </w:pPr>
          </w:p>
        </w:tc>
        <w:tc>
          <w:tcPr>
            <w:tcW w:w="3118" w:type="dxa"/>
            <w:vAlign w:val="center"/>
          </w:tcPr>
          <w:p w14:paraId="07C8770F" w14:textId="77777777" w:rsidR="00263DA6" w:rsidRPr="00501650" w:rsidRDefault="00263DA6" w:rsidP="00636689">
            <w:pPr>
              <w:rPr>
                <w:sz w:val="14"/>
                <w:szCs w:val="14"/>
              </w:rPr>
            </w:pPr>
          </w:p>
        </w:tc>
        <w:tc>
          <w:tcPr>
            <w:tcW w:w="284" w:type="dxa"/>
          </w:tcPr>
          <w:p w14:paraId="308C4108" w14:textId="77777777" w:rsidR="00263DA6" w:rsidRPr="00501650" w:rsidRDefault="00263DA6" w:rsidP="00636689">
            <w:pPr>
              <w:spacing w:line="240" w:lineRule="auto"/>
            </w:pPr>
          </w:p>
          <w:p w14:paraId="0FA7ADCB" w14:textId="77777777" w:rsidR="00263DA6" w:rsidRPr="00501650" w:rsidRDefault="00263DA6" w:rsidP="00636689">
            <w:pPr>
              <w:spacing w:line="240" w:lineRule="auto"/>
            </w:pPr>
          </w:p>
          <w:p w14:paraId="2EC30F14" w14:textId="77777777" w:rsidR="00263DA6" w:rsidRPr="00501650" w:rsidRDefault="00263DA6" w:rsidP="00636689">
            <w:pPr>
              <w:spacing w:line="240" w:lineRule="auto"/>
            </w:pPr>
          </w:p>
          <w:p w14:paraId="0C262CF0" w14:textId="77777777" w:rsidR="00263DA6" w:rsidRPr="00501650" w:rsidRDefault="00263DA6" w:rsidP="00636689">
            <w:pPr>
              <w:spacing w:line="240" w:lineRule="auto"/>
            </w:pPr>
          </w:p>
          <w:p w14:paraId="2F96AF48" w14:textId="77777777" w:rsidR="00263DA6" w:rsidRPr="00501650" w:rsidRDefault="00263DA6" w:rsidP="00636689">
            <w:pPr>
              <w:spacing w:line="240" w:lineRule="auto"/>
            </w:pPr>
          </w:p>
          <w:p w14:paraId="42CF2A8F" w14:textId="77777777" w:rsidR="00263DA6" w:rsidRPr="00501650" w:rsidRDefault="00263DA6" w:rsidP="00636689">
            <w:pPr>
              <w:spacing w:line="240" w:lineRule="auto"/>
            </w:pPr>
          </w:p>
          <w:p w14:paraId="20A07BC7" w14:textId="77777777" w:rsidR="00263DA6" w:rsidRPr="00501650" w:rsidRDefault="00263DA6" w:rsidP="00636689">
            <w:pPr>
              <w:spacing w:line="240" w:lineRule="auto"/>
            </w:pPr>
          </w:p>
          <w:p w14:paraId="47B9543D" w14:textId="77777777" w:rsidR="00263DA6" w:rsidRPr="00501650" w:rsidRDefault="00263DA6" w:rsidP="00636689">
            <w:pPr>
              <w:spacing w:line="240" w:lineRule="auto"/>
            </w:pPr>
          </w:p>
        </w:tc>
      </w:tr>
      <w:tr w:rsidR="00263DA6" w:rsidRPr="00D0109F" w14:paraId="2E7EDBC2" w14:textId="77777777" w:rsidTr="00636689">
        <w:trPr>
          <w:cantSplit/>
        </w:trPr>
        <w:tc>
          <w:tcPr>
            <w:tcW w:w="850" w:type="dxa"/>
            <w:vAlign w:val="center"/>
          </w:tcPr>
          <w:p w14:paraId="05B526A2" w14:textId="77777777" w:rsidR="00263DA6" w:rsidRPr="00501650" w:rsidRDefault="00263DA6" w:rsidP="00636689">
            <w:pPr>
              <w:rPr>
                <w:sz w:val="14"/>
                <w:szCs w:val="14"/>
              </w:rPr>
            </w:pPr>
            <w:r w:rsidRPr="00501650">
              <w:rPr>
                <w:sz w:val="14"/>
                <w:szCs w:val="14"/>
              </w:rPr>
              <w:t>Etc.</w:t>
            </w:r>
          </w:p>
        </w:tc>
        <w:tc>
          <w:tcPr>
            <w:tcW w:w="1418" w:type="dxa"/>
            <w:vAlign w:val="center"/>
          </w:tcPr>
          <w:p w14:paraId="1197C09D" w14:textId="77777777" w:rsidR="00263DA6" w:rsidRPr="00501650" w:rsidRDefault="00263DA6" w:rsidP="00636689">
            <w:pPr>
              <w:rPr>
                <w:sz w:val="14"/>
                <w:szCs w:val="14"/>
              </w:rPr>
            </w:pPr>
            <w:r>
              <w:rPr>
                <w:sz w:val="14"/>
                <w:szCs w:val="14"/>
              </w:rPr>
              <w:t>Volgnummer doornummeren</w:t>
            </w:r>
          </w:p>
        </w:tc>
        <w:tc>
          <w:tcPr>
            <w:tcW w:w="2268" w:type="dxa"/>
            <w:vAlign w:val="center"/>
          </w:tcPr>
          <w:p w14:paraId="05C4FD83" w14:textId="77777777" w:rsidR="00263DA6" w:rsidRPr="00501650" w:rsidRDefault="00263DA6" w:rsidP="00636689">
            <w:pPr>
              <w:rPr>
                <w:sz w:val="14"/>
                <w:szCs w:val="14"/>
              </w:rPr>
            </w:pPr>
          </w:p>
        </w:tc>
        <w:tc>
          <w:tcPr>
            <w:tcW w:w="2552" w:type="dxa"/>
            <w:vAlign w:val="center"/>
          </w:tcPr>
          <w:p w14:paraId="713E4016" w14:textId="77777777" w:rsidR="00263DA6" w:rsidRPr="00501650" w:rsidRDefault="00263DA6" w:rsidP="00636689">
            <w:pPr>
              <w:rPr>
                <w:sz w:val="14"/>
                <w:szCs w:val="14"/>
              </w:rPr>
            </w:pPr>
          </w:p>
        </w:tc>
        <w:tc>
          <w:tcPr>
            <w:tcW w:w="3118" w:type="dxa"/>
            <w:vAlign w:val="center"/>
          </w:tcPr>
          <w:p w14:paraId="7C2D805A" w14:textId="77777777" w:rsidR="00263DA6" w:rsidRPr="00501650" w:rsidRDefault="00263DA6" w:rsidP="00636689">
            <w:pPr>
              <w:rPr>
                <w:sz w:val="14"/>
                <w:szCs w:val="14"/>
              </w:rPr>
            </w:pPr>
          </w:p>
        </w:tc>
        <w:tc>
          <w:tcPr>
            <w:tcW w:w="284" w:type="dxa"/>
          </w:tcPr>
          <w:p w14:paraId="78A20057" w14:textId="77777777" w:rsidR="00263DA6" w:rsidRPr="00501650" w:rsidRDefault="00263DA6" w:rsidP="00636689">
            <w:pPr>
              <w:spacing w:line="240" w:lineRule="auto"/>
            </w:pPr>
          </w:p>
          <w:p w14:paraId="79F40F59" w14:textId="77777777" w:rsidR="00263DA6" w:rsidRPr="00501650" w:rsidRDefault="00263DA6" w:rsidP="00636689">
            <w:pPr>
              <w:spacing w:line="240" w:lineRule="auto"/>
            </w:pPr>
          </w:p>
          <w:p w14:paraId="22FDD261" w14:textId="77777777" w:rsidR="00263DA6" w:rsidRPr="00501650" w:rsidRDefault="00263DA6" w:rsidP="00636689">
            <w:pPr>
              <w:spacing w:line="240" w:lineRule="auto"/>
            </w:pPr>
          </w:p>
          <w:p w14:paraId="7E7C8F41" w14:textId="77777777" w:rsidR="00263DA6" w:rsidRPr="00501650" w:rsidRDefault="00263DA6" w:rsidP="00636689">
            <w:pPr>
              <w:spacing w:line="240" w:lineRule="auto"/>
            </w:pPr>
          </w:p>
          <w:p w14:paraId="0B909D6A" w14:textId="77777777" w:rsidR="00263DA6" w:rsidRPr="00501650" w:rsidRDefault="00263DA6" w:rsidP="00636689">
            <w:pPr>
              <w:spacing w:line="240" w:lineRule="auto"/>
            </w:pPr>
          </w:p>
          <w:p w14:paraId="45F39518" w14:textId="77777777" w:rsidR="00263DA6" w:rsidRPr="00501650" w:rsidRDefault="00263DA6" w:rsidP="00636689">
            <w:pPr>
              <w:spacing w:line="240" w:lineRule="auto"/>
            </w:pPr>
          </w:p>
          <w:p w14:paraId="2CAB8C4B" w14:textId="77777777" w:rsidR="00263DA6" w:rsidRPr="00501650" w:rsidRDefault="00263DA6" w:rsidP="00636689">
            <w:pPr>
              <w:spacing w:line="240" w:lineRule="auto"/>
            </w:pPr>
          </w:p>
          <w:p w14:paraId="4C31D32A" w14:textId="77777777" w:rsidR="00263DA6" w:rsidRPr="00501650" w:rsidRDefault="00263DA6" w:rsidP="00636689">
            <w:pPr>
              <w:spacing w:line="240" w:lineRule="auto"/>
            </w:pPr>
          </w:p>
        </w:tc>
      </w:tr>
    </w:tbl>
    <w:p w14:paraId="5B5C84C4" w14:textId="77777777" w:rsidR="00263DA6" w:rsidRDefault="00263DA6" w:rsidP="00263DA6">
      <w:pPr>
        <w:spacing w:line="240" w:lineRule="auto"/>
      </w:pPr>
    </w:p>
    <w:p w14:paraId="219D976A" w14:textId="0155702B" w:rsidR="00C56059" w:rsidRDefault="00C56059" w:rsidP="00C56059">
      <w:pPr>
        <w:pStyle w:val="RapportNiveau2"/>
      </w:pPr>
      <w:bookmarkStart w:id="11" w:name="_Toc83118573"/>
      <w:r>
        <w:t>Aanbevelingen</w:t>
      </w:r>
      <w:bookmarkEnd w:id="11"/>
    </w:p>
    <w:p w14:paraId="35C66FEF" w14:textId="77777777" w:rsidR="00C56059" w:rsidRDefault="00C56059" w:rsidP="00C56059"/>
    <w:p w14:paraId="40378444" w14:textId="77777777" w:rsidR="00C56059" w:rsidRDefault="00C56059" w:rsidP="00C56059">
      <w:pPr>
        <w:pStyle w:val="Geenafstand"/>
        <w:rPr>
          <w:rFonts w:ascii="Verdana" w:hAnsi="Verdana"/>
          <w:i/>
          <w:sz w:val="18"/>
          <w:szCs w:val="18"/>
        </w:rPr>
      </w:pPr>
      <w:r w:rsidRPr="00853FD6">
        <w:rPr>
          <w:rFonts w:ascii="Verdana" w:hAnsi="Verdana"/>
          <w:i/>
          <w:sz w:val="18"/>
          <w:szCs w:val="18"/>
        </w:rPr>
        <w:t>Invulinstructie:</w:t>
      </w:r>
    </w:p>
    <w:p w14:paraId="32304521" w14:textId="77777777" w:rsidR="00C56059" w:rsidRDefault="00C56059" w:rsidP="00C56059">
      <w:pPr>
        <w:pStyle w:val="Geenafstand"/>
        <w:rPr>
          <w:rFonts w:ascii="Verdana" w:hAnsi="Verdana"/>
          <w:i/>
          <w:sz w:val="18"/>
          <w:szCs w:val="18"/>
        </w:rPr>
      </w:pPr>
    </w:p>
    <w:p w14:paraId="57FE29C8" w14:textId="272ADB6A" w:rsidR="00C56059" w:rsidRPr="00245DB2" w:rsidRDefault="00C56059" w:rsidP="00C56059">
      <w:pPr>
        <w:pStyle w:val="Geenafstand"/>
        <w:rPr>
          <w:rFonts w:ascii="Verdana" w:hAnsi="Verdana"/>
          <w:i/>
          <w:sz w:val="18"/>
          <w:szCs w:val="18"/>
        </w:rPr>
      </w:pPr>
      <w:r w:rsidRPr="00245DB2">
        <w:rPr>
          <w:rFonts w:ascii="Verdana" w:hAnsi="Verdana"/>
          <w:i/>
          <w:sz w:val="18"/>
          <w:szCs w:val="18"/>
        </w:rPr>
        <w:t xml:space="preserve">Items die niet vallen onder </w:t>
      </w:r>
      <w:r>
        <w:rPr>
          <w:rFonts w:ascii="Verdana" w:hAnsi="Verdana"/>
          <w:i/>
          <w:sz w:val="18"/>
          <w:szCs w:val="18"/>
        </w:rPr>
        <w:t>g</w:t>
      </w:r>
      <w:r w:rsidRPr="00245DB2">
        <w:rPr>
          <w:rFonts w:ascii="Verdana" w:hAnsi="Verdana"/>
          <w:i/>
          <w:sz w:val="18"/>
          <w:szCs w:val="18"/>
        </w:rPr>
        <w:t>ebreken, maar toch relevant zijn om te vermelden</w:t>
      </w:r>
      <w:r>
        <w:rPr>
          <w:rFonts w:ascii="Verdana" w:hAnsi="Verdana"/>
          <w:i/>
          <w:sz w:val="18"/>
          <w:szCs w:val="18"/>
        </w:rPr>
        <w:t>,</w:t>
      </w:r>
      <w:r w:rsidRPr="00245DB2">
        <w:rPr>
          <w:rFonts w:ascii="Verdana" w:hAnsi="Verdana"/>
          <w:i/>
          <w:sz w:val="18"/>
          <w:szCs w:val="18"/>
        </w:rPr>
        <w:t xml:space="preserve"> moeten hier worden aangegeven. Voorbeeld hiervan zijn: </w:t>
      </w:r>
      <w:r>
        <w:rPr>
          <w:rFonts w:ascii="Verdana" w:hAnsi="Verdana"/>
          <w:i/>
          <w:sz w:val="18"/>
          <w:szCs w:val="18"/>
        </w:rPr>
        <w:t>‘</w:t>
      </w:r>
      <w:r w:rsidRPr="00245DB2">
        <w:rPr>
          <w:rFonts w:ascii="Verdana" w:hAnsi="Verdana"/>
          <w:i/>
          <w:sz w:val="18"/>
          <w:szCs w:val="18"/>
        </w:rPr>
        <w:t>noodstroomaggregaat niet toegankelijk in verband met</w:t>
      </w:r>
      <w:r>
        <w:rPr>
          <w:rFonts w:ascii="Verdana" w:hAnsi="Verdana"/>
          <w:i/>
          <w:sz w:val="18"/>
          <w:szCs w:val="18"/>
        </w:rPr>
        <w:t xml:space="preserve"> opgeslagen materiaal in ruimte’,</w:t>
      </w:r>
      <w:r w:rsidRPr="00245DB2">
        <w:rPr>
          <w:rFonts w:ascii="Verdana" w:hAnsi="Verdana"/>
          <w:i/>
          <w:sz w:val="18"/>
          <w:szCs w:val="18"/>
        </w:rPr>
        <w:t xml:space="preserve"> o</w:t>
      </w:r>
      <w:r>
        <w:rPr>
          <w:rFonts w:ascii="Verdana" w:hAnsi="Verdana"/>
          <w:i/>
          <w:sz w:val="18"/>
          <w:szCs w:val="18"/>
        </w:rPr>
        <w:t>f ‘</w:t>
      </w:r>
      <w:r w:rsidRPr="00245DB2">
        <w:rPr>
          <w:rFonts w:ascii="Verdana" w:hAnsi="Verdana"/>
          <w:i/>
          <w:sz w:val="18"/>
          <w:szCs w:val="18"/>
        </w:rPr>
        <w:t>noodstroomaggregaat is te hoog geplaatst zodat vei</w:t>
      </w:r>
      <w:r>
        <w:rPr>
          <w:rFonts w:ascii="Verdana" w:hAnsi="Verdana"/>
          <w:i/>
          <w:sz w:val="18"/>
          <w:szCs w:val="18"/>
        </w:rPr>
        <w:t>lige bediening niet mogelijk is’</w:t>
      </w:r>
      <w:r w:rsidRPr="00245DB2">
        <w:rPr>
          <w:rFonts w:ascii="Verdana" w:hAnsi="Verdana"/>
          <w:i/>
          <w:sz w:val="18"/>
          <w:szCs w:val="18"/>
        </w:rPr>
        <w:t>.</w:t>
      </w:r>
    </w:p>
    <w:p w14:paraId="4C95BA7F" w14:textId="43F0A530" w:rsidR="00C56059" w:rsidRDefault="00C56059" w:rsidP="00C56059"/>
    <w:tbl>
      <w:tblPr>
        <w:tblStyle w:val="Tabelraster"/>
        <w:tblW w:w="10490" w:type="dxa"/>
        <w:tblInd w:w="-2273" w:type="dxa"/>
        <w:tblLayout w:type="fixed"/>
        <w:tblLook w:val="04A0" w:firstRow="1" w:lastRow="0" w:firstColumn="1" w:lastColumn="0" w:noHBand="0" w:noVBand="1"/>
      </w:tblPr>
      <w:tblGrid>
        <w:gridCol w:w="850"/>
        <w:gridCol w:w="1418"/>
        <w:gridCol w:w="2268"/>
        <w:gridCol w:w="2552"/>
        <w:gridCol w:w="3118"/>
        <w:gridCol w:w="284"/>
      </w:tblGrid>
      <w:tr w:rsidR="00263DA6" w:rsidRPr="00D0109F" w14:paraId="58EDB93A" w14:textId="77777777" w:rsidTr="00636689">
        <w:trPr>
          <w:trHeight w:val="64"/>
          <w:tblHeader/>
        </w:trPr>
        <w:tc>
          <w:tcPr>
            <w:tcW w:w="850" w:type="dxa"/>
            <w:vAlign w:val="center"/>
          </w:tcPr>
          <w:p w14:paraId="0DE1DB7A" w14:textId="77777777" w:rsidR="00263DA6" w:rsidRPr="00D0109F" w:rsidRDefault="00263DA6" w:rsidP="00636689">
            <w:pPr>
              <w:rPr>
                <w:b/>
                <w:sz w:val="14"/>
                <w:szCs w:val="14"/>
              </w:rPr>
            </w:pPr>
            <w:r>
              <w:rPr>
                <w:b/>
                <w:sz w:val="14"/>
                <w:szCs w:val="14"/>
              </w:rPr>
              <w:t>Volgnr.</w:t>
            </w:r>
          </w:p>
        </w:tc>
        <w:tc>
          <w:tcPr>
            <w:tcW w:w="1418" w:type="dxa"/>
            <w:vAlign w:val="center"/>
          </w:tcPr>
          <w:p w14:paraId="2CAD9BCE" w14:textId="77777777" w:rsidR="00263DA6" w:rsidRPr="00D0109F" w:rsidRDefault="00263DA6" w:rsidP="00636689">
            <w:pPr>
              <w:rPr>
                <w:b/>
                <w:sz w:val="14"/>
                <w:szCs w:val="14"/>
              </w:rPr>
            </w:pPr>
            <w:r>
              <w:rPr>
                <w:b/>
                <w:sz w:val="14"/>
                <w:szCs w:val="14"/>
              </w:rPr>
              <w:t>Locatie/ onderdeel</w:t>
            </w:r>
          </w:p>
        </w:tc>
        <w:tc>
          <w:tcPr>
            <w:tcW w:w="2268" w:type="dxa"/>
            <w:vAlign w:val="center"/>
          </w:tcPr>
          <w:p w14:paraId="1B3F086D" w14:textId="0B81E3C3" w:rsidR="00263DA6" w:rsidRPr="00D0109F" w:rsidRDefault="00263DA6" w:rsidP="00263DA6">
            <w:pPr>
              <w:rPr>
                <w:sz w:val="14"/>
                <w:szCs w:val="14"/>
              </w:rPr>
            </w:pPr>
            <w:r>
              <w:rPr>
                <w:b/>
                <w:sz w:val="14"/>
                <w:szCs w:val="14"/>
              </w:rPr>
              <w:t xml:space="preserve">Omschrijving </w:t>
            </w:r>
            <w:r>
              <w:rPr>
                <w:b/>
                <w:sz w:val="14"/>
                <w:szCs w:val="14"/>
              </w:rPr>
              <w:t>aanbeveling</w:t>
            </w:r>
          </w:p>
        </w:tc>
        <w:tc>
          <w:tcPr>
            <w:tcW w:w="2552" w:type="dxa"/>
            <w:vAlign w:val="center"/>
          </w:tcPr>
          <w:p w14:paraId="5C33083A" w14:textId="77777777" w:rsidR="00263DA6" w:rsidRPr="00F705C4" w:rsidRDefault="00263DA6" w:rsidP="00636689">
            <w:pPr>
              <w:rPr>
                <w:b/>
                <w:sz w:val="14"/>
                <w:szCs w:val="14"/>
              </w:rPr>
            </w:pPr>
            <w:r w:rsidRPr="00F705C4">
              <w:rPr>
                <w:b/>
                <w:sz w:val="14"/>
                <w:szCs w:val="14"/>
              </w:rPr>
              <w:t>Voorgestelde oplossing</w:t>
            </w:r>
          </w:p>
        </w:tc>
        <w:tc>
          <w:tcPr>
            <w:tcW w:w="3118" w:type="dxa"/>
            <w:vAlign w:val="center"/>
          </w:tcPr>
          <w:p w14:paraId="2CCF6F9D" w14:textId="4E770A1C" w:rsidR="00263DA6" w:rsidRPr="00D0109F" w:rsidRDefault="00263DA6" w:rsidP="00263DA6">
            <w:pPr>
              <w:rPr>
                <w:b/>
                <w:sz w:val="14"/>
                <w:szCs w:val="14"/>
              </w:rPr>
            </w:pPr>
            <w:r>
              <w:rPr>
                <w:b/>
                <w:sz w:val="14"/>
                <w:szCs w:val="14"/>
              </w:rPr>
              <w:t xml:space="preserve">Foto’s </w:t>
            </w:r>
            <w:r>
              <w:rPr>
                <w:b/>
                <w:sz w:val="14"/>
                <w:szCs w:val="14"/>
              </w:rPr>
              <w:t>aanbeveling</w:t>
            </w:r>
          </w:p>
        </w:tc>
        <w:tc>
          <w:tcPr>
            <w:tcW w:w="284" w:type="dxa"/>
          </w:tcPr>
          <w:p w14:paraId="2CF9AC02" w14:textId="77777777" w:rsidR="00263DA6" w:rsidRDefault="00263DA6" w:rsidP="00636689">
            <w:pPr>
              <w:rPr>
                <w:b/>
                <w:sz w:val="14"/>
                <w:szCs w:val="14"/>
              </w:rPr>
            </w:pPr>
          </w:p>
          <w:p w14:paraId="014897A1" w14:textId="77777777" w:rsidR="00263DA6" w:rsidRPr="00D0109F" w:rsidRDefault="00263DA6" w:rsidP="00636689">
            <w:pPr>
              <w:rPr>
                <w:b/>
                <w:sz w:val="14"/>
                <w:szCs w:val="14"/>
              </w:rPr>
            </w:pPr>
          </w:p>
        </w:tc>
      </w:tr>
      <w:tr w:rsidR="00263DA6" w:rsidRPr="00D0109F" w14:paraId="4F8EB117" w14:textId="77777777" w:rsidTr="00636689">
        <w:trPr>
          <w:cantSplit/>
        </w:trPr>
        <w:tc>
          <w:tcPr>
            <w:tcW w:w="850" w:type="dxa"/>
            <w:vAlign w:val="center"/>
          </w:tcPr>
          <w:p w14:paraId="32E7D9B0" w14:textId="4DFCA9FA" w:rsidR="00263DA6" w:rsidRPr="00501650" w:rsidRDefault="00263DA6" w:rsidP="00636689">
            <w:pPr>
              <w:rPr>
                <w:sz w:val="14"/>
                <w:szCs w:val="14"/>
              </w:rPr>
            </w:pPr>
            <w:r>
              <w:rPr>
                <w:sz w:val="14"/>
                <w:szCs w:val="14"/>
              </w:rPr>
              <w:t>A</w:t>
            </w:r>
            <w:r w:rsidRPr="00501650">
              <w:rPr>
                <w:sz w:val="14"/>
                <w:szCs w:val="14"/>
              </w:rPr>
              <w:t>.1</w:t>
            </w:r>
          </w:p>
        </w:tc>
        <w:tc>
          <w:tcPr>
            <w:tcW w:w="1418" w:type="dxa"/>
            <w:vAlign w:val="center"/>
          </w:tcPr>
          <w:p w14:paraId="0396FE4C" w14:textId="77777777" w:rsidR="00263DA6" w:rsidRPr="00501650" w:rsidRDefault="00263DA6" w:rsidP="00636689">
            <w:pPr>
              <w:rPr>
                <w:sz w:val="14"/>
                <w:szCs w:val="14"/>
              </w:rPr>
            </w:pPr>
          </w:p>
        </w:tc>
        <w:tc>
          <w:tcPr>
            <w:tcW w:w="2268" w:type="dxa"/>
            <w:vAlign w:val="center"/>
          </w:tcPr>
          <w:p w14:paraId="52A6566A" w14:textId="77777777" w:rsidR="00263DA6" w:rsidRPr="00501650" w:rsidRDefault="00263DA6" w:rsidP="00636689">
            <w:pPr>
              <w:rPr>
                <w:sz w:val="14"/>
                <w:szCs w:val="14"/>
              </w:rPr>
            </w:pPr>
          </w:p>
        </w:tc>
        <w:tc>
          <w:tcPr>
            <w:tcW w:w="2552" w:type="dxa"/>
            <w:vAlign w:val="center"/>
          </w:tcPr>
          <w:p w14:paraId="524E122C" w14:textId="77777777" w:rsidR="00263DA6" w:rsidRPr="00501650" w:rsidRDefault="00263DA6" w:rsidP="00636689">
            <w:pPr>
              <w:rPr>
                <w:sz w:val="14"/>
                <w:szCs w:val="14"/>
              </w:rPr>
            </w:pPr>
          </w:p>
        </w:tc>
        <w:tc>
          <w:tcPr>
            <w:tcW w:w="3118" w:type="dxa"/>
            <w:vAlign w:val="center"/>
          </w:tcPr>
          <w:p w14:paraId="181C10E2" w14:textId="77777777" w:rsidR="00263DA6" w:rsidRPr="00501650" w:rsidRDefault="00263DA6" w:rsidP="00636689">
            <w:pPr>
              <w:rPr>
                <w:sz w:val="14"/>
                <w:szCs w:val="14"/>
              </w:rPr>
            </w:pPr>
          </w:p>
        </w:tc>
        <w:tc>
          <w:tcPr>
            <w:tcW w:w="284" w:type="dxa"/>
          </w:tcPr>
          <w:p w14:paraId="07C05AFD" w14:textId="77777777" w:rsidR="00263DA6" w:rsidRPr="00501650" w:rsidRDefault="00263DA6" w:rsidP="00636689">
            <w:pPr>
              <w:spacing w:line="240" w:lineRule="auto"/>
            </w:pPr>
          </w:p>
          <w:p w14:paraId="796F47D1" w14:textId="77777777" w:rsidR="00263DA6" w:rsidRPr="00501650" w:rsidRDefault="00263DA6" w:rsidP="00636689">
            <w:pPr>
              <w:spacing w:line="240" w:lineRule="auto"/>
            </w:pPr>
          </w:p>
          <w:p w14:paraId="3D2307B3" w14:textId="77777777" w:rsidR="00263DA6" w:rsidRPr="00501650" w:rsidRDefault="00263DA6" w:rsidP="00636689">
            <w:pPr>
              <w:spacing w:line="240" w:lineRule="auto"/>
            </w:pPr>
          </w:p>
          <w:p w14:paraId="03EB31BA" w14:textId="77777777" w:rsidR="00263DA6" w:rsidRPr="00501650" w:rsidRDefault="00263DA6" w:rsidP="00636689">
            <w:pPr>
              <w:spacing w:line="240" w:lineRule="auto"/>
            </w:pPr>
          </w:p>
          <w:p w14:paraId="70DF5BEC" w14:textId="77777777" w:rsidR="00263DA6" w:rsidRPr="00501650" w:rsidRDefault="00263DA6" w:rsidP="00636689">
            <w:pPr>
              <w:spacing w:line="240" w:lineRule="auto"/>
            </w:pPr>
          </w:p>
          <w:p w14:paraId="43D66525" w14:textId="77777777" w:rsidR="00263DA6" w:rsidRPr="00501650" w:rsidRDefault="00263DA6" w:rsidP="00636689">
            <w:pPr>
              <w:spacing w:line="240" w:lineRule="auto"/>
            </w:pPr>
          </w:p>
          <w:p w14:paraId="12F31263" w14:textId="77777777" w:rsidR="00263DA6" w:rsidRPr="00501650" w:rsidRDefault="00263DA6" w:rsidP="00636689">
            <w:pPr>
              <w:spacing w:line="240" w:lineRule="auto"/>
            </w:pPr>
          </w:p>
          <w:p w14:paraId="1215208E" w14:textId="77777777" w:rsidR="00263DA6" w:rsidRPr="00501650" w:rsidRDefault="00263DA6" w:rsidP="00636689">
            <w:pPr>
              <w:spacing w:line="240" w:lineRule="auto"/>
            </w:pPr>
          </w:p>
        </w:tc>
      </w:tr>
      <w:tr w:rsidR="00263DA6" w:rsidRPr="00D0109F" w14:paraId="6EFFB0B8" w14:textId="77777777" w:rsidTr="00636689">
        <w:trPr>
          <w:cantSplit/>
        </w:trPr>
        <w:tc>
          <w:tcPr>
            <w:tcW w:w="850" w:type="dxa"/>
            <w:vAlign w:val="center"/>
          </w:tcPr>
          <w:p w14:paraId="302CA077" w14:textId="03D663E4" w:rsidR="00263DA6" w:rsidRPr="00501650" w:rsidRDefault="00263DA6" w:rsidP="00636689">
            <w:pPr>
              <w:rPr>
                <w:sz w:val="14"/>
                <w:szCs w:val="14"/>
              </w:rPr>
            </w:pPr>
            <w:r>
              <w:rPr>
                <w:sz w:val="14"/>
                <w:szCs w:val="14"/>
              </w:rPr>
              <w:t>A</w:t>
            </w:r>
            <w:r w:rsidRPr="00501650">
              <w:rPr>
                <w:sz w:val="14"/>
                <w:szCs w:val="14"/>
              </w:rPr>
              <w:t>.2</w:t>
            </w:r>
          </w:p>
        </w:tc>
        <w:tc>
          <w:tcPr>
            <w:tcW w:w="1418" w:type="dxa"/>
            <w:vAlign w:val="center"/>
          </w:tcPr>
          <w:p w14:paraId="3B14B84B" w14:textId="77777777" w:rsidR="00263DA6" w:rsidRPr="00501650" w:rsidRDefault="00263DA6" w:rsidP="00636689">
            <w:pPr>
              <w:rPr>
                <w:sz w:val="14"/>
                <w:szCs w:val="14"/>
              </w:rPr>
            </w:pPr>
          </w:p>
        </w:tc>
        <w:tc>
          <w:tcPr>
            <w:tcW w:w="2268" w:type="dxa"/>
            <w:vAlign w:val="center"/>
          </w:tcPr>
          <w:p w14:paraId="24EEDE87" w14:textId="77777777" w:rsidR="00263DA6" w:rsidRPr="00501650" w:rsidRDefault="00263DA6" w:rsidP="00636689">
            <w:pPr>
              <w:rPr>
                <w:sz w:val="14"/>
                <w:szCs w:val="14"/>
              </w:rPr>
            </w:pPr>
          </w:p>
        </w:tc>
        <w:tc>
          <w:tcPr>
            <w:tcW w:w="2552" w:type="dxa"/>
            <w:vAlign w:val="center"/>
          </w:tcPr>
          <w:p w14:paraId="7ADBAD3E" w14:textId="77777777" w:rsidR="00263DA6" w:rsidRPr="00501650" w:rsidRDefault="00263DA6" w:rsidP="00636689">
            <w:pPr>
              <w:rPr>
                <w:sz w:val="14"/>
                <w:szCs w:val="14"/>
              </w:rPr>
            </w:pPr>
          </w:p>
        </w:tc>
        <w:tc>
          <w:tcPr>
            <w:tcW w:w="3118" w:type="dxa"/>
            <w:vAlign w:val="center"/>
          </w:tcPr>
          <w:p w14:paraId="5892194F" w14:textId="77777777" w:rsidR="00263DA6" w:rsidRPr="00501650" w:rsidRDefault="00263DA6" w:rsidP="00636689">
            <w:pPr>
              <w:rPr>
                <w:sz w:val="14"/>
                <w:szCs w:val="14"/>
              </w:rPr>
            </w:pPr>
          </w:p>
        </w:tc>
        <w:tc>
          <w:tcPr>
            <w:tcW w:w="284" w:type="dxa"/>
          </w:tcPr>
          <w:p w14:paraId="77E1DA37" w14:textId="77777777" w:rsidR="00263DA6" w:rsidRPr="00501650" w:rsidRDefault="00263DA6" w:rsidP="00636689">
            <w:pPr>
              <w:spacing w:line="240" w:lineRule="auto"/>
            </w:pPr>
          </w:p>
          <w:p w14:paraId="2E7D6D1D" w14:textId="77777777" w:rsidR="00263DA6" w:rsidRPr="00501650" w:rsidRDefault="00263DA6" w:rsidP="00636689">
            <w:pPr>
              <w:spacing w:line="240" w:lineRule="auto"/>
            </w:pPr>
          </w:p>
          <w:p w14:paraId="1CCFB233" w14:textId="77777777" w:rsidR="00263DA6" w:rsidRPr="00501650" w:rsidRDefault="00263DA6" w:rsidP="00636689">
            <w:pPr>
              <w:spacing w:line="240" w:lineRule="auto"/>
            </w:pPr>
          </w:p>
          <w:p w14:paraId="66F41F00" w14:textId="77777777" w:rsidR="00263DA6" w:rsidRPr="00501650" w:rsidRDefault="00263DA6" w:rsidP="00636689">
            <w:pPr>
              <w:spacing w:line="240" w:lineRule="auto"/>
            </w:pPr>
          </w:p>
          <w:p w14:paraId="3E561FFD" w14:textId="77777777" w:rsidR="00263DA6" w:rsidRPr="00501650" w:rsidRDefault="00263DA6" w:rsidP="00636689">
            <w:pPr>
              <w:spacing w:line="240" w:lineRule="auto"/>
            </w:pPr>
          </w:p>
          <w:p w14:paraId="0915F059" w14:textId="77777777" w:rsidR="00263DA6" w:rsidRPr="00501650" w:rsidRDefault="00263DA6" w:rsidP="00636689">
            <w:pPr>
              <w:spacing w:line="240" w:lineRule="auto"/>
            </w:pPr>
          </w:p>
          <w:p w14:paraId="29B24C18" w14:textId="77777777" w:rsidR="00263DA6" w:rsidRPr="00501650" w:rsidRDefault="00263DA6" w:rsidP="00636689">
            <w:pPr>
              <w:spacing w:line="240" w:lineRule="auto"/>
            </w:pPr>
          </w:p>
          <w:p w14:paraId="381DEC51" w14:textId="77777777" w:rsidR="00263DA6" w:rsidRPr="00501650" w:rsidRDefault="00263DA6" w:rsidP="00636689">
            <w:pPr>
              <w:spacing w:line="240" w:lineRule="auto"/>
            </w:pPr>
          </w:p>
        </w:tc>
      </w:tr>
      <w:tr w:rsidR="00263DA6" w:rsidRPr="00D0109F" w14:paraId="09347660" w14:textId="77777777" w:rsidTr="00636689">
        <w:trPr>
          <w:cantSplit/>
        </w:trPr>
        <w:tc>
          <w:tcPr>
            <w:tcW w:w="850" w:type="dxa"/>
            <w:vAlign w:val="center"/>
          </w:tcPr>
          <w:p w14:paraId="622B861E" w14:textId="23791C4C" w:rsidR="00263DA6" w:rsidRPr="00501650" w:rsidRDefault="00263DA6" w:rsidP="00636689">
            <w:pPr>
              <w:rPr>
                <w:sz w:val="14"/>
                <w:szCs w:val="14"/>
              </w:rPr>
            </w:pPr>
            <w:r>
              <w:rPr>
                <w:sz w:val="14"/>
                <w:szCs w:val="14"/>
              </w:rPr>
              <w:t>A</w:t>
            </w:r>
            <w:r w:rsidRPr="00501650">
              <w:rPr>
                <w:sz w:val="14"/>
                <w:szCs w:val="14"/>
              </w:rPr>
              <w:t>.3</w:t>
            </w:r>
          </w:p>
        </w:tc>
        <w:tc>
          <w:tcPr>
            <w:tcW w:w="1418" w:type="dxa"/>
            <w:vAlign w:val="center"/>
          </w:tcPr>
          <w:p w14:paraId="3AC50FBB" w14:textId="77777777" w:rsidR="00263DA6" w:rsidRPr="00501650" w:rsidRDefault="00263DA6" w:rsidP="00636689">
            <w:pPr>
              <w:rPr>
                <w:sz w:val="14"/>
                <w:szCs w:val="14"/>
              </w:rPr>
            </w:pPr>
          </w:p>
        </w:tc>
        <w:tc>
          <w:tcPr>
            <w:tcW w:w="2268" w:type="dxa"/>
            <w:vAlign w:val="center"/>
          </w:tcPr>
          <w:p w14:paraId="34F942D0" w14:textId="77777777" w:rsidR="00263DA6" w:rsidRPr="00501650" w:rsidRDefault="00263DA6" w:rsidP="00636689">
            <w:pPr>
              <w:rPr>
                <w:sz w:val="14"/>
                <w:szCs w:val="14"/>
              </w:rPr>
            </w:pPr>
          </w:p>
        </w:tc>
        <w:tc>
          <w:tcPr>
            <w:tcW w:w="2552" w:type="dxa"/>
            <w:vAlign w:val="center"/>
          </w:tcPr>
          <w:p w14:paraId="59850326" w14:textId="77777777" w:rsidR="00263DA6" w:rsidRPr="00501650" w:rsidRDefault="00263DA6" w:rsidP="00636689">
            <w:pPr>
              <w:rPr>
                <w:sz w:val="14"/>
                <w:szCs w:val="14"/>
              </w:rPr>
            </w:pPr>
          </w:p>
        </w:tc>
        <w:tc>
          <w:tcPr>
            <w:tcW w:w="3118" w:type="dxa"/>
            <w:vAlign w:val="center"/>
          </w:tcPr>
          <w:p w14:paraId="5ED69D9F" w14:textId="77777777" w:rsidR="00263DA6" w:rsidRPr="00501650" w:rsidRDefault="00263DA6" w:rsidP="00636689">
            <w:pPr>
              <w:rPr>
                <w:sz w:val="14"/>
                <w:szCs w:val="14"/>
              </w:rPr>
            </w:pPr>
          </w:p>
        </w:tc>
        <w:tc>
          <w:tcPr>
            <w:tcW w:w="284" w:type="dxa"/>
          </w:tcPr>
          <w:p w14:paraId="6A69CE47" w14:textId="77777777" w:rsidR="00263DA6" w:rsidRPr="00501650" w:rsidRDefault="00263DA6" w:rsidP="00636689">
            <w:pPr>
              <w:spacing w:line="240" w:lineRule="auto"/>
            </w:pPr>
          </w:p>
          <w:p w14:paraId="781B5ABF" w14:textId="77777777" w:rsidR="00263DA6" w:rsidRPr="00501650" w:rsidRDefault="00263DA6" w:rsidP="00636689">
            <w:pPr>
              <w:spacing w:line="240" w:lineRule="auto"/>
            </w:pPr>
          </w:p>
          <w:p w14:paraId="4C75533D" w14:textId="77777777" w:rsidR="00263DA6" w:rsidRPr="00501650" w:rsidRDefault="00263DA6" w:rsidP="00636689">
            <w:pPr>
              <w:spacing w:line="240" w:lineRule="auto"/>
            </w:pPr>
          </w:p>
          <w:p w14:paraId="4C071CC2" w14:textId="77777777" w:rsidR="00263DA6" w:rsidRPr="00501650" w:rsidRDefault="00263DA6" w:rsidP="00636689">
            <w:pPr>
              <w:spacing w:line="240" w:lineRule="auto"/>
            </w:pPr>
          </w:p>
          <w:p w14:paraId="47E710E6" w14:textId="77777777" w:rsidR="00263DA6" w:rsidRPr="00501650" w:rsidRDefault="00263DA6" w:rsidP="00636689">
            <w:pPr>
              <w:spacing w:line="240" w:lineRule="auto"/>
            </w:pPr>
          </w:p>
          <w:p w14:paraId="068019E8" w14:textId="77777777" w:rsidR="00263DA6" w:rsidRPr="00501650" w:rsidRDefault="00263DA6" w:rsidP="00636689">
            <w:pPr>
              <w:spacing w:line="240" w:lineRule="auto"/>
            </w:pPr>
          </w:p>
          <w:p w14:paraId="7B6E7E4B" w14:textId="77777777" w:rsidR="00263DA6" w:rsidRPr="00501650" w:rsidRDefault="00263DA6" w:rsidP="00636689">
            <w:pPr>
              <w:spacing w:line="240" w:lineRule="auto"/>
            </w:pPr>
          </w:p>
          <w:p w14:paraId="58EFF91B" w14:textId="77777777" w:rsidR="00263DA6" w:rsidRPr="00501650" w:rsidRDefault="00263DA6" w:rsidP="00636689">
            <w:pPr>
              <w:spacing w:line="240" w:lineRule="auto"/>
            </w:pPr>
          </w:p>
        </w:tc>
      </w:tr>
      <w:tr w:rsidR="00263DA6" w:rsidRPr="00D0109F" w14:paraId="3A33CA62" w14:textId="77777777" w:rsidTr="00636689">
        <w:trPr>
          <w:cantSplit/>
        </w:trPr>
        <w:tc>
          <w:tcPr>
            <w:tcW w:w="850" w:type="dxa"/>
            <w:vAlign w:val="center"/>
          </w:tcPr>
          <w:p w14:paraId="3CADF420" w14:textId="77777777" w:rsidR="00263DA6" w:rsidRPr="00501650" w:rsidRDefault="00263DA6" w:rsidP="00636689">
            <w:pPr>
              <w:rPr>
                <w:sz w:val="14"/>
                <w:szCs w:val="14"/>
              </w:rPr>
            </w:pPr>
            <w:r w:rsidRPr="00501650">
              <w:rPr>
                <w:sz w:val="14"/>
                <w:szCs w:val="14"/>
              </w:rPr>
              <w:t>Etc.</w:t>
            </w:r>
          </w:p>
        </w:tc>
        <w:tc>
          <w:tcPr>
            <w:tcW w:w="1418" w:type="dxa"/>
            <w:vAlign w:val="center"/>
          </w:tcPr>
          <w:p w14:paraId="787B52C1" w14:textId="77777777" w:rsidR="00263DA6" w:rsidRPr="00501650" w:rsidRDefault="00263DA6" w:rsidP="00636689">
            <w:pPr>
              <w:rPr>
                <w:sz w:val="14"/>
                <w:szCs w:val="14"/>
              </w:rPr>
            </w:pPr>
            <w:r>
              <w:rPr>
                <w:sz w:val="14"/>
                <w:szCs w:val="14"/>
              </w:rPr>
              <w:t>Volgnummer doornummeren</w:t>
            </w:r>
          </w:p>
        </w:tc>
        <w:tc>
          <w:tcPr>
            <w:tcW w:w="2268" w:type="dxa"/>
            <w:vAlign w:val="center"/>
          </w:tcPr>
          <w:p w14:paraId="2E229BDE" w14:textId="77777777" w:rsidR="00263DA6" w:rsidRPr="00501650" w:rsidRDefault="00263DA6" w:rsidP="00636689">
            <w:pPr>
              <w:rPr>
                <w:sz w:val="14"/>
                <w:szCs w:val="14"/>
              </w:rPr>
            </w:pPr>
          </w:p>
        </w:tc>
        <w:tc>
          <w:tcPr>
            <w:tcW w:w="2552" w:type="dxa"/>
            <w:vAlign w:val="center"/>
          </w:tcPr>
          <w:p w14:paraId="00C260E7" w14:textId="77777777" w:rsidR="00263DA6" w:rsidRPr="00501650" w:rsidRDefault="00263DA6" w:rsidP="00636689">
            <w:pPr>
              <w:rPr>
                <w:sz w:val="14"/>
                <w:szCs w:val="14"/>
              </w:rPr>
            </w:pPr>
          </w:p>
        </w:tc>
        <w:tc>
          <w:tcPr>
            <w:tcW w:w="3118" w:type="dxa"/>
            <w:vAlign w:val="center"/>
          </w:tcPr>
          <w:p w14:paraId="3C0C3BCF" w14:textId="77777777" w:rsidR="00263DA6" w:rsidRPr="00501650" w:rsidRDefault="00263DA6" w:rsidP="00636689">
            <w:pPr>
              <w:rPr>
                <w:sz w:val="14"/>
                <w:szCs w:val="14"/>
              </w:rPr>
            </w:pPr>
          </w:p>
        </w:tc>
        <w:tc>
          <w:tcPr>
            <w:tcW w:w="284" w:type="dxa"/>
          </w:tcPr>
          <w:p w14:paraId="3C5F4F63" w14:textId="77777777" w:rsidR="00263DA6" w:rsidRPr="00501650" w:rsidRDefault="00263DA6" w:rsidP="00636689">
            <w:pPr>
              <w:spacing w:line="240" w:lineRule="auto"/>
            </w:pPr>
          </w:p>
          <w:p w14:paraId="2F757071" w14:textId="77777777" w:rsidR="00263DA6" w:rsidRPr="00501650" w:rsidRDefault="00263DA6" w:rsidP="00636689">
            <w:pPr>
              <w:spacing w:line="240" w:lineRule="auto"/>
            </w:pPr>
          </w:p>
          <w:p w14:paraId="476772F8" w14:textId="77777777" w:rsidR="00263DA6" w:rsidRPr="00501650" w:rsidRDefault="00263DA6" w:rsidP="00636689">
            <w:pPr>
              <w:spacing w:line="240" w:lineRule="auto"/>
            </w:pPr>
          </w:p>
          <w:p w14:paraId="66B27EB7" w14:textId="77777777" w:rsidR="00263DA6" w:rsidRPr="00501650" w:rsidRDefault="00263DA6" w:rsidP="00636689">
            <w:pPr>
              <w:spacing w:line="240" w:lineRule="auto"/>
            </w:pPr>
          </w:p>
          <w:p w14:paraId="68B41E86" w14:textId="77777777" w:rsidR="00263DA6" w:rsidRPr="00501650" w:rsidRDefault="00263DA6" w:rsidP="00636689">
            <w:pPr>
              <w:spacing w:line="240" w:lineRule="auto"/>
            </w:pPr>
          </w:p>
          <w:p w14:paraId="6103F808" w14:textId="77777777" w:rsidR="00263DA6" w:rsidRPr="00501650" w:rsidRDefault="00263DA6" w:rsidP="00636689">
            <w:pPr>
              <w:spacing w:line="240" w:lineRule="auto"/>
            </w:pPr>
          </w:p>
          <w:p w14:paraId="704F46AF" w14:textId="77777777" w:rsidR="00263DA6" w:rsidRPr="00501650" w:rsidRDefault="00263DA6" w:rsidP="00636689">
            <w:pPr>
              <w:spacing w:line="240" w:lineRule="auto"/>
            </w:pPr>
          </w:p>
          <w:p w14:paraId="2C57AA7A" w14:textId="77777777" w:rsidR="00263DA6" w:rsidRPr="00501650" w:rsidRDefault="00263DA6" w:rsidP="00636689">
            <w:pPr>
              <w:spacing w:line="240" w:lineRule="auto"/>
            </w:pPr>
          </w:p>
        </w:tc>
      </w:tr>
    </w:tbl>
    <w:p w14:paraId="01FE0A98" w14:textId="77777777" w:rsidR="00263DA6" w:rsidRDefault="00263DA6" w:rsidP="00C56059"/>
    <w:p w14:paraId="25880A24" w14:textId="3096F05E" w:rsidR="00860AB9" w:rsidRDefault="00860AB9">
      <w:pPr>
        <w:spacing w:line="240" w:lineRule="auto"/>
      </w:pPr>
    </w:p>
    <w:p w14:paraId="34A8AAC2" w14:textId="77777777" w:rsidR="00263DA6" w:rsidRDefault="00263DA6">
      <w:pPr>
        <w:spacing w:line="240" w:lineRule="auto"/>
        <w:rPr>
          <w:sz w:val="24"/>
          <w:szCs w:val="24"/>
        </w:rPr>
      </w:pPr>
      <w:r>
        <w:br w:type="page"/>
      </w:r>
    </w:p>
    <w:p w14:paraId="5906DF09" w14:textId="295B751D" w:rsidR="007A0BDF" w:rsidRDefault="007A0BDF" w:rsidP="007A0BDF">
      <w:pPr>
        <w:pStyle w:val="RapportNiveau1"/>
      </w:pPr>
      <w:bookmarkStart w:id="12" w:name="_Toc83118574"/>
      <w:r>
        <w:t>Informatie inspectiebedrijf</w:t>
      </w:r>
      <w:bookmarkEnd w:id="12"/>
    </w:p>
    <w:p w14:paraId="43B92094" w14:textId="77777777" w:rsidR="007A0BDF" w:rsidRDefault="007A0BDF" w:rsidP="007A0BDF">
      <w:pPr>
        <w:pStyle w:val="Geenafstand"/>
        <w:rPr>
          <w:rFonts w:ascii="Verdana" w:hAnsi="Verdana"/>
          <w:i/>
          <w:sz w:val="18"/>
          <w:szCs w:val="18"/>
        </w:rPr>
      </w:pPr>
      <w:r w:rsidRPr="00853FD6">
        <w:rPr>
          <w:rFonts w:ascii="Verdana" w:hAnsi="Verdana"/>
          <w:i/>
          <w:sz w:val="18"/>
          <w:szCs w:val="18"/>
        </w:rPr>
        <w:t>Invulinstructie:</w:t>
      </w:r>
    </w:p>
    <w:p w14:paraId="30239E9D" w14:textId="77777777" w:rsidR="007A0BDF" w:rsidRDefault="007A0BDF" w:rsidP="007A0BDF">
      <w:pPr>
        <w:pStyle w:val="Geenafstand"/>
        <w:rPr>
          <w:rFonts w:ascii="Verdana" w:hAnsi="Verdana"/>
          <w:i/>
          <w:sz w:val="18"/>
          <w:szCs w:val="18"/>
        </w:rPr>
      </w:pPr>
    </w:p>
    <w:p w14:paraId="6004AFF0" w14:textId="77777777" w:rsidR="007A0BDF" w:rsidRPr="007A0BDF" w:rsidRDefault="007A0BDF" w:rsidP="007A0BDF">
      <w:pPr>
        <w:pStyle w:val="Geenafstand"/>
        <w:rPr>
          <w:rFonts w:ascii="Verdana" w:hAnsi="Verdana"/>
          <w:i/>
          <w:sz w:val="18"/>
          <w:szCs w:val="18"/>
        </w:rPr>
      </w:pPr>
      <w:r w:rsidRPr="007A0BDF">
        <w:rPr>
          <w:rFonts w:ascii="Verdana" w:hAnsi="Verdana"/>
          <w:i/>
          <w:sz w:val="18"/>
          <w:szCs w:val="18"/>
        </w:rPr>
        <w:t>Onder dit hoofdstuk is het mogelijk om een summiere tekst (max. 20 regels) op te nemen met betrekking tot algemene nadere informatie van het inspectiebedrijf. Het plaatsen van foto’s c.q. logo’s is niet toegestaan.</w:t>
      </w:r>
    </w:p>
    <w:p w14:paraId="2F27FCD5" w14:textId="77777777" w:rsidR="007A0BDF" w:rsidRPr="007A0BDF" w:rsidRDefault="007A0BDF" w:rsidP="007A0BDF">
      <w:pPr>
        <w:pStyle w:val="Geenafstand"/>
        <w:rPr>
          <w:rFonts w:ascii="Verdana" w:hAnsi="Verdana"/>
          <w:i/>
          <w:sz w:val="18"/>
          <w:szCs w:val="18"/>
        </w:rPr>
      </w:pPr>
    </w:p>
    <w:p w14:paraId="78B6DC0F" w14:textId="77777777" w:rsidR="00E84776" w:rsidRPr="007A0BDF" w:rsidRDefault="00E84776" w:rsidP="007A0BDF">
      <w:pPr>
        <w:pStyle w:val="Geenafstand"/>
        <w:rPr>
          <w:rFonts w:ascii="Verdana" w:hAnsi="Verdana"/>
          <w:i/>
          <w:sz w:val="18"/>
          <w:szCs w:val="18"/>
        </w:rPr>
      </w:pPr>
    </w:p>
    <w:sectPr w:rsidR="00E84776" w:rsidRPr="007A0BDF">
      <w:headerReference w:type="default" r:id="rId7"/>
      <w:headerReference w:type="first" r:id="rId8"/>
      <w:footerReference w:type="first" r:id="rId9"/>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B5A12" w14:textId="77777777" w:rsidR="00E650FD" w:rsidRDefault="00E650FD">
      <w:pPr>
        <w:spacing w:line="240" w:lineRule="auto"/>
      </w:pPr>
      <w:r>
        <w:separator/>
      </w:r>
    </w:p>
  </w:endnote>
  <w:endnote w:type="continuationSeparator" w:id="0">
    <w:p w14:paraId="1BA0A51D" w14:textId="77777777" w:rsidR="00E650FD" w:rsidRDefault="00E650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4F34" w14:textId="77777777" w:rsidR="00E650FD" w:rsidRDefault="00E650FD">
    <w:pPr>
      <w:pStyle w:val="MarginlessContainer"/>
      <w:spacing w:after="1165"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35BEB" w14:textId="77777777" w:rsidR="00E650FD" w:rsidRDefault="00E650FD">
      <w:pPr>
        <w:spacing w:line="240" w:lineRule="auto"/>
      </w:pPr>
      <w:r>
        <w:separator/>
      </w:r>
    </w:p>
  </w:footnote>
  <w:footnote w:type="continuationSeparator" w:id="0">
    <w:p w14:paraId="747FADAB" w14:textId="77777777" w:rsidR="00E650FD" w:rsidRDefault="00E650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3CF71" w14:textId="77777777" w:rsidR="00E650FD" w:rsidRDefault="00E650FD">
    <w:pPr>
      <w:pStyle w:val="MarginlessContainer"/>
    </w:pPr>
    <w:r>
      <w:rPr>
        <w:noProof/>
      </w:rPr>
      <mc:AlternateContent>
        <mc:Choice Requires="wps">
          <w:drawing>
            <wp:anchor distT="0" distB="0" distL="0" distR="0" simplePos="0" relativeHeight="251654144" behindDoc="0" locked="1" layoutInCell="1" allowOverlap="1" wp14:anchorId="54B68018" wp14:editId="785CF1E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52D40A71" w14:textId="61983B38" w:rsidR="00E650FD" w:rsidRDefault="00E650FD">
                          <w:pPr>
                            <w:pStyle w:val="Verdana65Eersteletterkapitaal"/>
                          </w:pPr>
                          <w:r>
                            <w:t xml:space="preserve"> | Definitief | Bijlage W.20 | 16 augustus 2021</w:t>
                          </w:r>
                        </w:p>
                      </w:txbxContent>
                    </wps:txbx>
                    <wps:bodyPr vert="horz" wrap="square" lIns="0" tIns="0" rIns="0" bIns="0" anchor="t" anchorCtr="0"/>
                  </wps:wsp>
                </a:graphicData>
              </a:graphic>
            </wp:anchor>
          </w:drawing>
        </mc:Choice>
        <mc:Fallback>
          <w:pict>
            <v:shapetype w14:anchorId="54B68018"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14:paraId="52D40A71" w14:textId="61983B38" w:rsidR="00E650FD" w:rsidRDefault="00E650FD">
                    <w:pPr>
                      <w:pStyle w:val="Verdana65Eersteletterkapitaal"/>
                    </w:pPr>
                    <w:r>
                      <w:t xml:space="preserve"> | Definitief | Bijlage W.20 | 16 augustus 2021</w:t>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20B84ACA" wp14:editId="5919D935">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6C4C0A74" w14:textId="77777777" w:rsidR="00E650FD" w:rsidRDefault="00E650FD"/>
                      </w:txbxContent>
                    </wps:txbx>
                    <wps:bodyPr vert="horz" wrap="square" lIns="0" tIns="0" rIns="0" bIns="0" anchor="t" anchorCtr="0"/>
                  </wps:wsp>
                </a:graphicData>
              </a:graphic>
            </wp:anchor>
          </w:drawing>
        </mc:Choice>
        <mc:Fallback>
          <w:pict>
            <v:shape w14:anchorId="20B84ACA"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14:paraId="6C4C0A74" w14:textId="77777777" w:rsidR="00E650FD" w:rsidRDefault="00E650FD"/>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4FAEBE70" wp14:editId="7DCCB603">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14F7017C" w14:textId="52CA82A2" w:rsidR="00E650FD" w:rsidRDefault="00E650FD">
                          <w:pPr>
                            <w:pStyle w:val="Verdana65rechtsuitgelijnd"/>
                          </w:pPr>
                          <w:r>
                            <w:t xml:space="preserve">Pagina </w:t>
                          </w:r>
                          <w:r>
                            <w:fldChar w:fldCharType="begin"/>
                          </w:r>
                          <w:r>
                            <w:instrText>PAGE</w:instrText>
                          </w:r>
                          <w:r>
                            <w:fldChar w:fldCharType="separate"/>
                          </w:r>
                          <w:r w:rsidR="009B4BA4">
                            <w:rPr>
                              <w:noProof/>
                            </w:rPr>
                            <w:t>15</w:t>
                          </w:r>
                          <w:r>
                            <w:fldChar w:fldCharType="end"/>
                          </w:r>
                          <w:r>
                            <w:t xml:space="preserve"> van </w:t>
                          </w:r>
                          <w:r>
                            <w:fldChar w:fldCharType="begin"/>
                          </w:r>
                          <w:r>
                            <w:instrText>NUMPAGES</w:instrText>
                          </w:r>
                          <w:r>
                            <w:fldChar w:fldCharType="separate"/>
                          </w:r>
                          <w:r w:rsidR="009B4BA4">
                            <w:rPr>
                              <w:noProof/>
                            </w:rPr>
                            <w:t>15</w:t>
                          </w:r>
                          <w:r>
                            <w:fldChar w:fldCharType="end"/>
                          </w:r>
                        </w:p>
                      </w:txbxContent>
                    </wps:txbx>
                    <wps:bodyPr vert="horz" wrap="square" lIns="0" tIns="0" rIns="0" bIns="0" anchor="t" anchorCtr="0"/>
                  </wps:wsp>
                </a:graphicData>
              </a:graphic>
            </wp:anchor>
          </w:drawing>
        </mc:Choice>
        <mc:Fallback>
          <w:pict>
            <v:shape w14:anchorId="4FAEBE70"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14:paraId="14F7017C" w14:textId="52CA82A2" w:rsidR="00E650FD" w:rsidRDefault="00E650FD">
                    <w:pPr>
                      <w:pStyle w:val="Verdana65rechtsuitgelijnd"/>
                    </w:pPr>
                    <w:r>
                      <w:t xml:space="preserve">Pagina </w:t>
                    </w:r>
                    <w:r>
                      <w:fldChar w:fldCharType="begin"/>
                    </w:r>
                    <w:r>
                      <w:instrText>PAGE</w:instrText>
                    </w:r>
                    <w:r>
                      <w:fldChar w:fldCharType="separate"/>
                    </w:r>
                    <w:r w:rsidR="009B4BA4">
                      <w:rPr>
                        <w:noProof/>
                      </w:rPr>
                      <w:t>15</w:t>
                    </w:r>
                    <w:r>
                      <w:fldChar w:fldCharType="end"/>
                    </w:r>
                    <w:r>
                      <w:t xml:space="preserve"> van </w:t>
                    </w:r>
                    <w:r>
                      <w:fldChar w:fldCharType="begin"/>
                    </w:r>
                    <w:r>
                      <w:instrText>NUMPAGES</w:instrText>
                    </w:r>
                    <w:r>
                      <w:fldChar w:fldCharType="separate"/>
                    </w:r>
                    <w:r w:rsidR="009B4BA4">
                      <w:rPr>
                        <w:noProof/>
                      </w:rPr>
                      <w:t>15</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A51E4" w14:textId="77777777" w:rsidR="00E650FD" w:rsidRDefault="00E650FD">
    <w:pPr>
      <w:pStyle w:val="MarginlessContainer"/>
      <w:spacing w:after="8151" w:line="14" w:lineRule="exact"/>
    </w:pPr>
    <w:r>
      <w:rPr>
        <w:noProof/>
      </w:rPr>
      <mc:AlternateContent>
        <mc:Choice Requires="wps">
          <w:drawing>
            <wp:anchor distT="0" distB="0" distL="0" distR="0" simplePos="0" relativeHeight="251657216" behindDoc="0" locked="1" layoutInCell="1" allowOverlap="1" wp14:anchorId="316F7D70" wp14:editId="1D2BFE57">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2D2DDC95" w14:textId="77777777" w:rsidR="00E650FD" w:rsidRDefault="00E650FD"/>
                      </w:txbxContent>
                    </wps:txbx>
                    <wps:bodyPr vert="horz" wrap="square" lIns="0" tIns="0" rIns="0" bIns="0" anchor="t" anchorCtr="0"/>
                  </wps:wsp>
                </a:graphicData>
              </a:graphic>
            </wp:anchor>
          </w:drawing>
        </mc:Choice>
        <mc:Fallback>
          <w:pict>
            <v:shapetype w14:anchorId="316F7D70"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14:paraId="2D2DDC95" w14:textId="77777777" w:rsidR="00E650FD" w:rsidRDefault="00E650FD"/>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BC9227A" wp14:editId="4F90BC12">
              <wp:simplePos x="0" y="0"/>
              <wp:positionH relativeFrom="page">
                <wp:posOffset>2044065</wp:posOffset>
              </wp:positionH>
              <wp:positionV relativeFrom="page">
                <wp:posOffset>3105150</wp:posOffset>
              </wp:positionV>
              <wp:extent cx="5632450" cy="1913255"/>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5632450" cy="1913255"/>
                      </a:xfrm>
                      <a:prstGeom prst="rect">
                        <a:avLst/>
                      </a:prstGeom>
                      <a:noFill/>
                    </wps:spPr>
                    <wps:txbx>
                      <w:txbxContent>
                        <w:p w14:paraId="26A80131" w14:textId="4142DDBE" w:rsidR="00E650FD" w:rsidRDefault="00E650FD">
                          <w:pPr>
                            <w:pStyle w:val="StandaardVerdana12"/>
                          </w:pPr>
                          <w:r w:rsidRPr="00853FD6">
                            <w:t xml:space="preserve">Standaard </w:t>
                          </w:r>
                          <w:r>
                            <w:t xml:space="preserve">(twee) maandelijks inspectierapport </w:t>
                          </w:r>
                        </w:p>
                        <w:tbl>
                          <w:tblPr>
                            <w:tblW w:w="0" w:type="auto"/>
                            <w:tblLayout w:type="fixed"/>
                            <w:tblLook w:val="07E0" w:firstRow="1" w:lastRow="1" w:firstColumn="1" w:lastColumn="1" w:noHBand="1" w:noVBand="1"/>
                          </w:tblPr>
                          <w:tblGrid>
                            <w:gridCol w:w="1150"/>
                            <w:gridCol w:w="4490"/>
                          </w:tblGrid>
                          <w:tr w:rsidR="00E650FD" w14:paraId="29C5724E" w14:textId="77777777">
                            <w:trPr>
                              <w:trHeight w:val="238"/>
                            </w:trPr>
                            <w:tc>
                              <w:tcPr>
                                <w:tcW w:w="646" w:type="dxa"/>
                              </w:tcPr>
                              <w:p w14:paraId="1642807B" w14:textId="77777777" w:rsidR="00E650FD" w:rsidRDefault="00E650FD">
                                <w:r>
                                  <w:t xml:space="preserve">Versie </w:t>
                                </w:r>
                              </w:p>
                            </w:tc>
                            <w:tc>
                              <w:tcPr>
                                <w:tcW w:w="4490" w:type="dxa"/>
                              </w:tcPr>
                              <w:p w14:paraId="1047B3B2" w14:textId="7240FFBC" w:rsidR="00E650FD" w:rsidRDefault="00E650FD">
                                <w:r>
                                  <w:t>2</w:t>
                                </w:r>
                              </w:p>
                            </w:tc>
                          </w:tr>
                          <w:tr w:rsidR="00E650FD" w14:paraId="7DB30D83" w14:textId="77777777">
                            <w:trPr>
                              <w:trHeight w:val="1210"/>
                            </w:trPr>
                            <w:tc>
                              <w:tcPr>
                                <w:tcW w:w="1150" w:type="dxa"/>
                              </w:tcPr>
                              <w:p w14:paraId="16BEEE7C" w14:textId="77777777" w:rsidR="00E650FD" w:rsidRDefault="00E650FD">
                                <w:r>
                                  <w:t>Datum</w:t>
                                </w:r>
                              </w:p>
                            </w:tc>
                            <w:tc>
                              <w:tcPr>
                                <w:tcW w:w="4490" w:type="dxa"/>
                              </w:tcPr>
                              <w:p w14:paraId="35CFBDD9" w14:textId="410A3B70" w:rsidR="00E650FD" w:rsidRDefault="00E650FD">
                                <w:pPr>
                                  <w:pStyle w:val="Gegevensdocument"/>
                                </w:pPr>
                                <w:sdt>
                                  <w:sdtPr>
                                    <w:id w:val="620265143"/>
                                    <w:date w:fullDate="2021-08-16T00:00:00Z">
                                      <w:dateFormat w:val="d MMMM yyyy"/>
                                      <w:lid w:val="nl-NL"/>
                                      <w:storeMappedDataAs w:val="dateTime"/>
                                      <w:calendar w:val="gregorian"/>
                                    </w:date>
                                  </w:sdtPr>
                                  <w:sdtContent>
                                    <w:r>
                                      <w:t>16 augustus 2021</w:t>
                                    </w:r>
                                  </w:sdtContent>
                                </w:sdt>
                              </w:p>
                            </w:tc>
                          </w:tr>
                          <w:tr w:rsidR="00E650FD" w14:paraId="0CAF31C7" w14:textId="77777777">
                            <w:trPr>
                              <w:trHeight w:val="960"/>
                            </w:trPr>
                            <w:tc>
                              <w:tcPr>
                                <w:tcW w:w="1150" w:type="dxa"/>
                              </w:tcPr>
                              <w:p w14:paraId="591A5911" w14:textId="77777777" w:rsidR="00E650FD" w:rsidRDefault="00E650FD">
                                <w:r>
                                  <w:t>Status</w:t>
                                </w:r>
                              </w:p>
                            </w:tc>
                            <w:tc>
                              <w:tcPr>
                                <w:tcW w:w="4490" w:type="dxa"/>
                              </w:tcPr>
                              <w:p w14:paraId="62D7D264" w14:textId="77777777" w:rsidR="00E650FD" w:rsidRDefault="00E650FD">
                                <w:r>
                                  <w:t>definitief</w:t>
                                </w:r>
                              </w:p>
                            </w:tc>
                          </w:tr>
                          <w:tr w:rsidR="00E650FD" w14:paraId="75391416" w14:textId="77777777">
                            <w:trPr>
                              <w:trHeight w:val="238"/>
                            </w:trPr>
                            <w:tc>
                              <w:tcPr>
                                <w:tcW w:w="1150" w:type="dxa"/>
                              </w:tcPr>
                              <w:p w14:paraId="381564E7" w14:textId="77777777" w:rsidR="00E650FD" w:rsidRDefault="00E650FD">
                                <w:r>
                                  <w:t>Kenmerk</w:t>
                                </w:r>
                              </w:p>
                            </w:tc>
                            <w:tc>
                              <w:tcPr>
                                <w:tcW w:w="4490" w:type="dxa"/>
                              </w:tcPr>
                              <w:p w14:paraId="27CCC1F1" w14:textId="7A834C18" w:rsidR="00E650FD" w:rsidRDefault="00E650FD" w:rsidP="00853FD6">
                                <w:r>
                                  <w:t>1282613-W.20</w:t>
                                </w:r>
                              </w:p>
                            </w:tc>
                          </w:tr>
                        </w:tbl>
                        <w:p w14:paraId="29C49285" w14:textId="77777777" w:rsidR="00E650FD" w:rsidRDefault="00E650FD"/>
                      </w:txbxContent>
                    </wps:txbx>
                    <wps:bodyPr vert="horz" wrap="square" lIns="0" tIns="0" rIns="0" bIns="0" anchor="t" anchorCtr="0"/>
                  </wps:wsp>
                </a:graphicData>
              </a:graphic>
              <wp14:sizeRelH relativeFrom="margin">
                <wp14:pctWidth>0</wp14:pctWidth>
              </wp14:sizeRelH>
            </wp:anchor>
          </w:drawing>
        </mc:Choice>
        <mc:Fallback>
          <w:pict>
            <v:shape w14:anchorId="3BC9227A" id="Datum en status" o:spid="_x0000_s1030" type="#_x0000_t202" style="position:absolute;margin-left:160.95pt;margin-top:244.5pt;width:443.5pt;height:150.6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" filled="f" stroked="f">
              <v:textbox inset="0,0,0,0">
                <w:txbxContent>
                  <w:p w14:paraId="26A80131" w14:textId="4142DDBE" w:rsidR="00E650FD" w:rsidRDefault="00E650FD">
                    <w:pPr>
                      <w:pStyle w:val="StandaardVerdana12"/>
                    </w:pPr>
                    <w:r w:rsidRPr="00853FD6">
                      <w:t xml:space="preserve">Standaard </w:t>
                    </w:r>
                    <w:r>
                      <w:t xml:space="preserve">(twee) maandelijks inspectierapport </w:t>
                    </w:r>
                  </w:p>
                  <w:tbl>
                    <w:tblPr>
                      <w:tblW w:w="0" w:type="auto"/>
                      <w:tblLayout w:type="fixed"/>
                      <w:tblLook w:val="07E0" w:firstRow="1" w:lastRow="1" w:firstColumn="1" w:lastColumn="1" w:noHBand="1" w:noVBand="1"/>
                    </w:tblPr>
                    <w:tblGrid>
                      <w:gridCol w:w="1150"/>
                      <w:gridCol w:w="4490"/>
                    </w:tblGrid>
                    <w:tr w:rsidR="00E650FD" w14:paraId="29C5724E" w14:textId="77777777">
                      <w:trPr>
                        <w:trHeight w:val="238"/>
                      </w:trPr>
                      <w:tc>
                        <w:tcPr>
                          <w:tcW w:w="646" w:type="dxa"/>
                        </w:tcPr>
                        <w:p w14:paraId="1642807B" w14:textId="77777777" w:rsidR="00E650FD" w:rsidRDefault="00E650FD">
                          <w:r>
                            <w:t xml:space="preserve">Versie </w:t>
                          </w:r>
                        </w:p>
                      </w:tc>
                      <w:tc>
                        <w:tcPr>
                          <w:tcW w:w="4490" w:type="dxa"/>
                        </w:tcPr>
                        <w:p w14:paraId="1047B3B2" w14:textId="7240FFBC" w:rsidR="00E650FD" w:rsidRDefault="00E650FD">
                          <w:r>
                            <w:t>2</w:t>
                          </w:r>
                        </w:p>
                      </w:tc>
                    </w:tr>
                    <w:tr w:rsidR="00E650FD" w14:paraId="7DB30D83" w14:textId="77777777">
                      <w:trPr>
                        <w:trHeight w:val="1210"/>
                      </w:trPr>
                      <w:tc>
                        <w:tcPr>
                          <w:tcW w:w="1150" w:type="dxa"/>
                        </w:tcPr>
                        <w:p w14:paraId="16BEEE7C" w14:textId="77777777" w:rsidR="00E650FD" w:rsidRDefault="00E650FD">
                          <w:r>
                            <w:t>Datum</w:t>
                          </w:r>
                        </w:p>
                      </w:tc>
                      <w:tc>
                        <w:tcPr>
                          <w:tcW w:w="4490" w:type="dxa"/>
                        </w:tcPr>
                        <w:p w14:paraId="35CFBDD9" w14:textId="410A3B70" w:rsidR="00E650FD" w:rsidRDefault="00E650FD">
                          <w:pPr>
                            <w:pStyle w:val="Gegevensdocument"/>
                          </w:pPr>
                          <w:sdt>
                            <w:sdtPr>
                              <w:id w:val="620265143"/>
                              <w:date w:fullDate="2021-08-16T00:00:00Z">
                                <w:dateFormat w:val="d MMMM yyyy"/>
                                <w:lid w:val="nl-NL"/>
                                <w:storeMappedDataAs w:val="dateTime"/>
                                <w:calendar w:val="gregorian"/>
                              </w:date>
                            </w:sdtPr>
                            <w:sdtContent>
                              <w:r>
                                <w:t>16 augustus 2021</w:t>
                              </w:r>
                            </w:sdtContent>
                          </w:sdt>
                        </w:p>
                      </w:tc>
                    </w:tr>
                    <w:tr w:rsidR="00E650FD" w14:paraId="0CAF31C7" w14:textId="77777777">
                      <w:trPr>
                        <w:trHeight w:val="960"/>
                      </w:trPr>
                      <w:tc>
                        <w:tcPr>
                          <w:tcW w:w="1150" w:type="dxa"/>
                        </w:tcPr>
                        <w:p w14:paraId="591A5911" w14:textId="77777777" w:rsidR="00E650FD" w:rsidRDefault="00E650FD">
                          <w:r>
                            <w:t>Status</w:t>
                          </w:r>
                        </w:p>
                      </w:tc>
                      <w:tc>
                        <w:tcPr>
                          <w:tcW w:w="4490" w:type="dxa"/>
                        </w:tcPr>
                        <w:p w14:paraId="62D7D264" w14:textId="77777777" w:rsidR="00E650FD" w:rsidRDefault="00E650FD">
                          <w:r>
                            <w:t>definitief</w:t>
                          </w:r>
                        </w:p>
                      </w:tc>
                    </w:tr>
                    <w:tr w:rsidR="00E650FD" w14:paraId="75391416" w14:textId="77777777">
                      <w:trPr>
                        <w:trHeight w:val="238"/>
                      </w:trPr>
                      <w:tc>
                        <w:tcPr>
                          <w:tcW w:w="1150" w:type="dxa"/>
                        </w:tcPr>
                        <w:p w14:paraId="381564E7" w14:textId="77777777" w:rsidR="00E650FD" w:rsidRDefault="00E650FD">
                          <w:r>
                            <w:t>Kenmerk</w:t>
                          </w:r>
                        </w:p>
                      </w:tc>
                      <w:tc>
                        <w:tcPr>
                          <w:tcW w:w="4490" w:type="dxa"/>
                        </w:tcPr>
                        <w:p w14:paraId="27CCC1F1" w14:textId="7A834C18" w:rsidR="00E650FD" w:rsidRDefault="00E650FD" w:rsidP="00853FD6">
                          <w:r>
                            <w:t>1282613-W.20</w:t>
                          </w:r>
                        </w:p>
                      </w:tc>
                    </w:tr>
                  </w:tbl>
                  <w:p w14:paraId="29C49285" w14:textId="77777777" w:rsidR="00E650FD" w:rsidRDefault="00E650FD"/>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60D8C98C" wp14:editId="77B8F7F7">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2979407C" w14:textId="07A3236E" w:rsidR="00E650FD" w:rsidRDefault="00E650FD">
                          <w:pPr>
                            <w:pStyle w:val="StandaardVerdana12"/>
                          </w:pPr>
                          <w:r>
                            <w:t xml:space="preserve">Bijlage W.20 </w:t>
                          </w:r>
                        </w:p>
                      </w:txbxContent>
                    </wps:txbx>
                    <wps:bodyPr vert="horz" wrap="square" lIns="0" tIns="0" rIns="0" bIns="0" anchor="t" anchorCtr="0"/>
                  </wps:wsp>
                </a:graphicData>
              </a:graphic>
            </wp:anchor>
          </w:drawing>
        </mc:Choice>
        <mc:Fallback>
          <w:pict>
            <v:shape w14:anchorId="60D8C98C" id="Titel en subtitel" o:spid="_x0000_s1031" type="#_x0000_t202" style="position:absolute;margin-left:161pt;margin-top:213.15pt;width:277.75pt;height:3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CXMrihrQEAAEADAAAOAAAAAAAAAAAAAAAAAC4CAABkcnMvZTJvRG9jLnht&#10;bFBLAQItABQABgAIAAAAIQBJo7Sr4QAAAAsBAAAPAAAAAAAAAAAAAAAAAAcEAABkcnMvZG93bnJl&#10;di54bWxQSwUGAAAAAAQABADzAAAAFQUAAAAA&#10;" filled="f" stroked="f">
              <v:textbox inset="0,0,0,0">
                <w:txbxContent>
                  <w:p w14:paraId="2979407C" w14:textId="07A3236E" w:rsidR="00E650FD" w:rsidRDefault="00E650FD">
                    <w:pPr>
                      <w:pStyle w:val="StandaardVerdana12"/>
                    </w:pPr>
                    <w:r>
                      <w:t xml:space="preserve">Bijlage W.20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E0DC574" wp14:editId="415CBD65">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732A9A1A" w14:textId="77777777" w:rsidR="00E650FD" w:rsidRDefault="00E650FD">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E0DC574"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GkubfamAQAAMwMAAA4AAAAAAAAAAAAAAAAALgIAAGRycy9lMm9Eb2MueG1sUEsBAi0AFAAG&#10;AAgAAAAhAFe7TcbeAAAACAEAAA8AAAAAAAAAAAAAAAAAAAQAAGRycy9kb3ducmV2LnhtbFBLBQYA&#10;AAAABAAEAPMAAAALBQAAAAA=&#10;" filled="f" stroked="f">
              <v:textbox inset="0,0,0,0">
                <w:txbxContent>
                  <w:p w14:paraId="732A9A1A" w14:textId="77777777" w:rsidR="00E650FD" w:rsidRDefault="00E650FD">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DDAA5C2" wp14:editId="6815C3B0">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36102836" w14:textId="77777777" w:rsidR="00E650FD" w:rsidRDefault="00E650FD">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DAA5C2"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" filled="f" stroked="f">
              <v:textbox inset="0,0,0,0">
                <w:txbxContent>
                  <w:p w14:paraId="36102836" w14:textId="77777777" w:rsidR="00E650FD" w:rsidRDefault="00E650FD">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249AFE"/>
    <w:multiLevelType w:val="multilevel"/>
    <w:tmpl w:val="62CB97FA"/>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F39496"/>
    <w:multiLevelType w:val="multilevel"/>
    <w:tmpl w:val="7440B375"/>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2F3657D"/>
    <w:multiLevelType w:val="multilevel"/>
    <w:tmpl w:val="4E892FB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408D1EC"/>
    <w:multiLevelType w:val="multilevel"/>
    <w:tmpl w:val="520348D7"/>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76CF3E"/>
    <w:multiLevelType w:val="multilevel"/>
    <w:tmpl w:val="D30E00FB"/>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7DD9909"/>
    <w:multiLevelType w:val="multilevel"/>
    <w:tmpl w:val="8615887E"/>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2F9524A"/>
    <w:multiLevelType w:val="multilevel"/>
    <w:tmpl w:val="661BDDA2"/>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3C34038"/>
    <w:multiLevelType w:val="multilevel"/>
    <w:tmpl w:val="55C6A44D"/>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803FFC1"/>
    <w:multiLevelType w:val="multilevel"/>
    <w:tmpl w:val="1F05DB5D"/>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89C78E1"/>
    <w:multiLevelType w:val="multilevel"/>
    <w:tmpl w:val="A27A71B0"/>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C742666"/>
    <w:multiLevelType w:val="multilevel"/>
    <w:tmpl w:val="79849EDB"/>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D1CFC07"/>
    <w:multiLevelType w:val="multilevel"/>
    <w:tmpl w:val="1543C26E"/>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E885E96"/>
    <w:multiLevelType w:val="multilevel"/>
    <w:tmpl w:val="E6666E8E"/>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ECD42FF"/>
    <w:multiLevelType w:val="multilevel"/>
    <w:tmpl w:val="A1600C97"/>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69B10B5"/>
    <w:multiLevelType w:val="hybridMultilevel"/>
    <w:tmpl w:val="3CEEF97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70379A1"/>
    <w:multiLevelType w:val="multilevel"/>
    <w:tmpl w:val="809E5E08"/>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77A0C22"/>
    <w:multiLevelType w:val="hybridMultilevel"/>
    <w:tmpl w:val="AE24289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44A5B53"/>
    <w:multiLevelType w:val="multilevel"/>
    <w:tmpl w:val="A6CB4DA0"/>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D685127"/>
    <w:multiLevelType w:val="hybridMultilevel"/>
    <w:tmpl w:val="27C041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3110009"/>
    <w:multiLevelType w:val="multilevel"/>
    <w:tmpl w:val="5A003813"/>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6750D1"/>
    <w:multiLevelType w:val="multilevel"/>
    <w:tmpl w:val="514BA46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B1F033"/>
    <w:multiLevelType w:val="multilevel"/>
    <w:tmpl w:val="F471D0EF"/>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1A490E"/>
    <w:multiLevelType w:val="multilevel"/>
    <w:tmpl w:val="4DD8AE35"/>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24" w15:restartNumberingAfterBreak="0">
    <w:nsid w:val="275C9EB4"/>
    <w:multiLevelType w:val="multilevel"/>
    <w:tmpl w:val="12BF654B"/>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B6335B"/>
    <w:multiLevelType w:val="hybridMultilevel"/>
    <w:tmpl w:val="E864F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397429"/>
    <w:multiLevelType w:val="multilevel"/>
    <w:tmpl w:val="B6E61912"/>
    <w:styleLink w:val="Opmaakprofiel1"/>
    <w:lvl w:ilvl="0">
      <w:start w:val="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2FB20AC7"/>
    <w:multiLevelType w:val="hybridMultilevel"/>
    <w:tmpl w:val="4D201B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9442292"/>
    <w:multiLevelType w:val="hybridMultilevel"/>
    <w:tmpl w:val="F73654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A050BFB"/>
    <w:multiLevelType w:val="hybridMultilevel"/>
    <w:tmpl w:val="8E48D7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8DF52A8"/>
    <w:multiLevelType w:val="hybridMultilevel"/>
    <w:tmpl w:val="29167C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Arial"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Arial"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EBEA93"/>
    <w:multiLevelType w:val="multilevel"/>
    <w:tmpl w:val="04B81C4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B63F63"/>
    <w:multiLevelType w:val="multilevel"/>
    <w:tmpl w:val="33DBAE46"/>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8DA972"/>
    <w:multiLevelType w:val="multilevel"/>
    <w:tmpl w:val="91B8C548"/>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numFmt w:val="decimal"/>
      <w:lvlText w:val=""/>
      <w:lvlJc w:val="left"/>
    </w:lvl>
    <w:lvl w:ilvl="8">
      <w:numFmt w:val="decimal"/>
      <w:lvlText w:val=""/>
      <w:lvlJc w:val="left"/>
    </w:lvl>
  </w:abstractNum>
  <w:abstractNum w:abstractNumId="34" w15:restartNumberingAfterBreak="0">
    <w:nsid w:val="714A14AC"/>
    <w:multiLevelType w:val="multilevel"/>
    <w:tmpl w:val="53ADE4E1"/>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DC9C26"/>
    <w:multiLevelType w:val="multilevel"/>
    <w:tmpl w:val="702CBB16"/>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1"/>
  </w:num>
  <w:num w:numId="3">
    <w:abstractNumId w:val="24"/>
  </w:num>
  <w:num w:numId="4">
    <w:abstractNumId w:val="33"/>
  </w:num>
  <w:num w:numId="5">
    <w:abstractNumId w:val="13"/>
  </w:num>
  <w:num w:numId="6">
    <w:abstractNumId w:val="4"/>
  </w:num>
  <w:num w:numId="7">
    <w:abstractNumId w:val="7"/>
  </w:num>
  <w:num w:numId="8">
    <w:abstractNumId w:val="1"/>
  </w:num>
  <w:num w:numId="9">
    <w:abstractNumId w:val="9"/>
  </w:num>
  <w:num w:numId="10">
    <w:abstractNumId w:val="22"/>
  </w:num>
  <w:num w:numId="11">
    <w:abstractNumId w:val="20"/>
  </w:num>
  <w:num w:numId="12">
    <w:abstractNumId w:val="3"/>
  </w:num>
  <w:num w:numId="13">
    <w:abstractNumId w:val="23"/>
  </w:num>
  <w:num w:numId="14">
    <w:abstractNumId w:val="0"/>
  </w:num>
  <w:num w:numId="15">
    <w:abstractNumId w:val="12"/>
  </w:num>
  <w:num w:numId="16">
    <w:abstractNumId w:val="10"/>
  </w:num>
  <w:num w:numId="17">
    <w:abstractNumId w:val="17"/>
  </w:num>
  <w:num w:numId="18">
    <w:abstractNumId w:val="34"/>
  </w:num>
  <w:num w:numId="19">
    <w:abstractNumId w:val="32"/>
  </w:num>
  <w:num w:numId="20">
    <w:abstractNumId w:val="6"/>
  </w:num>
  <w:num w:numId="21">
    <w:abstractNumId w:val="15"/>
  </w:num>
  <w:num w:numId="22">
    <w:abstractNumId w:val="30"/>
  </w:num>
  <w:num w:numId="23">
    <w:abstractNumId w:val="16"/>
  </w:num>
  <w:num w:numId="24">
    <w:abstractNumId w:val="28"/>
  </w:num>
  <w:num w:numId="25">
    <w:abstractNumId w:val="19"/>
  </w:num>
  <w:num w:numId="26">
    <w:abstractNumId w:val="29"/>
  </w:num>
  <w:num w:numId="27">
    <w:abstractNumId w:val="25"/>
  </w:num>
  <w:num w:numId="28">
    <w:abstractNumId w:val="14"/>
  </w:num>
  <w:num w:numId="29">
    <w:abstractNumId w:val="27"/>
  </w:num>
  <w:num w:numId="30">
    <w:abstractNumId w:val="26"/>
  </w:num>
  <w:num w:numId="31">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AB9"/>
    <w:rsid w:val="00056AB0"/>
    <w:rsid w:val="00090FBD"/>
    <w:rsid w:val="00091533"/>
    <w:rsid w:val="000A1AA8"/>
    <w:rsid w:val="000A38B0"/>
    <w:rsid w:val="000F39B5"/>
    <w:rsid w:val="001625F3"/>
    <w:rsid w:val="001750BE"/>
    <w:rsid w:val="001C7D74"/>
    <w:rsid w:val="00245DB2"/>
    <w:rsid w:val="00263DA6"/>
    <w:rsid w:val="00265FA0"/>
    <w:rsid w:val="00270DC7"/>
    <w:rsid w:val="002A78BB"/>
    <w:rsid w:val="002A7F94"/>
    <w:rsid w:val="002C217E"/>
    <w:rsid w:val="00344FE5"/>
    <w:rsid w:val="003A0E93"/>
    <w:rsid w:val="003C5BD2"/>
    <w:rsid w:val="00401DA4"/>
    <w:rsid w:val="00424883"/>
    <w:rsid w:val="00456C72"/>
    <w:rsid w:val="00477247"/>
    <w:rsid w:val="004C6286"/>
    <w:rsid w:val="005453A4"/>
    <w:rsid w:val="005531C4"/>
    <w:rsid w:val="00597DA0"/>
    <w:rsid w:val="005E3DAC"/>
    <w:rsid w:val="006F7E95"/>
    <w:rsid w:val="007405AA"/>
    <w:rsid w:val="00781D29"/>
    <w:rsid w:val="007A0BDF"/>
    <w:rsid w:val="007B6D91"/>
    <w:rsid w:val="007D6CE9"/>
    <w:rsid w:val="007F3479"/>
    <w:rsid w:val="00810557"/>
    <w:rsid w:val="00841879"/>
    <w:rsid w:val="00853FD6"/>
    <w:rsid w:val="00860AB9"/>
    <w:rsid w:val="0088290B"/>
    <w:rsid w:val="008A0089"/>
    <w:rsid w:val="008C11A6"/>
    <w:rsid w:val="008C13D3"/>
    <w:rsid w:val="008F4710"/>
    <w:rsid w:val="009A5E69"/>
    <w:rsid w:val="009B4BA4"/>
    <w:rsid w:val="009D438D"/>
    <w:rsid w:val="00A25679"/>
    <w:rsid w:val="00A621AF"/>
    <w:rsid w:val="00A67608"/>
    <w:rsid w:val="00AA35CE"/>
    <w:rsid w:val="00B514DF"/>
    <w:rsid w:val="00C44EAA"/>
    <w:rsid w:val="00C56059"/>
    <w:rsid w:val="00C56244"/>
    <w:rsid w:val="00C7161B"/>
    <w:rsid w:val="00C82CA9"/>
    <w:rsid w:val="00C90AE9"/>
    <w:rsid w:val="00CA2CCC"/>
    <w:rsid w:val="00D152E3"/>
    <w:rsid w:val="00D611C4"/>
    <w:rsid w:val="00DD6DDD"/>
    <w:rsid w:val="00DE47C9"/>
    <w:rsid w:val="00E30E30"/>
    <w:rsid w:val="00E650FD"/>
    <w:rsid w:val="00E84776"/>
    <w:rsid w:val="00ED2369"/>
    <w:rsid w:val="00F8337D"/>
    <w:rsid w:val="00FD3A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9115AB1"/>
  <w15:docId w15:val="{2F8D2CC6-5D42-497B-9966-B96F700E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pacing w:line="240" w:lineRule="exact"/>
    </w:pPr>
    <w:rPr>
      <w:rFonts w:ascii="Verdana" w:hAnsi="Verdana"/>
      <w:color w:val="000000"/>
      <w:sz w:val="18"/>
      <w:szCs w:val="18"/>
    </w:rPr>
  </w:style>
  <w:style w:type="paragraph" w:styleId="Kop10">
    <w:name w:val="heading 1"/>
    <w:aliases w:val="Hfdst 1"/>
    <w:basedOn w:val="Standaard"/>
    <w:next w:val="Standaard"/>
    <w:link w:val="Kop1Char"/>
    <w:qFormat/>
    <w:rsid w:val="007405AA"/>
    <w:pPr>
      <w:keepNext/>
      <w:tabs>
        <w:tab w:val="num" w:pos="0"/>
      </w:tabs>
      <w:autoSpaceDN/>
      <w:spacing w:after="240" w:line="240" w:lineRule="atLeast"/>
      <w:ind w:hanging="1134"/>
      <w:textAlignment w:val="auto"/>
      <w:outlineLvl w:val="0"/>
    </w:pPr>
    <w:rPr>
      <w:rFonts w:eastAsia="Times New Roman" w:cs="Arial"/>
      <w:bCs/>
      <w:color w:val="auto"/>
      <w:kern w:val="32"/>
      <w:sz w:val="24"/>
      <w:szCs w:val="32"/>
      <w:lang w:eastAsia="bg-BG"/>
    </w:rPr>
  </w:style>
  <w:style w:type="paragraph" w:styleId="Kop20">
    <w:name w:val="heading 2"/>
    <w:aliases w:val="Hfdst 1.1"/>
    <w:basedOn w:val="Standaard"/>
    <w:next w:val="Standaard"/>
    <w:link w:val="Kop2Char"/>
    <w:unhideWhenUsed/>
    <w:qFormat/>
    <w:rsid w:val="003A0E9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0">
    <w:name w:val="heading 3"/>
    <w:aliases w:val="Hfdst 1.1.1"/>
    <w:basedOn w:val="Standaard"/>
    <w:next w:val="plattetekst"/>
    <w:link w:val="Kop3Char"/>
    <w:qFormat/>
    <w:rsid w:val="00853FD6"/>
    <w:pPr>
      <w:keepNext/>
      <w:tabs>
        <w:tab w:val="num" w:pos="1080"/>
      </w:tabs>
      <w:autoSpaceDN/>
      <w:spacing w:line="295" w:lineRule="auto"/>
      <w:ind w:left="720" w:hanging="720"/>
      <w:textAlignment w:val="auto"/>
      <w:outlineLvl w:val="2"/>
    </w:pPr>
    <w:rPr>
      <w:rFonts w:ascii="Calibri" w:eastAsia="Times New Roman" w:hAnsi="Calibri" w:cs="Arial"/>
      <w:b/>
      <w:bCs/>
      <w:color w:val="auto"/>
      <w:sz w:val="17"/>
      <w:szCs w:val="26"/>
    </w:rPr>
  </w:style>
  <w:style w:type="paragraph" w:styleId="Kop40">
    <w:name w:val="heading 4"/>
    <w:aliases w:val="Hfdst 1.1.1.1"/>
    <w:basedOn w:val="Standaard"/>
    <w:next w:val="Standaard"/>
    <w:link w:val="Kop4Char"/>
    <w:qFormat/>
    <w:rsid w:val="007405AA"/>
    <w:pPr>
      <w:keepNext/>
      <w:tabs>
        <w:tab w:val="num" w:pos="0"/>
      </w:tabs>
      <w:autoSpaceDN/>
      <w:spacing w:line="240" w:lineRule="atLeast"/>
      <w:ind w:hanging="1134"/>
      <w:textAlignment w:val="auto"/>
      <w:outlineLvl w:val="3"/>
    </w:pPr>
    <w:rPr>
      <w:rFonts w:eastAsia="Times New Roman" w:cs="Times New Roman"/>
      <w:bCs/>
      <w:color w:val="auto"/>
      <w:szCs w:val="28"/>
      <w:lang w:eastAsia="bg-BG"/>
    </w:rPr>
  </w:style>
  <w:style w:type="paragraph" w:styleId="Kop5">
    <w:name w:val="heading 5"/>
    <w:basedOn w:val="Standaard"/>
    <w:next w:val="Standaard"/>
    <w:link w:val="Kop5Char"/>
    <w:qFormat/>
    <w:rsid w:val="007405AA"/>
    <w:pPr>
      <w:tabs>
        <w:tab w:val="num" w:pos="0"/>
      </w:tabs>
      <w:autoSpaceDN/>
      <w:spacing w:line="240" w:lineRule="atLeast"/>
      <w:ind w:hanging="1134"/>
      <w:textAlignment w:val="auto"/>
      <w:outlineLvl w:val="4"/>
    </w:pPr>
    <w:rPr>
      <w:rFonts w:eastAsia="Times New Roman" w:cs="Times New Roman"/>
      <w:bCs/>
      <w:iCs/>
      <w:color w:val="auto"/>
      <w:szCs w:val="26"/>
      <w:lang w:eastAsia="bg-B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860A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0AB9"/>
    <w:rPr>
      <w:rFonts w:ascii="Verdana" w:hAnsi="Verdana"/>
      <w:color w:val="000000"/>
      <w:sz w:val="18"/>
      <w:szCs w:val="18"/>
    </w:rPr>
  </w:style>
  <w:style w:type="paragraph" w:styleId="Voettekst">
    <w:name w:val="footer"/>
    <w:basedOn w:val="Standaard"/>
    <w:link w:val="VoettekstChar"/>
    <w:unhideWhenUsed/>
    <w:rsid w:val="00860AB9"/>
    <w:pPr>
      <w:tabs>
        <w:tab w:val="center" w:pos="4536"/>
        <w:tab w:val="right" w:pos="9072"/>
      </w:tabs>
      <w:spacing w:line="240" w:lineRule="auto"/>
    </w:pPr>
  </w:style>
  <w:style w:type="character" w:customStyle="1" w:styleId="VoettekstChar">
    <w:name w:val="Voettekst Char"/>
    <w:basedOn w:val="Standaardalinea-lettertype"/>
    <w:link w:val="Voettekst"/>
    <w:rsid w:val="00860AB9"/>
    <w:rPr>
      <w:rFonts w:ascii="Verdana" w:hAnsi="Verdana"/>
      <w:color w:val="000000"/>
      <w:sz w:val="18"/>
      <w:szCs w:val="18"/>
    </w:rPr>
  </w:style>
  <w:style w:type="character" w:customStyle="1" w:styleId="Kop2Char">
    <w:name w:val="Kop 2 Char"/>
    <w:aliases w:val="Hfdst 1.1 Char"/>
    <w:basedOn w:val="Standaardalinea-lettertype"/>
    <w:link w:val="Kop20"/>
    <w:rsid w:val="003A0E93"/>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link w:val="LijstalineaChar"/>
    <w:uiPriority w:val="34"/>
    <w:qFormat/>
    <w:rsid w:val="003A0E93"/>
    <w:pPr>
      <w:autoSpaceDN/>
      <w:spacing w:line="240" w:lineRule="auto"/>
      <w:ind w:left="720"/>
      <w:contextualSpacing/>
      <w:textAlignment w:val="auto"/>
    </w:pPr>
    <w:rPr>
      <w:rFonts w:eastAsia="Times New Roman" w:cs="Times New Roman"/>
      <w:color w:val="auto"/>
      <w:szCs w:val="20"/>
      <w:lang w:val="en-US"/>
    </w:rPr>
  </w:style>
  <w:style w:type="paragraph" w:styleId="Voetnoottekst">
    <w:name w:val="footnote text"/>
    <w:basedOn w:val="Standaard"/>
    <w:link w:val="VoetnoottekstChar"/>
    <w:semiHidden/>
    <w:rsid w:val="003A0E93"/>
    <w:pPr>
      <w:autoSpaceDN/>
      <w:spacing w:line="240" w:lineRule="auto"/>
      <w:textAlignment w:val="auto"/>
    </w:pPr>
    <w:rPr>
      <w:rFonts w:ascii="Arial" w:eastAsia="Times New Roman" w:hAnsi="Arial" w:cs="Times New Roman"/>
      <w:color w:val="auto"/>
      <w:szCs w:val="20"/>
    </w:rPr>
  </w:style>
  <w:style w:type="character" w:customStyle="1" w:styleId="VoetnoottekstChar">
    <w:name w:val="Voetnoottekst Char"/>
    <w:basedOn w:val="Standaardalinea-lettertype"/>
    <w:link w:val="Voetnoottekst"/>
    <w:semiHidden/>
    <w:rsid w:val="003A0E93"/>
    <w:rPr>
      <w:rFonts w:ascii="Arial" w:eastAsia="Times New Roman" w:hAnsi="Arial" w:cs="Times New Roman"/>
      <w:sz w:val="18"/>
    </w:rPr>
  </w:style>
  <w:style w:type="character" w:styleId="Voetnootmarkering">
    <w:name w:val="footnote reference"/>
    <w:basedOn w:val="Standaardalinea-lettertype"/>
    <w:semiHidden/>
    <w:rsid w:val="003A0E93"/>
    <w:rPr>
      <w:vertAlign w:val="superscript"/>
    </w:rPr>
  </w:style>
  <w:style w:type="character" w:customStyle="1" w:styleId="LijstalineaChar">
    <w:name w:val="Lijstalinea Char"/>
    <w:basedOn w:val="Standaardalinea-lettertype"/>
    <w:link w:val="Lijstalinea"/>
    <w:uiPriority w:val="34"/>
    <w:locked/>
    <w:rsid w:val="003A0E93"/>
    <w:rPr>
      <w:rFonts w:ascii="Verdana" w:eastAsia="Times New Roman" w:hAnsi="Verdana" w:cs="Times New Roman"/>
      <w:sz w:val="18"/>
      <w:lang w:val="en-US"/>
    </w:rPr>
  </w:style>
  <w:style w:type="table" w:styleId="Tabelraster">
    <w:name w:val="Table Grid"/>
    <w:basedOn w:val="Standaardtabel"/>
    <w:uiPriority w:val="59"/>
    <w:rsid w:val="00D61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fdst 1 Char"/>
    <w:basedOn w:val="Standaardalinea-lettertype"/>
    <w:link w:val="Kop10"/>
    <w:rsid w:val="007405AA"/>
    <w:rPr>
      <w:rFonts w:ascii="Verdana" w:eastAsia="Times New Roman" w:hAnsi="Verdana" w:cs="Arial"/>
      <w:bCs/>
      <w:kern w:val="32"/>
      <w:sz w:val="24"/>
      <w:szCs w:val="32"/>
      <w:lang w:eastAsia="bg-BG"/>
    </w:rPr>
  </w:style>
  <w:style w:type="character" w:customStyle="1" w:styleId="Kop4Char">
    <w:name w:val="Kop 4 Char"/>
    <w:aliases w:val="Hfdst 1.1.1.1 Char"/>
    <w:basedOn w:val="Standaardalinea-lettertype"/>
    <w:link w:val="Kop40"/>
    <w:rsid w:val="007405AA"/>
    <w:rPr>
      <w:rFonts w:ascii="Verdana" w:eastAsia="Times New Roman" w:hAnsi="Verdana" w:cs="Times New Roman"/>
      <w:bCs/>
      <w:sz w:val="18"/>
      <w:szCs w:val="28"/>
      <w:lang w:eastAsia="bg-BG"/>
    </w:rPr>
  </w:style>
  <w:style w:type="character" w:customStyle="1" w:styleId="Kop5Char">
    <w:name w:val="Kop 5 Char"/>
    <w:basedOn w:val="Standaardalinea-lettertype"/>
    <w:link w:val="Kop5"/>
    <w:rsid w:val="007405AA"/>
    <w:rPr>
      <w:rFonts w:ascii="Verdana" w:eastAsia="Times New Roman" w:hAnsi="Verdana" w:cs="Times New Roman"/>
      <w:bCs/>
      <w:iCs/>
      <w:sz w:val="18"/>
      <w:szCs w:val="26"/>
      <w:lang w:eastAsia="bg-BG"/>
    </w:rPr>
  </w:style>
  <w:style w:type="character" w:styleId="Titelvanboek">
    <w:name w:val="Book Title"/>
    <w:basedOn w:val="Standaardalinea-lettertype"/>
    <w:uiPriority w:val="33"/>
    <w:qFormat/>
    <w:rsid w:val="00ED2369"/>
    <w:rPr>
      <w:rFonts w:ascii="Verdana" w:hAnsi="Verdana"/>
      <w:b w:val="0"/>
      <w:bCs/>
      <w:i/>
      <w:iCs/>
      <w:spacing w:val="5"/>
      <w:sz w:val="18"/>
      <w:u w:val="single"/>
    </w:rPr>
  </w:style>
  <w:style w:type="paragraph" w:styleId="Plattetekst0">
    <w:name w:val="Body Text"/>
    <w:basedOn w:val="Standaard"/>
    <w:link w:val="PlattetekstChar"/>
    <w:rsid w:val="00B514DF"/>
    <w:pPr>
      <w:autoSpaceDN/>
      <w:spacing w:after="120" w:line="240" w:lineRule="auto"/>
      <w:textAlignment w:val="auto"/>
    </w:pPr>
    <w:rPr>
      <w:rFonts w:eastAsia="Times New Roman" w:cs="Times New Roman"/>
      <w:color w:val="auto"/>
      <w:szCs w:val="20"/>
    </w:rPr>
  </w:style>
  <w:style w:type="character" w:customStyle="1" w:styleId="PlattetekstChar">
    <w:name w:val="Platte tekst Char"/>
    <w:basedOn w:val="Standaardalinea-lettertype"/>
    <w:link w:val="Plattetekst0"/>
    <w:rsid w:val="00B514DF"/>
    <w:rPr>
      <w:rFonts w:ascii="Verdana" w:eastAsia="Times New Roman" w:hAnsi="Verdana" w:cs="Times New Roman"/>
      <w:sz w:val="18"/>
    </w:rPr>
  </w:style>
  <w:style w:type="character" w:styleId="Verwijzingopmerking">
    <w:name w:val="annotation reference"/>
    <w:basedOn w:val="Standaardalinea-lettertype"/>
    <w:uiPriority w:val="99"/>
    <w:semiHidden/>
    <w:unhideWhenUsed/>
    <w:rsid w:val="00C44EAA"/>
    <w:rPr>
      <w:sz w:val="16"/>
      <w:szCs w:val="16"/>
    </w:rPr>
  </w:style>
  <w:style w:type="paragraph" w:styleId="Tekstopmerking">
    <w:name w:val="annotation text"/>
    <w:basedOn w:val="Standaard"/>
    <w:link w:val="TekstopmerkingChar"/>
    <w:uiPriority w:val="99"/>
    <w:semiHidden/>
    <w:unhideWhenUsed/>
    <w:rsid w:val="00C44EA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44EA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44EAA"/>
    <w:rPr>
      <w:b/>
      <w:bCs/>
    </w:rPr>
  </w:style>
  <w:style w:type="character" w:customStyle="1" w:styleId="OnderwerpvanopmerkingChar">
    <w:name w:val="Onderwerp van opmerking Char"/>
    <w:basedOn w:val="TekstopmerkingChar"/>
    <w:link w:val="Onderwerpvanopmerking"/>
    <w:uiPriority w:val="99"/>
    <w:semiHidden/>
    <w:rsid w:val="00C44EAA"/>
    <w:rPr>
      <w:rFonts w:ascii="Verdana" w:hAnsi="Verdana"/>
      <w:b/>
      <w:bCs/>
      <w:color w:val="000000"/>
    </w:rPr>
  </w:style>
  <w:style w:type="paragraph" w:styleId="Ballontekst">
    <w:name w:val="Balloon Text"/>
    <w:basedOn w:val="Standaard"/>
    <w:link w:val="BallontekstChar"/>
    <w:uiPriority w:val="99"/>
    <w:semiHidden/>
    <w:unhideWhenUsed/>
    <w:rsid w:val="00C44EAA"/>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C44EAA"/>
    <w:rPr>
      <w:rFonts w:ascii="Segoe UI" w:hAnsi="Segoe UI" w:cs="Segoe UI"/>
      <w:color w:val="000000"/>
      <w:sz w:val="18"/>
      <w:szCs w:val="18"/>
    </w:rPr>
  </w:style>
  <w:style w:type="paragraph" w:styleId="Geenafstand">
    <w:name w:val="No Spacing"/>
    <w:link w:val="GeenafstandChar"/>
    <w:uiPriority w:val="1"/>
    <w:qFormat/>
    <w:rsid w:val="00853FD6"/>
    <w:pPr>
      <w:autoSpaceDN/>
      <w:textAlignment w:val="auto"/>
    </w:pPr>
    <w:rPr>
      <w:rFonts w:ascii="Arial" w:eastAsia="Times New Roman" w:hAnsi="Arial" w:cs="Times New Roman"/>
    </w:rPr>
  </w:style>
  <w:style w:type="character" w:customStyle="1" w:styleId="GeenafstandChar">
    <w:name w:val="Geen afstand Char"/>
    <w:link w:val="Geenafstand"/>
    <w:uiPriority w:val="1"/>
    <w:rsid w:val="00853FD6"/>
    <w:rPr>
      <w:rFonts w:ascii="Arial" w:eastAsia="Times New Roman" w:hAnsi="Arial" w:cs="Times New Roman"/>
    </w:rPr>
  </w:style>
  <w:style w:type="character" w:customStyle="1" w:styleId="Kop3Char">
    <w:name w:val="Kop 3 Char"/>
    <w:aliases w:val="Hfdst 1.1.1 Char"/>
    <w:basedOn w:val="Standaardalinea-lettertype"/>
    <w:link w:val="Kop30"/>
    <w:rsid w:val="00853FD6"/>
    <w:rPr>
      <w:rFonts w:ascii="Calibri" w:eastAsia="Times New Roman" w:hAnsi="Calibri" w:cs="Arial"/>
      <w:b/>
      <w:bCs/>
      <w:sz w:val="17"/>
      <w:szCs w:val="26"/>
    </w:rPr>
  </w:style>
  <w:style w:type="paragraph" w:customStyle="1" w:styleId="plattetekst">
    <w:name w:val="platte tekst"/>
    <w:basedOn w:val="Standaard"/>
    <w:rsid w:val="00853FD6"/>
    <w:pPr>
      <w:autoSpaceDN/>
      <w:spacing w:line="295" w:lineRule="auto"/>
      <w:textAlignment w:val="auto"/>
    </w:pPr>
    <w:rPr>
      <w:rFonts w:ascii="Calibri" w:eastAsia="Times New Roman" w:hAnsi="Calibri" w:cs="Arial"/>
      <w:color w:val="auto"/>
      <w:sz w:val="22"/>
      <w:szCs w:val="20"/>
    </w:rPr>
  </w:style>
  <w:style w:type="paragraph" w:styleId="Standaardinspringing">
    <w:name w:val="Normal Indent"/>
    <w:aliases w:val="Paragraaf"/>
    <w:basedOn w:val="Standaard"/>
    <w:semiHidden/>
    <w:rsid w:val="00853FD6"/>
    <w:pPr>
      <w:keepLines/>
      <w:autoSpaceDN/>
      <w:spacing w:line="240" w:lineRule="auto"/>
      <w:ind w:left="964"/>
      <w:textAlignment w:val="auto"/>
    </w:pPr>
    <w:rPr>
      <w:rFonts w:ascii="Calibri" w:eastAsia="Times New Roman" w:hAnsi="Calibri" w:cs="Times New Roman"/>
      <w:color w:val="auto"/>
      <w:kern w:val="28"/>
      <w:sz w:val="22"/>
      <w:szCs w:val="20"/>
    </w:rPr>
  </w:style>
  <w:style w:type="paragraph" w:customStyle="1" w:styleId="voettekstgewoon">
    <w:name w:val="voettekst gewoon"/>
    <w:basedOn w:val="Standaard"/>
    <w:rsid w:val="00853FD6"/>
    <w:pPr>
      <w:tabs>
        <w:tab w:val="left" w:pos="284"/>
        <w:tab w:val="right" w:pos="8902"/>
      </w:tabs>
      <w:autoSpaceDN/>
      <w:spacing w:line="240" w:lineRule="auto"/>
      <w:textAlignment w:val="auto"/>
    </w:pPr>
    <w:rPr>
      <w:rFonts w:ascii="Calibri" w:eastAsia="Times New Roman" w:hAnsi="Calibri" w:cs="Times New Roman"/>
      <w:color w:val="auto"/>
      <w:sz w:val="14"/>
      <w:szCs w:val="20"/>
    </w:rPr>
  </w:style>
  <w:style w:type="paragraph" w:styleId="Documentstructuur">
    <w:name w:val="Document Map"/>
    <w:basedOn w:val="Standaard"/>
    <w:link w:val="DocumentstructuurChar"/>
    <w:semiHidden/>
    <w:rsid w:val="00853FD6"/>
    <w:pPr>
      <w:shd w:val="clear" w:color="auto" w:fill="000080"/>
      <w:autoSpaceDN/>
      <w:spacing w:line="240" w:lineRule="auto"/>
      <w:textAlignment w:val="auto"/>
    </w:pPr>
    <w:rPr>
      <w:rFonts w:ascii="Tahoma" w:eastAsia="Times New Roman" w:hAnsi="Tahoma" w:cs="Tahoma"/>
      <w:color w:val="auto"/>
      <w:sz w:val="22"/>
      <w:szCs w:val="20"/>
    </w:rPr>
  </w:style>
  <w:style w:type="character" w:customStyle="1" w:styleId="DocumentstructuurChar">
    <w:name w:val="Documentstructuur Char"/>
    <w:basedOn w:val="Standaardalinea-lettertype"/>
    <w:link w:val="Documentstructuur"/>
    <w:semiHidden/>
    <w:rsid w:val="00853FD6"/>
    <w:rPr>
      <w:rFonts w:ascii="Tahoma" w:eastAsia="Times New Roman" w:hAnsi="Tahoma" w:cs="Tahoma"/>
      <w:sz w:val="22"/>
      <w:shd w:val="clear" w:color="auto" w:fill="000080"/>
    </w:rPr>
  </w:style>
  <w:style w:type="character" w:styleId="Hyperlink">
    <w:name w:val="Hyperlink"/>
    <w:uiPriority w:val="99"/>
    <w:rsid w:val="00853FD6"/>
    <w:rPr>
      <w:color w:val="0000FF"/>
      <w:u w:val="single"/>
    </w:rPr>
  </w:style>
  <w:style w:type="character" w:styleId="GevolgdeHyperlink">
    <w:name w:val="FollowedHyperlink"/>
    <w:semiHidden/>
    <w:rsid w:val="00853FD6"/>
    <w:rPr>
      <w:color w:val="800080"/>
      <w:u w:val="single"/>
    </w:rPr>
  </w:style>
  <w:style w:type="paragraph" w:styleId="Plattetekst3">
    <w:name w:val="Body Text 3"/>
    <w:basedOn w:val="Standaard"/>
    <w:link w:val="Plattetekst3Char"/>
    <w:semiHidden/>
    <w:rsid w:val="00853FD6"/>
    <w:pPr>
      <w:autoSpaceDN/>
      <w:spacing w:after="120" w:line="240" w:lineRule="auto"/>
      <w:textAlignment w:val="auto"/>
    </w:pPr>
    <w:rPr>
      <w:rFonts w:ascii="Calibri" w:eastAsia="Times New Roman" w:hAnsi="Calibri" w:cs="Times New Roman"/>
      <w:color w:val="auto"/>
      <w:sz w:val="16"/>
      <w:szCs w:val="20"/>
    </w:rPr>
  </w:style>
  <w:style w:type="character" w:customStyle="1" w:styleId="Plattetekst3Char">
    <w:name w:val="Platte tekst 3 Char"/>
    <w:basedOn w:val="Standaardalinea-lettertype"/>
    <w:link w:val="Plattetekst3"/>
    <w:semiHidden/>
    <w:rsid w:val="00853FD6"/>
    <w:rPr>
      <w:rFonts w:ascii="Calibri" w:eastAsia="Times New Roman" w:hAnsi="Calibri" w:cs="Times New Roman"/>
      <w:sz w:val="16"/>
    </w:rPr>
  </w:style>
  <w:style w:type="character" w:styleId="Tekstvantijdelijkeaanduiding">
    <w:name w:val="Placeholder Text"/>
    <w:uiPriority w:val="99"/>
    <w:semiHidden/>
    <w:rsid w:val="00853FD6"/>
    <w:rPr>
      <w:color w:val="808080"/>
    </w:rPr>
  </w:style>
  <w:style w:type="paragraph" w:styleId="Kopvaninhoudsopgave">
    <w:name w:val="TOC Heading"/>
    <w:basedOn w:val="Kop10"/>
    <w:next w:val="Standaard"/>
    <w:uiPriority w:val="39"/>
    <w:unhideWhenUsed/>
    <w:qFormat/>
    <w:rsid w:val="00853FD6"/>
    <w:pPr>
      <w:keepLines/>
      <w:tabs>
        <w:tab w:val="clear" w:pos="0"/>
      </w:tabs>
      <w:spacing w:before="480" w:after="0" w:line="276" w:lineRule="auto"/>
      <w:ind w:firstLine="0"/>
      <w:outlineLvl w:val="9"/>
    </w:pPr>
    <w:rPr>
      <w:rFonts w:ascii="Cambria" w:hAnsi="Cambria" w:cs="Times New Roman"/>
      <w:b/>
      <w:color w:val="365F91"/>
      <w:kern w:val="0"/>
      <w:sz w:val="28"/>
      <w:szCs w:val="28"/>
      <w:lang w:eastAsia="en-US"/>
    </w:rPr>
  </w:style>
  <w:style w:type="numbering" w:customStyle="1" w:styleId="Opmaakprofiel1">
    <w:name w:val="Opmaakprofiel1"/>
    <w:uiPriority w:val="99"/>
    <w:rsid w:val="00853FD6"/>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529929">
      <w:bodyDiv w:val="1"/>
      <w:marLeft w:val="0"/>
      <w:marRight w:val="0"/>
      <w:marTop w:val="0"/>
      <w:marBottom w:val="0"/>
      <w:divBdr>
        <w:top w:val="none" w:sz="0" w:space="0" w:color="auto"/>
        <w:left w:val="none" w:sz="0" w:space="0" w:color="auto"/>
        <w:bottom w:val="none" w:sz="0" w:space="0" w:color="auto"/>
        <w:right w:val="none" w:sz="0" w:space="0" w:color="auto"/>
      </w:divBdr>
    </w:div>
    <w:div w:id="605502419">
      <w:bodyDiv w:val="1"/>
      <w:marLeft w:val="0"/>
      <w:marRight w:val="0"/>
      <w:marTop w:val="0"/>
      <w:marBottom w:val="0"/>
      <w:divBdr>
        <w:top w:val="none" w:sz="0" w:space="0" w:color="auto"/>
        <w:left w:val="none" w:sz="0" w:space="0" w:color="auto"/>
        <w:bottom w:val="none" w:sz="0" w:space="0" w:color="auto"/>
        <w:right w:val="none" w:sz="0" w:space="0" w:color="auto"/>
      </w:divBdr>
    </w:div>
    <w:div w:id="1399481143">
      <w:bodyDiv w:val="1"/>
      <w:marLeft w:val="0"/>
      <w:marRight w:val="0"/>
      <w:marTop w:val="0"/>
      <w:marBottom w:val="0"/>
      <w:divBdr>
        <w:top w:val="none" w:sz="0" w:space="0" w:color="auto"/>
        <w:left w:val="none" w:sz="0" w:space="0" w:color="auto"/>
        <w:bottom w:val="none" w:sz="0" w:space="0" w:color="auto"/>
        <w:right w:val="none" w:sz="0" w:space="0" w:color="auto"/>
      </w:divBdr>
    </w:div>
    <w:div w:id="1946107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Di\AppData\Local\Microsoft\Windows\INetCache\IE\KKLPD2J7\Advies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Adviesrapport.dotx</Template>
  <TotalTime>0</TotalTime>
  <Pages>15</Pages>
  <Words>5271</Words>
  <Characters>28996</Characters>
  <Application>Microsoft Office Word</Application>
  <DocSecurity>0</DocSecurity>
  <Lines>241</Lines>
  <Paragraphs>68</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Dirk de</dc:creator>
  <cp:lastModifiedBy>Jong, Dirk de</cp:lastModifiedBy>
  <cp:revision>39</cp:revision>
  <dcterms:created xsi:type="dcterms:W3CDTF">2021-05-10T18:34:00Z</dcterms:created>
  <dcterms:modified xsi:type="dcterms:W3CDTF">2021-09-21T10:38:00Z</dcterms:modified>
</cp:coreProperties>
</file>