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7C261" w14:textId="278253C8" w:rsidR="00853FD6" w:rsidRDefault="00853FD6" w:rsidP="00853FD6">
      <w:pPr>
        <w:pStyle w:val="Geenafstand"/>
        <w:rPr>
          <w:i/>
          <w:noProof/>
        </w:rPr>
      </w:pPr>
      <w:r w:rsidRPr="00C121CE">
        <w:rPr>
          <w:i/>
          <w:noProof/>
        </w:rPr>
        <w:t xml:space="preserve">Standaard rapportage voor </w:t>
      </w:r>
      <w:r w:rsidR="00492234">
        <w:rPr>
          <w:i/>
          <w:noProof/>
        </w:rPr>
        <w:t>S</w:t>
      </w:r>
      <w:r w:rsidR="00B50CE7">
        <w:rPr>
          <w:i/>
          <w:noProof/>
        </w:rPr>
        <w:t>cope</w:t>
      </w:r>
      <w:r w:rsidR="00492234">
        <w:rPr>
          <w:i/>
          <w:noProof/>
        </w:rPr>
        <w:t xml:space="preserve"> 4 </w:t>
      </w:r>
      <w:r w:rsidRPr="00C121CE">
        <w:rPr>
          <w:i/>
          <w:noProof/>
        </w:rPr>
        <w:t>werkzaamheden aan bestaande noodstroomaggregaten</w:t>
      </w:r>
      <w:r w:rsidR="00E664F0">
        <w:rPr>
          <w:i/>
          <w:noProof/>
        </w:rPr>
        <w:t xml:space="preserve"> en dynamische no-breaks</w:t>
      </w:r>
      <w:r w:rsidRPr="00C121CE">
        <w:rPr>
          <w:i/>
          <w:noProof/>
        </w:rPr>
        <w:t>.</w:t>
      </w:r>
    </w:p>
    <w:p w14:paraId="24F8FE7F" w14:textId="77777777" w:rsidR="00853FD6" w:rsidRDefault="00853FD6" w:rsidP="00853FD6">
      <w:pPr>
        <w:pStyle w:val="Geenafstand"/>
        <w:rPr>
          <w:i/>
          <w:noProof/>
        </w:rPr>
      </w:pPr>
    </w:p>
    <w:p w14:paraId="7F482041" w14:textId="77777777" w:rsidR="00853FD6" w:rsidRDefault="00853FD6" w:rsidP="00853FD6">
      <w:pPr>
        <w:pStyle w:val="Geenafstand"/>
        <w:rPr>
          <w:i/>
        </w:rPr>
      </w:pPr>
      <w:r w:rsidRPr="00C121CE">
        <w:rPr>
          <w:i/>
        </w:rPr>
        <w:t>Invulinstructie:</w:t>
      </w:r>
    </w:p>
    <w:p w14:paraId="0D0A60D1" w14:textId="77777777" w:rsidR="00853FD6" w:rsidRDefault="00853FD6" w:rsidP="00853FD6">
      <w:pPr>
        <w:pStyle w:val="Geenafstand"/>
        <w:rPr>
          <w:i/>
          <w:noProof/>
        </w:rPr>
      </w:pPr>
    </w:p>
    <w:p w14:paraId="6230E77F" w14:textId="5F6B98DE" w:rsidR="00853FD6" w:rsidRPr="00C121CE" w:rsidRDefault="00853FD6" w:rsidP="00853FD6">
      <w:pPr>
        <w:pStyle w:val="Geenafstand"/>
        <w:rPr>
          <w:i/>
          <w:noProof/>
        </w:rPr>
      </w:pPr>
      <w:r w:rsidRPr="00C121CE">
        <w:rPr>
          <w:i/>
          <w:noProof/>
        </w:rPr>
        <w:t xml:space="preserve">Per </w:t>
      </w:r>
      <w:r w:rsidR="00E664F0">
        <w:rPr>
          <w:i/>
          <w:noProof/>
        </w:rPr>
        <w:t xml:space="preserve">PO-activiteit </w:t>
      </w:r>
      <w:r>
        <w:rPr>
          <w:i/>
          <w:noProof/>
        </w:rPr>
        <w:t xml:space="preserve">moet </w:t>
      </w:r>
      <w:r w:rsidR="00E664F0">
        <w:rPr>
          <w:i/>
          <w:noProof/>
        </w:rPr>
        <w:t>éé</w:t>
      </w:r>
      <w:r w:rsidRPr="00C121CE">
        <w:rPr>
          <w:i/>
          <w:noProof/>
        </w:rPr>
        <w:t xml:space="preserve">n rapportage worden </w:t>
      </w:r>
      <w:r>
        <w:rPr>
          <w:i/>
          <w:noProof/>
        </w:rPr>
        <w:t>gemaakt</w:t>
      </w:r>
      <w:r w:rsidRPr="00C121CE">
        <w:rPr>
          <w:i/>
          <w:noProof/>
        </w:rPr>
        <w:t xml:space="preserve">. Alle tabellen zijn niet limitatief en mogen naar behoeven uitgebreid worden. De vaste inhoud en indeling mogen echter NIET aangepast worden en tabellen mogen niet verwijderd worden. </w:t>
      </w:r>
      <w:r w:rsidR="00CA2CCC">
        <w:rPr>
          <w:i/>
          <w:noProof/>
        </w:rPr>
        <w:t>Na het invullen alle invulinstructies uit het document verwijderen.</w:t>
      </w:r>
    </w:p>
    <w:p w14:paraId="092DEE79" w14:textId="77777777" w:rsidR="00853FD6" w:rsidRPr="00B50CE7" w:rsidRDefault="00853FD6" w:rsidP="00B50CE7"/>
    <w:p w14:paraId="42224AAF" w14:textId="386ED3C4" w:rsidR="00853FD6" w:rsidRPr="00C121CE" w:rsidRDefault="00853FD6" w:rsidP="00853FD6">
      <w:pPr>
        <w:pStyle w:val="Geenafstand"/>
        <w:rPr>
          <w:i/>
        </w:rPr>
      </w:pPr>
      <w:r w:rsidRPr="00C121CE">
        <w:rPr>
          <w:i/>
        </w:rPr>
        <w:t xml:space="preserve">De </w:t>
      </w:r>
      <w:r w:rsidR="00E664F0">
        <w:rPr>
          <w:i/>
        </w:rPr>
        <w:t>navolgende gegevens</w:t>
      </w:r>
      <w:r w:rsidRPr="00C121CE">
        <w:rPr>
          <w:i/>
        </w:rPr>
        <w:t xml:space="preserve"> </w:t>
      </w:r>
      <w:r>
        <w:rPr>
          <w:i/>
        </w:rPr>
        <w:t xml:space="preserve">moeten </w:t>
      </w:r>
      <w:r w:rsidRPr="00C121CE">
        <w:rPr>
          <w:i/>
        </w:rPr>
        <w:t xml:space="preserve">zo volledig mogelijk worden ingevuld. </w:t>
      </w:r>
    </w:p>
    <w:p w14:paraId="3897F44A" w14:textId="77777777" w:rsidR="00853FD6" w:rsidRPr="00C121CE" w:rsidRDefault="00853FD6" w:rsidP="00853FD6">
      <w:pPr>
        <w:pBdr>
          <w:bottom w:val="single" w:sz="6" w:space="1" w:color="auto"/>
        </w:pBdr>
      </w:pPr>
    </w:p>
    <w:p w14:paraId="2B494ABE" w14:textId="77777777" w:rsidR="00853FD6" w:rsidRPr="00B50CE7" w:rsidRDefault="00853FD6" w:rsidP="00E664F0">
      <w:pPr>
        <w:tabs>
          <w:tab w:val="left" w:pos="2552"/>
        </w:tabs>
      </w:pPr>
    </w:p>
    <w:p w14:paraId="3C4C39DB" w14:textId="5EC4D701" w:rsidR="00B50CE7" w:rsidRDefault="00B50CE7" w:rsidP="00E664F0">
      <w:pPr>
        <w:tabs>
          <w:tab w:val="left" w:pos="2552"/>
        </w:tabs>
      </w:pPr>
      <w:r w:rsidRPr="00B50CE7">
        <w:rPr>
          <w:b/>
        </w:rPr>
        <w:t>Objectcode</w:t>
      </w:r>
      <w:r w:rsidRPr="00B50CE7">
        <w:rPr>
          <w:b/>
        </w:rPr>
        <w:tab/>
      </w:r>
      <w:r w:rsidR="00E664F0" w:rsidRPr="00B50CE7">
        <w:t>:</w:t>
      </w:r>
      <w:r w:rsidR="00E664F0">
        <w:t xml:space="preserve"> </w:t>
      </w:r>
      <w:r w:rsidR="00E664F0" w:rsidRPr="00B50CE7">
        <w:fldChar w:fldCharType="begin">
          <w:ffData>
            <w:name w:val="Text14"/>
            <w:enabled/>
            <w:calcOnExit w:val="0"/>
            <w:textInput>
              <w:maxLength w:val="5"/>
            </w:textInput>
          </w:ffData>
        </w:fldChar>
      </w:r>
      <w:r w:rsidR="00E664F0" w:rsidRPr="00B50CE7">
        <w:instrText xml:space="preserve"> FORMTEXT </w:instrText>
      </w:r>
      <w:r w:rsidR="00E664F0" w:rsidRPr="00B50CE7">
        <w:fldChar w:fldCharType="separate"/>
      </w:r>
      <w:r w:rsidR="00E664F0" w:rsidRPr="00B50CE7">
        <w:t> </w:t>
      </w:r>
      <w:r w:rsidR="00E664F0" w:rsidRPr="00B50CE7">
        <w:t> </w:t>
      </w:r>
      <w:r w:rsidR="00E664F0" w:rsidRPr="00B50CE7">
        <w:t> </w:t>
      </w:r>
      <w:r w:rsidR="00E664F0" w:rsidRPr="00B50CE7">
        <w:t> </w:t>
      </w:r>
      <w:r w:rsidR="00E664F0" w:rsidRPr="00B50CE7">
        <w:t> </w:t>
      </w:r>
      <w:r w:rsidR="00E664F0" w:rsidRPr="00B50CE7">
        <w:fldChar w:fldCharType="end"/>
      </w:r>
    </w:p>
    <w:p w14:paraId="1B70EA04" w14:textId="77777777" w:rsidR="00E664F0" w:rsidRDefault="00E664F0" w:rsidP="00E664F0">
      <w:pPr>
        <w:tabs>
          <w:tab w:val="left" w:pos="2552"/>
        </w:tabs>
        <w:rPr>
          <w:b/>
        </w:rPr>
      </w:pPr>
    </w:p>
    <w:p w14:paraId="484D01D5" w14:textId="380E6622" w:rsidR="00E664F0" w:rsidRDefault="00E664F0" w:rsidP="00E664F0">
      <w:pPr>
        <w:tabs>
          <w:tab w:val="left" w:pos="2552"/>
        </w:tabs>
      </w:pPr>
      <w:r>
        <w:rPr>
          <w:b/>
        </w:rPr>
        <w:t>Object</w:t>
      </w:r>
      <w:r w:rsidRPr="00B50CE7">
        <w:rPr>
          <w:b/>
        </w:rPr>
        <w:t>naam</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034B374C" w14:textId="77777777" w:rsidR="00E664F0" w:rsidRPr="00B50CE7" w:rsidRDefault="00E664F0" w:rsidP="00E664F0">
      <w:pPr>
        <w:tabs>
          <w:tab w:val="left" w:pos="2552"/>
        </w:tabs>
      </w:pPr>
    </w:p>
    <w:p w14:paraId="3C1BFA5D" w14:textId="06ECFDDF" w:rsidR="00B50CE7" w:rsidRPr="00B50CE7" w:rsidRDefault="00B50CE7" w:rsidP="00E664F0">
      <w:pPr>
        <w:tabs>
          <w:tab w:val="left" w:pos="2552"/>
        </w:tabs>
        <w:rPr>
          <w:b/>
        </w:rPr>
      </w:pPr>
      <w:r w:rsidRPr="00B50CE7">
        <w:rPr>
          <w:b/>
        </w:rPr>
        <w:t>Gebouwcode</w:t>
      </w:r>
      <w:r w:rsidRPr="00B50CE7">
        <w:rPr>
          <w:b/>
        </w:rPr>
        <w:tab/>
      </w:r>
      <w:r w:rsidR="00E664F0" w:rsidRPr="00B50CE7">
        <w:t>:</w:t>
      </w:r>
      <w:r w:rsidR="00E664F0">
        <w:t xml:space="preserve"> </w:t>
      </w:r>
      <w:r w:rsidR="00E664F0" w:rsidRPr="00B50CE7">
        <w:fldChar w:fldCharType="begin">
          <w:ffData>
            <w:name w:val="Text14"/>
            <w:enabled/>
            <w:calcOnExit w:val="0"/>
            <w:textInput>
              <w:maxLength w:val="5"/>
            </w:textInput>
          </w:ffData>
        </w:fldChar>
      </w:r>
      <w:r w:rsidR="00E664F0" w:rsidRPr="00B50CE7">
        <w:instrText xml:space="preserve"> FORMTEXT </w:instrText>
      </w:r>
      <w:r w:rsidR="00E664F0" w:rsidRPr="00B50CE7">
        <w:fldChar w:fldCharType="separate"/>
      </w:r>
      <w:r w:rsidR="00E664F0" w:rsidRPr="00B50CE7">
        <w:t> </w:t>
      </w:r>
      <w:r w:rsidR="00E664F0" w:rsidRPr="00B50CE7">
        <w:t> </w:t>
      </w:r>
      <w:r w:rsidR="00E664F0" w:rsidRPr="00B50CE7">
        <w:t> </w:t>
      </w:r>
      <w:r w:rsidR="00E664F0" w:rsidRPr="00B50CE7">
        <w:t> </w:t>
      </w:r>
      <w:r w:rsidR="00E664F0" w:rsidRPr="00B50CE7">
        <w:t> </w:t>
      </w:r>
      <w:r w:rsidR="00E664F0" w:rsidRPr="00B50CE7">
        <w:fldChar w:fldCharType="end"/>
      </w:r>
    </w:p>
    <w:p w14:paraId="293251DC" w14:textId="77777777" w:rsidR="00E664F0" w:rsidRDefault="00E664F0" w:rsidP="00E664F0">
      <w:pPr>
        <w:tabs>
          <w:tab w:val="left" w:pos="2552"/>
        </w:tabs>
        <w:rPr>
          <w:b/>
        </w:rPr>
      </w:pPr>
    </w:p>
    <w:p w14:paraId="027E3F6C" w14:textId="79360A33" w:rsidR="00E664F0" w:rsidRPr="00B50CE7" w:rsidRDefault="00E664F0" w:rsidP="00E664F0">
      <w:pPr>
        <w:tabs>
          <w:tab w:val="left" w:pos="2552"/>
        </w:tabs>
        <w:rPr>
          <w:b/>
        </w:rPr>
      </w:pPr>
      <w:r>
        <w:rPr>
          <w:b/>
        </w:rPr>
        <w:t>Gebouwnaam</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1E01A14C" w14:textId="77777777" w:rsidR="00B50CE7" w:rsidRDefault="00B50CE7" w:rsidP="00E664F0">
      <w:pPr>
        <w:tabs>
          <w:tab w:val="left" w:pos="2552"/>
        </w:tabs>
        <w:rPr>
          <w:b/>
        </w:rPr>
      </w:pPr>
    </w:p>
    <w:p w14:paraId="015933BE" w14:textId="2D743E14" w:rsidR="00B50CE7" w:rsidRPr="00B50CE7" w:rsidRDefault="00B50CE7" w:rsidP="00E664F0">
      <w:pPr>
        <w:tabs>
          <w:tab w:val="left" w:pos="2552"/>
        </w:tabs>
      </w:pPr>
      <w:r w:rsidRPr="00B50CE7">
        <w:rPr>
          <w:b/>
        </w:rPr>
        <w:t>Gebouwfunctie</w:t>
      </w:r>
      <w:r>
        <w:rPr>
          <w:b/>
        </w:rPr>
        <w:tab/>
      </w:r>
      <w:r w:rsidRPr="00B50CE7">
        <w:t>:</w:t>
      </w:r>
      <w:r w:rsidR="00E664F0">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2D5ECB7A" w14:textId="77777777" w:rsidR="00B50CE7" w:rsidRDefault="00B50CE7" w:rsidP="00E664F0">
      <w:pPr>
        <w:tabs>
          <w:tab w:val="left" w:pos="2552"/>
        </w:tabs>
        <w:rPr>
          <w:b/>
        </w:rPr>
      </w:pPr>
    </w:p>
    <w:p w14:paraId="66F4B1B3" w14:textId="01355DF1" w:rsidR="00853FD6" w:rsidRPr="00E664F0" w:rsidRDefault="00E664F0" w:rsidP="00E664F0">
      <w:pPr>
        <w:tabs>
          <w:tab w:val="left" w:pos="2552"/>
        </w:tabs>
        <w:rPr>
          <w:b/>
        </w:rPr>
      </w:pPr>
      <w:r w:rsidRPr="00E664F0">
        <w:rPr>
          <w:b/>
        </w:rPr>
        <w:t>Component- ID</w:t>
      </w:r>
      <w:r w:rsidRPr="00E664F0">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5954616E" w14:textId="00DD0EC2" w:rsidR="00E664F0" w:rsidRPr="00E664F0" w:rsidRDefault="00E664F0" w:rsidP="00E664F0">
      <w:pPr>
        <w:tabs>
          <w:tab w:val="left" w:pos="2552"/>
        </w:tabs>
        <w:rPr>
          <w:b/>
        </w:rPr>
      </w:pPr>
    </w:p>
    <w:p w14:paraId="46BFA825" w14:textId="0AE2F8EA" w:rsidR="00E664F0" w:rsidRPr="00E664F0" w:rsidRDefault="00E664F0" w:rsidP="00E664F0">
      <w:pPr>
        <w:tabs>
          <w:tab w:val="left" w:pos="2552"/>
        </w:tabs>
        <w:rPr>
          <w:b/>
        </w:rPr>
      </w:pPr>
      <w:r w:rsidRPr="00E664F0">
        <w:rPr>
          <w:b/>
        </w:rPr>
        <w:t>Keuring-ID</w:t>
      </w:r>
      <w:r w:rsidRPr="00E664F0">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76327EC2" w14:textId="77777777" w:rsidR="00853FD6" w:rsidRPr="00E664F0" w:rsidRDefault="00853FD6" w:rsidP="00E664F0">
      <w:pPr>
        <w:tabs>
          <w:tab w:val="left" w:pos="2552"/>
        </w:tabs>
        <w:rPr>
          <w:b/>
        </w:rPr>
      </w:pPr>
    </w:p>
    <w:p w14:paraId="0A35CBB8" w14:textId="6C51BCB5" w:rsidR="00853FD6" w:rsidRPr="00E664F0" w:rsidRDefault="00585115" w:rsidP="00E664F0">
      <w:pPr>
        <w:tabs>
          <w:tab w:val="left" w:pos="2552"/>
        </w:tabs>
        <w:rPr>
          <w:b/>
        </w:rPr>
      </w:pPr>
      <w:r>
        <w:rPr>
          <w:b/>
        </w:rPr>
        <w:t>Datum inspectie</w:t>
      </w:r>
      <w:r w:rsidR="00E664F0">
        <w:rPr>
          <w:b/>
        </w:rPr>
        <w:tab/>
      </w:r>
      <w:r w:rsidR="00E664F0" w:rsidRPr="00B50CE7">
        <w:t>:</w:t>
      </w:r>
      <w:r w:rsidR="00E664F0">
        <w:t xml:space="preserve"> </w:t>
      </w:r>
      <w:r w:rsidR="00E664F0" w:rsidRPr="00B50CE7">
        <w:fldChar w:fldCharType="begin">
          <w:ffData>
            <w:name w:val="Text14"/>
            <w:enabled/>
            <w:calcOnExit w:val="0"/>
            <w:textInput>
              <w:maxLength w:val="5"/>
            </w:textInput>
          </w:ffData>
        </w:fldChar>
      </w:r>
      <w:r w:rsidR="00E664F0" w:rsidRPr="00B50CE7">
        <w:instrText xml:space="preserve"> FORMTEXT </w:instrText>
      </w:r>
      <w:r w:rsidR="00E664F0" w:rsidRPr="00B50CE7">
        <w:fldChar w:fldCharType="separate"/>
      </w:r>
      <w:r w:rsidR="00E664F0" w:rsidRPr="00B50CE7">
        <w:t> </w:t>
      </w:r>
      <w:r w:rsidR="00E664F0" w:rsidRPr="00B50CE7">
        <w:t> </w:t>
      </w:r>
      <w:r w:rsidR="00E664F0" w:rsidRPr="00B50CE7">
        <w:t> </w:t>
      </w:r>
      <w:r w:rsidR="00E664F0" w:rsidRPr="00B50CE7">
        <w:t> </w:t>
      </w:r>
      <w:r w:rsidR="00E664F0" w:rsidRPr="00B50CE7">
        <w:t> </w:t>
      </w:r>
      <w:r w:rsidR="00E664F0" w:rsidRPr="00B50CE7">
        <w:fldChar w:fldCharType="end"/>
      </w:r>
    </w:p>
    <w:p w14:paraId="25565426" w14:textId="77777777" w:rsidR="00853FD6" w:rsidRPr="00C121CE" w:rsidRDefault="00853FD6" w:rsidP="00853FD6">
      <w:pPr>
        <w:pBdr>
          <w:bottom w:val="single" w:sz="6" w:space="1" w:color="auto"/>
        </w:pBdr>
      </w:pPr>
    </w:p>
    <w:p w14:paraId="289CED59" w14:textId="34BD69DB" w:rsidR="00E84776" w:rsidRDefault="00D611C4">
      <w:r>
        <w:br w:type="page"/>
      </w:r>
    </w:p>
    <w:p w14:paraId="274A2A74" w14:textId="77777777" w:rsidR="00860AB9" w:rsidRDefault="00860AB9" w:rsidP="00860AB9">
      <w:pPr>
        <w:pStyle w:val="StandaardVerdana12"/>
      </w:pPr>
      <w:r>
        <w:lastRenderedPageBreak/>
        <w:t>Inleiding</w:t>
      </w:r>
    </w:p>
    <w:p w14:paraId="634B63AE" w14:textId="4529D2EE" w:rsidR="003A0E93" w:rsidRDefault="00860AB9" w:rsidP="00860AB9">
      <w:r w:rsidRPr="00860AB9">
        <w:t>D</w:t>
      </w:r>
      <w:r>
        <w:t xml:space="preserve">it document is een </w:t>
      </w:r>
      <w:r w:rsidRPr="00860AB9">
        <w:t xml:space="preserve">bijlage </w:t>
      </w:r>
      <w:r>
        <w:t xml:space="preserve">bij de werkomschrijving voor onderhoud aan noodstroominstallaties. </w:t>
      </w:r>
    </w:p>
    <w:p w14:paraId="5551D255" w14:textId="77777777" w:rsidR="00860AB9" w:rsidRPr="00860AB9" w:rsidRDefault="00860AB9" w:rsidP="00860AB9"/>
    <w:p w14:paraId="3EFEDB19" w14:textId="77777777" w:rsidR="00860AB9" w:rsidRPr="00860AB9" w:rsidRDefault="00860AB9" w:rsidP="00860AB9"/>
    <w:p w14:paraId="52282E37" w14:textId="77777777" w:rsidR="00E84776" w:rsidRDefault="00D611C4">
      <w:pPr>
        <w:pStyle w:val="StandaardVerdana12"/>
      </w:pPr>
      <w:r>
        <w:t>Inhoud</w:t>
      </w:r>
    </w:p>
    <w:p w14:paraId="4BA92206" w14:textId="2777A11A" w:rsidR="00680250" w:rsidRDefault="00D611C4">
      <w:pPr>
        <w:pStyle w:val="Inhopg1"/>
        <w:tabs>
          <w:tab w:val="left" w:pos="434"/>
          <w:tab w:val="right" w:leader="dot" w:pos="7729"/>
        </w:tabs>
        <w:rPr>
          <w:rFonts w:asciiTheme="minorHAnsi" w:eastAsiaTheme="minorEastAsia" w:hAnsiTheme="minorHAnsi" w:cstheme="minorBidi"/>
          <w:b w:val="0"/>
          <w:noProof/>
          <w:color w:val="auto"/>
          <w:sz w:val="22"/>
          <w:szCs w:val="22"/>
        </w:rPr>
      </w:pPr>
      <w:r>
        <w:fldChar w:fldCharType="begin"/>
      </w:r>
      <w:r>
        <w:instrText xml:space="preserve"> TOC \t "Rapport_Niveau_1_zonder_Nummering;1;Rapport_Niveau_1;1;Rapport_Niveau_2;2;Rapport_Niveau_3;3" </w:instrText>
      </w:r>
      <w:r>
        <w:fldChar w:fldCharType="separate"/>
      </w:r>
      <w:r w:rsidR="00680250">
        <w:rPr>
          <w:noProof/>
        </w:rPr>
        <w:t>1.</w:t>
      </w:r>
      <w:r w:rsidR="00680250">
        <w:rPr>
          <w:rFonts w:asciiTheme="minorHAnsi" w:eastAsiaTheme="minorEastAsia" w:hAnsiTheme="minorHAnsi" w:cstheme="minorBidi"/>
          <w:b w:val="0"/>
          <w:noProof/>
          <w:color w:val="auto"/>
          <w:sz w:val="22"/>
          <w:szCs w:val="22"/>
        </w:rPr>
        <w:tab/>
      </w:r>
      <w:r w:rsidR="00680250">
        <w:rPr>
          <w:noProof/>
        </w:rPr>
        <w:t>Gegevens van de Opdrachtgever</w:t>
      </w:r>
      <w:r w:rsidR="00680250">
        <w:rPr>
          <w:noProof/>
        </w:rPr>
        <w:tab/>
      </w:r>
      <w:r w:rsidR="00680250">
        <w:rPr>
          <w:noProof/>
        </w:rPr>
        <w:fldChar w:fldCharType="begin"/>
      </w:r>
      <w:r w:rsidR="00680250">
        <w:rPr>
          <w:noProof/>
        </w:rPr>
        <w:instrText xml:space="preserve"> PAGEREF _Toc83116942 \h </w:instrText>
      </w:r>
      <w:r w:rsidR="00680250">
        <w:rPr>
          <w:noProof/>
        </w:rPr>
      </w:r>
      <w:r w:rsidR="00680250">
        <w:rPr>
          <w:noProof/>
        </w:rPr>
        <w:fldChar w:fldCharType="separate"/>
      </w:r>
      <w:r w:rsidR="00680250">
        <w:rPr>
          <w:noProof/>
        </w:rPr>
        <w:t>3</w:t>
      </w:r>
      <w:r w:rsidR="00680250">
        <w:rPr>
          <w:noProof/>
        </w:rPr>
        <w:fldChar w:fldCharType="end"/>
      </w:r>
    </w:p>
    <w:p w14:paraId="328B2004" w14:textId="13B4952D" w:rsidR="00680250" w:rsidRDefault="00680250">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Gegevens van de Opdrachtnemer</w:t>
      </w:r>
      <w:r>
        <w:rPr>
          <w:noProof/>
        </w:rPr>
        <w:tab/>
      </w:r>
      <w:r>
        <w:rPr>
          <w:noProof/>
        </w:rPr>
        <w:fldChar w:fldCharType="begin"/>
      </w:r>
      <w:r>
        <w:rPr>
          <w:noProof/>
        </w:rPr>
        <w:instrText xml:space="preserve"> PAGEREF _Toc83116943 \h </w:instrText>
      </w:r>
      <w:r>
        <w:rPr>
          <w:noProof/>
        </w:rPr>
      </w:r>
      <w:r>
        <w:rPr>
          <w:noProof/>
        </w:rPr>
        <w:fldChar w:fldCharType="separate"/>
      </w:r>
      <w:r>
        <w:rPr>
          <w:noProof/>
        </w:rPr>
        <w:t>3</w:t>
      </w:r>
      <w:r>
        <w:rPr>
          <w:noProof/>
        </w:rPr>
        <w:fldChar w:fldCharType="end"/>
      </w:r>
    </w:p>
    <w:p w14:paraId="1E57F925" w14:textId="524A4C6A" w:rsidR="00680250" w:rsidRDefault="00680250">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Uitgangspunten van de inspectie</w:t>
      </w:r>
      <w:r>
        <w:rPr>
          <w:noProof/>
        </w:rPr>
        <w:tab/>
      </w:r>
      <w:r>
        <w:rPr>
          <w:noProof/>
        </w:rPr>
        <w:fldChar w:fldCharType="begin"/>
      </w:r>
      <w:r>
        <w:rPr>
          <w:noProof/>
        </w:rPr>
        <w:instrText xml:space="preserve"> PAGEREF _Toc83116944 \h </w:instrText>
      </w:r>
      <w:r>
        <w:rPr>
          <w:noProof/>
        </w:rPr>
      </w:r>
      <w:r>
        <w:rPr>
          <w:noProof/>
        </w:rPr>
        <w:fldChar w:fldCharType="separate"/>
      </w:r>
      <w:r>
        <w:rPr>
          <w:noProof/>
        </w:rPr>
        <w:t>4</w:t>
      </w:r>
      <w:r>
        <w:rPr>
          <w:noProof/>
        </w:rPr>
        <w:fldChar w:fldCharType="end"/>
      </w:r>
    </w:p>
    <w:p w14:paraId="2FFDC30E" w14:textId="71DDBF17" w:rsidR="00680250" w:rsidRDefault="00680250">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Noodstroomaggregaat/ dynamische no-break/ regel- en besturingskast</w:t>
      </w:r>
      <w:r>
        <w:rPr>
          <w:noProof/>
        </w:rPr>
        <w:tab/>
      </w:r>
      <w:r>
        <w:rPr>
          <w:noProof/>
        </w:rPr>
        <w:fldChar w:fldCharType="begin"/>
      </w:r>
      <w:r>
        <w:rPr>
          <w:noProof/>
        </w:rPr>
        <w:instrText xml:space="preserve"> PAGEREF _Toc83116945 \h </w:instrText>
      </w:r>
      <w:r>
        <w:rPr>
          <w:noProof/>
        </w:rPr>
      </w:r>
      <w:r>
        <w:rPr>
          <w:noProof/>
        </w:rPr>
        <w:fldChar w:fldCharType="separate"/>
      </w:r>
      <w:r>
        <w:rPr>
          <w:noProof/>
        </w:rPr>
        <w:t>5</w:t>
      </w:r>
      <w:r>
        <w:rPr>
          <w:noProof/>
        </w:rPr>
        <w:fldChar w:fldCharType="end"/>
      </w:r>
    </w:p>
    <w:p w14:paraId="3530B5EC" w14:textId="386AD49D" w:rsidR="00680250" w:rsidRDefault="00680250">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4.1.</w:t>
      </w:r>
      <w:r>
        <w:rPr>
          <w:rFonts w:asciiTheme="minorHAnsi" w:eastAsiaTheme="minorEastAsia" w:hAnsiTheme="minorHAnsi" w:cstheme="minorBidi"/>
          <w:i w:val="0"/>
          <w:noProof/>
          <w:color w:val="auto"/>
          <w:sz w:val="22"/>
          <w:szCs w:val="22"/>
        </w:rPr>
        <w:tab/>
      </w:r>
      <w:r>
        <w:rPr>
          <w:noProof/>
        </w:rPr>
        <w:t>Onderdeel</w:t>
      </w:r>
      <w:r>
        <w:rPr>
          <w:noProof/>
        </w:rPr>
        <w:tab/>
      </w:r>
      <w:r>
        <w:rPr>
          <w:noProof/>
        </w:rPr>
        <w:fldChar w:fldCharType="begin"/>
      </w:r>
      <w:r>
        <w:rPr>
          <w:noProof/>
        </w:rPr>
        <w:instrText xml:space="preserve"> PAGEREF _Toc83116946 \h </w:instrText>
      </w:r>
      <w:r>
        <w:rPr>
          <w:noProof/>
        </w:rPr>
      </w:r>
      <w:r>
        <w:rPr>
          <w:noProof/>
        </w:rPr>
        <w:fldChar w:fldCharType="separate"/>
      </w:r>
      <w:r>
        <w:rPr>
          <w:noProof/>
        </w:rPr>
        <w:t>5</w:t>
      </w:r>
      <w:r>
        <w:rPr>
          <w:noProof/>
        </w:rPr>
        <w:fldChar w:fldCharType="end"/>
      </w:r>
    </w:p>
    <w:p w14:paraId="28BFDD4D" w14:textId="3D09D1D4" w:rsidR="00680250" w:rsidRDefault="00680250">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Afkeurpunten</w:t>
      </w:r>
      <w:r>
        <w:rPr>
          <w:noProof/>
        </w:rPr>
        <w:tab/>
      </w:r>
      <w:r>
        <w:rPr>
          <w:noProof/>
        </w:rPr>
        <w:fldChar w:fldCharType="begin"/>
      </w:r>
      <w:r>
        <w:rPr>
          <w:noProof/>
        </w:rPr>
        <w:instrText xml:space="preserve"> PAGEREF _Toc83116947 \h </w:instrText>
      </w:r>
      <w:r>
        <w:rPr>
          <w:noProof/>
        </w:rPr>
      </w:r>
      <w:r>
        <w:rPr>
          <w:noProof/>
        </w:rPr>
        <w:fldChar w:fldCharType="separate"/>
      </w:r>
      <w:r>
        <w:rPr>
          <w:noProof/>
        </w:rPr>
        <w:t>7</w:t>
      </w:r>
      <w:r>
        <w:rPr>
          <w:noProof/>
        </w:rPr>
        <w:fldChar w:fldCharType="end"/>
      </w:r>
    </w:p>
    <w:p w14:paraId="6399A026" w14:textId="6BA1E21D" w:rsidR="00680250" w:rsidRDefault="00680250">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6.</w:t>
      </w:r>
      <w:r>
        <w:rPr>
          <w:rFonts w:asciiTheme="minorHAnsi" w:eastAsiaTheme="minorEastAsia" w:hAnsiTheme="minorHAnsi" w:cstheme="minorBidi"/>
          <w:b w:val="0"/>
          <w:noProof/>
          <w:color w:val="auto"/>
          <w:sz w:val="22"/>
          <w:szCs w:val="22"/>
        </w:rPr>
        <w:tab/>
      </w:r>
      <w:r>
        <w:rPr>
          <w:noProof/>
        </w:rPr>
        <w:t>Informatie inspectiebedrijf</w:t>
      </w:r>
      <w:r>
        <w:rPr>
          <w:noProof/>
        </w:rPr>
        <w:tab/>
      </w:r>
      <w:r>
        <w:rPr>
          <w:noProof/>
        </w:rPr>
        <w:fldChar w:fldCharType="begin"/>
      </w:r>
      <w:r>
        <w:rPr>
          <w:noProof/>
        </w:rPr>
        <w:instrText xml:space="preserve"> PAGEREF _Toc83116948 \h </w:instrText>
      </w:r>
      <w:r>
        <w:rPr>
          <w:noProof/>
        </w:rPr>
      </w:r>
      <w:r>
        <w:rPr>
          <w:noProof/>
        </w:rPr>
        <w:fldChar w:fldCharType="separate"/>
      </w:r>
      <w:r>
        <w:rPr>
          <w:noProof/>
        </w:rPr>
        <w:t>8</w:t>
      </w:r>
      <w:r>
        <w:rPr>
          <w:noProof/>
        </w:rPr>
        <w:fldChar w:fldCharType="end"/>
      </w:r>
    </w:p>
    <w:p w14:paraId="6FFFD43B" w14:textId="1427886B" w:rsidR="00E84776" w:rsidRDefault="00D611C4">
      <w:r>
        <w:rPr>
          <w:b/>
        </w:rPr>
        <w:fldChar w:fldCharType="end"/>
      </w:r>
    </w:p>
    <w:p w14:paraId="447DDE09" w14:textId="77777777" w:rsidR="00860AB9" w:rsidRDefault="00860AB9" w:rsidP="00860AB9">
      <w:pPr>
        <w:pStyle w:val="StandaardVerdana12"/>
      </w:pPr>
    </w:p>
    <w:p w14:paraId="2BBBC9D3" w14:textId="77777777" w:rsidR="00E84776" w:rsidRDefault="00D611C4">
      <w:r>
        <w:br w:type="page"/>
      </w:r>
    </w:p>
    <w:p w14:paraId="7521CADC" w14:textId="706621D3" w:rsidR="00853FD6" w:rsidRDefault="00853FD6" w:rsidP="00853FD6">
      <w:pPr>
        <w:pStyle w:val="RapportNiveau1"/>
      </w:pPr>
      <w:bookmarkStart w:id="0" w:name="_Toc83116942"/>
      <w:r>
        <w:t>Gegevens van de Opdrachtgever</w:t>
      </w:r>
      <w:bookmarkEnd w:id="0"/>
    </w:p>
    <w:p w14:paraId="0464E85C" w14:textId="77777777" w:rsidR="00853FD6" w:rsidRPr="00853FD6" w:rsidRDefault="00853FD6" w:rsidP="00853FD6">
      <w:pPr>
        <w:pStyle w:val="Geenafstand"/>
        <w:rPr>
          <w:rFonts w:ascii="Verdana" w:hAnsi="Verdana"/>
          <w:i/>
          <w:sz w:val="18"/>
          <w:szCs w:val="18"/>
        </w:rPr>
      </w:pPr>
      <w:r w:rsidRPr="00853FD6">
        <w:rPr>
          <w:rFonts w:ascii="Verdana" w:hAnsi="Verdana"/>
          <w:i/>
          <w:sz w:val="18"/>
          <w:szCs w:val="18"/>
        </w:rPr>
        <w:t>Invulinstructie:</w:t>
      </w:r>
    </w:p>
    <w:p w14:paraId="2E32BAA2" w14:textId="77777777" w:rsidR="00853FD6" w:rsidRPr="00853FD6" w:rsidRDefault="00853FD6" w:rsidP="00853FD6">
      <w:pPr>
        <w:pStyle w:val="Geenafstand"/>
        <w:rPr>
          <w:rFonts w:ascii="Verdana" w:hAnsi="Verdana"/>
          <w:i/>
          <w:sz w:val="18"/>
          <w:szCs w:val="18"/>
        </w:rPr>
      </w:pPr>
    </w:p>
    <w:p w14:paraId="6B2EAEF1" w14:textId="7033B87F" w:rsidR="00853FD6" w:rsidRDefault="00853FD6" w:rsidP="00853FD6">
      <w:pPr>
        <w:pStyle w:val="Geenafstand"/>
        <w:rPr>
          <w:rFonts w:ascii="Verdana" w:hAnsi="Verdana"/>
          <w:i/>
          <w:sz w:val="18"/>
          <w:szCs w:val="18"/>
        </w:rPr>
      </w:pPr>
      <w:r w:rsidRPr="00853FD6">
        <w:rPr>
          <w:rFonts w:ascii="Verdana" w:hAnsi="Verdana"/>
          <w:i/>
          <w:sz w:val="18"/>
          <w:szCs w:val="18"/>
        </w:rPr>
        <w:t>Het regiokantoor en installatieverantwoordelijke invullen die verantwoordelijk zijn voor het te inspecteren gebouw.</w:t>
      </w:r>
    </w:p>
    <w:p w14:paraId="0B39CAEA" w14:textId="2175405D" w:rsidR="00E664F0" w:rsidRDefault="00E664F0" w:rsidP="00E664F0"/>
    <w:p w14:paraId="0C3505F4" w14:textId="4D8AFF63" w:rsidR="00E664F0" w:rsidRDefault="00E664F0" w:rsidP="00E664F0">
      <w:pPr>
        <w:tabs>
          <w:tab w:val="left" w:pos="2552"/>
        </w:tabs>
      </w:pPr>
      <w:r>
        <w:rPr>
          <w:b/>
        </w:rPr>
        <w:t>Regiokantoor</w:t>
      </w:r>
      <w:r w:rsidRPr="00B50CE7">
        <w:rPr>
          <w:b/>
        </w:rPr>
        <w:tab/>
      </w:r>
      <w:r w:rsidR="00585115">
        <w:rPr>
          <w:b/>
        </w:rPr>
        <w:tab/>
      </w:r>
      <w:r w:rsidR="00585115">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4C66DE53" w14:textId="3766406B" w:rsidR="00E664F0" w:rsidRDefault="00E664F0" w:rsidP="00E664F0">
      <w:pPr>
        <w:tabs>
          <w:tab w:val="left" w:pos="2552"/>
        </w:tabs>
      </w:pPr>
    </w:p>
    <w:p w14:paraId="19553880" w14:textId="04F06862" w:rsidR="00853FD6" w:rsidRDefault="00E664F0" w:rsidP="00E664F0">
      <w:pPr>
        <w:tabs>
          <w:tab w:val="left" w:pos="2552"/>
        </w:tabs>
      </w:pPr>
      <w:r>
        <w:rPr>
          <w:b/>
        </w:rPr>
        <w:t>Installatieverantwoordelijke</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15E13139" w14:textId="3409FD80" w:rsidR="00E664F0" w:rsidRDefault="00E664F0" w:rsidP="00E664F0">
      <w:pPr>
        <w:tabs>
          <w:tab w:val="left" w:pos="2552"/>
        </w:tabs>
      </w:pPr>
    </w:p>
    <w:p w14:paraId="7E4ED84F" w14:textId="77777777" w:rsidR="00E664F0" w:rsidRDefault="00E664F0" w:rsidP="00E664F0">
      <w:pPr>
        <w:tabs>
          <w:tab w:val="left" w:pos="2552"/>
        </w:tabs>
        <w:rPr>
          <w:sz w:val="24"/>
          <w:szCs w:val="24"/>
        </w:rPr>
      </w:pPr>
    </w:p>
    <w:p w14:paraId="3B77F8B7" w14:textId="6DBA261E" w:rsidR="00853FD6" w:rsidRDefault="00853FD6" w:rsidP="00853FD6">
      <w:pPr>
        <w:pStyle w:val="RapportNiveau1"/>
      </w:pPr>
      <w:bookmarkStart w:id="1" w:name="_Toc83116943"/>
      <w:r>
        <w:t>Gegevens van de Opdrachtnemer</w:t>
      </w:r>
      <w:bookmarkEnd w:id="1"/>
    </w:p>
    <w:p w14:paraId="048D4602" w14:textId="77777777" w:rsidR="00853FD6" w:rsidRPr="00853FD6" w:rsidRDefault="00853FD6" w:rsidP="00853FD6">
      <w:pPr>
        <w:pStyle w:val="Geenafstand"/>
        <w:rPr>
          <w:rFonts w:ascii="Verdana" w:hAnsi="Verdana"/>
          <w:i/>
          <w:sz w:val="18"/>
          <w:szCs w:val="18"/>
        </w:rPr>
      </w:pPr>
      <w:r w:rsidRPr="00853FD6">
        <w:rPr>
          <w:rFonts w:ascii="Verdana" w:hAnsi="Verdana"/>
          <w:i/>
          <w:sz w:val="18"/>
          <w:szCs w:val="18"/>
        </w:rPr>
        <w:t>Invulinstructie:</w:t>
      </w:r>
    </w:p>
    <w:p w14:paraId="3AC37B77" w14:textId="77777777" w:rsidR="00853FD6" w:rsidRPr="00853FD6" w:rsidRDefault="00853FD6" w:rsidP="00853FD6">
      <w:pPr>
        <w:pStyle w:val="Geenafstand"/>
        <w:rPr>
          <w:rFonts w:ascii="Verdana" w:hAnsi="Verdana"/>
          <w:i/>
          <w:sz w:val="18"/>
          <w:szCs w:val="18"/>
        </w:rPr>
      </w:pPr>
    </w:p>
    <w:p w14:paraId="54BF34B9" w14:textId="77777777" w:rsidR="00853FD6" w:rsidRPr="00853FD6" w:rsidRDefault="00853FD6" w:rsidP="00853FD6">
      <w:pPr>
        <w:pStyle w:val="Geenafstand"/>
        <w:rPr>
          <w:rFonts w:ascii="Verdana" w:hAnsi="Verdana"/>
          <w:i/>
          <w:sz w:val="18"/>
          <w:szCs w:val="18"/>
        </w:rPr>
      </w:pPr>
      <w:r w:rsidRPr="00853FD6">
        <w:rPr>
          <w:rFonts w:ascii="Verdana" w:hAnsi="Verdana"/>
          <w:i/>
          <w:sz w:val="18"/>
          <w:szCs w:val="18"/>
        </w:rPr>
        <w:t>De gegevens van de opdrachtnemer moeten volledig worden ingevuld.</w:t>
      </w:r>
    </w:p>
    <w:p w14:paraId="46566DE8" w14:textId="77777777" w:rsidR="00853FD6" w:rsidRPr="00853FD6" w:rsidRDefault="00853FD6" w:rsidP="00853FD6">
      <w:pPr>
        <w:pStyle w:val="Geenafstand"/>
        <w:rPr>
          <w:rFonts w:ascii="Verdana" w:hAnsi="Verdana"/>
          <w:i/>
          <w:sz w:val="18"/>
          <w:szCs w:val="18"/>
        </w:rPr>
      </w:pPr>
      <w:r w:rsidRPr="00853FD6">
        <w:rPr>
          <w:rFonts w:ascii="Verdana" w:hAnsi="Verdana"/>
          <w:i/>
          <w:sz w:val="18"/>
          <w:szCs w:val="18"/>
        </w:rPr>
        <w:t xml:space="preserve"> </w:t>
      </w:r>
    </w:p>
    <w:p w14:paraId="7CC328CE" w14:textId="77777777" w:rsidR="00853FD6" w:rsidRDefault="00853FD6" w:rsidP="00853FD6">
      <w:pPr>
        <w:rPr>
          <w:b/>
        </w:rPr>
      </w:pPr>
      <w:r w:rsidRPr="00853FD6">
        <w:rPr>
          <w:i/>
        </w:rPr>
        <w:t>Speciale aandacht verdient de ondertekening van het inspectierapport. Zonder deze</w:t>
      </w:r>
      <w:r w:rsidRPr="00427928">
        <w:rPr>
          <w:i/>
          <w:szCs w:val="20"/>
        </w:rPr>
        <w:t xml:space="preserve"> ondertekening wordt het inspectierapport als niet ingevuld beschouwd.</w:t>
      </w:r>
    </w:p>
    <w:p w14:paraId="66016AA2" w14:textId="461CA56C" w:rsidR="00853FD6" w:rsidRDefault="00853FD6" w:rsidP="00853FD6">
      <w:pPr>
        <w:rPr>
          <w:b/>
        </w:rPr>
      </w:pPr>
    </w:p>
    <w:p w14:paraId="070C509F" w14:textId="37F878F9" w:rsidR="00585115" w:rsidRDefault="00585115" w:rsidP="00585115">
      <w:pPr>
        <w:tabs>
          <w:tab w:val="left" w:pos="2552"/>
        </w:tabs>
      </w:pPr>
      <w:r>
        <w:rPr>
          <w:b/>
        </w:rPr>
        <w:t>Naam</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5245C644" w14:textId="08793D73" w:rsidR="00585115" w:rsidRDefault="00585115" w:rsidP="00585115">
      <w:pPr>
        <w:tabs>
          <w:tab w:val="left" w:pos="2552"/>
        </w:tabs>
      </w:pPr>
    </w:p>
    <w:p w14:paraId="3470710D" w14:textId="7C0622F5" w:rsidR="00585115" w:rsidRDefault="00585115" w:rsidP="00585115">
      <w:pPr>
        <w:tabs>
          <w:tab w:val="left" w:pos="2552"/>
        </w:tabs>
      </w:pPr>
      <w:r>
        <w:rPr>
          <w:b/>
        </w:rPr>
        <w:t>Adres</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2E371C13" w14:textId="3C44722B" w:rsidR="00585115" w:rsidRDefault="00585115" w:rsidP="00585115">
      <w:pPr>
        <w:tabs>
          <w:tab w:val="left" w:pos="2552"/>
        </w:tabs>
      </w:pPr>
    </w:p>
    <w:p w14:paraId="1B45F4A7" w14:textId="7F0920E6" w:rsidR="00585115" w:rsidRDefault="00585115" w:rsidP="00585115">
      <w:pPr>
        <w:tabs>
          <w:tab w:val="left" w:pos="2552"/>
        </w:tabs>
      </w:pPr>
      <w:r>
        <w:rPr>
          <w:b/>
        </w:rPr>
        <w:t>Plaats</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28DCB35D" w14:textId="0D410C8B" w:rsidR="00585115" w:rsidRDefault="00585115" w:rsidP="00585115">
      <w:pPr>
        <w:tabs>
          <w:tab w:val="left" w:pos="2552"/>
        </w:tabs>
      </w:pPr>
    </w:p>
    <w:p w14:paraId="5C716116" w14:textId="7A42B145" w:rsidR="00585115" w:rsidRDefault="00585115" w:rsidP="00585115">
      <w:pPr>
        <w:tabs>
          <w:tab w:val="left" w:pos="2552"/>
        </w:tabs>
      </w:pPr>
      <w:r>
        <w:rPr>
          <w:b/>
        </w:rPr>
        <w:t>Naam inspecteur</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138AF1D6" w14:textId="263C7EA4" w:rsidR="00585115" w:rsidRDefault="00585115" w:rsidP="00585115">
      <w:pPr>
        <w:tabs>
          <w:tab w:val="left" w:pos="2552"/>
        </w:tabs>
      </w:pPr>
    </w:p>
    <w:p w14:paraId="39B35AFA" w14:textId="6148FD7D" w:rsidR="00585115" w:rsidRPr="005D329B" w:rsidRDefault="00585115" w:rsidP="00585115">
      <w:pPr>
        <w:tabs>
          <w:tab w:val="left" w:pos="2552"/>
        </w:tabs>
        <w:rPr>
          <w:lang w:val="de-DE"/>
        </w:rPr>
      </w:pPr>
      <w:proofErr w:type="spellStart"/>
      <w:r w:rsidRPr="005D329B">
        <w:rPr>
          <w:b/>
          <w:lang w:val="de-DE"/>
        </w:rPr>
        <w:t>Telefoonnummer</w:t>
      </w:r>
      <w:proofErr w:type="spellEnd"/>
      <w:r w:rsidRPr="005D329B">
        <w:rPr>
          <w:b/>
          <w:lang w:val="de-DE"/>
        </w:rPr>
        <w:tab/>
      </w:r>
      <w:r w:rsidRPr="005D329B">
        <w:rPr>
          <w:lang w:val="de-DE"/>
        </w:rPr>
        <w:t xml:space="preserve">: </w:t>
      </w:r>
      <w:r w:rsidRPr="00B50CE7">
        <w:fldChar w:fldCharType="begin">
          <w:ffData>
            <w:name w:val="Text14"/>
            <w:enabled/>
            <w:calcOnExit w:val="0"/>
            <w:textInput>
              <w:maxLength w:val="5"/>
            </w:textInput>
          </w:ffData>
        </w:fldChar>
      </w:r>
      <w:r w:rsidRPr="005D329B">
        <w:rPr>
          <w:lang w:val="de-DE"/>
        </w:rPr>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79D32387" w14:textId="72B81340" w:rsidR="00585115" w:rsidRPr="005D329B" w:rsidRDefault="00585115" w:rsidP="00585115">
      <w:pPr>
        <w:tabs>
          <w:tab w:val="left" w:pos="2552"/>
        </w:tabs>
        <w:rPr>
          <w:lang w:val="de-DE"/>
        </w:rPr>
      </w:pPr>
    </w:p>
    <w:p w14:paraId="2DD4DE9E" w14:textId="1FCB6DAD" w:rsidR="00585115" w:rsidRPr="005D329B" w:rsidRDefault="00585115" w:rsidP="00585115">
      <w:pPr>
        <w:tabs>
          <w:tab w:val="left" w:pos="2552"/>
        </w:tabs>
        <w:rPr>
          <w:lang w:val="de-DE"/>
        </w:rPr>
      </w:pPr>
      <w:r w:rsidRPr="005D329B">
        <w:rPr>
          <w:b/>
          <w:lang w:val="de-DE"/>
        </w:rPr>
        <w:t>E-</w:t>
      </w:r>
      <w:proofErr w:type="spellStart"/>
      <w:r w:rsidRPr="005D329B">
        <w:rPr>
          <w:b/>
          <w:lang w:val="de-DE"/>
        </w:rPr>
        <w:t>mailadres</w:t>
      </w:r>
      <w:proofErr w:type="spellEnd"/>
      <w:r w:rsidRPr="005D329B">
        <w:rPr>
          <w:b/>
          <w:lang w:val="de-DE"/>
        </w:rPr>
        <w:tab/>
      </w:r>
      <w:r w:rsidRPr="005D329B">
        <w:rPr>
          <w:lang w:val="de-DE"/>
        </w:rPr>
        <w:t xml:space="preserve">: </w:t>
      </w:r>
      <w:r w:rsidRPr="00B50CE7">
        <w:fldChar w:fldCharType="begin">
          <w:ffData>
            <w:name w:val="Text14"/>
            <w:enabled/>
            <w:calcOnExit w:val="0"/>
            <w:textInput>
              <w:maxLength w:val="5"/>
            </w:textInput>
          </w:ffData>
        </w:fldChar>
      </w:r>
      <w:r w:rsidRPr="005D329B">
        <w:rPr>
          <w:lang w:val="de-DE"/>
        </w:rPr>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24D2FB77" w14:textId="77777777" w:rsidR="00853FD6" w:rsidRPr="005D329B" w:rsidRDefault="00853FD6" w:rsidP="00585115">
      <w:pPr>
        <w:rPr>
          <w:lang w:val="de-DE"/>
        </w:rPr>
      </w:pPr>
    </w:p>
    <w:p w14:paraId="1FBBCFA4" w14:textId="2AA877FD" w:rsidR="00585115" w:rsidRPr="005D329B" w:rsidRDefault="00585115" w:rsidP="00585115">
      <w:pPr>
        <w:tabs>
          <w:tab w:val="left" w:pos="2552"/>
        </w:tabs>
        <w:rPr>
          <w:lang w:val="de-DE"/>
        </w:rPr>
      </w:pPr>
      <w:r w:rsidRPr="005D329B">
        <w:rPr>
          <w:b/>
          <w:lang w:val="de-DE"/>
        </w:rPr>
        <w:t>Datum</w:t>
      </w:r>
      <w:r w:rsidRPr="005D329B">
        <w:rPr>
          <w:b/>
          <w:lang w:val="de-DE"/>
        </w:rPr>
        <w:tab/>
      </w:r>
      <w:r w:rsidRPr="005D329B">
        <w:rPr>
          <w:lang w:val="de-DE"/>
        </w:rPr>
        <w:t xml:space="preserve">: </w:t>
      </w:r>
      <w:r w:rsidRPr="00B50CE7">
        <w:fldChar w:fldCharType="begin">
          <w:ffData>
            <w:name w:val="Text14"/>
            <w:enabled/>
            <w:calcOnExit w:val="0"/>
            <w:textInput>
              <w:maxLength w:val="5"/>
            </w:textInput>
          </w:ffData>
        </w:fldChar>
      </w:r>
      <w:r w:rsidRPr="005D329B">
        <w:rPr>
          <w:lang w:val="de-DE"/>
        </w:rPr>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r w:rsidRPr="005D329B">
        <w:rPr>
          <w:lang w:val="de-DE"/>
        </w:rPr>
        <w:tab/>
      </w:r>
      <w:proofErr w:type="spellStart"/>
      <w:r w:rsidRPr="005D329B">
        <w:rPr>
          <w:b/>
          <w:lang w:val="de-DE"/>
        </w:rPr>
        <w:t>Handtekening</w:t>
      </w:r>
      <w:proofErr w:type="spellEnd"/>
      <w:r w:rsidRPr="005D329B">
        <w:rPr>
          <w:b/>
          <w:lang w:val="de-DE"/>
        </w:rPr>
        <w:t xml:space="preserve"> </w:t>
      </w:r>
      <w:r w:rsidRPr="005D329B">
        <w:rPr>
          <w:lang w:val="de-DE"/>
        </w:rPr>
        <w:t xml:space="preserve">: </w:t>
      </w:r>
      <w:r w:rsidRPr="00B50CE7">
        <w:fldChar w:fldCharType="begin">
          <w:ffData>
            <w:name w:val="Text14"/>
            <w:enabled/>
            <w:calcOnExit w:val="0"/>
            <w:textInput>
              <w:maxLength w:val="5"/>
            </w:textInput>
          </w:ffData>
        </w:fldChar>
      </w:r>
      <w:r w:rsidRPr="005D329B">
        <w:rPr>
          <w:lang w:val="de-DE"/>
        </w:rPr>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70E0DB5A" w14:textId="77777777" w:rsidR="00853FD6" w:rsidRPr="005D329B" w:rsidRDefault="00853FD6" w:rsidP="00585115">
      <w:pPr>
        <w:rPr>
          <w:lang w:val="de-DE"/>
        </w:rPr>
      </w:pPr>
    </w:p>
    <w:p w14:paraId="7399BCFB" w14:textId="77777777" w:rsidR="00853FD6" w:rsidRPr="005D329B" w:rsidRDefault="00853FD6" w:rsidP="00585115">
      <w:pPr>
        <w:rPr>
          <w:lang w:val="de-DE"/>
        </w:rPr>
      </w:pPr>
    </w:p>
    <w:p w14:paraId="4FD0415E" w14:textId="77777777" w:rsidR="00853FD6" w:rsidRPr="005D329B" w:rsidRDefault="00853FD6" w:rsidP="00853FD6">
      <w:pPr>
        <w:rPr>
          <w:lang w:val="de-DE"/>
        </w:rPr>
      </w:pPr>
    </w:p>
    <w:p w14:paraId="0941EBF2" w14:textId="0507AFDA" w:rsidR="00853FD6" w:rsidRPr="005D329B" w:rsidRDefault="00853FD6">
      <w:pPr>
        <w:spacing w:line="240" w:lineRule="auto"/>
        <w:rPr>
          <w:lang w:val="de-DE"/>
        </w:rPr>
      </w:pPr>
      <w:r w:rsidRPr="005D329B">
        <w:rPr>
          <w:lang w:val="de-DE"/>
        </w:rPr>
        <w:br w:type="page"/>
      </w:r>
    </w:p>
    <w:p w14:paraId="7648E2CD" w14:textId="5A613706" w:rsidR="00853FD6" w:rsidRDefault="00853FD6" w:rsidP="00853FD6">
      <w:pPr>
        <w:pStyle w:val="RapportNiveau1"/>
      </w:pPr>
      <w:bookmarkStart w:id="2" w:name="_Toc83116944"/>
      <w:r>
        <w:t>Uitgangspunten van de inspectie</w:t>
      </w:r>
      <w:bookmarkEnd w:id="2"/>
    </w:p>
    <w:p w14:paraId="6531BF6B" w14:textId="77777777" w:rsidR="00853FD6" w:rsidRPr="00853FD6" w:rsidRDefault="00853FD6" w:rsidP="00853FD6">
      <w:pPr>
        <w:pStyle w:val="Geenafstand"/>
        <w:rPr>
          <w:rFonts w:ascii="Verdana" w:hAnsi="Verdana"/>
          <w:i/>
          <w:sz w:val="18"/>
          <w:szCs w:val="18"/>
        </w:rPr>
      </w:pPr>
      <w:r w:rsidRPr="00853FD6">
        <w:rPr>
          <w:rFonts w:ascii="Verdana" w:hAnsi="Verdana"/>
          <w:i/>
          <w:sz w:val="18"/>
          <w:szCs w:val="18"/>
        </w:rPr>
        <w:t>Invulinstructie:</w:t>
      </w:r>
    </w:p>
    <w:p w14:paraId="12F1F412" w14:textId="77777777" w:rsidR="00853FD6" w:rsidRPr="00853FD6" w:rsidRDefault="00853FD6" w:rsidP="00853FD6"/>
    <w:p w14:paraId="177D0BCD" w14:textId="77777777" w:rsidR="00853FD6" w:rsidRPr="00853FD6" w:rsidRDefault="00853FD6" w:rsidP="00853FD6">
      <w:pPr>
        <w:pStyle w:val="Geenafstand"/>
        <w:rPr>
          <w:rFonts w:ascii="Verdana" w:hAnsi="Verdana"/>
          <w:i/>
          <w:sz w:val="18"/>
          <w:szCs w:val="18"/>
        </w:rPr>
      </w:pPr>
      <w:r w:rsidRPr="00853FD6">
        <w:rPr>
          <w:rFonts w:ascii="Verdana" w:hAnsi="Verdana"/>
          <w:i/>
          <w:sz w:val="18"/>
          <w:szCs w:val="18"/>
        </w:rPr>
        <w:t>Bij datum aanleg installatie moet de inspecteur de datum invullen die hij vooraf heeft bepaald aan de hand van de beschikbare tekeningen en installatiegegevens.</w:t>
      </w:r>
    </w:p>
    <w:p w14:paraId="333A7118" w14:textId="77777777" w:rsidR="00853FD6" w:rsidRPr="00853FD6" w:rsidRDefault="00853FD6" w:rsidP="00853FD6">
      <w:pPr>
        <w:pStyle w:val="Geenafstand"/>
        <w:rPr>
          <w:rFonts w:ascii="Verdana" w:hAnsi="Verdana"/>
          <w:i/>
          <w:sz w:val="18"/>
          <w:szCs w:val="18"/>
        </w:rPr>
      </w:pPr>
    </w:p>
    <w:p w14:paraId="64117358" w14:textId="77777777" w:rsidR="00853FD6" w:rsidRPr="00853FD6" w:rsidRDefault="00853FD6" w:rsidP="00853FD6">
      <w:pPr>
        <w:pStyle w:val="Geenafstand"/>
        <w:rPr>
          <w:rFonts w:ascii="Verdana" w:hAnsi="Verdana"/>
          <w:i/>
          <w:sz w:val="18"/>
          <w:szCs w:val="18"/>
        </w:rPr>
      </w:pPr>
      <w:r w:rsidRPr="00853FD6">
        <w:rPr>
          <w:rFonts w:ascii="Verdana" w:hAnsi="Verdana"/>
          <w:i/>
          <w:sz w:val="18"/>
          <w:szCs w:val="18"/>
        </w:rPr>
        <w:t xml:space="preserve">Bij toegepaste normen moet worden aangegeven welke </w:t>
      </w:r>
      <w:proofErr w:type="gramStart"/>
      <w:r w:rsidRPr="00853FD6">
        <w:rPr>
          <w:rFonts w:ascii="Verdana" w:hAnsi="Verdana"/>
          <w:i/>
          <w:sz w:val="18"/>
          <w:szCs w:val="18"/>
        </w:rPr>
        <w:t>NEN normen</w:t>
      </w:r>
      <w:proofErr w:type="gramEnd"/>
      <w:r w:rsidRPr="00853FD6">
        <w:rPr>
          <w:rFonts w:ascii="Verdana" w:hAnsi="Verdana"/>
          <w:i/>
          <w:sz w:val="18"/>
          <w:szCs w:val="18"/>
        </w:rPr>
        <w:t xml:space="preserve"> zijn gebruikt tijdens de inspectie. De juiste versie van de NEN1010 hangt af van de geldende norm ten tijde van aanleg.</w:t>
      </w:r>
    </w:p>
    <w:p w14:paraId="1299DAFA" w14:textId="77777777" w:rsidR="00853FD6" w:rsidRPr="00853FD6" w:rsidRDefault="00853FD6" w:rsidP="00853FD6">
      <w:pPr>
        <w:pBdr>
          <w:bottom w:val="single" w:sz="6" w:space="1" w:color="auto"/>
        </w:pBdr>
      </w:pPr>
    </w:p>
    <w:p w14:paraId="33726058" w14:textId="77777777" w:rsidR="00853FD6" w:rsidRPr="00C121CE" w:rsidRDefault="00853FD6" w:rsidP="00853FD6"/>
    <w:p w14:paraId="6C658FE2" w14:textId="27D3A685" w:rsidR="00585115" w:rsidRDefault="00585115" w:rsidP="00585115">
      <w:pPr>
        <w:tabs>
          <w:tab w:val="left" w:pos="2552"/>
        </w:tabs>
      </w:pPr>
      <w:r>
        <w:rPr>
          <w:b/>
        </w:rPr>
        <w:t>Datum aanleg installatie</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445176A4" w14:textId="77777777" w:rsidR="00853FD6" w:rsidRPr="00C121CE" w:rsidRDefault="00853FD6" w:rsidP="00853FD6">
      <w:pPr>
        <w:pBdr>
          <w:bottom w:val="single" w:sz="6" w:space="1" w:color="auto"/>
        </w:pBdr>
      </w:pPr>
    </w:p>
    <w:p w14:paraId="0441540A" w14:textId="77777777" w:rsidR="00853FD6" w:rsidRPr="00C121CE" w:rsidRDefault="00853FD6" w:rsidP="00853FD6"/>
    <w:p w14:paraId="5941AAAB" w14:textId="61003742" w:rsidR="00853FD6" w:rsidRDefault="00853FD6" w:rsidP="00585115">
      <w:pPr>
        <w:rPr>
          <w:b/>
        </w:rPr>
      </w:pPr>
      <w:r w:rsidRPr="00585115">
        <w:rPr>
          <w:b/>
        </w:rPr>
        <w:t>Toegepaste normen</w:t>
      </w:r>
    </w:p>
    <w:p w14:paraId="6054C866" w14:textId="77777777" w:rsidR="00585115" w:rsidRPr="00585115" w:rsidRDefault="00585115" w:rsidP="00585115">
      <w:pPr>
        <w:rPr>
          <w:b/>
        </w:rPr>
      </w:pPr>
    </w:p>
    <w:p w14:paraId="473D5450" w14:textId="58EA584D" w:rsidR="00853FD6"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
            <w:enabled/>
            <w:calcOnExit w:val="0"/>
            <w:textInput>
              <w:default w:val="NEN-EN . . . ."/>
              <w:maxLength w:val="15"/>
              <w:format w:val="Hoofdletters"/>
            </w:textInput>
          </w:ffData>
        </w:fldChar>
      </w:r>
      <w:r w:rsidRPr="00585115">
        <w:instrText xml:space="preserve"> FORMTEXT </w:instrText>
      </w:r>
      <w:r w:rsidRPr="00585115">
        <w:fldChar w:fldCharType="separate"/>
      </w:r>
      <w:r w:rsidRPr="00585115">
        <w:t>NEN-EN . . . .</w:t>
      </w:r>
      <w:r w:rsidRPr="00585115">
        <w:fldChar w:fldCharType="end"/>
      </w:r>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e druk</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314A7A02" w14:textId="77777777" w:rsidR="00585115" w:rsidRPr="00585115" w:rsidRDefault="00585115" w:rsidP="00585115"/>
    <w:p w14:paraId="16D85403" w14:textId="6043C28D" w:rsidR="00853FD6"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
            <w:enabled/>
            <w:calcOnExit w:val="0"/>
            <w:textInput>
              <w:default w:val="NEN-EN . . . ."/>
              <w:maxLength w:val="15"/>
              <w:format w:val="Hoofdletters"/>
            </w:textInput>
          </w:ffData>
        </w:fldChar>
      </w:r>
      <w:r w:rsidRPr="00585115">
        <w:instrText xml:space="preserve"> FORMTEXT </w:instrText>
      </w:r>
      <w:r w:rsidRPr="00585115">
        <w:fldChar w:fldCharType="separate"/>
      </w:r>
      <w:r w:rsidRPr="00585115">
        <w:t>NEN-EN . . . .</w:t>
      </w:r>
      <w:r w:rsidRPr="00585115">
        <w:fldChar w:fldCharType="end"/>
      </w:r>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e druk</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228B81E0" w14:textId="77777777" w:rsidR="00585115" w:rsidRPr="00585115" w:rsidRDefault="00585115" w:rsidP="00585115"/>
    <w:p w14:paraId="041BAD7E" w14:textId="2FCBD50F" w:rsidR="00853FD6"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Text44"/>
            <w:enabled/>
            <w:calcOnExit w:val="0"/>
            <w:textInput>
              <w:default w:val="IEC . . . ."/>
              <w:maxLength w:val="15"/>
              <w:format w:val="Hoofdletters"/>
            </w:textInput>
          </w:ffData>
        </w:fldChar>
      </w:r>
      <w:bookmarkStart w:id="3" w:name="Text44"/>
      <w:r w:rsidRPr="00585115">
        <w:instrText xml:space="preserve"> FORMTEXT </w:instrText>
      </w:r>
      <w:r w:rsidRPr="00585115">
        <w:fldChar w:fldCharType="separate"/>
      </w:r>
      <w:r w:rsidRPr="00585115">
        <w:t>IEC . . . .</w:t>
      </w:r>
      <w:r w:rsidRPr="00585115">
        <w:fldChar w:fldCharType="end"/>
      </w:r>
      <w:bookmarkEnd w:id="3"/>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 xml:space="preserve">e druk </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39B9690E" w14:textId="77777777" w:rsidR="00585115" w:rsidRPr="00585115" w:rsidRDefault="00585115" w:rsidP="00585115"/>
    <w:p w14:paraId="34DB694E" w14:textId="77777777" w:rsidR="00853FD6" w:rsidRPr="00585115"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Text44"/>
            <w:enabled/>
            <w:calcOnExit w:val="0"/>
            <w:textInput>
              <w:default w:val="IEC . . . ."/>
              <w:maxLength w:val="15"/>
              <w:format w:val="Hoofdletters"/>
            </w:textInput>
          </w:ffData>
        </w:fldChar>
      </w:r>
      <w:r w:rsidRPr="00585115">
        <w:instrText xml:space="preserve"> FORMTEXT </w:instrText>
      </w:r>
      <w:r w:rsidRPr="00585115">
        <w:fldChar w:fldCharType="separate"/>
      </w:r>
      <w:r w:rsidRPr="00585115">
        <w:t>IEC . . . .</w:t>
      </w:r>
      <w:r w:rsidRPr="00585115">
        <w:fldChar w:fldCharType="end"/>
      </w:r>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 xml:space="preserve">e druk </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7CFCD7EF" w14:textId="77777777" w:rsidR="00585115" w:rsidRDefault="00585115" w:rsidP="00585115"/>
    <w:p w14:paraId="6063A775" w14:textId="7B1558CE" w:rsidR="00853FD6" w:rsidRPr="00585115"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Text44"/>
            <w:enabled/>
            <w:calcOnExit w:val="0"/>
            <w:textInput>
              <w:default w:val="IEC . . . ."/>
              <w:maxLength w:val="15"/>
              <w:format w:val="Hoofdletters"/>
            </w:textInput>
          </w:ffData>
        </w:fldChar>
      </w:r>
      <w:r w:rsidRPr="00585115">
        <w:instrText xml:space="preserve"> FORMTEXT </w:instrText>
      </w:r>
      <w:r w:rsidRPr="00585115">
        <w:fldChar w:fldCharType="separate"/>
      </w:r>
      <w:r w:rsidRPr="00585115">
        <w:t>IEC . . . .</w:t>
      </w:r>
      <w:r w:rsidRPr="00585115">
        <w:fldChar w:fldCharType="end"/>
      </w:r>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 xml:space="preserve">e druk </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64C5DAFB" w14:textId="77777777" w:rsidR="00585115" w:rsidRDefault="00585115" w:rsidP="00585115"/>
    <w:p w14:paraId="6A1C1056" w14:textId="10DC0C05" w:rsidR="00853FD6" w:rsidRPr="00585115"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
            <w:enabled/>
            <w:calcOnExit w:val="0"/>
            <w:textInput>
              <w:default w:val="ISO . . . ."/>
              <w:maxLength w:val="15"/>
              <w:format w:val="Hoofdletters"/>
            </w:textInput>
          </w:ffData>
        </w:fldChar>
      </w:r>
      <w:r w:rsidRPr="00585115">
        <w:instrText xml:space="preserve"> FORMTEXT </w:instrText>
      </w:r>
      <w:r w:rsidRPr="00585115">
        <w:fldChar w:fldCharType="separate"/>
      </w:r>
      <w:r w:rsidRPr="00585115">
        <w:t>ISO . . . .</w:t>
      </w:r>
      <w:r w:rsidRPr="00585115">
        <w:fldChar w:fldCharType="end"/>
      </w:r>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 xml:space="preserve">e druk </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5AF37490" w14:textId="77777777" w:rsidR="00585115" w:rsidRDefault="00585115" w:rsidP="00585115"/>
    <w:p w14:paraId="51ABB578" w14:textId="1EB32DDF" w:rsidR="00853FD6" w:rsidRPr="00585115"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
            <w:enabled/>
            <w:calcOnExit w:val="0"/>
            <w:textInput>
              <w:default w:val="ISO . . . ."/>
              <w:maxLength w:val="15"/>
              <w:format w:val="Hoofdletters"/>
            </w:textInput>
          </w:ffData>
        </w:fldChar>
      </w:r>
      <w:r w:rsidRPr="00585115">
        <w:instrText xml:space="preserve"> FORMTEXT </w:instrText>
      </w:r>
      <w:r w:rsidRPr="00585115">
        <w:fldChar w:fldCharType="separate"/>
      </w:r>
      <w:r w:rsidRPr="00585115">
        <w:t>ISO . . . .</w:t>
      </w:r>
      <w:r w:rsidRPr="00585115">
        <w:fldChar w:fldCharType="end"/>
      </w:r>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 xml:space="preserve">e druk </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10D367BF" w14:textId="77777777" w:rsidR="00585115" w:rsidRDefault="00585115" w:rsidP="00585115"/>
    <w:p w14:paraId="435D8A98" w14:textId="3B323977" w:rsidR="00853FD6" w:rsidRPr="00585115" w:rsidRDefault="00853FD6" w:rsidP="00585115">
      <w:r w:rsidRPr="00585115">
        <w:fldChar w:fldCharType="begin">
          <w:ffData>
            <w:name w:val=""/>
            <w:enabled/>
            <w:calcOnExit w:val="0"/>
            <w:checkBox>
              <w:size w:val="30"/>
              <w:default w:val="0"/>
            </w:checkBox>
          </w:ffData>
        </w:fldChar>
      </w:r>
      <w:r w:rsidRPr="00585115">
        <w:instrText xml:space="preserve"> FORMCHECKBOX </w:instrText>
      </w:r>
      <w:r w:rsidR="005D329B">
        <w:fldChar w:fldCharType="separate"/>
      </w:r>
      <w:r w:rsidRPr="00585115">
        <w:fldChar w:fldCharType="end"/>
      </w:r>
      <w:r w:rsidRPr="00585115">
        <w:t xml:space="preserve">  </w:t>
      </w:r>
      <w:r w:rsidRPr="00585115">
        <w:fldChar w:fldCharType="begin">
          <w:ffData>
            <w:name w:val=""/>
            <w:enabled/>
            <w:calcOnExit w:val="0"/>
            <w:textInput>
              <w:default w:val="ISO . . . ."/>
              <w:maxLength w:val="15"/>
              <w:format w:val="Hoofdletters"/>
            </w:textInput>
          </w:ffData>
        </w:fldChar>
      </w:r>
      <w:r w:rsidRPr="00585115">
        <w:instrText xml:space="preserve"> FORMTEXT </w:instrText>
      </w:r>
      <w:r w:rsidRPr="00585115">
        <w:fldChar w:fldCharType="separate"/>
      </w:r>
      <w:r w:rsidRPr="00585115">
        <w:t>ISO . . . .</w:t>
      </w:r>
      <w:r w:rsidRPr="00585115">
        <w:fldChar w:fldCharType="end"/>
      </w:r>
      <w:r w:rsidRPr="00585115">
        <w:tab/>
      </w:r>
      <w:r w:rsidRPr="00585115">
        <w:fldChar w:fldCharType="begin">
          <w:ffData>
            <w:name w:val=""/>
            <w:enabled/>
            <w:calcOnExit w:val="0"/>
            <w:textInput>
              <w:type w:val="number"/>
              <w:maxLength w:val="2"/>
            </w:textInput>
          </w:ffData>
        </w:fldChar>
      </w:r>
      <w:r w:rsidRPr="00585115">
        <w:instrText xml:space="preserve"> FORMTEXT </w:instrText>
      </w:r>
      <w:r w:rsidRPr="00585115">
        <w:fldChar w:fldCharType="separate"/>
      </w:r>
      <w:r w:rsidRPr="00585115">
        <w:t> </w:t>
      </w:r>
      <w:r w:rsidRPr="00585115">
        <w:t> </w:t>
      </w:r>
      <w:r w:rsidRPr="00585115">
        <w:fldChar w:fldCharType="end"/>
      </w:r>
      <w:r w:rsidRPr="00585115">
        <w:t xml:space="preserve">e druk </w:t>
      </w:r>
      <w:r w:rsidRPr="00585115">
        <w:tab/>
        <w:t xml:space="preserve">Jaartal: </w:t>
      </w:r>
      <w:r w:rsidRPr="00585115">
        <w:tab/>
      </w:r>
      <w:r w:rsidRPr="00585115">
        <w:fldChar w:fldCharType="begin">
          <w:ffData>
            <w:name w:val=""/>
            <w:enabled/>
            <w:calcOnExit w:val="0"/>
            <w:textInput>
              <w:default w:val=".........."/>
              <w:maxLength w:val="30"/>
            </w:textInput>
          </w:ffData>
        </w:fldChar>
      </w:r>
      <w:r w:rsidRPr="00585115">
        <w:instrText xml:space="preserve"> FORMTEXT </w:instrText>
      </w:r>
      <w:r w:rsidRPr="00585115">
        <w:fldChar w:fldCharType="separate"/>
      </w:r>
      <w:r w:rsidRPr="00585115">
        <w:t>..........</w:t>
      </w:r>
      <w:r w:rsidRPr="00585115">
        <w:fldChar w:fldCharType="end"/>
      </w:r>
    </w:p>
    <w:p w14:paraId="64DE3BE0" w14:textId="77777777" w:rsidR="00903326" w:rsidRPr="00C121CE" w:rsidRDefault="00903326" w:rsidP="00903326">
      <w:pPr>
        <w:pBdr>
          <w:bottom w:val="single" w:sz="6" w:space="1" w:color="auto"/>
        </w:pBdr>
      </w:pPr>
    </w:p>
    <w:p w14:paraId="78F0B8EB" w14:textId="77777777" w:rsidR="00585115" w:rsidRDefault="00585115" w:rsidP="00585115"/>
    <w:p w14:paraId="3CABDB6A" w14:textId="48A58068" w:rsidR="00903326" w:rsidRDefault="00585115" w:rsidP="00585115">
      <w:pPr>
        <w:rPr>
          <w:b/>
        </w:rPr>
      </w:pPr>
      <w:r>
        <w:rPr>
          <w:b/>
        </w:rPr>
        <w:t>Gebruikte meet</w:t>
      </w:r>
      <w:r w:rsidR="00292D28">
        <w:rPr>
          <w:b/>
        </w:rPr>
        <w:t>instrumenten/ apparatuur</w:t>
      </w:r>
    </w:p>
    <w:p w14:paraId="4CFB6808" w14:textId="39E60478" w:rsidR="007A6820" w:rsidRDefault="007A6820" w:rsidP="00585115">
      <w:pPr>
        <w:rPr>
          <w:b/>
        </w:rPr>
      </w:pPr>
    </w:p>
    <w:tbl>
      <w:tblPr>
        <w:tblStyle w:val="Tabelraster"/>
        <w:tblW w:w="10490" w:type="dxa"/>
        <w:tblInd w:w="-2273" w:type="dxa"/>
        <w:tblLayout w:type="fixed"/>
        <w:tblLook w:val="04A0" w:firstRow="1" w:lastRow="0" w:firstColumn="1" w:lastColumn="0" w:noHBand="0" w:noVBand="1"/>
      </w:tblPr>
      <w:tblGrid>
        <w:gridCol w:w="2126"/>
        <w:gridCol w:w="2977"/>
        <w:gridCol w:w="2410"/>
        <w:gridCol w:w="2693"/>
        <w:gridCol w:w="284"/>
      </w:tblGrid>
      <w:tr w:rsidR="007A6820" w:rsidRPr="00D0109F" w14:paraId="111A6168" w14:textId="77777777" w:rsidTr="007A6820">
        <w:trPr>
          <w:trHeight w:val="64"/>
          <w:tblHeader/>
        </w:trPr>
        <w:tc>
          <w:tcPr>
            <w:tcW w:w="2126" w:type="dxa"/>
            <w:vAlign w:val="center"/>
          </w:tcPr>
          <w:p w14:paraId="24DE5152" w14:textId="315E3534" w:rsidR="007A6820" w:rsidRPr="00D0109F" w:rsidRDefault="007A6820" w:rsidP="00636689">
            <w:pPr>
              <w:rPr>
                <w:b/>
                <w:sz w:val="14"/>
                <w:szCs w:val="14"/>
              </w:rPr>
            </w:pPr>
            <w:r>
              <w:rPr>
                <w:b/>
                <w:sz w:val="14"/>
                <w:szCs w:val="14"/>
              </w:rPr>
              <w:t>Soort</w:t>
            </w:r>
          </w:p>
        </w:tc>
        <w:tc>
          <w:tcPr>
            <w:tcW w:w="2977" w:type="dxa"/>
            <w:vAlign w:val="center"/>
          </w:tcPr>
          <w:p w14:paraId="7FE27594" w14:textId="1BD1C3AF" w:rsidR="007A6820" w:rsidRPr="00D0109F" w:rsidRDefault="007A6820" w:rsidP="00636689">
            <w:pPr>
              <w:rPr>
                <w:b/>
                <w:sz w:val="14"/>
                <w:szCs w:val="14"/>
              </w:rPr>
            </w:pPr>
            <w:r>
              <w:rPr>
                <w:b/>
                <w:sz w:val="14"/>
                <w:szCs w:val="14"/>
              </w:rPr>
              <w:t>Type</w:t>
            </w:r>
          </w:p>
        </w:tc>
        <w:tc>
          <w:tcPr>
            <w:tcW w:w="2410" w:type="dxa"/>
            <w:vAlign w:val="center"/>
          </w:tcPr>
          <w:p w14:paraId="2DC59C5A" w14:textId="06D212AC" w:rsidR="007A6820" w:rsidRPr="00D0109F" w:rsidRDefault="007A6820" w:rsidP="00636689">
            <w:pPr>
              <w:rPr>
                <w:sz w:val="14"/>
                <w:szCs w:val="14"/>
              </w:rPr>
            </w:pPr>
            <w:r>
              <w:rPr>
                <w:b/>
                <w:sz w:val="14"/>
                <w:szCs w:val="14"/>
              </w:rPr>
              <w:t>Serienummer</w:t>
            </w:r>
          </w:p>
        </w:tc>
        <w:tc>
          <w:tcPr>
            <w:tcW w:w="2693" w:type="dxa"/>
            <w:vAlign w:val="center"/>
          </w:tcPr>
          <w:p w14:paraId="110BE205" w14:textId="0A6BAC99" w:rsidR="007A6820" w:rsidRPr="00F705C4" w:rsidRDefault="007A6820" w:rsidP="00636689">
            <w:pPr>
              <w:rPr>
                <w:b/>
                <w:sz w:val="14"/>
                <w:szCs w:val="14"/>
              </w:rPr>
            </w:pPr>
            <w:r>
              <w:rPr>
                <w:b/>
                <w:sz w:val="14"/>
                <w:szCs w:val="14"/>
              </w:rPr>
              <w:t>Laatste kalibratiedatum</w:t>
            </w:r>
          </w:p>
        </w:tc>
        <w:tc>
          <w:tcPr>
            <w:tcW w:w="284" w:type="dxa"/>
          </w:tcPr>
          <w:p w14:paraId="33F92AE5" w14:textId="77777777" w:rsidR="007A6820" w:rsidRDefault="007A6820" w:rsidP="00636689">
            <w:pPr>
              <w:rPr>
                <w:b/>
                <w:sz w:val="14"/>
                <w:szCs w:val="14"/>
              </w:rPr>
            </w:pPr>
          </w:p>
          <w:p w14:paraId="78EF5846" w14:textId="77777777" w:rsidR="007A6820" w:rsidRPr="00D0109F" w:rsidRDefault="007A6820" w:rsidP="00636689">
            <w:pPr>
              <w:rPr>
                <w:b/>
                <w:sz w:val="14"/>
                <w:szCs w:val="14"/>
              </w:rPr>
            </w:pPr>
          </w:p>
        </w:tc>
      </w:tr>
      <w:tr w:rsidR="005D329B" w:rsidRPr="00D0109F" w14:paraId="4DE814FF" w14:textId="77777777" w:rsidTr="00FB4C6F">
        <w:trPr>
          <w:cantSplit/>
        </w:trPr>
        <w:tc>
          <w:tcPr>
            <w:tcW w:w="2126" w:type="dxa"/>
            <w:vAlign w:val="center"/>
          </w:tcPr>
          <w:p w14:paraId="272FC7AA" w14:textId="77777777" w:rsidR="005D329B" w:rsidRPr="00501650" w:rsidRDefault="005D329B" w:rsidP="00FB4C6F">
            <w:pPr>
              <w:rPr>
                <w:sz w:val="14"/>
                <w:szCs w:val="14"/>
              </w:rPr>
            </w:pPr>
          </w:p>
        </w:tc>
        <w:tc>
          <w:tcPr>
            <w:tcW w:w="2977" w:type="dxa"/>
            <w:vAlign w:val="center"/>
          </w:tcPr>
          <w:p w14:paraId="6F0B9A79" w14:textId="77777777" w:rsidR="005D329B" w:rsidRPr="00501650" w:rsidRDefault="005D329B" w:rsidP="00FB4C6F">
            <w:pPr>
              <w:rPr>
                <w:sz w:val="14"/>
                <w:szCs w:val="14"/>
              </w:rPr>
            </w:pPr>
          </w:p>
        </w:tc>
        <w:tc>
          <w:tcPr>
            <w:tcW w:w="2410" w:type="dxa"/>
            <w:vAlign w:val="center"/>
          </w:tcPr>
          <w:p w14:paraId="2B320C5E" w14:textId="77777777" w:rsidR="005D329B" w:rsidRPr="00501650" w:rsidRDefault="005D329B" w:rsidP="00FB4C6F">
            <w:pPr>
              <w:rPr>
                <w:sz w:val="14"/>
                <w:szCs w:val="14"/>
              </w:rPr>
            </w:pPr>
          </w:p>
        </w:tc>
        <w:tc>
          <w:tcPr>
            <w:tcW w:w="2693" w:type="dxa"/>
            <w:vAlign w:val="center"/>
          </w:tcPr>
          <w:p w14:paraId="3A114818" w14:textId="77777777" w:rsidR="005D329B" w:rsidRPr="00501650" w:rsidRDefault="005D329B" w:rsidP="00FB4C6F">
            <w:pPr>
              <w:rPr>
                <w:sz w:val="14"/>
                <w:szCs w:val="14"/>
              </w:rPr>
            </w:pPr>
          </w:p>
        </w:tc>
        <w:tc>
          <w:tcPr>
            <w:tcW w:w="284" w:type="dxa"/>
          </w:tcPr>
          <w:p w14:paraId="4407814F" w14:textId="77777777" w:rsidR="005D329B" w:rsidRDefault="005D329B" w:rsidP="00FB4C6F">
            <w:pPr>
              <w:spacing w:line="240" w:lineRule="auto"/>
            </w:pPr>
          </w:p>
          <w:p w14:paraId="6EF87D34" w14:textId="77777777" w:rsidR="005D329B" w:rsidRPr="00501650" w:rsidRDefault="005D329B" w:rsidP="00FB4C6F">
            <w:pPr>
              <w:spacing w:line="240" w:lineRule="auto"/>
            </w:pPr>
          </w:p>
        </w:tc>
      </w:tr>
      <w:tr w:rsidR="005D329B" w:rsidRPr="00D0109F" w14:paraId="7D2D83BF" w14:textId="77777777" w:rsidTr="00FB4C6F">
        <w:trPr>
          <w:cantSplit/>
        </w:trPr>
        <w:tc>
          <w:tcPr>
            <w:tcW w:w="2126" w:type="dxa"/>
            <w:vAlign w:val="center"/>
          </w:tcPr>
          <w:p w14:paraId="19E71A14" w14:textId="77777777" w:rsidR="005D329B" w:rsidRPr="00501650" w:rsidRDefault="005D329B" w:rsidP="00FB4C6F">
            <w:pPr>
              <w:rPr>
                <w:sz w:val="14"/>
                <w:szCs w:val="14"/>
              </w:rPr>
            </w:pPr>
          </w:p>
        </w:tc>
        <w:tc>
          <w:tcPr>
            <w:tcW w:w="2977" w:type="dxa"/>
            <w:vAlign w:val="center"/>
          </w:tcPr>
          <w:p w14:paraId="51E02677" w14:textId="77777777" w:rsidR="005D329B" w:rsidRPr="00501650" w:rsidRDefault="005D329B" w:rsidP="00FB4C6F">
            <w:pPr>
              <w:rPr>
                <w:sz w:val="14"/>
                <w:szCs w:val="14"/>
              </w:rPr>
            </w:pPr>
          </w:p>
        </w:tc>
        <w:tc>
          <w:tcPr>
            <w:tcW w:w="2410" w:type="dxa"/>
            <w:vAlign w:val="center"/>
          </w:tcPr>
          <w:p w14:paraId="1F307BB9" w14:textId="77777777" w:rsidR="005D329B" w:rsidRPr="00501650" w:rsidRDefault="005D329B" w:rsidP="00FB4C6F">
            <w:pPr>
              <w:rPr>
                <w:sz w:val="14"/>
                <w:szCs w:val="14"/>
              </w:rPr>
            </w:pPr>
          </w:p>
        </w:tc>
        <w:tc>
          <w:tcPr>
            <w:tcW w:w="2693" w:type="dxa"/>
            <w:vAlign w:val="center"/>
          </w:tcPr>
          <w:p w14:paraId="22072F8A" w14:textId="77777777" w:rsidR="005D329B" w:rsidRPr="00501650" w:rsidRDefault="005D329B" w:rsidP="00FB4C6F">
            <w:pPr>
              <w:rPr>
                <w:sz w:val="14"/>
                <w:szCs w:val="14"/>
              </w:rPr>
            </w:pPr>
          </w:p>
        </w:tc>
        <w:tc>
          <w:tcPr>
            <w:tcW w:w="284" w:type="dxa"/>
          </w:tcPr>
          <w:p w14:paraId="08B797FA" w14:textId="77777777" w:rsidR="005D329B" w:rsidRDefault="005D329B" w:rsidP="00FB4C6F">
            <w:pPr>
              <w:spacing w:line="240" w:lineRule="auto"/>
            </w:pPr>
          </w:p>
          <w:p w14:paraId="064E194E" w14:textId="77777777" w:rsidR="005D329B" w:rsidRPr="00501650" w:rsidRDefault="005D329B" w:rsidP="00FB4C6F">
            <w:pPr>
              <w:spacing w:line="240" w:lineRule="auto"/>
            </w:pPr>
          </w:p>
        </w:tc>
      </w:tr>
      <w:tr w:rsidR="007A6820" w:rsidRPr="00D0109F" w14:paraId="42CB1797" w14:textId="77777777" w:rsidTr="007A6820">
        <w:trPr>
          <w:cantSplit/>
        </w:trPr>
        <w:tc>
          <w:tcPr>
            <w:tcW w:w="2126" w:type="dxa"/>
            <w:vAlign w:val="center"/>
          </w:tcPr>
          <w:p w14:paraId="3C177C84" w14:textId="6F04F9A8" w:rsidR="007A6820" w:rsidRPr="00501650" w:rsidRDefault="007A6820" w:rsidP="00636689">
            <w:pPr>
              <w:rPr>
                <w:sz w:val="14"/>
                <w:szCs w:val="14"/>
              </w:rPr>
            </w:pPr>
            <w:bookmarkStart w:id="4" w:name="_GoBack"/>
            <w:bookmarkEnd w:id="4"/>
          </w:p>
        </w:tc>
        <w:tc>
          <w:tcPr>
            <w:tcW w:w="2977" w:type="dxa"/>
            <w:vAlign w:val="center"/>
          </w:tcPr>
          <w:p w14:paraId="6C10B475" w14:textId="77777777" w:rsidR="007A6820" w:rsidRPr="00501650" w:rsidRDefault="007A6820" w:rsidP="00636689">
            <w:pPr>
              <w:rPr>
                <w:sz w:val="14"/>
                <w:szCs w:val="14"/>
              </w:rPr>
            </w:pPr>
          </w:p>
        </w:tc>
        <w:tc>
          <w:tcPr>
            <w:tcW w:w="2410" w:type="dxa"/>
            <w:vAlign w:val="center"/>
          </w:tcPr>
          <w:p w14:paraId="57E7EAE8" w14:textId="77777777" w:rsidR="007A6820" w:rsidRPr="00501650" w:rsidRDefault="007A6820" w:rsidP="00636689">
            <w:pPr>
              <w:rPr>
                <w:sz w:val="14"/>
                <w:szCs w:val="14"/>
              </w:rPr>
            </w:pPr>
          </w:p>
        </w:tc>
        <w:tc>
          <w:tcPr>
            <w:tcW w:w="2693" w:type="dxa"/>
            <w:vAlign w:val="center"/>
          </w:tcPr>
          <w:p w14:paraId="772BB09A" w14:textId="77777777" w:rsidR="007A6820" w:rsidRPr="00501650" w:rsidRDefault="007A6820" w:rsidP="00636689">
            <w:pPr>
              <w:rPr>
                <w:sz w:val="14"/>
                <w:szCs w:val="14"/>
              </w:rPr>
            </w:pPr>
          </w:p>
        </w:tc>
        <w:tc>
          <w:tcPr>
            <w:tcW w:w="284" w:type="dxa"/>
          </w:tcPr>
          <w:p w14:paraId="178D9D99" w14:textId="77777777" w:rsidR="007A6820" w:rsidRDefault="007A6820" w:rsidP="00636689">
            <w:pPr>
              <w:spacing w:line="240" w:lineRule="auto"/>
            </w:pPr>
          </w:p>
          <w:p w14:paraId="1484B972" w14:textId="172C3F85" w:rsidR="007A6820" w:rsidRPr="00501650" w:rsidRDefault="007A6820" w:rsidP="00636689">
            <w:pPr>
              <w:spacing w:line="240" w:lineRule="auto"/>
            </w:pPr>
          </w:p>
        </w:tc>
      </w:tr>
    </w:tbl>
    <w:p w14:paraId="4846344E" w14:textId="7429781D" w:rsidR="007A6820" w:rsidRDefault="007A6820" w:rsidP="00585115">
      <w:pPr>
        <w:rPr>
          <w:b/>
        </w:rPr>
      </w:pPr>
    </w:p>
    <w:p w14:paraId="45FB7720" w14:textId="77777777" w:rsidR="007A6820" w:rsidRDefault="007A6820">
      <w:pPr>
        <w:spacing w:line="240" w:lineRule="auto"/>
        <w:rPr>
          <w:sz w:val="24"/>
          <w:szCs w:val="24"/>
        </w:rPr>
      </w:pPr>
      <w:bookmarkStart w:id="5" w:name="_Toc83116945"/>
      <w:r>
        <w:br w:type="page"/>
      </w:r>
    </w:p>
    <w:p w14:paraId="518D7FFF" w14:textId="497FC6D3" w:rsidR="00853FD6" w:rsidRDefault="00585115" w:rsidP="00853FD6">
      <w:pPr>
        <w:pStyle w:val="RapportNiveau1"/>
      </w:pPr>
      <w:r>
        <w:t>Noodstroomaggregaat</w:t>
      </w:r>
      <w:r w:rsidR="00853FD6" w:rsidRPr="00853FD6">
        <w:t>/</w:t>
      </w:r>
      <w:r>
        <w:t xml:space="preserve"> dynamische no-break/ </w:t>
      </w:r>
      <w:r w:rsidR="00853FD6" w:rsidRPr="00853FD6">
        <w:t>regel- en besturingskast</w:t>
      </w:r>
      <w:bookmarkEnd w:id="5"/>
    </w:p>
    <w:p w14:paraId="34DD4CF1" w14:textId="305175D2" w:rsidR="00853FD6" w:rsidRDefault="00853FD6" w:rsidP="00853FD6">
      <w:pPr>
        <w:pStyle w:val="Geenafstand"/>
        <w:rPr>
          <w:rFonts w:ascii="Verdana" w:hAnsi="Verdana"/>
          <w:i/>
          <w:sz w:val="18"/>
          <w:szCs w:val="18"/>
        </w:rPr>
      </w:pPr>
      <w:r w:rsidRPr="00853FD6">
        <w:rPr>
          <w:rFonts w:ascii="Verdana" w:hAnsi="Verdana"/>
          <w:i/>
          <w:sz w:val="18"/>
          <w:szCs w:val="18"/>
        </w:rPr>
        <w:t>Invulinstructie:</w:t>
      </w:r>
    </w:p>
    <w:p w14:paraId="4021C92A" w14:textId="2575A52D" w:rsidR="00853FD6" w:rsidRPr="00F705C4" w:rsidRDefault="00853FD6" w:rsidP="00F705C4">
      <w:pPr>
        <w:rPr>
          <w:i/>
        </w:rPr>
      </w:pPr>
    </w:p>
    <w:p w14:paraId="5E18B600" w14:textId="1A38AFC1" w:rsidR="00853FD6" w:rsidRDefault="00585115" w:rsidP="00F705C4">
      <w:pPr>
        <w:rPr>
          <w:i/>
        </w:rPr>
      </w:pPr>
      <w:r w:rsidRPr="00F705C4">
        <w:rPr>
          <w:i/>
        </w:rPr>
        <w:t>Aan het begin van de paragraaf</w:t>
      </w:r>
      <w:r w:rsidR="00853FD6" w:rsidRPr="00F705C4">
        <w:rPr>
          <w:i/>
        </w:rPr>
        <w:t xml:space="preserve"> de benaming van het </w:t>
      </w:r>
      <w:r w:rsidRPr="00F705C4">
        <w:rPr>
          <w:i/>
        </w:rPr>
        <w:t xml:space="preserve">onderdeel </w:t>
      </w:r>
      <w:r w:rsidR="00853FD6" w:rsidRPr="00F705C4">
        <w:rPr>
          <w:i/>
        </w:rPr>
        <w:t>aanvullen, bijv. NSA 1.</w:t>
      </w:r>
      <w:r w:rsidRPr="00F705C4">
        <w:rPr>
          <w:i/>
        </w:rPr>
        <w:t xml:space="preserve"> Tevens vermelden</w:t>
      </w:r>
      <w:r w:rsidR="00853FD6" w:rsidRPr="00F705C4">
        <w:rPr>
          <w:i/>
        </w:rPr>
        <w:t>: de codering van de kast, de toepassing</w:t>
      </w:r>
      <w:r w:rsidRPr="00F705C4">
        <w:rPr>
          <w:i/>
        </w:rPr>
        <w:t>,</w:t>
      </w:r>
      <w:r w:rsidR="00853FD6" w:rsidRPr="00F705C4">
        <w:rPr>
          <w:i/>
        </w:rPr>
        <w:t xml:space="preserve"> en de locatie waar de kast zich bevindt.</w:t>
      </w:r>
    </w:p>
    <w:p w14:paraId="0BBB2F4C" w14:textId="677356E5" w:rsidR="00680250" w:rsidRDefault="00680250" w:rsidP="00F705C4">
      <w:pPr>
        <w:rPr>
          <w:i/>
        </w:rPr>
      </w:pPr>
    </w:p>
    <w:p w14:paraId="4ED985E1" w14:textId="509BB85C" w:rsidR="00680250" w:rsidRPr="00F705C4" w:rsidRDefault="00680250" w:rsidP="00F705C4">
      <w:pPr>
        <w:rPr>
          <w:i/>
        </w:rPr>
      </w:pPr>
      <w:r>
        <w:rPr>
          <w:i/>
        </w:rPr>
        <w:t>Indien dit voor de overzichtelijkheid nodig is moet bij een component dat uit meerdere onderdelen bestaat paragraaf 4.1 worden gekopieerd.</w:t>
      </w:r>
    </w:p>
    <w:p w14:paraId="750B1821" w14:textId="77777777" w:rsidR="00853FD6" w:rsidRPr="00F705C4" w:rsidRDefault="00853FD6" w:rsidP="00F705C4">
      <w:pPr>
        <w:rPr>
          <w:i/>
        </w:rPr>
      </w:pPr>
    </w:p>
    <w:p w14:paraId="36B4BE47" w14:textId="65C7A9E3" w:rsidR="00853FD6" w:rsidRPr="00F705C4" w:rsidRDefault="00853FD6" w:rsidP="00F705C4">
      <w:pPr>
        <w:rPr>
          <w:i/>
        </w:rPr>
      </w:pPr>
      <w:r w:rsidRPr="00F705C4">
        <w:rPr>
          <w:i/>
        </w:rPr>
        <w:t>Bij overzicht foto’s dienen duidelijke overzicht foto’s te worden ingevoegd van een gesloten en open aggregaat en besturingskast.</w:t>
      </w:r>
    </w:p>
    <w:p w14:paraId="37CD44F4" w14:textId="0684340D" w:rsidR="00B0190D" w:rsidRPr="00F705C4" w:rsidRDefault="00B0190D" w:rsidP="00F705C4">
      <w:pPr>
        <w:rPr>
          <w:i/>
        </w:rPr>
      </w:pPr>
    </w:p>
    <w:p w14:paraId="520749A6" w14:textId="780C98A0" w:rsidR="00B0190D" w:rsidRPr="00F705C4" w:rsidRDefault="002D2686" w:rsidP="00F705C4">
      <w:pPr>
        <w:rPr>
          <w:i/>
        </w:rPr>
      </w:pPr>
      <w:r w:rsidRPr="00F705C4">
        <w:rPr>
          <w:i/>
        </w:rPr>
        <w:t xml:space="preserve">Dit document is bedoeld </w:t>
      </w:r>
      <w:r w:rsidR="00A33ECA" w:rsidRPr="00F705C4">
        <w:rPr>
          <w:i/>
        </w:rPr>
        <w:t>te gebruiken</w:t>
      </w:r>
      <w:r w:rsidRPr="00F705C4">
        <w:rPr>
          <w:i/>
        </w:rPr>
        <w:t xml:space="preserve"> </w:t>
      </w:r>
      <w:r w:rsidR="00A33ECA" w:rsidRPr="00F705C4">
        <w:rPr>
          <w:i/>
        </w:rPr>
        <w:t xml:space="preserve">als </w:t>
      </w:r>
      <w:r w:rsidRPr="00F705C4">
        <w:rPr>
          <w:i/>
        </w:rPr>
        <w:t xml:space="preserve">format. </w:t>
      </w:r>
      <w:r w:rsidR="00B0190D" w:rsidRPr="00F705C4">
        <w:rPr>
          <w:i/>
        </w:rPr>
        <w:t xml:space="preserve">Bij beoordeling de activiteiten en beoordelingscriteria invullen conform het Activiteitenbesluit en SCIOS SCOPE 4. De beoordeling moet worden aangegeven door middel van invullen van het desbetreffende vakje. Digitaal is dit mogelijk door op het kruisje te staan, </w:t>
      </w:r>
      <w:proofErr w:type="gramStart"/>
      <w:r w:rsidR="00B0190D" w:rsidRPr="00F705C4">
        <w:rPr>
          <w:i/>
        </w:rPr>
        <w:t>rechter muisknop</w:t>
      </w:r>
      <w:proofErr w:type="gramEnd"/>
      <w:r w:rsidR="00B0190D" w:rsidRPr="00F705C4">
        <w:rPr>
          <w:i/>
        </w:rPr>
        <w:t>, eigenschappen, standaardwaarde inschakelen.</w:t>
      </w:r>
    </w:p>
    <w:p w14:paraId="79F8458F" w14:textId="77777777" w:rsidR="00853FD6" w:rsidRPr="00F705C4" w:rsidRDefault="00853FD6" w:rsidP="00F705C4">
      <w:pPr>
        <w:rPr>
          <w:i/>
        </w:rPr>
      </w:pPr>
    </w:p>
    <w:p w14:paraId="03634E2B" w14:textId="1FEC95CF" w:rsidR="003A0E93" w:rsidRDefault="00680250" w:rsidP="003A0E93">
      <w:pPr>
        <w:pStyle w:val="RapportNiveau2"/>
      </w:pPr>
      <w:bookmarkStart w:id="6" w:name="_Toc83116946"/>
      <w:r>
        <w:t>Onderdeel</w:t>
      </w:r>
      <w:bookmarkEnd w:id="6"/>
    </w:p>
    <w:p w14:paraId="3533EE60" w14:textId="77777777" w:rsidR="00585115" w:rsidRPr="00585115" w:rsidRDefault="00585115" w:rsidP="00585115"/>
    <w:p w14:paraId="11090A91" w14:textId="1137F56F" w:rsidR="00585115" w:rsidRDefault="00585115" w:rsidP="00585115">
      <w:pPr>
        <w:tabs>
          <w:tab w:val="left" w:pos="2552"/>
        </w:tabs>
      </w:pPr>
      <w:r>
        <w:rPr>
          <w:b/>
        </w:rPr>
        <w:t xml:space="preserve">Naam </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7908A677" w14:textId="76BB9585" w:rsidR="00585115" w:rsidRDefault="00585115" w:rsidP="00585115">
      <w:pPr>
        <w:pBdr>
          <w:bottom w:val="single" w:sz="6" w:space="1" w:color="auto"/>
        </w:pBdr>
        <w:tabs>
          <w:tab w:val="left" w:pos="2552"/>
        </w:tabs>
      </w:pPr>
      <w:r>
        <w:rPr>
          <w:b/>
        </w:rPr>
        <w:t xml:space="preserve">Ruimte </w:t>
      </w:r>
      <w:r w:rsidRPr="00B50CE7">
        <w:rPr>
          <w:b/>
        </w:rPr>
        <w:tab/>
      </w:r>
      <w:r w:rsidRPr="00B50CE7">
        <w:t>:</w:t>
      </w:r>
      <w:r>
        <w:t xml:space="preserve"> </w:t>
      </w:r>
      <w:r w:rsidRPr="00B50CE7">
        <w:fldChar w:fldCharType="begin">
          <w:ffData>
            <w:name w:val="Text14"/>
            <w:enabled/>
            <w:calcOnExit w:val="0"/>
            <w:textInput>
              <w:maxLength w:val="5"/>
            </w:textInput>
          </w:ffData>
        </w:fldChar>
      </w:r>
      <w:r w:rsidRPr="00B50CE7">
        <w:instrText xml:space="preserve"> FORMTEXT </w:instrText>
      </w:r>
      <w:r w:rsidRPr="00B50CE7">
        <w:fldChar w:fldCharType="separate"/>
      </w:r>
      <w:r w:rsidRPr="00B50CE7">
        <w:t> </w:t>
      </w:r>
      <w:r w:rsidRPr="00B50CE7">
        <w:t> </w:t>
      </w:r>
      <w:r w:rsidRPr="00B50CE7">
        <w:t> </w:t>
      </w:r>
      <w:r w:rsidRPr="00B50CE7">
        <w:t> </w:t>
      </w:r>
      <w:r w:rsidRPr="00B50CE7">
        <w:t> </w:t>
      </w:r>
      <w:r w:rsidRPr="00B50CE7">
        <w:fldChar w:fldCharType="end"/>
      </w:r>
    </w:p>
    <w:p w14:paraId="1564063B" w14:textId="77777777" w:rsidR="007A6820" w:rsidRDefault="007A6820" w:rsidP="00585115">
      <w:pPr>
        <w:pBdr>
          <w:bottom w:val="single" w:sz="6" w:space="1" w:color="auto"/>
        </w:pBdr>
        <w:tabs>
          <w:tab w:val="left" w:pos="2552"/>
        </w:tabs>
      </w:pPr>
    </w:p>
    <w:p w14:paraId="775E48C6" w14:textId="6D3A7920" w:rsidR="007A6820" w:rsidRDefault="007A6820" w:rsidP="007A6820">
      <w:pPr>
        <w:rPr>
          <w:b/>
        </w:rPr>
      </w:pPr>
    </w:p>
    <w:tbl>
      <w:tblPr>
        <w:tblStyle w:val="Tabelraster"/>
        <w:tblW w:w="10490" w:type="dxa"/>
        <w:tblInd w:w="-2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283"/>
        <w:gridCol w:w="4961"/>
        <w:gridCol w:w="284"/>
      </w:tblGrid>
      <w:tr w:rsidR="007A6820" w:rsidRPr="00D0109F" w14:paraId="5685F720" w14:textId="77777777" w:rsidTr="007A6820">
        <w:trPr>
          <w:trHeight w:val="64"/>
          <w:tblHeader/>
        </w:trPr>
        <w:tc>
          <w:tcPr>
            <w:tcW w:w="4962" w:type="dxa"/>
            <w:tcBorders>
              <w:bottom w:val="single" w:sz="4" w:space="0" w:color="auto"/>
            </w:tcBorders>
            <w:vAlign w:val="center"/>
          </w:tcPr>
          <w:p w14:paraId="771AB9C1" w14:textId="5500197F" w:rsidR="007A6820" w:rsidRPr="00D0109F" w:rsidRDefault="007A6820" w:rsidP="00636689">
            <w:pPr>
              <w:rPr>
                <w:b/>
                <w:sz w:val="14"/>
                <w:szCs w:val="14"/>
              </w:rPr>
            </w:pPr>
            <w:r>
              <w:rPr>
                <w:b/>
                <w:sz w:val="14"/>
                <w:szCs w:val="14"/>
              </w:rPr>
              <w:t>Overzicht foto motor</w:t>
            </w:r>
          </w:p>
        </w:tc>
        <w:tc>
          <w:tcPr>
            <w:tcW w:w="283" w:type="dxa"/>
            <w:vAlign w:val="center"/>
          </w:tcPr>
          <w:p w14:paraId="57551B9F" w14:textId="3F2D55AB" w:rsidR="007A6820" w:rsidRPr="00D0109F" w:rsidRDefault="007A6820" w:rsidP="00636689">
            <w:pPr>
              <w:rPr>
                <w:b/>
                <w:sz w:val="14"/>
                <w:szCs w:val="14"/>
              </w:rPr>
            </w:pPr>
          </w:p>
        </w:tc>
        <w:tc>
          <w:tcPr>
            <w:tcW w:w="4961" w:type="dxa"/>
            <w:tcBorders>
              <w:bottom w:val="single" w:sz="4" w:space="0" w:color="auto"/>
            </w:tcBorders>
            <w:vAlign w:val="center"/>
          </w:tcPr>
          <w:p w14:paraId="77117C00" w14:textId="1A6C82AE" w:rsidR="007A6820" w:rsidRPr="00D0109F" w:rsidRDefault="007A6820" w:rsidP="00636689">
            <w:pPr>
              <w:rPr>
                <w:sz w:val="14"/>
                <w:szCs w:val="14"/>
              </w:rPr>
            </w:pPr>
            <w:r>
              <w:rPr>
                <w:b/>
                <w:sz w:val="14"/>
                <w:szCs w:val="14"/>
              </w:rPr>
              <w:t>Overzicht foto generator</w:t>
            </w:r>
          </w:p>
        </w:tc>
        <w:tc>
          <w:tcPr>
            <w:tcW w:w="284" w:type="dxa"/>
          </w:tcPr>
          <w:p w14:paraId="423FC4D0" w14:textId="77777777" w:rsidR="007A6820" w:rsidRDefault="007A6820" w:rsidP="00636689">
            <w:pPr>
              <w:rPr>
                <w:b/>
                <w:sz w:val="14"/>
                <w:szCs w:val="14"/>
              </w:rPr>
            </w:pPr>
          </w:p>
          <w:p w14:paraId="236E38CE" w14:textId="77777777" w:rsidR="007A6820" w:rsidRPr="00D0109F" w:rsidRDefault="007A6820" w:rsidP="00636689">
            <w:pPr>
              <w:rPr>
                <w:b/>
                <w:sz w:val="14"/>
                <w:szCs w:val="14"/>
              </w:rPr>
            </w:pPr>
          </w:p>
        </w:tc>
      </w:tr>
      <w:tr w:rsidR="007A6820" w:rsidRPr="00D0109F" w14:paraId="61B397D1" w14:textId="77777777" w:rsidTr="007A6820">
        <w:trPr>
          <w:cantSplit/>
        </w:trPr>
        <w:tc>
          <w:tcPr>
            <w:tcW w:w="4962" w:type="dxa"/>
            <w:tcBorders>
              <w:top w:val="single" w:sz="4" w:space="0" w:color="auto"/>
              <w:left w:val="single" w:sz="4" w:space="0" w:color="auto"/>
              <w:bottom w:val="single" w:sz="4" w:space="0" w:color="auto"/>
              <w:right w:val="single" w:sz="4" w:space="0" w:color="auto"/>
            </w:tcBorders>
            <w:vAlign w:val="center"/>
          </w:tcPr>
          <w:p w14:paraId="6C665A9E" w14:textId="77777777" w:rsidR="007A6820" w:rsidRPr="00501650" w:rsidRDefault="007A6820" w:rsidP="00636689">
            <w:pPr>
              <w:rPr>
                <w:sz w:val="14"/>
                <w:szCs w:val="14"/>
              </w:rPr>
            </w:pPr>
          </w:p>
        </w:tc>
        <w:tc>
          <w:tcPr>
            <w:tcW w:w="283" w:type="dxa"/>
            <w:tcBorders>
              <w:left w:val="single" w:sz="4" w:space="0" w:color="auto"/>
              <w:right w:val="single" w:sz="4" w:space="0" w:color="auto"/>
            </w:tcBorders>
            <w:vAlign w:val="center"/>
          </w:tcPr>
          <w:p w14:paraId="2DAF50FE" w14:textId="77777777" w:rsidR="007A6820" w:rsidRPr="00501650" w:rsidRDefault="007A6820" w:rsidP="00636689">
            <w:pPr>
              <w:rPr>
                <w:sz w:val="14"/>
                <w:szCs w:val="14"/>
              </w:rPr>
            </w:pPr>
          </w:p>
        </w:tc>
        <w:tc>
          <w:tcPr>
            <w:tcW w:w="4961" w:type="dxa"/>
            <w:tcBorders>
              <w:top w:val="single" w:sz="4" w:space="0" w:color="auto"/>
              <w:left w:val="single" w:sz="4" w:space="0" w:color="auto"/>
              <w:bottom w:val="single" w:sz="4" w:space="0" w:color="auto"/>
              <w:right w:val="single" w:sz="4" w:space="0" w:color="auto"/>
            </w:tcBorders>
            <w:vAlign w:val="center"/>
          </w:tcPr>
          <w:p w14:paraId="39C2E1D6" w14:textId="77777777" w:rsidR="007A6820" w:rsidRPr="00501650" w:rsidRDefault="007A6820" w:rsidP="00636689">
            <w:pPr>
              <w:rPr>
                <w:sz w:val="14"/>
                <w:szCs w:val="14"/>
              </w:rPr>
            </w:pPr>
          </w:p>
        </w:tc>
        <w:tc>
          <w:tcPr>
            <w:tcW w:w="284" w:type="dxa"/>
            <w:tcBorders>
              <w:left w:val="single" w:sz="4" w:space="0" w:color="auto"/>
            </w:tcBorders>
          </w:tcPr>
          <w:p w14:paraId="3E175212" w14:textId="77777777" w:rsidR="007A6820" w:rsidRDefault="007A6820" w:rsidP="00636689">
            <w:pPr>
              <w:spacing w:line="240" w:lineRule="auto"/>
            </w:pPr>
          </w:p>
          <w:p w14:paraId="793923DF" w14:textId="77777777" w:rsidR="007A6820" w:rsidRDefault="007A6820" w:rsidP="00636689">
            <w:pPr>
              <w:spacing w:line="240" w:lineRule="auto"/>
            </w:pPr>
          </w:p>
          <w:p w14:paraId="41F0013D" w14:textId="77777777" w:rsidR="007A6820" w:rsidRDefault="007A6820" w:rsidP="00636689">
            <w:pPr>
              <w:spacing w:line="240" w:lineRule="auto"/>
            </w:pPr>
          </w:p>
          <w:p w14:paraId="1D068FDA" w14:textId="77777777" w:rsidR="007A6820" w:rsidRDefault="007A6820" w:rsidP="00636689">
            <w:pPr>
              <w:spacing w:line="240" w:lineRule="auto"/>
            </w:pPr>
          </w:p>
          <w:p w14:paraId="5362BAF9" w14:textId="77777777" w:rsidR="007A6820" w:rsidRDefault="007A6820" w:rsidP="00636689">
            <w:pPr>
              <w:spacing w:line="240" w:lineRule="auto"/>
            </w:pPr>
          </w:p>
          <w:p w14:paraId="6DE95310" w14:textId="77777777" w:rsidR="007A6820" w:rsidRDefault="007A6820" w:rsidP="00636689">
            <w:pPr>
              <w:spacing w:line="240" w:lineRule="auto"/>
            </w:pPr>
          </w:p>
          <w:p w14:paraId="6FE68D05" w14:textId="77777777" w:rsidR="007A6820" w:rsidRDefault="007A6820" w:rsidP="00636689">
            <w:pPr>
              <w:spacing w:line="240" w:lineRule="auto"/>
            </w:pPr>
          </w:p>
          <w:p w14:paraId="69F888BD" w14:textId="77777777" w:rsidR="007A6820" w:rsidRDefault="007A6820" w:rsidP="00636689">
            <w:pPr>
              <w:spacing w:line="240" w:lineRule="auto"/>
            </w:pPr>
          </w:p>
          <w:p w14:paraId="67B7F357" w14:textId="77777777" w:rsidR="007A6820" w:rsidRDefault="007A6820" w:rsidP="00636689">
            <w:pPr>
              <w:spacing w:line="240" w:lineRule="auto"/>
            </w:pPr>
          </w:p>
          <w:p w14:paraId="22C09550" w14:textId="77777777" w:rsidR="007A6820" w:rsidRDefault="007A6820" w:rsidP="00636689">
            <w:pPr>
              <w:spacing w:line="240" w:lineRule="auto"/>
            </w:pPr>
          </w:p>
          <w:p w14:paraId="345E2627" w14:textId="77777777" w:rsidR="007A6820" w:rsidRDefault="007A6820" w:rsidP="00636689">
            <w:pPr>
              <w:spacing w:line="240" w:lineRule="auto"/>
            </w:pPr>
          </w:p>
          <w:p w14:paraId="36F9F4EB" w14:textId="77777777" w:rsidR="007A6820" w:rsidRDefault="007A6820" w:rsidP="00636689">
            <w:pPr>
              <w:spacing w:line="240" w:lineRule="auto"/>
            </w:pPr>
          </w:p>
          <w:p w14:paraId="1FB44479" w14:textId="0CE7E2F1" w:rsidR="007A6820" w:rsidRPr="00501650" w:rsidRDefault="007A6820" w:rsidP="00636689">
            <w:pPr>
              <w:spacing w:line="240" w:lineRule="auto"/>
            </w:pPr>
          </w:p>
        </w:tc>
      </w:tr>
    </w:tbl>
    <w:p w14:paraId="6669B67A" w14:textId="77777777" w:rsidR="007A6820" w:rsidRPr="00C121CE" w:rsidRDefault="007A6820" w:rsidP="00853FD6">
      <w:pPr>
        <w:rPr>
          <w:b/>
        </w:rPr>
      </w:pPr>
    </w:p>
    <w:p w14:paraId="5274F9B0" w14:textId="77777777" w:rsidR="007A6820" w:rsidRDefault="007A6820">
      <w:pPr>
        <w:spacing w:line="240" w:lineRule="auto"/>
        <w:rPr>
          <w:b/>
        </w:rPr>
      </w:pPr>
      <w:r>
        <w:rPr>
          <w:b/>
        </w:rPr>
        <w:br w:type="page"/>
      </w:r>
    </w:p>
    <w:p w14:paraId="1B11A334" w14:textId="523B92A1" w:rsidR="00853FD6" w:rsidRPr="00F705C4" w:rsidRDefault="00853FD6" w:rsidP="00F705C4">
      <w:pPr>
        <w:rPr>
          <w:b/>
        </w:rPr>
      </w:pPr>
      <w:r w:rsidRPr="00F705C4">
        <w:rPr>
          <w:b/>
        </w:rPr>
        <w:t xml:space="preserve">Beoordeling van de </w:t>
      </w:r>
      <w:r w:rsidR="00B0190D" w:rsidRPr="00F705C4">
        <w:rPr>
          <w:b/>
        </w:rPr>
        <w:t>Eerste of Bijzondere Inspectie</w:t>
      </w:r>
      <w:r w:rsidR="00492234" w:rsidRPr="00F705C4">
        <w:rPr>
          <w:b/>
        </w:rPr>
        <w:t xml:space="preserve"> (EBI</w:t>
      </w:r>
      <w:proofErr w:type="gramStart"/>
      <w:r w:rsidR="00492234" w:rsidRPr="00F705C4">
        <w:rPr>
          <w:b/>
        </w:rPr>
        <w:t>) /</w:t>
      </w:r>
      <w:proofErr w:type="gramEnd"/>
      <w:r w:rsidR="00492234" w:rsidRPr="00F705C4">
        <w:rPr>
          <w:b/>
        </w:rPr>
        <w:t xml:space="preserve"> </w:t>
      </w:r>
      <w:r w:rsidR="00B0190D" w:rsidRPr="00F705C4">
        <w:rPr>
          <w:b/>
        </w:rPr>
        <w:t>P</w:t>
      </w:r>
      <w:r w:rsidR="00492234" w:rsidRPr="00F705C4">
        <w:rPr>
          <w:b/>
        </w:rPr>
        <w:t xml:space="preserve">eriodieke </w:t>
      </w:r>
      <w:r w:rsidR="00B0190D" w:rsidRPr="00F705C4">
        <w:rPr>
          <w:b/>
        </w:rPr>
        <w:t>I</w:t>
      </w:r>
      <w:r w:rsidR="00492234" w:rsidRPr="00F705C4">
        <w:rPr>
          <w:b/>
        </w:rPr>
        <w:t>nspectie (PI)</w:t>
      </w:r>
    </w:p>
    <w:p w14:paraId="608A4FF1" w14:textId="6D13ED3F" w:rsidR="00F705C4" w:rsidRDefault="00F705C4" w:rsidP="00B0190D">
      <w:pPr>
        <w:rPr>
          <w:b/>
        </w:rPr>
      </w:pPr>
    </w:p>
    <w:tbl>
      <w:tblPr>
        <w:tblStyle w:val="Tabelraster"/>
        <w:tblW w:w="10436" w:type="dxa"/>
        <w:tblInd w:w="-2273" w:type="dxa"/>
        <w:tblLayout w:type="fixed"/>
        <w:tblLook w:val="04A0" w:firstRow="1" w:lastRow="0" w:firstColumn="1" w:lastColumn="0" w:noHBand="0" w:noVBand="1"/>
      </w:tblPr>
      <w:tblGrid>
        <w:gridCol w:w="709"/>
        <w:gridCol w:w="2410"/>
        <w:gridCol w:w="425"/>
        <w:gridCol w:w="425"/>
        <w:gridCol w:w="425"/>
        <w:gridCol w:w="992"/>
        <w:gridCol w:w="850"/>
        <w:gridCol w:w="425"/>
        <w:gridCol w:w="709"/>
        <w:gridCol w:w="425"/>
        <w:gridCol w:w="425"/>
        <w:gridCol w:w="425"/>
        <w:gridCol w:w="425"/>
        <w:gridCol w:w="539"/>
        <w:gridCol w:w="581"/>
        <w:gridCol w:w="246"/>
      </w:tblGrid>
      <w:tr w:rsidR="00F705C4" w14:paraId="4B032BFA" w14:textId="77777777" w:rsidTr="00F705C4">
        <w:trPr>
          <w:cantSplit/>
          <w:trHeight w:val="1843"/>
          <w:tblHeader/>
        </w:trPr>
        <w:tc>
          <w:tcPr>
            <w:tcW w:w="709" w:type="dxa"/>
            <w:vAlign w:val="center"/>
          </w:tcPr>
          <w:p w14:paraId="6D2546A0" w14:textId="77777777" w:rsidR="00F705C4" w:rsidRPr="00D0109F" w:rsidRDefault="00F705C4" w:rsidP="00F705C4">
            <w:pPr>
              <w:rPr>
                <w:b/>
                <w:sz w:val="14"/>
                <w:szCs w:val="14"/>
              </w:rPr>
            </w:pPr>
          </w:p>
        </w:tc>
        <w:tc>
          <w:tcPr>
            <w:tcW w:w="2410" w:type="dxa"/>
            <w:vAlign w:val="center"/>
          </w:tcPr>
          <w:p w14:paraId="4A136268" w14:textId="77777777" w:rsidR="00F705C4" w:rsidRPr="00D0109F" w:rsidRDefault="00F705C4" w:rsidP="00F705C4">
            <w:pPr>
              <w:rPr>
                <w:b/>
                <w:sz w:val="14"/>
                <w:szCs w:val="14"/>
              </w:rPr>
            </w:pPr>
          </w:p>
        </w:tc>
        <w:tc>
          <w:tcPr>
            <w:tcW w:w="425" w:type="dxa"/>
            <w:vMerge w:val="restart"/>
            <w:textDirection w:val="btLr"/>
            <w:vAlign w:val="center"/>
          </w:tcPr>
          <w:p w14:paraId="64B31A67" w14:textId="77777777" w:rsidR="00F705C4" w:rsidRPr="00D0109F" w:rsidRDefault="00F705C4" w:rsidP="00F705C4">
            <w:pPr>
              <w:ind w:right="111"/>
              <w:rPr>
                <w:b/>
                <w:sz w:val="14"/>
                <w:szCs w:val="14"/>
              </w:rPr>
            </w:pPr>
            <w:r>
              <w:rPr>
                <w:b/>
                <w:sz w:val="14"/>
                <w:szCs w:val="14"/>
              </w:rPr>
              <w:t xml:space="preserve">  Niet van toepassing</w:t>
            </w:r>
          </w:p>
        </w:tc>
        <w:tc>
          <w:tcPr>
            <w:tcW w:w="425" w:type="dxa"/>
            <w:vMerge w:val="restart"/>
            <w:textDirection w:val="btLr"/>
            <w:vAlign w:val="center"/>
          </w:tcPr>
          <w:p w14:paraId="4608CD77" w14:textId="77777777" w:rsidR="00F705C4" w:rsidRPr="00D0109F" w:rsidRDefault="00F705C4" w:rsidP="00F705C4">
            <w:pPr>
              <w:ind w:right="111"/>
              <w:rPr>
                <w:b/>
                <w:sz w:val="14"/>
                <w:szCs w:val="14"/>
              </w:rPr>
            </w:pPr>
            <w:r>
              <w:rPr>
                <w:b/>
                <w:sz w:val="14"/>
                <w:szCs w:val="14"/>
              </w:rPr>
              <w:t xml:space="preserve">  Gecontroleerd</w:t>
            </w:r>
          </w:p>
        </w:tc>
        <w:tc>
          <w:tcPr>
            <w:tcW w:w="425" w:type="dxa"/>
            <w:vMerge w:val="restart"/>
            <w:textDirection w:val="btLr"/>
            <w:vAlign w:val="center"/>
          </w:tcPr>
          <w:p w14:paraId="5ABF2539" w14:textId="77777777" w:rsidR="00F705C4" w:rsidRPr="00D0109F" w:rsidRDefault="00F705C4" w:rsidP="00F705C4">
            <w:pPr>
              <w:ind w:right="111"/>
              <w:rPr>
                <w:b/>
                <w:sz w:val="14"/>
                <w:szCs w:val="14"/>
              </w:rPr>
            </w:pPr>
            <w:r>
              <w:rPr>
                <w:b/>
                <w:sz w:val="14"/>
                <w:szCs w:val="14"/>
              </w:rPr>
              <w:t xml:space="preserve">  Gemeten</w:t>
            </w:r>
          </w:p>
        </w:tc>
        <w:tc>
          <w:tcPr>
            <w:tcW w:w="992" w:type="dxa"/>
            <w:vMerge w:val="restart"/>
            <w:textDirection w:val="btLr"/>
            <w:vAlign w:val="center"/>
          </w:tcPr>
          <w:p w14:paraId="7203D11F" w14:textId="77777777" w:rsidR="00F705C4" w:rsidRPr="00D0109F" w:rsidRDefault="00F705C4" w:rsidP="00F705C4">
            <w:pPr>
              <w:ind w:right="111"/>
              <w:rPr>
                <w:b/>
                <w:sz w:val="14"/>
                <w:szCs w:val="14"/>
              </w:rPr>
            </w:pPr>
            <w:r>
              <w:rPr>
                <w:b/>
                <w:sz w:val="14"/>
                <w:szCs w:val="14"/>
              </w:rPr>
              <w:t xml:space="preserve">  Meetwaarde</w:t>
            </w:r>
          </w:p>
        </w:tc>
        <w:tc>
          <w:tcPr>
            <w:tcW w:w="850" w:type="dxa"/>
            <w:vMerge w:val="restart"/>
            <w:textDirection w:val="btLr"/>
            <w:vAlign w:val="center"/>
          </w:tcPr>
          <w:p w14:paraId="177A952A" w14:textId="77777777" w:rsidR="00F705C4" w:rsidRPr="00D0109F" w:rsidRDefault="00F705C4" w:rsidP="00F705C4">
            <w:pPr>
              <w:ind w:right="111"/>
              <w:rPr>
                <w:b/>
                <w:sz w:val="14"/>
                <w:szCs w:val="14"/>
              </w:rPr>
            </w:pPr>
            <w:r>
              <w:rPr>
                <w:b/>
                <w:sz w:val="14"/>
                <w:szCs w:val="14"/>
              </w:rPr>
              <w:t xml:space="preserve">  Eenheid</w:t>
            </w:r>
          </w:p>
        </w:tc>
        <w:tc>
          <w:tcPr>
            <w:tcW w:w="425" w:type="dxa"/>
            <w:vMerge w:val="restart"/>
            <w:textDirection w:val="btLr"/>
            <w:vAlign w:val="center"/>
          </w:tcPr>
          <w:p w14:paraId="54B92C52" w14:textId="77777777" w:rsidR="00F705C4" w:rsidRPr="00D0109F" w:rsidRDefault="00F705C4" w:rsidP="00F705C4">
            <w:pPr>
              <w:ind w:right="111"/>
              <w:rPr>
                <w:b/>
                <w:sz w:val="14"/>
                <w:szCs w:val="14"/>
              </w:rPr>
            </w:pPr>
            <w:r>
              <w:rPr>
                <w:b/>
                <w:sz w:val="14"/>
                <w:szCs w:val="14"/>
              </w:rPr>
              <w:t xml:space="preserve">  Gereinigd</w:t>
            </w:r>
          </w:p>
        </w:tc>
        <w:tc>
          <w:tcPr>
            <w:tcW w:w="709" w:type="dxa"/>
            <w:vMerge w:val="restart"/>
            <w:textDirection w:val="btLr"/>
            <w:vAlign w:val="center"/>
          </w:tcPr>
          <w:p w14:paraId="5EE62B3E" w14:textId="77777777" w:rsidR="00F705C4" w:rsidRDefault="00F705C4" w:rsidP="00F705C4">
            <w:pPr>
              <w:ind w:right="111"/>
              <w:rPr>
                <w:b/>
                <w:sz w:val="14"/>
                <w:szCs w:val="14"/>
              </w:rPr>
            </w:pPr>
            <w:r>
              <w:rPr>
                <w:b/>
                <w:sz w:val="14"/>
                <w:szCs w:val="14"/>
              </w:rPr>
              <w:t xml:space="preserve">  Aangedraaid/ vastgezet/  </w:t>
            </w:r>
          </w:p>
          <w:p w14:paraId="3F15C11D" w14:textId="77777777" w:rsidR="00F705C4" w:rsidRPr="00D0109F" w:rsidRDefault="00F705C4" w:rsidP="00F705C4">
            <w:pPr>
              <w:ind w:right="111"/>
              <w:rPr>
                <w:b/>
                <w:sz w:val="14"/>
                <w:szCs w:val="14"/>
              </w:rPr>
            </w:pPr>
            <w:r>
              <w:rPr>
                <w:b/>
                <w:sz w:val="14"/>
                <w:szCs w:val="14"/>
              </w:rPr>
              <w:t xml:space="preserve">  gelast/ afstellen</w:t>
            </w:r>
          </w:p>
        </w:tc>
        <w:tc>
          <w:tcPr>
            <w:tcW w:w="425" w:type="dxa"/>
            <w:vMerge w:val="restart"/>
            <w:textDirection w:val="btLr"/>
            <w:vAlign w:val="center"/>
          </w:tcPr>
          <w:p w14:paraId="409E5C56" w14:textId="77777777" w:rsidR="00F705C4" w:rsidRPr="00D0109F" w:rsidRDefault="00F705C4" w:rsidP="00F705C4">
            <w:pPr>
              <w:ind w:right="111"/>
              <w:rPr>
                <w:b/>
                <w:sz w:val="14"/>
                <w:szCs w:val="14"/>
              </w:rPr>
            </w:pPr>
            <w:r>
              <w:rPr>
                <w:b/>
                <w:sz w:val="14"/>
                <w:szCs w:val="14"/>
              </w:rPr>
              <w:t xml:space="preserve">  Gesmeerd</w:t>
            </w:r>
          </w:p>
        </w:tc>
        <w:tc>
          <w:tcPr>
            <w:tcW w:w="425" w:type="dxa"/>
            <w:vMerge w:val="restart"/>
            <w:textDirection w:val="btLr"/>
            <w:vAlign w:val="center"/>
          </w:tcPr>
          <w:p w14:paraId="1649312D" w14:textId="77777777" w:rsidR="00F705C4" w:rsidRPr="00D0109F" w:rsidRDefault="00F705C4" w:rsidP="00F705C4">
            <w:pPr>
              <w:ind w:right="111"/>
              <w:rPr>
                <w:b/>
                <w:sz w:val="14"/>
                <w:szCs w:val="14"/>
              </w:rPr>
            </w:pPr>
            <w:r>
              <w:rPr>
                <w:b/>
                <w:sz w:val="14"/>
                <w:szCs w:val="14"/>
              </w:rPr>
              <w:t xml:space="preserve">  Bijgevuld</w:t>
            </w:r>
          </w:p>
        </w:tc>
        <w:tc>
          <w:tcPr>
            <w:tcW w:w="425" w:type="dxa"/>
            <w:vMerge w:val="restart"/>
            <w:textDirection w:val="btLr"/>
            <w:vAlign w:val="center"/>
          </w:tcPr>
          <w:p w14:paraId="10F04E56" w14:textId="77777777" w:rsidR="00F705C4" w:rsidRPr="00D0109F" w:rsidRDefault="00F705C4" w:rsidP="00F705C4">
            <w:pPr>
              <w:ind w:right="111"/>
              <w:rPr>
                <w:b/>
                <w:sz w:val="14"/>
                <w:szCs w:val="14"/>
              </w:rPr>
            </w:pPr>
            <w:r>
              <w:rPr>
                <w:b/>
                <w:sz w:val="14"/>
                <w:szCs w:val="14"/>
              </w:rPr>
              <w:t xml:space="preserve">  Vervangen</w:t>
            </w:r>
          </w:p>
        </w:tc>
        <w:tc>
          <w:tcPr>
            <w:tcW w:w="425" w:type="dxa"/>
            <w:vMerge w:val="restart"/>
            <w:textDirection w:val="btLr"/>
            <w:vAlign w:val="center"/>
          </w:tcPr>
          <w:p w14:paraId="6DF9FB8D" w14:textId="77777777" w:rsidR="00F705C4" w:rsidRPr="00D0109F" w:rsidRDefault="00F705C4" w:rsidP="00F705C4">
            <w:pPr>
              <w:ind w:right="111"/>
              <w:rPr>
                <w:b/>
                <w:sz w:val="14"/>
                <w:szCs w:val="14"/>
              </w:rPr>
            </w:pPr>
            <w:r>
              <w:rPr>
                <w:b/>
                <w:sz w:val="14"/>
                <w:szCs w:val="14"/>
              </w:rPr>
              <w:t xml:space="preserve">  Getest</w:t>
            </w:r>
          </w:p>
        </w:tc>
        <w:tc>
          <w:tcPr>
            <w:tcW w:w="1120" w:type="dxa"/>
            <w:gridSpan w:val="2"/>
            <w:textDirection w:val="btLr"/>
            <w:vAlign w:val="center"/>
          </w:tcPr>
          <w:p w14:paraId="2A3446E9" w14:textId="77777777" w:rsidR="00F705C4" w:rsidRDefault="00F705C4" w:rsidP="00F705C4">
            <w:pPr>
              <w:ind w:right="111"/>
              <w:rPr>
                <w:b/>
                <w:sz w:val="14"/>
                <w:szCs w:val="14"/>
              </w:rPr>
            </w:pPr>
            <w:r>
              <w:rPr>
                <w:b/>
                <w:sz w:val="14"/>
                <w:szCs w:val="14"/>
              </w:rPr>
              <w:t xml:space="preserve">  Opgelost/ </w:t>
            </w:r>
          </w:p>
          <w:p w14:paraId="329127B2" w14:textId="77777777" w:rsidR="00F705C4" w:rsidRPr="00D0109F" w:rsidRDefault="00F705C4" w:rsidP="00F705C4">
            <w:pPr>
              <w:ind w:right="111"/>
              <w:rPr>
                <w:b/>
                <w:sz w:val="14"/>
                <w:szCs w:val="14"/>
              </w:rPr>
            </w:pPr>
            <w:r>
              <w:rPr>
                <w:b/>
                <w:sz w:val="14"/>
                <w:szCs w:val="14"/>
              </w:rPr>
              <w:t xml:space="preserve">  uitgevoerd/ </w:t>
            </w:r>
            <w:r>
              <w:rPr>
                <w:b/>
                <w:sz w:val="14"/>
                <w:szCs w:val="14"/>
              </w:rPr>
              <w:br/>
              <w:t xml:space="preserve">  goedgekeurd</w:t>
            </w:r>
          </w:p>
        </w:tc>
        <w:tc>
          <w:tcPr>
            <w:tcW w:w="246" w:type="dxa"/>
            <w:textDirection w:val="btLr"/>
          </w:tcPr>
          <w:p w14:paraId="05ACA358" w14:textId="77777777" w:rsidR="00F705C4" w:rsidRDefault="00F705C4" w:rsidP="00F705C4">
            <w:pPr>
              <w:ind w:right="111"/>
              <w:rPr>
                <w:b/>
                <w:sz w:val="14"/>
                <w:szCs w:val="14"/>
              </w:rPr>
            </w:pPr>
          </w:p>
        </w:tc>
      </w:tr>
      <w:tr w:rsidR="00F705C4" w:rsidRPr="00D0109F" w14:paraId="4A77EFB1" w14:textId="77777777" w:rsidTr="00F705C4">
        <w:trPr>
          <w:trHeight w:val="64"/>
          <w:tblHeader/>
        </w:trPr>
        <w:tc>
          <w:tcPr>
            <w:tcW w:w="709" w:type="dxa"/>
            <w:vAlign w:val="center"/>
          </w:tcPr>
          <w:p w14:paraId="53BAFAD3" w14:textId="77777777" w:rsidR="00F705C4" w:rsidRPr="00D0109F" w:rsidRDefault="00F705C4" w:rsidP="00F705C4">
            <w:pPr>
              <w:rPr>
                <w:b/>
                <w:sz w:val="14"/>
                <w:szCs w:val="14"/>
              </w:rPr>
            </w:pPr>
            <w:r>
              <w:rPr>
                <w:b/>
                <w:sz w:val="14"/>
                <w:szCs w:val="14"/>
              </w:rPr>
              <w:t>C</w:t>
            </w:r>
            <w:r w:rsidRPr="00D0109F">
              <w:rPr>
                <w:b/>
                <w:sz w:val="14"/>
                <w:szCs w:val="14"/>
              </w:rPr>
              <w:t>ode</w:t>
            </w:r>
          </w:p>
        </w:tc>
        <w:tc>
          <w:tcPr>
            <w:tcW w:w="2410" w:type="dxa"/>
            <w:vAlign w:val="center"/>
          </w:tcPr>
          <w:p w14:paraId="473544CC" w14:textId="77777777" w:rsidR="00F705C4" w:rsidRPr="00D0109F" w:rsidRDefault="00F705C4" w:rsidP="00F705C4">
            <w:pPr>
              <w:rPr>
                <w:b/>
                <w:sz w:val="14"/>
                <w:szCs w:val="14"/>
              </w:rPr>
            </w:pPr>
            <w:r>
              <w:rPr>
                <w:b/>
                <w:sz w:val="14"/>
                <w:szCs w:val="14"/>
              </w:rPr>
              <w:t>O</w:t>
            </w:r>
            <w:r w:rsidRPr="00D0109F">
              <w:rPr>
                <w:b/>
                <w:sz w:val="14"/>
                <w:szCs w:val="14"/>
              </w:rPr>
              <w:t>mschrijving</w:t>
            </w:r>
          </w:p>
        </w:tc>
        <w:tc>
          <w:tcPr>
            <w:tcW w:w="425" w:type="dxa"/>
            <w:vMerge/>
            <w:vAlign w:val="center"/>
          </w:tcPr>
          <w:p w14:paraId="619D1F46" w14:textId="77777777" w:rsidR="00F705C4" w:rsidRPr="00D0109F" w:rsidRDefault="00F705C4" w:rsidP="00F705C4">
            <w:pPr>
              <w:rPr>
                <w:b/>
                <w:sz w:val="14"/>
                <w:szCs w:val="14"/>
              </w:rPr>
            </w:pPr>
          </w:p>
        </w:tc>
        <w:tc>
          <w:tcPr>
            <w:tcW w:w="425" w:type="dxa"/>
            <w:vMerge/>
            <w:vAlign w:val="center"/>
          </w:tcPr>
          <w:p w14:paraId="63C5A01C" w14:textId="77777777" w:rsidR="00F705C4" w:rsidRPr="00D0109F" w:rsidRDefault="00F705C4" w:rsidP="00F705C4">
            <w:pPr>
              <w:rPr>
                <w:b/>
                <w:sz w:val="14"/>
                <w:szCs w:val="14"/>
              </w:rPr>
            </w:pPr>
          </w:p>
        </w:tc>
        <w:tc>
          <w:tcPr>
            <w:tcW w:w="425" w:type="dxa"/>
            <w:vMerge/>
            <w:vAlign w:val="center"/>
          </w:tcPr>
          <w:p w14:paraId="2F9C50A7" w14:textId="77777777" w:rsidR="00F705C4" w:rsidRPr="00D0109F" w:rsidRDefault="00F705C4" w:rsidP="00F705C4">
            <w:pPr>
              <w:rPr>
                <w:sz w:val="14"/>
                <w:szCs w:val="14"/>
              </w:rPr>
            </w:pPr>
          </w:p>
        </w:tc>
        <w:tc>
          <w:tcPr>
            <w:tcW w:w="992" w:type="dxa"/>
            <w:vMerge/>
            <w:vAlign w:val="center"/>
          </w:tcPr>
          <w:p w14:paraId="1ACEE186" w14:textId="77777777" w:rsidR="00F705C4" w:rsidRPr="00D0109F" w:rsidRDefault="00F705C4" w:rsidP="00F705C4">
            <w:pPr>
              <w:rPr>
                <w:sz w:val="14"/>
                <w:szCs w:val="14"/>
              </w:rPr>
            </w:pPr>
          </w:p>
        </w:tc>
        <w:tc>
          <w:tcPr>
            <w:tcW w:w="850" w:type="dxa"/>
            <w:vMerge/>
            <w:vAlign w:val="center"/>
          </w:tcPr>
          <w:p w14:paraId="0DAE96C4" w14:textId="77777777" w:rsidR="00F705C4" w:rsidRPr="00D0109F" w:rsidRDefault="00F705C4" w:rsidP="00F705C4">
            <w:pPr>
              <w:rPr>
                <w:b/>
                <w:sz w:val="14"/>
                <w:szCs w:val="14"/>
              </w:rPr>
            </w:pPr>
          </w:p>
        </w:tc>
        <w:tc>
          <w:tcPr>
            <w:tcW w:w="425" w:type="dxa"/>
            <w:vMerge/>
            <w:vAlign w:val="center"/>
          </w:tcPr>
          <w:p w14:paraId="7DDAA2CF" w14:textId="77777777" w:rsidR="00F705C4" w:rsidRPr="00D0109F" w:rsidRDefault="00F705C4" w:rsidP="00F705C4">
            <w:pPr>
              <w:rPr>
                <w:b/>
                <w:sz w:val="14"/>
                <w:szCs w:val="14"/>
              </w:rPr>
            </w:pPr>
          </w:p>
        </w:tc>
        <w:tc>
          <w:tcPr>
            <w:tcW w:w="709" w:type="dxa"/>
            <w:vMerge/>
            <w:vAlign w:val="center"/>
          </w:tcPr>
          <w:p w14:paraId="47A4D596" w14:textId="77777777" w:rsidR="00F705C4" w:rsidRPr="00D0109F" w:rsidRDefault="00F705C4" w:rsidP="00F705C4">
            <w:pPr>
              <w:rPr>
                <w:b/>
                <w:sz w:val="14"/>
                <w:szCs w:val="14"/>
              </w:rPr>
            </w:pPr>
          </w:p>
        </w:tc>
        <w:tc>
          <w:tcPr>
            <w:tcW w:w="425" w:type="dxa"/>
            <w:vMerge/>
            <w:vAlign w:val="center"/>
          </w:tcPr>
          <w:p w14:paraId="19A2B509" w14:textId="77777777" w:rsidR="00F705C4" w:rsidRPr="00D0109F" w:rsidRDefault="00F705C4" w:rsidP="00F705C4">
            <w:pPr>
              <w:rPr>
                <w:b/>
                <w:sz w:val="14"/>
                <w:szCs w:val="14"/>
              </w:rPr>
            </w:pPr>
          </w:p>
        </w:tc>
        <w:tc>
          <w:tcPr>
            <w:tcW w:w="425" w:type="dxa"/>
            <w:vMerge/>
            <w:vAlign w:val="center"/>
          </w:tcPr>
          <w:p w14:paraId="1207D012" w14:textId="77777777" w:rsidR="00F705C4" w:rsidRPr="00D0109F" w:rsidRDefault="00F705C4" w:rsidP="00F705C4">
            <w:pPr>
              <w:rPr>
                <w:b/>
                <w:sz w:val="14"/>
                <w:szCs w:val="14"/>
              </w:rPr>
            </w:pPr>
          </w:p>
        </w:tc>
        <w:tc>
          <w:tcPr>
            <w:tcW w:w="425" w:type="dxa"/>
            <w:vMerge/>
            <w:vAlign w:val="center"/>
          </w:tcPr>
          <w:p w14:paraId="50C6060C" w14:textId="77777777" w:rsidR="00F705C4" w:rsidRPr="00D0109F" w:rsidRDefault="00F705C4" w:rsidP="00F705C4">
            <w:pPr>
              <w:rPr>
                <w:b/>
                <w:sz w:val="14"/>
                <w:szCs w:val="14"/>
              </w:rPr>
            </w:pPr>
          </w:p>
        </w:tc>
        <w:tc>
          <w:tcPr>
            <w:tcW w:w="425" w:type="dxa"/>
            <w:vMerge/>
            <w:vAlign w:val="center"/>
          </w:tcPr>
          <w:p w14:paraId="57E2ED73" w14:textId="77777777" w:rsidR="00F705C4" w:rsidRPr="00D0109F" w:rsidRDefault="00F705C4" w:rsidP="00F705C4">
            <w:pPr>
              <w:rPr>
                <w:b/>
                <w:sz w:val="14"/>
                <w:szCs w:val="14"/>
              </w:rPr>
            </w:pPr>
          </w:p>
        </w:tc>
        <w:tc>
          <w:tcPr>
            <w:tcW w:w="539" w:type="dxa"/>
            <w:vAlign w:val="center"/>
          </w:tcPr>
          <w:p w14:paraId="37BC2E9E" w14:textId="77777777" w:rsidR="00F705C4" w:rsidRPr="00D0109F" w:rsidRDefault="00F705C4" w:rsidP="00F705C4">
            <w:pPr>
              <w:rPr>
                <w:b/>
                <w:sz w:val="14"/>
                <w:szCs w:val="14"/>
              </w:rPr>
            </w:pPr>
            <w:r w:rsidRPr="00D0109F">
              <w:rPr>
                <w:b/>
                <w:sz w:val="14"/>
                <w:szCs w:val="14"/>
              </w:rPr>
              <w:t>Ja</w:t>
            </w:r>
          </w:p>
        </w:tc>
        <w:tc>
          <w:tcPr>
            <w:tcW w:w="581" w:type="dxa"/>
            <w:vAlign w:val="center"/>
          </w:tcPr>
          <w:p w14:paraId="49553512" w14:textId="77777777" w:rsidR="00F705C4" w:rsidRPr="00D0109F" w:rsidRDefault="00F705C4" w:rsidP="00F705C4">
            <w:pPr>
              <w:rPr>
                <w:b/>
                <w:sz w:val="14"/>
                <w:szCs w:val="14"/>
              </w:rPr>
            </w:pPr>
            <w:r w:rsidRPr="00D0109F">
              <w:rPr>
                <w:b/>
                <w:sz w:val="14"/>
                <w:szCs w:val="14"/>
              </w:rPr>
              <w:t>Nee</w:t>
            </w:r>
          </w:p>
        </w:tc>
        <w:tc>
          <w:tcPr>
            <w:tcW w:w="246" w:type="dxa"/>
          </w:tcPr>
          <w:p w14:paraId="64E1CCED" w14:textId="77777777" w:rsidR="00F705C4" w:rsidRDefault="00F705C4" w:rsidP="00F705C4">
            <w:pPr>
              <w:rPr>
                <w:b/>
                <w:sz w:val="14"/>
                <w:szCs w:val="14"/>
              </w:rPr>
            </w:pPr>
          </w:p>
          <w:p w14:paraId="457F94B0" w14:textId="77777777" w:rsidR="00F705C4" w:rsidRPr="00D0109F" w:rsidRDefault="00F705C4" w:rsidP="00F705C4">
            <w:pPr>
              <w:rPr>
                <w:b/>
                <w:sz w:val="14"/>
                <w:szCs w:val="14"/>
              </w:rPr>
            </w:pPr>
          </w:p>
        </w:tc>
      </w:tr>
      <w:tr w:rsidR="00F705C4" w:rsidRPr="00D0109F" w14:paraId="66958375" w14:textId="77777777" w:rsidTr="00F705C4">
        <w:trPr>
          <w:cantSplit/>
        </w:trPr>
        <w:tc>
          <w:tcPr>
            <w:tcW w:w="709" w:type="dxa"/>
            <w:vAlign w:val="center"/>
          </w:tcPr>
          <w:p w14:paraId="6C08E43C" w14:textId="77777777" w:rsidR="00F705C4" w:rsidRDefault="00F705C4" w:rsidP="00F705C4">
            <w:pPr>
              <w:rPr>
                <w:b/>
                <w:sz w:val="14"/>
                <w:szCs w:val="14"/>
              </w:rPr>
            </w:pPr>
          </w:p>
        </w:tc>
        <w:tc>
          <w:tcPr>
            <w:tcW w:w="2410" w:type="dxa"/>
            <w:vAlign w:val="center"/>
          </w:tcPr>
          <w:p w14:paraId="2C28C231" w14:textId="77777777" w:rsidR="00F705C4" w:rsidRDefault="00F705C4" w:rsidP="00F705C4">
            <w:pPr>
              <w:rPr>
                <w:b/>
                <w:sz w:val="14"/>
                <w:szCs w:val="14"/>
              </w:rPr>
            </w:pPr>
          </w:p>
        </w:tc>
        <w:tc>
          <w:tcPr>
            <w:tcW w:w="425" w:type="dxa"/>
            <w:vAlign w:val="center"/>
          </w:tcPr>
          <w:p w14:paraId="32AE96F6"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6EE227F1"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5233AD0"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63943DEA"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491819B1"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3C9E736B"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25BE9AB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C4296A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419A70A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CE0139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B5CD47D"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53507535"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50AD5C20"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25B42AB7" w14:textId="77777777" w:rsidR="00F705C4" w:rsidRDefault="00F705C4" w:rsidP="00F705C4">
            <w:pPr>
              <w:spacing w:line="240" w:lineRule="auto"/>
            </w:pPr>
          </w:p>
          <w:p w14:paraId="0BD78853" w14:textId="77777777" w:rsidR="00F705C4" w:rsidRPr="00D0109F" w:rsidRDefault="00F705C4" w:rsidP="00F705C4">
            <w:pPr>
              <w:spacing w:line="240" w:lineRule="auto"/>
            </w:pPr>
          </w:p>
        </w:tc>
      </w:tr>
      <w:tr w:rsidR="00F705C4" w:rsidRPr="00D0109F" w14:paraId="6916FFD5" w14:textId="77777777" w:rsidTr="00F705C4">
        <w:trPr>
          <w:cantSplit/>
        </w:trPr>
        <w:tc>
          <w:tcPr>
            <w:tcW w:w="709" w:type="dxa"/>
            <w:vAlign w:val="center"/>
          </w:tcPr>
          <w:p w14:paraId="10E11F43" w14:textId="77777777" w:rsidR="00F705C4" w:rsidRDefault="00F705C4" w:rsidP="00F705C4">
            <w:pPr>
              <w:rPr>
                <w:b/>
                <w:sz w:val="14"/>
                <w:szCs w:val="14"/>
              </w:rPr>
            </w:pPr>
          </w:p>
        </w:tc>
        <w:tc>
          <w:tcPr>
            <w:tcW w:w="2410" w:type="dxa"/>
            <w:vAlign w:val="center"/>
          </w:tcPr>
          <w:p w14:paraId="2778F534" w14:textId="77777777" w:rsidR="00F705C4" w:rsidRDefault="00F705C4" w:rsidP="00F705C4">
            <w:pPr>
              <w:rPr>
                <w:b/>
                <w:sz w:val="14"/>
                <w:szCs w:val="14"/>
              </w:rPr>
            </w:pPr>
          </w:p>
        </w:tc>
        <w:tc>
          <w:tcPr>
            <w:tcW w:w="425" w:type="dxa"/>
            <w:vAlign w:val="center"/>
          </w:tcPr>
          <w:p w14:paraId="666397A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5BD60E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D3BF841"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20AFAA22"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0E1EAFFF"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4A5294B7"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5D200A7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13E7D3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4556050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00C1F9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C25686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022240B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771A2A8F"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41DFADFB" w14:textId="77777777" w:rsidR="00F705C4" w:rsidRDefault="00F705C4" w:rsidP="00F705C4">
            <w:pPr>
              <w:spacing w:line="240" w:lineRule="auto"/>
            </w:pPr>
          </w:p>
          <w:p w14:paraId="3D2254AB" w14:textId="77777777" w:rsidR="00F705C4" w:rsidRPr="00D0109F" w:rsidRDefault="00F705C4" w:rsidP="00F705C4">
            <w:pPr>
              <w:spacing w:line="240" w:lineRule="auto"/>
            </w:pPr>
          </w:p>
        </w:tc>
      </w:tr>
      <w:tr w:rsidR="00F705C4" w:rsidRPr="00D0109F" w14:paraId="445C92CF" w14:textId="77777777" w:rsidTr="00F705C4">
        <w:trPr>
          <w:cantSplit/>
        </w:trPr>
        <w:tc>
          <w:tcPr>
            <w:tcW w:w="709" w:type="dxa"/>
            <w:vAlign w:val="center"/>
          </w:tcPr>
          <w:p w14:paraId="326174CF" w14:textId="77777777" w:rsidR="00F705C4" w:rsidRDefault="00F705C4" w:rsidP="00F705C4">
            <w:pPr>
              <w:rPr>
                <w:b/>
                <w:sz w:val="14"/>
                <w:szCs w:val="14"/>
              </w:rPr>
            </w:pPr>
          </w:p>
        </w:tc>
        <w:tc>
          <w:tcPr>
            <w:tcW w:w="2410" w:type="dxa"/>
            <w:vAlign w:val="center"/>
          </w:tcPr>
          <w:p w14:paraId="5FCAE84A" w14:textId="77777777" w:rsidR="00F705C4" w:rsidRDefault="00F705C4" w:rsidP="00F705C4">
            <w:pPr>
              <w:rPr>
                <w:b/>
                <w:sz w:val="14"/>
                <w:szCs w:val="14"/>
              </w:rPr>
            </w:pPr>
          </w:p>
        </w:tc>
        <w:tc>
          <w:tcPr>
            <w:tcW w:w="425" w:type="dxa"/>
            <w:vAlign w:val="center"/>
          </w:tcPr>
          <w:p w14:paraId="063E367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BBCA6C3"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F564269"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1B3E7922"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46B9CFAA"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61607D1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4DAB5DAE"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4235A7E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F769AD7"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41EE8BF"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0D3BB8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65CE299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311DA5B9"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596B8252" w14:textId="77777777" w:rsidR="00F705C4" w:rsidRDefault="00F705C4" w:rsidP="00F705C4">
            <w:pPr>
              <w:spacing w:line="240" w:lineRule="auto"/>
            </w:pPr>
          </w:p>
          <w:p w14:paraId="0C737502" w14:textId="77777777" w:rsidR="00F705C4" w:rsidRPr="00D0109F" w:rsidRDefault="00F705C4" w:rsidP="00F705C4">
            <w:pPr>
              <w:spacing w:line="240" w:lineRule="auto"/>
            </w:pPr>
          </w:p>
        </w:tc>
      </w:tr>
      <w:tr w:rsidR="00F705C4" w:rsidRPr="00D0109F" w14:paraId="45123ED6" w14:textId="77777777" w:rsidTr="00F705C4">
        <w:trPr>
          <w:cantSplit/>
        </w:trPr>
        <w:tc>
          <w:tcPr>
            <w:tcW w:w="709" w:type="dxa"/>
            <w:vAlign w:val="center"/>
          </w:tcPr>
          <w:p w14:paraId="2E78FB2C" w14:textId="77777777" w:rsidR="00F705C4" w:rsidRDefault="00F705C4" w:rsidP="00F705C4">
            <w:pPr>
              <w:rPr>
                <w:b/>
                <w:sz w:val="14"/>
                <w:szCs w:val="14"/>
              </w:rPr>
            </w:pPr>
          </w:p>
        </w:tc>
        <w:tc>
          <w:tcPr>
            <w:tcW w:w="2410" w:type="dxa"/>
            <w:vAlign w:val="center"/>
          </w:tcPr>
          <w:p w14:paraId="72489701" w14:textId="77777777" w:rsidR="00F705C4" w:rsidRDefault="00F705C4" w:rsidP="00F705C4">
            <w:pPr>
              <w:rPr>
                <w:b/>
                <w:sz w:val="14"/>
                <w:szCs w:val="14"/>
              </w:rPr>
            </w:pPr>
          </w:p>
        </w:tc>
        <w:tc>
          <w:tcPr>
            <w:tcW w:w="425" w:type="dxa"/>
            <w:vAlign w:val="center"/>
          </w:tcPr>
          <w:p w14:paraId="65D6014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DFB69F0"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11C0D08"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7C2CB482"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5A15DFCD"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1437AFFD"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376741B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F5019C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EF92E5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873E460"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610CFAC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49FCD40B"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035F9599"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04FABBC5" w14:textId="77777777" w:rsidR="00F705C4" w:rsidRDefault="00F705C4" w:rsidP="00F705C4">
            <w:pPr>
              <w:spacing w:line="240" w:lineRule="auto"/>
            </w:pPr>
          </w:p>
          <w:p w14:paraId="220215FD" w14:textId="77777777" w:rsidR="00F705C4" w:rsidRPr="00D0109F" w:rsidRDefault="00F705C4" w:rsidP="00F705C4">
            <w:pPr>
              <w:spacing w:line="240" w:lineRule="auto"/>
            </w:pPr>
          </w:p>
        </w:tc>
      </w:tr>
      <w:tr w:rsidR="00F705C4" w:rsidRPr="00D0109F" w14:paraId="556486C7" w14:textId="77777777" w:rsidTr="00F705C4">
        <w:trPr>
          <w:cantSplit/>
        </w:trPr>
        <w:tc>
          <w:tcPr>
            <w:tcW w:w="709" w:type="dxa"/>
            <w:vAlign w:val="center"/>
          </w:tcPr>
          <w:p w14:paraId="7FACA62A" w14:textId="77777777" w:rsidR="00F705C4" w:rsidRDefault="00F705C4" w:rsidP="00F705C4">
            <w:pPr>
              <w:rPr>
                <w:b/>
                <w:sz w:val="14"/>
                <w:szCs w:val="14"/>
              </w:rPr>
            </w:pPr>
          </w:p>
        </w:tc>
        <w:tc>
          <w:tcPr>
            <w:tcW w:w="2410" w:type="dxa"/>
            <w:vAlign w:val="center"/>
          </w:tcPr>
          <w:p w14:paraId="1D6F9F62" w14:textId="77777777" w:rsidR="00F705C4" w:rsidRDefault="00F705C4" w:rsidP="00F705C4">
            <w:pPr>
              <w:rPr>
                <w:b/>
                <w:sz w:val="14"/>
                <w:szCs w:val="14"/>
              </w:rPr>
            </w:pPr>
          </w:p>
        </w:tc>
        <w:tc>
          <w:tcPr>
            <w:tcW w:w="425" w:type="dxa"/>
            <w:vAlign w:val="center"/>
          </w:tcPr>
          <w:p w14:paraId="5E422B7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B8A95A1"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E9AFEB4"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1B2A2898"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3B640398"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06EAB6C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75730B51"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9861B8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8DA3873"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6B44EA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E3AED7B"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75B56F15"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4C736BF1"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0300EB60" w14:textId="77777777" w:rsidR="00F705C4" w:rsidRDefault="00F705C4" w:rsidP="00F705C4">
            <w:pPr>
              <w:spacing w:line="240" w:lineRule="auto"/>
            </w:pPr>
          </w:p>
          <w:p w14:paraId="555267CA" w14:textId="77777777" w:rsidR="00F705C4" w:rsidRPr="00D0109F" w:rsidRDefault="00F705C4" w:rsidP="00F705C4">
            <w:pPr>
              <w:spacing w:line="240" w:lineRule="auto"/>
            </w:pPr>
          </w:p>
        </w:tc>
      </w:tr>
      <w:tr w:rsidR="00F705C4" w:rsidRPr="00D0109F" w14:paraId="45425006" w14:textId="77777777" w:rsidTr="00F705C4">
        <w:trPr>
          <w:cantSplit/>
        </w:trPr>
        <w:tc>
          <w:tcPr>
            <w:tcW w:w="709" w:type="dxa"/>
            <w:vAlign w:val="center"/>
          </w:tcPr>
          <w:p w14:paraId="0C935B56" w14:textId="77777777" w:rsidR="00F705C4" w:rsidRDefault="00F705C4" w:rsidP="00F705C4">
            <w:pPr>
              <w:rPr>
                <w:b/>
                <w:sz w:val="14"/>
                <w:szCs w:val="14"/>
              </w:rPr>
            </w:pPr>
          </w:p>
        </w:tc>
        <w:tc>
          <w:tcPr>
            <w:tcW w:w="2410" w:type="dxa"/>
            <w:vAlign w:val="center"/>
          </w:tcPr>
          <w:p w14:paraId="0C2399F5" w14:textId="77777777" w:rsidR="00F705C4" w:rsidRDefault="00F705C4" w:rsidP="00F705C4">
            <w:pPr>
              <w:rPr>
                <w:b/>
                <w:sz w:val="14"/>
                <w:szCs w:val="14"/>
              </w:rPr>
            </w:pPr>
          </w:p>
        </w:tc>
        <w:tc>
          <w:tcPr>
            <w:tcW w:w="425" w:type="dxa"/>
            <w:vAlign w:val="center"/>
          </w:tcPr>
          <w:p w14:paraId="4CD609D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4A43918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D32085D"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23778CFC"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3C68780A"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0ED1DEF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24638093"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8484EE3"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90718E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052555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41A0D02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515D86E9"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0C0D7B5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7C410174" w14:textId="77777777" w:rsidR="00F705C4" w:rsidRDefault="00F705C4" w:rsidP="00F705C4">
            <w:pPr>
              <w:spacing w:line="240" w:lineRule="auto"/>
            </w:pPr>
          </w:p>
          <w:p w14:paraId="64E1CB54" w14:textId="77777777" w:rsidR="00F705C4" w:rsidRPr="00D0109F" w:rsidRDefault="00F705C4" w:rsidP="00F705C4">
            <w:pPr>
              <w:spacing w:line="240" w:lineRule="auto"/>
            </w:pPr>
          </w:p>
        </w:tc>
      </w:tr>
      <w:tr w:rsidR="00F705C4" w:rsidRPr="00D0109F" w14:paraId="578B3B74" w14:textId="77777777" w:rsidTr="00F705C4">
        <w:trPr>
          <w:cantSplit/>
        </w:trPr>
        <w:tc>
          <w:tcPr>
            <w:tcW w:w="709" w:type="dxa"/>
            <w:vAlign w:val="center"/>
          </w:tcPr>
          <w:p w14:paraId="1C04CF59" w14:textId="77777777" w:rsidR="00F705C4" w:rsidRDefault="00F705C4" w:rsidP="00F705C4">
            <w:pPr>
              <w:rPr>
                <w:b/>
                <w:sz w:val="14"/>
                <w:szCs w:val="14"/>
              </w:rPr>
            </w:pPr>
          </w:p>
        </w:tc>
        <w:tc>
          <w:tcPr>
            <w:tcW w:w="2410" w:type="dxa"/>
            <w:vAlign w:val="center"/>
          </w:tcPr>
          <w:p w14:paraId="7F9342A6" w14:textId="77777777" w:rsidR="00F705C4" w:rsidRDefault="00F705C4" w:rsidP="00F705C4">
            <w:pPr>
              <w:rPr>
                <w:b/>
                <w:sz w:val="14"/>
                <w:szCs w:val="14"/>
              </w:rPr>
            </w:pPr>
          </w:p>
        </w:tc>
        <w:tc>
          <w:tcPr>
            <w:tcW w:w="425" w:type="dxa"/>
            <w:vAlign w:val="center"/>
          </w:tcPr>
          <w:p w14:paraId="4F70D8C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73961E0"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F6C9376"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7361DB79"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0C2DA759"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4E79B48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2E0EBB6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637AED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13B3AD6"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84CD737"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6E9510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2FD5DFFE"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3AFEEF70"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61345F32" w14:textId="77777777" w:rsidR="00F705C4" w:rsidRDefault="00F705C4" w:rsidP="00F705C4">
            <w:pPr>
              <w:spacing w:line="240" w:lineRule="auto"/>
            </w:pPr>
          </w:p>
          <w:p w14:paraId="3134F441" w14:textId="77777777" w:rsidR="00F705C4" w:rsidRPr="00D0109F" w:rsidRDefault="00F705C4" w:rsidP="00F705C4">
            <w:pPr>
              <w:spacing w:line="240" w:lineRule="auto"/>
            </w:pPr>
          </w:p>
        </w:tc>
      </w:tr>
      <w:tr w:rsidR="00F705C4" w:rsidRPr="00D0109F" w14:paraId="0831D3FE" w14:textId="77777777" w:rsidTr="00F705C4">
        <w:trPr>
          <w:cantSplit/>
        </w:trPr>
        <w:tc>
          <w:tcPr>
            <w:tcW w:w="709" w:type="dxa"/>
            <w:vAlign w:val="center"/>
          </w:tcPr>
          <w:p w14:paraId="1374A2D1" w14:textId="77777777" w:rsidR="00F705C4" w:rsidRDefault="00F705C4" w:rsidP="00F705C4">
            <w:pPr>
              <w:rPr>
                <w:b/>
                <w:sz w:val="14"/>
                <w:szCs w:val="14"/>
              </w:rPr>
            </w:pPr>
          </w:p>
        </w:tc>
        <w:tc>
          <w:tcPr>
            <w:tcW w:w="2410" w:type="dxa"/>
            <w:vAlign w:val="center"/>
          </w:tcPr>
          <w:p w14:paraId="7C96DEF3" w14:textId="77777777" w:rsidR="00F705C4" w:rsidRDefault="00F705C4" w:rsidP="00F705C4">
            <w:pPr>
              <w:rPr>
                <w:b/>
                <w:sz w:val="14"/>
                <w:szCs w:val="14"/>
              </w:rPr>
            </w:pPr>
          </w:p>
        </w:tc>
        <w:tc>
          <w:tcPr>
            <w:tcW w:w="425" w:type="dxa"/>
            <w:vAlign w:val="center"/>
          </w:tcPr>
          <w:p w14:paraId="42F404DE"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66B8467"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5C32F66"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2BFE1693"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4DB4D9EC"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2E190861"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11633C5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70DC96B"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6F4C71E"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7879B0D"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853EA55"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4651A9F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45F1BED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66335010" w14:textId="77777777" w:rsidR="00F705C4" w:rsidRDefault="00F705C4" w:rsidP="00F705C4">
            <w:pPr>
              <w:spacing w:line="240" w:lineRule="auto"/>
            </w:pPr>
          </w:p>
          <w:p w14:paraId="59936FB8" w14:textId="77777777" w:rsidR="00F705C4" w:rsidRPr="00D0109F" w:rsidRDefault="00F705C4" w:rsidP="00F705C4">
            <w:pPr>
              <w:spacing w:line="240" w:lineRule="auto"/>
            </w:pPr>
          </w:p>
        </w:tc>
      </w:tr>
      <w:tr w:rsidR="00F705C4" w:rsidRPr="00D0109F" w14:paraId="4C28F0A6" w14:textId="77777777" w:rsidTr="00F705C4">
        <w:trPr>
          <w:cantSplit/>
        </w:trPr>
        <w:tc>
          <w:tcPr>
            <w:tcW w:w="709" w:type="dxa"/>
            <w:vAlign w:val="center"/>
          </w:tcPr>
          <w:p w14:paraId="76332546" w14:textId="541FE76B" w:rsidR="00F705C4" w:rsidRDefault="00F705C4" w:rsidP="00F705C4">
            <w:pPr>
              <w:rPr>
                <w:b/>
                <w:sz w:val="14"/>
                <w:szCs w:val="14"/>
              </w:rPr>
            </w:pPr>
          </w:p>
        </w:tc>
        <w:tc>
          <w:tcPr>
            <w:tcW w:w="2410" w:type="dxa"/>
            <w:vAlign w:val="center"/>
          </w:tcPr>
          <w:p w14:paraId="2329F5AD" w14:textId="68F68381" w:rsidR="00F705C4" w:rsidRDefault="00F705C4" w:rsidP="00F705C4">
            <w:pPr>
              <w:rPr>
                <w:b/>
                <w:sz w:val="14"/>
                <w:szCs w:val="14"/>
              </w:rPr>
            </w:pPr>
          </w:p>
        </w:tc>
        <w:tc>
          <w:tcPr>
            <w:tcW w:w="425" w:type="dxa"/>
            <w:vAlign w:val="center"/>
          </w:tcPr>
          <w:p w14:paraId="1BC2C27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9AA45A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43F51B7"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7C2EB3D7"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26B6418F"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38FDC791"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7ADDDD7D"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C87001E"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21C548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3E4239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2359865"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5D2413EF"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4C1DAF56"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29DC5C39" w14:textId="77777777" w:rsidR="00F705C4" w:rsidRDefault="00F705C4" w:rsidP="00F705C4">
            <w:pPr>
              <w:spacing w:line="240" w:lineRule="auto"/>
            </w:pPr>
          </w:p>
          <w:p w14:paraId="05CAB25B" w14:textId="77777777" w:rsidR="00F705C4" w:rsidRPr="00D0109F" w:rsidRDefault="00F705C4" w:rsidP="00F705C4">
            <w:pPr>
              <w:spacing w:line="240" w:lineRule="auto"/>
            </w:pPr>
          </w:p>
        </w:tc>
      </w:tr>
      <w:tr w:rsidR="00F705C4" w:rsidRPr="00D0109F" w14:paraId="35C50703" w14:textId="77777777" w:rsidTr="00F705C4">
        <w:trPr>
          <w:cantSplit/>
        </w:trPr>
        <w:tc>
          <w:tcPr>
            <w:tcW w:w="709" w:type="dxa"/>
            <w:vAlign w:val="center"/>
          </w:tcPr>
          <w:p w14:paraId="59A4F4DB" w14:textId="34CECE00" w:rsidR="00F705C4" w:rsidRDefault="00F705C4" w:rsidP="00F705C4">
            <w:pPr>
              <w:rPr>
                <w:b/>
                <w:sz w:val="14"/>
                <w:szCs w:val="14"/>
              </w:rPr>
            </w:pPr>
          </w:p>
        </w:tc>
        <w:tc>
          <w:tcPr>
            <w:tcW w:w="2410" w:type="dxa"/>
            <w:vAlign w:val="center"/>
          </w:tcPr>
          <w:p w14:paraId="28526C9F" w14:textId="66FDE1DD" w:rsidR="00F705C4" w:rsidRDefault="00F705C4" w:rsidP="00F705C4">
            <w:pPr>
              <w:rPr>
                <w:b/>
                <w:sz w:val="14"/>
                <w:szCs w:val="14"/>
              </w:rPr>
            </w:pPr>
          </w:p>
        </w:tc>
        <w:tc>
          <w:tcPr>
            <w:tcW w:w="425" w:type="dxa"/>
            <w:vAlign w:val="center"/>
          </w:tcPr>
          <w:p w14:paraId="7D1DDB49"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D728351"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D24A7BF"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724424D3"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3B4595B5"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778D1FAF"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7C05821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A5CC6EE"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4488E2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E83159B"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5E0E38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1F859493"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62A19FC5"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6D7B36A2" w14:textId="77777777" w:rsidR="00F705C4" w:rsidRDefault="00F705C4" w:rsidP="00F705C4">
            <w:pPr>
              <w:spacing w:line="240" w:lineRule="auto"/>
            </w:pPr>
          </w:p>
          <w:p w14:paraId="2AEBDE89" w14:textId="77777777" w:rsidR="00F705C4" w:rsidRPr="00D0109F" w:rsidRDefault="00F705C4" w:rsidP="00F705C4">
            <w:pPr>
              <w:spacing w:line="240" w:lineRule="auto"/>
            </w:pPr>
          </w:p>
        </w:tc>
      </w:tr>
      <w:tr w:rsidR="00F705C4" w:rsidRPr="00D0109F" w14:paraId="0D7B486B" w14:textId="77777777" w:rsidTr="00F705C4">
        <w:trPr>
          <w:cantSplit/>
        </w:trPr>
        <w:tc>
          <w:tcPr>
            <w:tcW w:w="709" w:type="dxa"/>
            <w:vAlign w:val="center"/>
          </w:tcPr>
          <w:p w14:paraId="62AABE60" w14:textId="2E0AB6B3" w:rsidR="00F705C4" w:rsidRDefault="00F705C4" w:rsidP="00F705C4">
            <w:pPr>
              <w:rPr>
                <w:b/>
                <w:sz w:val="14"/>
                <w:szCs w:val="14"/>
              </w:rPr>
            </w:pPr>
          </w:p>
        </w:tc>
        <w:tc>
          <w:tcPr>
            <w:tcW w:w="2410" w:type="dxa"/>
            <w:vAlign w:val="center"/>
          </w:tcPr>
          <w:p w14:paraId="4B56633C" w14:textId="7CC1B35B" w:rsidR="00F705C4" w:rsidRDefault="00F705C4" w:rsidP="00F705C4">
            <w:pPr>
              <w:rPr>
                <w:b/>
                <w:sz w:val="14"/>
                <w:szCs w:val="14"/>
              </w:rPr>
            </w:pPr>
          </w:p>
        </w:tc>
        <w:tc>
          <w:tcPr>
            <w:tcW w:w="425" w:type="dxa"/>
            <w:vAlign w:val="center"/>
          </w:tcPr>
          <w:p w14:paraId="4C29C006"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78B88E1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5B30792C"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6DA58564"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01FB4990"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2041D316"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184BA832"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29804F4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A6ED4E0"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48E96D0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E090667"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7B477B3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004F49C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7CCED5F9" w14:textId="77777777" w:rsidR="00F705C4" w:rsidRDefault="00F705C4" w:rsidP="00F705C4">
            <w:pPr>
              <w:spacing w:line="240" w:lineRule="auto"/>
            </w:pPr>
          </w:p>
          <w:p w14:paraId="25F39A83" w14:textId="77777777" w:rsidR="00F705C4" w:rsidRPr="00D0109F" w:rsidRDefault="00F705C4" w:rsidP="00F705C4">
            <w:pPr>
              <w:spacing w:line="240" w:lineRule="auto"/>
            </w:pPr>
          </w:p>
        </w:tc>
      </w:tr>
      <w:tr w:rsidR="00F705C4" w:rsidRPr="00D0109F" w14:paraId="64703F12" w14:textId="77777777" w:rsidTr="00F705C4">
        <w:trPr>
          <w:cantSplit/>
        </w:trPr>
        <w:tc>
          <w:tcPr>
            <w:tcW w:w="709" w:type="dxa"/>
            <w:vAlign w:val="center"/>
          </w:tcPr>
          <w:p w14:paraId="4D95E685" w14:textId="34903C33" w:rsidR="00F705C4" w:rsidRDefault="00F705C4" w:rsidP="00F705C4">
            <w:pPr>
              <w:rPr>
                <w:b/>
                <w:sz w:val="14"/>
                <w:szCs w:val="14"/>
              </w:rPr>
            </w:pPr>
          </w:p>
        </w:tc>
        <w:tc>
          <w:tcPr>
            <w:tcW w:w="2410" w:type="dxa"/>
            <w:vAlign w:val="center"/>
          </w:tcPr>
          <w:p w14:paraId="0AB95842" w14:textId="6C0FC89E" w:rsidR="00F705C4" w:rsidRDefault="00F705C4" w:rsidP="00F705C4">
            <w:pPr>
              <w:rPr>
                <w:b/>
                <w:sz w:val="14"/>
                <w:szCs w:val="14"/>
              </w:rPr>
            </w:pPr>
          </w:p>
        </w:tc>
        <w:tc>
          <w:tcPr>
            <w:tcW w:w="425" w:type="dxa"/>
            <w:vAlign w:val="center"/>
          </w:tcPr>
          <w:p w14:paraId="037B8A96"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5804F38"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66BF010" w14:textId="77777777" w:rsidR="00F705C4" w:rsidRPr="00D0109F" w:rsidRDefault="00F705C4" w:rsidP="00F705C4">
            <w:pPr>
              <w:rPr>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992" w:type="dxa"/>
            <w:vAlign w:val="center"/>
          </w:tcPr>
          <w:p w14:paraId="45E54BB0" w14:textId="77777777" w:rsidR="00F705C4" w:rsidRPr="00D0109F" w:rsidRDefault="00F705C4" w:rsidP="00F705C4">
            <w:pPr>
              <w:rPr>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noProof/>
                <w:sz w:val="14"/>
                <w:szCs w:val="14"/>
              </w:rPr>
              <w:t> </w:t>
            </w:r>
            <w:r w:rsidRPr="00D0109F">
              <w:rPr>
                <w:b/>
                <w:sz w:val="14"/>
                <w:szCs w:val="14"/>
              </w:rPr>
              <w:fldChar w:fldCharType="end"/>
            </w:r>
          </w:p>
        </w:tc>
        <w:tc>
          <w:tcPr>
            <w:tcW w:w="850" w:type="dxa"/>
            <w:vAlign w:val="center"/>
          </w:tcPr>
          <w:p w14:paraId="0895696C" w14:textId="77777777" w:rsidR="00F705C4" w:rsidRPr="00D0109F" w:rsidRDefault="00F705C4" w:rsidP="00F705C4">
            <w:pPr>
              <w:rPr>
                <w:b/>
                <w:sz w:val="14"/>
                <w:szCs w:val="14"/>
              </w:rPr>
            </w:pPr>
            <w:r w:rsidRPr="00D0109F">
              <w:rPr>
                <w:b/>
                <w:sz w:val="14"/>
                <w:szCs w:val="14"/>
              </w:rPr>
              <w:fldChar w:fldCharType="begin">
                <w:ffData>
                  <w:name w:val="Text60"/>
                  <w:enabled/>
                  <w:calcOnExit w:val="0"/>
                  <w:textInput>
                    <w:maxLength w:val="3"/>
                  </w:textInput>
                </w:ffData>
              </w:fldChar>
            </w:r>
            <w:r w:rsidRPr="00D0109F">
              <w:rPr>
                <w:b/>
                <w:sz w:val="14"/>
                <w:szCs w:val="14"/>
              </w:rPr>
              <w:instrText xml:space="preserve"> FORMTEXT </w:instrText>
            </w:r>
            <w:r w:rsidRPr="00D0109F">
              <w:rPr>
                <w:b/>
                <w:sz w:val="14"/>
                <w:szCs w:val="14"/>
              </w:rPr>
            </w:r>
            <w:r w:rsidRPr="00D0109F">
              <w:rPr>
                <w:b/>
                <w:sz w:val="14"/>
                <w:szCs w:val="14"/>
              </w:rPr>
              <w:fldChar w:fldCharType="separate"/>
            </w:r>
            <w:r w:rsidRPr="00D0109F">
              <w:rPr>
                <w:b/>
                <w:noProof/>
                <w:sz w:val="14"/>
                <w:szCs w:val="14"/>
              </w:rPr>
              <w:t> </w:t>
            </w:r>
            <w:r w:rsidRPr="00D0109F">
              <w:rPr>
                <w:b/>
                <w:noProof/>
                <w:sz w:val="14"/>
                <w:szCs w:val="14"/>
              </w:rPr>
              <w:t> </w:t>
            </w:r>
            <w:r w:rsidRPr="00D0109F">
              <w:rPr>
                <w:b/>
                <w:sz w:val="14"/>
                <w:szCs w:val="14"/>
              </w:rPr>
              <w:fldChar w:fldCharType="end"/>
            </w:r>
          </w:p>
        </w:tc>
        <w:tc>
          <w:tcPr>
            <w:tcW w:w="425" w:type="dxa"/>
            <w:vAlign w:val="center"/>
          </w:tcPr>
          <w:p w14:paraId="66F9F679"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709" w:type="dxa"/>
            <w:vAlign w:val="center"/>
          </w:tcPr>
          <w:p w14:paraId="1E718089"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035CD5EC"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1B878385"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8CD556A"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425" w:type="dxa"/>
            <w:vAlign w:val="center"/>
          </w:tcPr>
          <w:p w14:paraId="3852A404"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39" w:type="dxa"/>
            <w:vAlign w:val="center"/>
          </w:tcPr>
          <w:p w14:paraId="556B057E"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581" w:type="dxa"/>
            <w:vAlign w:val="center"/>
          </w:tcPr>
          <w:p w14:paraId="05BE9D07" w14:textId="77777777" w:rsidR="00F705C4" w:rsidRPr="00D0109F" w:rsidRDefault="00F705C4" w:rsidP="00F705C4">
            <w:pPr>
              <w:rPr>
                <w:b/>
                <w:sz w:val="14"/>
                <w:szCs w:val="14"/>
              </w:rPr>
            </w:pPr>
            <w:r w:rsidRPr="00D0109F">
              <w:rPr>
                <w:b/>
                <w:sz w:val="14"/>
                <w:szCs w:val="14"/>
              </w:rPr>
              <w:fldChar w:fldCharType="begin">
                <w:ffData>
                  <w:name w:val="Selectievakje1"/>
                  <w:enabled/>
                  <w:calcOnExit w:val="0"/>
                  <w:checkBox>
                    <w:sizeAuto/>
                    <w:default w:val="0"/>
                  </w:checkBox>
                </w:ffData>
              </w:fldChar>
            </w:r>
            <w:r w:rsidRPr="00D0109F">
              <w:rPr>
                <w:b/>
                <w:sz w:val="14"/>
                <w:szCs w:val="14"/>
              </w:rPr>
              <w:instrText xml:space="preserve"> FORMCHECKBOX </w:instrText>
            </w:r>
            <w:r w:rsidR="005D329B">
              <w:rPr>
                <w:b/>
                <w:sz w:val="14"/>
                <w:szCs w:val="14"/>
              </w:rPr>
            </w:r>
            <w:r w:rsidR="005D329B">
              <w:rPr>
                <w:b/>
                <w:sz w:val="14"/>
                <w:szCs w:val="14"/>
              </w:rPr>
              <w:fldChar w:fldCharType="separate"/>
            </w:r>
            <w:r w:rsidRPr="00D0109F">
              <w:rPr>
                <w:b/>
                <w:sz w:val="14"/>
                <w:szCs w:val="14"/>
              </w:rPr>
              <w:fldChar w:fldCharType="end"/>
            </w:r>
          </w:p>
        </w:tc>
        <w:tc>
          <w:tcPr>
            <w:tcW w:w="246" w:type="dxa"/>
          </w:tcPr>
          <w:p w14:paraId="7C9AB862" w14:textId="77777777" w:rsidR="00F705C4" w:rsidRDefault="00F705C4" w:rsidP="00F705C4">
            <w:pPr>
              <w:spacing w:line="240" w:lineRule="auto"/>
            </w:pPr>
          </w:p>
          <w:p w14:paraId="56A07333" w14:textId="77777777" w:rsidR="00F705C4" w:rsidRPr="00D0109F" w:rsidRDefault="00F705C4" w:rsidP="00F705C4">
            <w:pPr>
              <w:spacing w:line="240" w:lineRule="auto"/>
            </w:pPr>
          </w:p>
        </w:tc>
      </w:tr>
    </w:tbl>
    <w:p w14:paraId="30817389" w14:textId="77777777" w:rsidR="00F705C4" w:rsidRPr="00B0190D" w:rsidRDefault="00F705C4" w:rsidP="00B0190D">
      <w:pPr>
        <w:rPr>
          <w:b/>
        </w:rPr>
      </w:pPr>
    </w:p>
    <w:p w14:paraId="5FD9CA9E" w14:textId="1BFFA8AD" w:rsidR="00E84776" w:rsidRDefault="00D611C4" w:rsidP="00492234">
      <w:pPr>
        <w:spacing w:after="200" w:line="276" w:lineRule="auto"/>
      </w:pPr>
      <w:r>
        <w:br w:type="page"/>
      </w:r>
    </w:p>
    <w:p w14:paraId="413EEF88" w14:textId="0CC7BED6" w:rsidR="00E84776" w:rsidRDefault="00492234">
      <w:pPr>
        <w:pStyle w:val="RapportNiveau1"/>
      </w:pPr>
      <w:bookmarkStart w:id="7" w:name="_Toc83116947"/>
      <w:r>
        <w:t>Afkeurpunten</w:t>
      </w:r>
      <w:bookmarkEnd w:id="7"/>
    </w:p>
    <w:p w14:paraId="0B4B52F5" w14:textId="77777777" w:rsidR="00245DB2" w:rsidRDefault="00245DB2" w:rsidP="00245DB2">
      <w:pPr>
        <w:pStyle w:val="Geenafstand"/>
        <w:rPr>
          <w:rFonts w:ascii="Verdana" w:hAnsi="Verdana"/>
          <w:i/>
          <w:sz w:val="18"/>
          <w:szCs w:val="18"/>
        </w:rPr>
      </w:pPr>
      <w:r w:rsidRPr="00853FD6">
        <w:rPr>
          <w:rFonts w:ascii="Verdana" w:hAnsi="Verdana"/>
          <w:i/>
          <w:sz w:val="18"/>
          <w:szCs w:val="18"/>
        </w:rPr>
        <w:t>Invulinstructie:</w:t>
      </w:r>
    </w:p>
    <w:p w14:paraId="755643EF" w14:textId="77777777" w:rsidR="00C56059" w:rsidRPr="00492234" w:rsidRDefault="00C56059" w:rsidP="00245DB2">
      <w:pPr>
        <w:pStyle w:val="Geenafstand"/>
        <w:rPr>
          <w:rFonts w:ascii="Verdana" w:hAnsi="Verdana"/>
          <w:i/>
          <w:color w:val="FF0000"/>
          <w:sz w:val="18"/>
          <w:szCs w:val="18"/>
        </w:rPr>
      </w:pPr>
    </w:p>
    <w:p w14:paraId="7C450447" w14:textId="1638C662" w:rsidR="00245DB2" w:rsidRPr="00B0190D" w:rsidRDefault="00245DB2" w:rsidP="00245DB2">
      <w:pPr>
        <w:pStyle w:val="Geenafstand"/>
        <w:rPr>
          <w:rFonts w:ascii="Verdana" w:hAnsi="Verdana"/>
          <w:i/>
          <w:sz w:val="18"/>
          <w:szCs w:val="18"/>
        </w:rPr>
      </w:pPr>
      <w:r w:rsidRPr="00B0190D">
        <w:rPr>
          <w:rFonts w:ascii="Verdana" w:hAnsi="Verdana"/>
          <w:i/>
          <w:sz w:val="18"/>
          <w:szCs w:val="18"/>
        </w:rPr>
        <w:t xml:space="preserve">In dit gedeelte moeten alle geconstateerde </w:t>
      </w:r>
      <w:r w:rsidR="00B0190D" w:rsidRPr="00B0190D">
        <w:rPr>
          <w:rFonts w:ascii="Verdana" w:hAnsi="Verdana"/>
          <w:i/>
          <w:sz w:val="18"/>
          <w:szCs w:val="18"/>
        </w:rPr>
        <w:t xml:space="preserve">afkeurpunten </w:t>
      </w:r>
      <w:r w:rsidRPr="00B0190D">
        <w:rPr>
          <w:rFonts w:ascii="Verdana" w:hAnsi="Verdana"/>
          <w:i/>
          <w:sz w:val="18"/>
          <w:szCs w:val="18"/>
        </w:rPr>
        <w:t xml:space="preserve">worden weergegeven, die niet binnen het tijdsbestek van de inspectie en onderhoudswerkzaamheden kunnen worden opgelost. </w:t>
      </w:r>
      <w:r w:rsidR="00C56059" w:rsidRPr="00B0190D">
        <w:rPr>
          <w:rFonts w:ascii="Verdana" w:hAnsi="Verdana"/>
          <w:i/>
          <w:sz w:val="18"/>
          <w:szCs w:val="18"/>
        </w:rPr>
        <w:t xml:space="preserve">Deze opnemen met een korte omschrijving van het geconstateerde gebrek. Indien van toepassing ook een foto of IR-foto invoegen. </w:t>
      </w:r>
      <w:r w:rsidRPr="00B0190D">
        <w:rPr>
          <w:rFonts w:ascii="Verdana" w:hAnsi="Verdana"/>
          <w:i/>
          <w:sz w:val="18"/>
          <w:szCs w:val="18"/>
        </w:rPr>
        <w:t>Alle complete vervangingen moeten ook nog worden opgenomen in de vervangingsplanning.</w:t>
      </w:r>
    </w:p>
    <w:p w14:paraId="7EC22554" w14:textId="77777777" w:rsidR="00245DB2" w:rsidRPr="00B0190D" w:rsidRDefault="00245DB2" w:rsidP="00245DB2">
      <w:pPr>
        <w:pStyle w:val="Geenafstand"/>
        <w:rPr>
          <w:rFonts w:ascii="Verdana" w:hAnsi="Verdana"/>
          <w:i/>
          <w:sz w:val="18"/>
          <w:szCs w:val="18"/>
        </w:rPr>
      </w:pPr>
    </w:p>
    <w:p w14:paraId="791F0C5C" w14:textId="6A3EE77F" w:rsidR="00245DB2" w:rsidRPr="00B0190D" w:rsidRDefault="00245DB2" w:rsidP="00245DB2">
      <w:pPr>
        <w:pStyle w:val="Geenafstand"/>
        <w:rPr>
          <w:rFonts w:ascii="Verdana" w:hAnsi="Verdana"/>
          <w:i/>
          <w:sz w:val="18"/>
          <w:szCs w:val="18"/>
        </w:rPr>
      </w:pPr>
      <w:r w:rsidRPr="00B0190D">
        <w:rPr>
          <w:rFonts w:ascii="Verdana" w:hAnsi="Verdana"/>
          <w:i/>
          <w:sz w:val="18"/>
          <w:szCs w:val="18"/>
        </w:rPr>
        <w:t>Bij de punten in kolom locatie moet de naam van de NSA</w:t>
      </w:r>
      <w:r w:rsidR="00E45162">
        <w:rPr>
          <w:rFonts w:ascii="Verdana" w:hAnsi="Verdana"/>
          <w:i/>
          <w:sz w:val="18"/>
          <w:szCs w:val="18"/>
        </w:rPr>
        <w:t>/ no-break</w:t>
      </w:r>
      <w:r w:rsidRPr="00B0190D">
        <w:rPr>
          <w:rFonts w:ascii="Verdana" w:hAnsi="Verdana"/>
          <w:i/>
          <w:sz w:val="18"/>
          <w:szCs w:val="18"/>
        </w:rPr>
        <w:t xml:space="preserve">, het bouwjaar, de etage en de ruimte benaming ingevuld te worden. </w:t>
      </w:r>
    </w:p>
    <w:p w14:paraId="372A2793" w14:textId="77777777" w:rsidR="00245DB2" w:rsidRPr="00B0190D" w:rsidRDefault="00245DB2" w:rsidP="00245DB2">
      <w:pPr>
        <w:pStyle w:val="Geenafstand"/>
        <w:rPr>
          <w:rFonts w:ascii="Verdana" w:hAnsi="Verdana"/>
          <w:i/>
          <w:sz w:val="18"/>
          <w:szCs w:val="18"/>
        </w:rPr>
      </w:pPr>
    </w:p>
    <w:p w14:paraId="673CF982" w14:textId="698516E3" w:rsidR="00245DB2" w:rsidRPr="00B0190D" w:rsidRDefault="00245DB2" w:rsidP="00245DB2">
      <w:pPr>
        <w:pStyle w:val="Geenafstand"/>
        <w:rPr>
          <w:rFonts w:ascii="Verdana" w:hAnsi="Verdana"/>
          <w:i/>
          <w:sz w:val="18"/>
          <w:szCs w:val="18"/>
        </w:rPr>
      </w:pPr>
      <w:r w:rsidRPr="00B0190D">
        <w:rPr>
          <w:rFonts w:ascii="Verdana" w:hAnsi="Verdana"/>
          <w:i/>
          <w:sz w:val="18"/>
          <w:szCs w:val="18"/>
        </w:rPr>
        <w:t xml:space="preserve">Ter verduidelijking kunnen per </w:t>
      </w:r>
      <w:r w:rsidR="00B0190D" w:rsidRPr="00B0190D">
        <w:rPr>
          <w:rFonts w:ascii="Verdana" w:hAnsi="Verdana"/>
          <w:i/>
          <w:sz w:val="18"/>
          <w:szCs w:val="18"/>
        </w:rPr>
        <w:t xml:space="preserve">afkeurpunt </w:t>
      </w:r>
      <w:r w:rsidRPr="00B0190D">
        <w:rPr>
          <w:rFonts w:ascii="Verdana" w:hAnsi="Verdana"/>
          <w:i/>
          <w:sz w:val="18"/>
          <w:szCs w:val="18"/>
        </w:rPr>
        <w:t>c.q. opmerking ondersteunende foto’s worden bijgesloten.</w:t>
      </w:r>
    </w:p>
    <w:p w14:paraId="293CD887" w14:textId="77777777" w:rsidR="00245DB2" w:rsidRDefault="00245DB2" w:rsidP="00245DB2">
      <w:pPr>
        <w:pStyle w:val="Geenafstand"/>
        <w:rPr>
          <w:rFonts w:ascii="Verdana" w:hAnsi="Verdana"/>
          <w:i/>
          <w:sz w:val="18"/>
          <w:szCs w:val="18"/>
        </w:rPr>
      </w:pPr>
    </w:p>
    <w:p w14:paraId="1E4B86E4" w14:textId="2C92387E" w:rsidR="00245DB2" w:rsidRDefault="00245DB2" w:rsidP="00245DB2">
      <w:pPr>
        <w:pStyle w:val="Geenafstand"/>
        <w:rPr>
          <w:rFonts w:ascii="Verdana" w:hAnsi="Verdana"/>
          <w:i/>
          <w:sz w:val="18"/>
          <w:szCs w:val="18"/>
        </w:rPr>
      </w:pPr>
      <w:r w:rsidRPr="00245DB2">
        <w:rPr>
          <w:rFonts w:ascii="Verdana" w:hAnsi="Verdana"/>
          <w:i/>
          <w:sz w:val="18"/>
          <w:szCs w:val="18"/>
        </w:rPr>
        <w:t xml:space="preserve">In dit overzicht mogen geen kosten worden vermeld met betrekking tot het herstel van de geconstateerde gebreken c.q. opmerkingen. </w:t>
      </w:r>
    </w:p>
    <w:p w14:paraId="7AD082A6" w14:textId="68A241A9" w:rsidR="00245DB2" w:rsidRDefault="00245DB2" w:rsidP="00245DB2">
      <w:pPr>
        <w:pStyle w:val="Geenafstand"/>
        <w:rPr>
          <w:rFonts w:ascii="Verdana" w:hAnsi="Verdana"/>
          <w:i/>
          <w:sz w:val="18"/>
          <w:szCs w:val="18"/>
        </w:rPr>
      </w:pPr>
    </w:p>
    <w:tbl>
      <w:tblPr>
        <w:tblStyle w:val="Tabelraster"/>
        <w:tblW w:w="10490" w:type="dxa"/>
        <w:tblInd w:w="-2273" w:type="dxa"/>
        <w:tblLayout w:type="fixed"/>
        <w:tblLook w:val="04A0" w:firstRow="1" w:lastRow="0" w:firstColumn="1" w:lastColumn="0" w:noHBand="0" w:noVBand="1"/>
      </w:tblPr>
      <w:tblGrid>
        <w:gridCol w:w="850"/>
        <w:gridCol w:w="1418"/>
        <w:gridCol w:w="2268"/>
        <w:gridCol w:w="2552"/>
        <w:gridCol w:w="3118"/>
        <w:gridCol w:w="284"/>
      </w:tblGrid>
      <w:tr w:rsidR="00F705C4" w:rsidRPr="00D0109F" w14:paraId="55AD24B3" w14:textId="77777777" w:rsidTr="00F705C4">
        <w:trPr>
          <w:trHeight w:val="64"/>
          <w:tblHeader/>
        </w:trPr>
        <w:tc>
          <w:tcPr>
            <w:tcW w:w="850" w:type="dxa"/>
            <w:vAlign w:val="center"/>
          </w:tcPr>
          <w:p w14:paraId="3F4316A4" w14:textId="192E4815" w:rsidR="00F705C4" w:rsidRPr="00D0109F" w:rsidRDefault="00F705C4" w:rsidP="00F705C4">
            <w:pPr>
              <w:rPr>
                <w:b/>
                <w:sz w:val="14"/>
                <w:szCs w:val="14"/>
              </w:rPr>
            </w:pPr>
            <w:proofErr w:type="spellStart"/>
            <w:r>
              <w:rPr>
                <w:b/>
                <w:sz w:val="14"/>
                <w:szCs w:val="14"/>
              </w:rPr>
              <w:t>Volgnr</w:t>
            </w:r>
            <w:proofErr w:type="spellEnd"/>
            <w:r>
              <w:rPr>
                <w:b/>
                <w:sz w:val="14"/>
                <w:szCs w:val="14"/>
              </w:rPr>
              <w:t>.</w:t>
            </w:r>
          </w:p>
        </w:tc>
        <w:tc>
          <w:tcPr>
            <w:tcW w:w="1418" w:type="dxa"/>
            <w:vAlign w:val="center"/>
          </w:tcPr>
          <w:p w14:paraId="0BC85744" w14:textId="7507B9D0" w:rsidR="00F705C4" w:rsidRPr="00D0109F" w:rsidRDefault="00F705C4" w:rsidP="00F705C4">
            <w:pPr>
              <w:rPr>
                <w:b/>
                <w:sz w:val="14"/>
                <w:szCs w:val="14"/>
              </w:rPr>
            </w:pPr>
            <w:r>
              <w:rPr>
                <w:b/>
                <w:sz w:val="14"/>
                <w:szCs w:val="14"/>
              </w:rPr>
              <w:t>Locatie/ onderdeel</w:t>
            </w:r>
          </w:p>
        </w:tc>
        <w:tc>
          <w:tcPr>
            <w:tcW w:w="2268" w:type="dxa"/>
            <w:vAlign w:val="center"/>
          </w:tcPr>
          <w:p w14:paraId="1609BFCC" w14:textId="397F41FB" w:rsidR="00F705C4" w:rsidRPr="00D0109F" w:rsidRDefault="00F705C4" w:rsidP="00F705C4">
            <w:pPr>
              <w:rPr>
                <w:sz w:val="14"/>
                <w:szCs w:val="14"/>
              </w:rPr>
            </w:pPr>
            <w:r>
              <w:rPr>
                <w:b/>
                <w:sz w:val="14"/>
                <w:szCs w:val="14"/>
              </w:rPr>
              <w:t>Omschrijving gebrek</w:t>
            </w:r>
          </w:p>
        </w:tc>
        <w:tc>
          <w:tcPr>
            <w:tcW w:w="2552" w:type="dxa"/>
            <w:vAlign w:val="center"/>
          </w:tcPr>
          <w:p w14:paraId="7F5D5301" w14:textId="07027BBB" w:rsidR="00F705C4" w:rsidRPr="00F705C4" w:rsidRDefault="00F705C4" w:rsidP="00F705C4">
            <w:pPr>
              <w:rPr>
                <w:b/>
                <w:sz w:val="14"/>
                <w:szCs w:val="14"/>
              </w:rPr>
            </w:pPr>
            <w:r w:rsidRPr="00F705C4">
              <w:rPr>
                <w:b/>
                <w:sz w:val="14"/>
                <w:szCs w:val="14"/>
              </w:rPr>
              <w:t>Voorgestelde oplossing</w:t>
            </w:r>
          </w:p>
        </w:tc>
        <w:tc>
          <w:tcPr>
            <w:tcW w:w="3118" w:type="dxa"/>
            <w:vAlign w:val="center"/>
          </w:tcPr>
          <w:p w14:paraId="49C8023A" w14:textId="3AF26018" w:rsidR="00F705C4" w:rsidRPr="00D0109F" w:rsidRDefault="00F705C4" w:rsidP="00F705C4">
            <w:pPr>
              <w:rPr>
                <w:b/>
                <w:sz w:val="14"/>
                <w:szCs w:val="14"/>
              </w:rPr>
            </w:pPr>
            <w:r>
              <w:rPr>
                <w:b/>
                <w:sz w:val="14"/>
                <w:szCs w:val="14"/>
              </w:rPr>
              <w:t>Foto’s gebrek</w:t>
            </w:r>
          </w:p>
        </w:tc>
        <w:tc>
          <w:tcPr>
            <w:tcW w:w="284" w:type="dxa"/>
          </w:tcPr>
          <w:p w14:paraId="76C3F7E7" w14:textId="77777777" w:rsidR="00F705C4" w:rsidRDefault="00F705C4" w:rsidP="00F705C4">
            <w:pPr>
              <w:rPr>
                <w:b/>
                <w:sz w:val="14"/>
                <w:szCs w:val="14"/>
              </w:rPr>
            </w:pPr>
          </w:p>
          <w:p w14:paraId="389560BE" w14:textId="75451859" w:rsidR="00F705C4" w:rsidRPr="00D0109F" w:rsidRDefault="00F705C4" w:rsidP="00F705C4">
            <w:pPr>
              <w:rPr>
                <w:b/>
                <w:sz w:val="14"/>
                <w:szCs w:val="14"/>
              </w:rPr>
            </w:pPr>
          </w:p>
        </w:tc>
      </w:tr>
      <w:tr w:rsidR="00F705C4" w:rsidRPr="00D0109F" w14:paraId="58120A33" w14:textId="77777777" w:rsidTr="00F705C4">
        <w:trPr>
          <w:cantSplit/>
        </w:trPr>
        <w:tc>
          <w:tcPr>
            <w:tcW w:w="850" w:type="dxa"/>
            <w:vAlign w:val="center"/>
          </w:tcPr>
          <w:p w14:paraId="21263B83" w14:textId="77777777" w:rsidR="00F705C4" w:rsidRPr="00501650" w:rsidRDefault="00F705C4" w:rsidP="00F705C4">
            <w:pPr>
              <w:rPr>
                <w:sz w:val="14"/>
                <w:szCs w:val="14"/>
              </w:rPr>
            </w:pPr>
            <w:r w:rsidRPr="00501650">
              <w:rPr>
                <w:sz w:val="14"/>
                <w:szCs w:val="14"/>
              </w:rPr>
              <w:t>V.1</w:t>
            </w:r>
          </w:p>
        </w:tc>
        <w:tc>
          <w:tcPr>
            <w:tcW w:w="1418" w:type="dxa"/>
            <w:vAlign w:val="center"/>
          </w:tcPr>
          <w:p w14:paraId="52C5E0FD" w14:textId="77777777" w:rsidR="00F705C4" w:rsidRPr="00501650" w:rsidRDefault="00F705C4" w:rsidP="00F705C4">
            <w:pPr>
              <w:rPr>
                <w:sz w:val="14"/>
                <w:szCs w:val="14"/>
              </w:rPr>
            </w:pPr>
          </w:p>
        </w:tc>
        <w:tc>
          <w:tcPr>
            <w:tcW w:w="2268" w:type="dxa"/>
            <w:vAlign w:val="center"/>
          </w:tcPr>
          <w:p w14:paraId="0C551FEE" w14:textId="77777777" w:rsidR="00F705C4" w:rsidRPr="00501650" w:rsidRDefault="00F705C4" w:rsidP="00F705C4">
            <w:pPr>
              <w:rPr>
                <w:sz w:val="14"/>
                <w:szCs w:val="14"/>
              </w:rPr>
            </w:pPr>
          </w:p>
        </w:tc>
        <w:tc>
          <w:tcPr>
            <w:tcW w:w="2552" w:type="dxa"/>
            <w:vAlign w:val="center"/>
          </w:tcPr>
          <w:p w14:paraId="544B4633" w14:textId="77777777" w:rsidR="00F705C4" w:rsidRPr="00501650" w:rsidRDefault="00F705C4" w:rsidP="00F705C4">
            <w:pPr>
              <w:rPr>
                <w:sz w:val="14"/>
                <w:szCs w:val="14"/>
              </w:rPr>
            </w:pPr>
          </w:p>
        </w:tc>
        <w:tc>
          <w:tcPr>
            <w:tcW w:w="3118" w:type="dxa"/>
            <w:vAlign w:val="center"/>
          </w:tcPr>
          <w:p w14:paraId="66D0F402" w14:textId="77777777" w:rsidR="00F705C4" w:rsidRPr="00501650" w:rsidRDefault="00F705C4" w:rsidP="00F705C4">
            <w:pPr>
              <w:rPr>
                <w:sz w:val="14"/>
                <w:szCs w:val="14"/>
              </w:rPr>
            </w:pPr>
          </w:p>
        </w:tc>
        <w:tc>
          <w:tcPr>
            <w:tcW w:w="284" w:type="dxa"/>
          </w:tcPr>
          <w:p w14:paraId="792DD6A0" w14:textId="77777777" w:rsidR="00F705C4" w:rsidRPr="00501650" w:rsidRDefault="00F705C4" w:rsidP="00F705C4">
            <w:pPr>
              <w:spacing w:line="240" w:lineRule="auto"/>
            </w:pPr>
          </w:p>
          <w:p w14:paraId="6E8FB986" w14:textId="77777777" w:rsidR="00F705C4" w:rsidRPr="00501650" w:rsidRDefault="00F705C4" w:rsidP="00F705C4">
            <w:pPr>
              <w:spacing w:line="240" w:lineRule="auto"/>
            </w:pPr>
          </w:p>
          <w:p w14:paraId="1ACD3E32" w14:textId="77777777" w:rsidR="00F705C4" w:rsidRPr="00501650" w:rsidRDefault="00F705C4" w:rsidP="00F705C4">
            <w:pPr>
              <w:spacing w:line="240" w:lineRule="auto"/>
            </w:pPr>
          </w:p>
          <w:p w14:paraId="4ED7C906" w14:textId="77777777" w:rsidR="00F705C4" w:rsidRPr="00501650" w:rsidRDefault="00F705C4" w:rsidP="00F705C4">
            <w:pPr>
              <w:spacing w:line="240" w:lineRule="auto"/>
            </w:pPr>
          </w:p>
          <w:p w14:paraId="4747C23F" w14:textId="77777777" w:rsidR="00F705C4" w:rsidRPr="00501650" w:rsidRDefault="00F705C4" w:rsidP="00F705C4">
            <w:pPr>
              <w:spacing w:line="240" w:lineRule="auto"/>
            </w:pPr>
          </w:p>
          <w:p w14:paraId="26F3C746" w14:textId="77777777" w:rsidR="00F705C4" w:rsidRPr="00501650" w:rsidRDefault="00F705C4" w:rsidP="00F705C4">
            <w:pPr>
              <w:spacing w:line="240" w:lineRule="auto"/>
            </w:pPr>
          </w:p>
          <w:p w14:paraId="7130A0D8" w14:textId="77777777" w:rsidR="00F705C4" w:rsidRPr="00501650" w:rsidRDefault="00F705C4" w:rsidP="00F705C4">
            <w:pPr>
              <w:spacing w:line="240" w:lineRule="auto"/>
            </w:pPr>
          </w:p>
          <w:p w14:paraId="71976531" w14:textId="77777777" w:rsidR="00F705C4" w:rsidRPr="00501650" w:rsidRDefault="00F705C4" w:rsidP="00F705C4">
            <w:pPr>
              <w:spacing w:line="240" w:lineRule="auto"/>
            </w:pPr>
          </w:p>
        </w:tc>
      </w:tr>
      <w:tr w:rsidR="00F705C4" w:rsidRPr="00D0109F" w14:paraId="48786B03" w14:textId="77777777" w:rsidTr="00F705C4">
        <w:trPr>
          <w:cantSplit/>
        </w:trPr>
        <w:tc>
          <w:tcPr>
            <w:tcW w:w="850" w:type="dxa"/>
            <w:vAlign w:val="center"/>
          </w:tcPr>
          <w:p w14:paraId="25E164BF" w14:textId="456A483A" w:rsidR="00F705C4" w:rsidRPr="00501650" w:rsidRDefault="00F705C4" w:rsidP="00F705C4">
            <w:pPr>
              <w:rPr>
                <w:sz w:val="14"/>
                <w:szCs w:val="14"/>
              </w:rPr>
            </w:pPr>
            <w:r w:rsidRPr="00501650">
              <w:rPr>
                <w:sz w:val="14"/>
                <w:szCs w:val="14"/>
              </w:rPr>
              <w:t>V.2</w:t>
            </w:r>
          </w:p>
        </w:tc>
        <w:tc>
          <w:tcPr>
            <w:tcW w:w="1418" w:type="dxa"/>
            <w:vAlign w:val="center"/>
          </w:tcPr>
          <w:p w14:paraId="52E2C1C3" w14:textId="77777777" w:rsidR="00F705C4" w:rsidRPr="00501650" w:rsidRDefault="00F705C4" w:rsidP="00F705C4">
            <w:pPr>
              <w:rPr>
                <w:sz w:val="14"/>
                <w:szCs w:val="14"/>
              </w:rPr>
            </w:pPr>
          </w:p>
        </w:tc>
        <w:tc>
          <w:tcPr>
            <w:tcW w:w="2268" w:type="dxa"/>
            <w:vAlign w:val="center"/>
          </w:tcPr>
          <w:p w14:paraId="60302F87" w14:textId="77777777" w:rsidR="00F705C4" w:rsidRPr="00501650" w:rsidRDefault="00F705C4" w:rsidP="00F705C4">
            <w:pPr>
              <w:rPr>
                <w:sz w:val="14"/>
                <w:szCs w:val="14"/>
              </w:rPr>
            </w:pPr>
          </w:p>
        </w:tc>
        <w:tc>
          <w:tcPr>
            <w:tcW w:w="2552" w:type="dxa"/>
            <w:vAlign w:val="center"/>
          </w:tcPr>
          <w:p w14:paraId="0B229EB7" w14:textId="233FE48E" w:rsidR="00F705C4" w:rsidRPr="00501650" w:rsidRDefault="00F705C4" w:rsidP="00F705C4">
            <w:pPr>
              <w:rPr>
                <w:sz w:val="14"/>
                <w:szCs w:val="14"/>
              </w:rPr>
            </w:pPr>
          </w:p>
        </w:tc>
        <w:tc>
          <w:tcPr>
            <w:tcW w:w="3118" w:type="dxa"/>
            <w:vAlign w:val="center"/>
          </w:tcPr>
          <w:p w14:paraId="4A2F7998" w14:textId="77777777" w:rsidR="00F705C4" w:rsidRPr="00501650" w:rsidRDefault="00F705C4" w:rsidP="00F705C4">
            <w:pPr>
              <w:rPr>
                <w:sz w:val="14"/>
                <w:szCs w:val="14"/>
              </w:rPr>
            </w:pPr>
          </w:p>
        </w:tc>
        <w:tc>
          <w:tcPr>
            <w:tcW w:w="284" w:type="dxa"/>
          </w:tcPr>
          <w:p w14:paraId="1A588F04" w14:textId="77777777" w:rsidR="00F705C4" w:rsidRPr="00501650" w:rsidRDefault="00F705C4" w:rsidP="00F705C4">
            <w:pPr>
              <w:spacing w:line="240" w:lineRule="auto"/>
            </w:pPr>
          </w:p>
          <w:p w14:paraId="52735B47" w14:textId="77777777" w:rsidR="00F705C4" w:rsidRPr="00501650" w:rsidRDefault="00F705C4" w:rsidP="00F705C4">
            <w:pPr>
              <w:spacing w:line="240" w:lineRule="auto"/>
            </w:pPr>
          </w:p>
          <w:p w14:paraId="2E818FEE" w14:textId="77777777" w:rsidR="00F705C4" w:rsidRPr="00501650" w:rsidRDefault="00F705C4" w:rsidP="00F705C4">
            <w:pPr>
              <w:spacing w:line="240" w:lineRule="auto"/>
            </w:pPr>
          </w:p>
          <w:p w14:paraId="3B7B6ED5" w14:textId="77777777" w:rsidR="00F705C4" w:rsidRPr="00501650" w:rsidRDefault="00F705C4" w:rsidP="00F705C4">
            <w:pPr>
              <w:spacing w:line="240" w:lineRule="auto"/>
            </w:pPr>
          </w:p>
          <w:p w14:paraId="0957C543" w14:textId="77777777" w:rsidR="00F705C4" w:rsidRPr="00501650" w:rsidRDefault="00F705C4" w:rsidP="00F705C4">
            <w:pPr>
              <w:spacing w:line="240" w:lineRule="auto"/>
            </w:pPr>
          </w:p>
          <w:p w14:paraId="073753B1" w14:textId="77777777" w:rsidR="00F705C4" w:rsidRPr="00501650" w:rsidRDefault="00F705C4" w:rsidP="00F705C4">
            <w:pPr>
              <w:spacing w:line="240" w:lineRule="auto"/>
            </w:pPr>
          </w:p>
          <w:p w14:paraId="70925130" w14:textId="77777777" w:rsidR="00F705C4" w:rsidRPr="00501650" w:rsidRDefault="00F705C4" w:rsidP="00F705C4">
            <w:pPr>
              <w:spacing w:line="240" w:lineRule="auto"/>
            </w:pPr>
          </w:p>
          <w:p w14:paraId="38419EDE" w14:textId="77777777" w:rsidR="00F705C4" w:rsidRPr="00501650" w:rsidRDefault="00F705C4" w:rsidP="00F705C4">
            <w:pPr>
              <w:spacing w:line="240" w:lineRule="auto"/>
            </w:pPr>
          </w:p>
        </w:tc>
      </w:tr>
      <w:tr w:rsidR="00F705C4" w:rsidRPr="00D0109F" w14:paraId="0AFD2D1D" w14:textId="77777777" w:rsidTr="00F705C4">
        <w:trPr>
          <w:cantSplit/>
        </w:trPr>
        <w:tc>
          <w:tcPr>
            <w:tcW w:w="850" w:type="dxa"/>
            <w:vAlign w:val="center"/>
          </w:tcPr>
          <w:p w14:paraId="7466F17F" w14:textId="2EB1114C" w:rsidR="00F705C4" w:rsidRPr="00501650" w:rsidRDefault="00F705C4" w:rsidP="00F705C4">
            <w:pPr>
              <w:rPr>
                <w:sz w:val="14"/>
                <w:szCs w:val="14"/>
              </w:rPr>
            </w:pPr>
            <w:r w:rsidRPr="00501650">
              <w:rPr>
                <w:sz w:val="14"/>
                <w:szCs w:val="14"/>
              </w:rPr>
              <w:t>V.3</w:t>
            </w:r>
          </w:p>
        </w:tc>
        <w:tc>
          <w:tcPr>
            <w:tcW w:w="1418" w:type="dxa"/>
            <w:vAlign w:val="center"/>
          </w:tcPr>
          <w:p w14:paraId="2C4B9617" w14:textId="77777777" w:rsidR="00F705C4" w:rsidRPr="00501650" w:rsidRDefault="00F705C4" w:rsidP="00F705C4">
            <w:pPr>
              <w:rPr>
                <w:sz w:val="14"/>
                <w:szCs w:val="14"/>
              </w:rPr>
            </w:pPr>
          </w:p>
        </w:tc>
        <w:tc>
          <w:tcPr>
            <w:tcW w:w="2268" w:type="dxa"/>
            <w:vAlign w:val="center"/>
          </w:tcPr>
          <w:p w14:paraId="6AC9BB0F" w14:textId="77777777" w:rsidR="00F705C4" w:rsidRPr="00501650" w:rsidRDefault="00F705C4" w:rsidP="00F705C4">
            <w:pPr>
              <w:rPr>
                <w:sz w:val="14"/>
                <w:szCs w:val="14"/>
              </w:rPr>
            </w:pPr>
          </w:p>
        </w:tc>
        <w:tc>
          <w:tcPr>
            <w:tcW w:w="2552" w:type="dxa"/>
            <w:vAlign w:val="center"/>
          </w:tcPr>
          <w:p w14:paraId="7A49AA37" w14:textId="77777777" w:rsidR="00F705C4" w:rsidRPr="00501650" w:rsidRDefault="00F705C4" w:rsidP="00F705C4">
            <w:pPr>
              <w:rPr>
                <w:sz w:val="14"/>
                <w:szCs w:val="14"/>
              </w:rPr>
            </w:pPr>
          </w:p>
        </w:tc>
        <w:tc>
          <w:tcPr>
            <w:tcW w:w="3118" w:type="dxa"/>
            <w:vAlign w:val="center"/>
          </w:tcPr>
          <w:p w14:paraId="7713F59D" w14:textId="77777777" w:rsidR="00F705C4" w:rsidRPr="00501650" w:rsidRDefault="00F705C4" w:rsidP="00F705C4">
            <w:pPr>
              <w:rPr>
                <w:sz w:val="14"/>
                <w:szCs w:val="14"/>
              </w:rPr>
            </w:pPr>
          </w:p>
        </w:tc>
        <w:tc>
          <w:tcPr>
            <w:tcW w:w="284" w:type="dxa"/>
          </w:tcPr>
          <w:p w14:paraId="53C28F21" w14:textId="77777777" w:rsidR="00F705C4" w:rsidRPr="00501650" w:rsidRDefault="00F705C4" w:rsidP="00F705C4">
            <w:pPr>
              <w:spacing w:line="240" w:lineRule="auto"/>
            </w:pPr>
          </w:p>
          <w:p w14:paraId="69F9D202" w14:textId="77777777" w:rsidR="00F705C4" w:rsidRPr="00501650" w:rsidRDefault="00F705C4" w:rsidP="00F705C4">
            <w:pPr>
              <w:spacing w:line="240" w:lineRule="auto"/>
            </w:pPr>
          </w:p>
          <w:p w14:paraId="2FFA7B95" w14:textId="77777777" w:rsidR="00F705C4" w:rsidRPr="00501650" w:rsidRDefault="00F705C4" w:rsidP="00F705C4">
            <w:pPr>
              <w:spacing w:line="240" w:lineRule="auto"/>
            </w:pPr>
          </w:p>
          <w:p w14:paraId="3763C956" w14:textId="77777777" w:rsidR="00F705C4" w:rsidRPr="00501650" w:rsidRDefault="00F705C4" w:rsidP="00F705C4">
            <w:pPr>
              <w:spacing w:line="240" w:lineRule="auto"/>
            </w:pPr>
          </w:p>
          <w:p w14:paraId="0A2FC9A7" w14:textId="77777777" w:rsidR="00F705C4" w:rsidRPr="00501650" w:rsidRDefault="00F705C4" w:rsidP="00F705C4">
            <w:pPr>
              <w:spacing w:line="240" w:lineRule="auto"/>
            </w:pPr>
          </w:p>
          <w:p w14:paraId="6657C43D" w14:textId="77777777" w:rsidR="00F705C4" w:rsidRPr="00501650" w:rsidRDefault="00F705C4" w:rsidP="00F705C4">
            <w:pPr>
              <w:spacing w:line="240" w:lineRule="auto"/>
            </w:pPr>
          </w:p>
          <w:p w14:paraId="50103752" w14:textId="77777777" w:rsidR="00F705C4" w:rsidRPr="00501650" w:rsidRDefault="00F705C4" w:rsidP="00F705C4">
            <w:pPr>
              <w:spacing w:line="240" w:lineRule="auto"/>
            </w:pPr>
          </w:p>
          <w:p w14:paraId="1927127E" w14:textId="77777777" w:rsidR="00F705C4" w:rsidRPr="00501650" w:rsidRDefault="00F705C4" w:rsidP="00F705C4">
            <w:pPr>
              <w:spacing w:line="240" w:lineRule="auto"/>
            </w:pPr>
          </w:p>
        </w:tc>
      </w:tr>
      <w:tr w:rsidR="00F705C4" w:rsidRPr="00D0109F" w14:paraId="2BAA52DA" w14:textId="77777777" w:rsidTr="00F705C4">
        <w:trPr>
          <w:cantSplit/>
        </w:trPr>
        <w:tc>
          <w:tcPr>
            <w:tcW w:w="850" w:type="dxa"/>
            <w:vAlign w:val="center"/>
          </w:tcPr>
          <w:p w14:paraId="6E65D266" w14:textId="44ED07A6" w:rsidR="00F705C4" w:rsidRPr="00501650" w:rsidRDefault="00501650" w:rsidP="00F705C4">
            <w:pPr>
              <w:rPr>
                <w:sz w:val="14"/>
                <w:szCs w:val="14"/>
              </w:rPr>
            </w:pPr>
            <w:r w:rsidRPr="00501650">
              <w:rPr>
                <w:sz w:val="14"/>
                <w:szCs w:val="14"/>
              </w:rPr>
              <w:t>Etc.</w:t>
            </w:r>
          </w:p>
        </w:tc>
        <w:tc>
          <w:tcPr>
            <w:tcW w:w="1418" w:type="dxa"/>
            <w:vAlign w:val="center"/>
          </w:tcPr>
          <w:p w14:paraId="5345780F" w14:textId="7DE2E0A2" w:rsidR="00F705C4" w:rsidRPr="00501650" w:rsidRDefault="00501650" w:rsidP="00F705C4">
            <w:pPr>
              <w:rPr>
                <w:sz w:val="14"/>
                <w:szCs w:val="14"/>
              </w:rPr>
            </w:pPr>
            <w:r>
              <w:rPr>
                <w:sz w:val="14"/>
                <w:szCs w:val="14"/>
              </w:rPr>
              <w:t>Volgnummer doornummeren</w:t>
            </w:r>
          </w:p>
        </w:tc>
        <w:tc>
          <w:tcPr>
            <w:tcW w:w="2268" w:type="dxa"/>
            <w:vAlign w:val="center"/>
          </w:tcPr>
          <w:p w14:paraId="6D8FB2A2" w14:textId="789DF490" w:rsidR="00F705C4" w:rsidRPr="00501650" w:rsidRDefault="00F705C4" w:rsidP="00F705C4">
            <w:pPr>
              <w:rPr>
                <w:sz w:val="14"/>
                <w:szCs w:val="14"/>
              </w:rPr>
            </w:pPr>
          </w:p>
        </w:tc>
        <w:tc>
          <w:tcPr>
            <w:tcW w:w="2552" w:type="dxa"/>
            <w:vAlign w:val="center"/>
          </w:tcPr>
          <w:p w14:paraId="5BB04ABA" w14:textId="63EE9C57" w:rsidR="00F705C4" w:rsidRPr="00501650" w:rsidRDefault="00F705C4" w:rsidP="00F705C4">
            <w:pPr>
              <w:rPr>
                <w:sz w:val="14"/>
                <w:szCs w:val="14"/>
              </w:rPr>
            </w:pPr>
          </w:p>
        </w:tc>
        <w:tc>
          <w:tcPr>
            <w:tcW w:w="3118" w:type="dxa"/>
            <w:vAlign w:val="center"/>
          </w:tcPr>
          <w:p w14:paraId="1A452AF5" w14:textId="5B86C13E" w:rsidR="00F705C4" w:rsidRPr="00501650" w:rsidRDefault="00F705C4" w:rsidP="00F705C4">
            <w:pPr>
              <w:rPr>
                <w:sz w:val="14"/>
                <w:szCs w:val="14"/>
              </w:rPr>
            </w:pPr>
          </w:p>
        </w:tc>
        <w:tc>
          <w:tcPr>
            <w:tcW w:w="284" w:type="dxa"/>
          </w:tcPr>
          <w:p w14:paraId="6A8DC222" w14:textId="77777777" w:rsidR="00F705C4" w:rsidRPr="00501650" w:rsidRDefault="00F705C4" w:rsidP="00F705C4">
            <w:pPr>
              <w:spacing w:line="240" w:lineRule="auto"/>
            </w:pPr>
          </w:p>
          <w:p w14:paraId="5BB087E8" w14:textId="77777777" w:rsidR="00F705C4" w:rsidRPr="00501650" w:rsidRDefault="00F705C4" w:rsidP="00F705C4">
            <w:pPr>
              <w:spacing w:line="240" w:lineRule="auto"/>
            </w:pPr>
          </w:p>
          <w:p w14:paraId="7EFBF863" w14:textId="77777777" w:rsidR="00F705C4" w:rsidRPr="00501650" w:rsidRDefault="00F705C4" w:rsidP="00F705C4">
            <w:pPr>
              <w:spacing w:line="240" w:lineRule="auto"/>
            </w:pPr>
          </w:p>
          <w:p w14:paraId="732B63FE" w14:textId="77777777" w:rsidR="00F705C4" w:rsidRPr="00501650" w:rsidRDefault="00F705C4" w:rsidP="00F705C4">
            <w:pPr>
              <w:spacing w:line="240" w:lineRule="auto"/>
            </w:pPr>
          </w:p>
          <w:p w14:paraId="51468C7E" w14:textId="77777777" w:rsidR="00F705C4" w:rsidRPr="00501650" w:rsidRDefault="00F705C4" w:rsidP="00F705C4">
            <w:pPr>
              <w:spacing w:line="240" w:lineRule="auto"/>
            </w:pPr>
          </w:p>
          <w:p w14:paraId="3061CC6B" w14:textId="77777777" w:rsidR="00F705C4" w:rsidRPr="00501650" w:rsidRDefault="00F705C4" w:rsidP="00F705C4">
            <w:pPr>
              <w:spacing w:line="240" w:lineRule="auto"/>
            </w:pPr>
          </w:p>
          <w:p w14:paraId="31CBAC93" w14:textId="77777777" w:rsidR="00F705C4" w:rsidRPr="00501650" w:rsidRDefault="00F705C4" w:rsidP="00F705C4">
            <w:pPr>
              <w:spacing w:line="240" w:lineRule="auto"/>
            </w:pPr>
          </w:p>
          <w:p w14:paraId="5B5D76FB" w14:textId="4C5346B0" w:rsidR="00F705C4" w:rsidRPr="00501650" w:rsidRDefault="00F705C4" w:rsidP="00F705C4">
            <w:pPr>
              <w:spacing w:line="240" w:lineRule="auto"/>
            </w:pPr>
          </w:p>
        </w:tc>
      </w:tr>
    </w:tbl>
    <w:p w14:paraId="45BCC42A" w14:textId="62717D72" w:rsidR="00C56059" w:rsidRDefault="00C56059">
      <w:pPr>
        <w:spacing w:line="240" w:lineRule="auto"/>
        <w:rPr>
          <w:b/>
        </w:rPr>
      </w:pPr>
      <w:r>
        <w:br w:type="page"/>
      </w:r>
    </w:p>
    <w:p w14:paraId="5906DF09" w14:textId="675732FE" w:rsidR="007A0BDF" w:rsidRDefault="007A0BDF" w:rsidP="007A0BDF">
      <w:pPr>
        <w:pStyle w:val="RapportNiveau1"/>
      </w:pPr>
      <w:bookmarkStart w:id="8" w:name="_Toc83116948"/>
      <w:r>
        <w:t>Informatie inspectiebedrijf</w:t>
      </w:r>
      <w:bookmarkEnd w:id="8"/>
    </w:p>
    <w:p w14:paraId="43B92094" w14:textId="77777777" w:rsidR="007A0BDF" w:rsidRDefault="007A0BDF" w:rsidP="007A0BDF">
      <w:pPr>
        <w:pStyle w:val="Geenafstand"/>
        <w:rPr>
          <w:rFonts w:ascii="Verdana" w:hAnsi="Verdana"/>
          <w:i/>
          <w:sz w:val="18"/>
          <w:szCs w:val="18"/>
        </w:rPr>
      </w:pPr>
      <w:r w:rsidRPr="00853FD6">
        <w:rPr>
          <w:rFonts w:ascii="Verdana" w:hAnsi="Verdana"/>
          <w:i/>
          <w:sz w:val="18"/>
          <w:szCs w:val="18"/>
        </w:rPr>
        <w:t>Invulinstructie:</w:t>
      </w:r>
    </w:p>
    <w:p w14:paraId="30239E9D" w14:textId="77777777" w:rsidR="007A0BDF" w:rsidRDefault="007A0BDF" w:rsidP="007A0BDF">
      <w:pPr>
        <w:pStyle w:val="Geenafstand"/>
        <w:rPr>
          <w:rFonts w:ascii="Verdana" w:hAnsi="Verdana"/>
          <w:i/>
          <w:sz w:val="18"/>
          <w:szCs w:val="18"/>
        </w:rPr>
      </w:pPr>
    </w:p>
    <w:p w14:paraId="6004AFF0" w14:textId="77777777" w:rsidR="007A0BDF" w:rsidRPr="007A0BDF" w:rsidRDefault="007A0BDF" w:rsidP="007A0BDF">
      <w:pPr>
        <w:pStyle w:val="Geenafstand"/>
        <w:rPr>
          <w:rFonts w:ascii="Verdana" w:hAnsi="Verdana"/>
          <w:i/>
          <w:sz w:val="18"/>
          <w:szCs w:val="18"/>
        </w:rPr>
      </w:pPr>
      <w:r w:rsidRPr="007A0BDF">
        <w:rPr>
          <w:rFonts w:ascii="Verdana" w:hAnsi="Verdana"/>
          <w:i/>
          <w:sz w:val="18"/>
          <w:szCs w:val="18"/>
        </w:rPr>
        <w:t>Onder dit hoofdstuk is het mogelijk om een summiere tekst (max. 20 regels) op te nemen met betrekking tot algemene nadere informatie van het inspectiebedrijf. Het plaatsen van foto’s c.q. logo’s is niet toegestaan.</w:t>
      </w:r>
    </w:p>
    <w:p w14:paraId="2F27FCD5" w14:textId="77777777" w:rsidR="007A0BDF" w:rsidRPr="007A0BDF" w:rsidRDefault="007A0BDF" w:rsidP="007A0BDF">
      <w:pPr>
        <w:pStyle w:val="Geenafstand"/>
        <w:rPr>
          <w:rFonts w:ascii="Verdana" w:hAnsi="Verdana"/>
          <w:i/>
          <w:sz w:val="18"/>
          <w:szCs w:val="18"/>
        </w:rPr>
      </w:pPr>
    </w:p>
    <w:p w14:paraId="78B6DC0F" w14:textId="77777777" w:rsidR="00E84776" w:rsidRPr="007A0BDF" w:rsidRDefault="00E84776" w:rsidP="007A0BDF">
      <w:pPr>
        <w:pStyle w:val="Geenafstand"/>
        <w:rPr>
          <w:rFonts w:ascii="Verdana" w:hAnsi="Verdana"/>
          <w:i/>
          <w:sz w:val="18"/>
          <w:szCs w:val="18"/>
        </w:rPr>
      </w:pPr>
    </w:p>
    <w:sectPr w:rsidR="00E84776" w:rsidRPr="007A0BDF">
      <w:headerReference w:type="default" r:id="rId7"/>
      <w:headerReference w:type="first" r:id="rId8"/>
      <w:footerReference w:type="first" r:id="rId9"/>
      <w:pgSz w:w="11905" w:h="16837"/>
      <w:pgMar w:top="2573" w:right="980" w:bottom="1082" w:left="3186"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B5A12" w14:textId="77777777" w:rsidR="00F705C4" w:rsidRDefault="00F705C4">
      <w:pPr>
        <w:spacing w:line="240" w:lineRule="auto"/>
      </w:pPr>
      <w:r>
        <w:separator/>
      </w:r>
    </w:p>
  </w:endnote>
  <w:endnote w:type="continuationSeparator" w:id="0">
    <w:p w14:paraId="1BA0A51D" w14:textId="77777777" w:rsidR="00F705C4" w:rsidRDefault="00F705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B4F34" w14:textId="77777777" w:rsidR="00F705C4" w:rsidRDefault="00F705C4">
    <w:pPr>
      <w:pStyle w:val="MarginlessContainer"/>
      <w:spacing w:after="1165"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35BEB" w14:textId="77777777" w:rsidR="00F705C4" w:rsidRDefault="00F705C4">
      <w:pPr>
        <w:spacing w:line="240" w:lineRule="auto"/>
      </w:pPr>
      <w:r>
        <w:separator/>
      </w:r>
    </w:p>
  </w:footnote>
  <w:footnote w:type="continuationSeparator" w:id="0">
    <w:p w14:paraId="747FADAB" w14:textId="77777777" w:rsidR="00F705C4" w:rsidRDefault="00F705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3CF71" w14:textId="77777777" w:rsidR="00F705C4" w:rsidRDefault="00F705C4">
    <w:pPr>
      <w:pStyle w:val="MarginlessContainer"/>
    </w:pPr>
    <w:r>
      <w:rPr>
        <w:noProof/>
      </w:rPr>
      <mc:AlternateContent>
        <mc:Choice Requires="wps">
          <w:drawing>
            <wp:anchor distT="0" distB="0" distL="0" distR="0" simplePos="0" relativeHeight="251654144" behindDoc="0" locked="1" layoutInCell="1" allowOverlap="1" wp14:anchorId="54B68018" wp14:editId="785CF1E1">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52D40A71" w14:textId="7B644576" w:rsidR="00F705C4" w:rsidRDefault="00F705C4">
                          <w:pPr>
                            <w:pStyle w:val="Verdana65Eersteletterkapitaal"/>
                          </w:pPr>
                          <w:r>
                            <w:t xml:space="preserve"> | Definitief | Bijlage W.27 | 16 augustus 2021</w:t>
                          </w:r>
                        </w:p>
                      </w:txbxContent>
                    </wps:txbx>
                    <wps:bodyPr vert="horz" wrap="square" lIns="0" tIns="0" rIns="0" bIns="0" anchor="t" anchorCtr="0"/>
                  </wps:wsp>
                </a:graphicData>
              </a:graphic>
            </wp:anchor>
          </w:drawing>
        </mc:Choice>
        <mc:Fallback>
          <w:pict>
            <v:shapetype w14:anchorId="54B68018"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" filled="f" stroked="f">
              <v:textbox inset="0,0,0,0">
                <w:txbxContent>
                  <w:p w14:paraId="52D40A71" w14:textId="7B644576" w:rsidR="00F705C4" w:rsidRDefault="00F705C4">
                    <w:pPr>
                      <w:pStyle w:val="Verdana65Eersteletterkapitaal"/>
                    </w:pPr>
                    <w:r>
                      <w:t xml:space="preserve"> | Definitief | Bijlage W.27 | 16 augustus 2021</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20B84ACA" wp14:editId="5919D935">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6C4C0A74" w14:textId="77777777" w:rsidR="00F705C4" w:rsidRDefault="00F705C4"/>
                      </w:txbxContent>
                    </wps:txbx>
                    <wps:bodyPr vert="horz" wrap="square" lIns="0" tIns="0" rIns="0" bIns="0" anchor="t" anchorCtr="0"/>
                  </wps:wsp>
                </a:graphicData>
              </a:graphic>
            </wp:anchor>
          </w:drawing>
        </mc:Choice>
        <mc:Fallback>
          <w:pict>
            <v:shape w14:anchorId="20B84ACA" id="Region 9" o:spid="_x0000_s1027" type="#_x0000_t202" style="position:absolute;margin-left:159.05pt;margin-top:803.5pt;width:299.9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" filled="f" stroked="f">
              <v:textbox inset="0,0,0,0">
                <w:txbxContent>
                  <w:p w14:paraId="6C4C0A74" w14:textId="77777777" w:rsidR="00F705C4" w:rsidRDefault="00F705C4"/>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4FAEBE70" wp14:editId="7DCCB603">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14F7017C" w14:textId="6B85A348" w:rsidR="00F705C4" w:rsidRDefault="00F705C4">
                          <w:pPr>
                            <w:pStyle w:val="Verdana65rechtsuitgelijnd"/>
                          </w:pPr>
                          <w:r>
                            <w:t xml:space="preserve">Pagina </w:t>
                          </w:r>
                          <w:r>
                            <w:fldChar w:fldCharType="begin"/>
                          </w:r>
                          <w:r>
                            <w:instrText>PAGE</w:instrText>
                          </w:r>
                          <w:r>
                            <w:fldChar w:fldCharType="separate"/>
                          </w:r>
                          <w:r w:rsidR="005D329B">
                            <w:rPr>
                              <w:noProof/>
                            </w:rPr>
                            <w:t>8</w:t>
                          </w:r>
                          <w:r>
                            <w:fldChar w:fldCharType="end"/>
                          </w:r>
                          <w:r>
                            <w:t xml:space="preserve"> van </w:t>
                          </w:r>
                          <w:r>
                            <w:fldChar w:fldCharType="begin"/>
                          </w:r>
                          <w:r>
                            <w:instrText>NUMPAGES</w:instrText>
                          </w:r>
                          <w:r>
                            <w:fldChar w:fldCharType="separate"/>
                          </w:r>
                          <w:r w:rsidR="005D329B">
                            <w:rPr>
                              <w:noProof/>
                            </w:rPr>
                            <w:t>8</w:t>
                          </w:r>
                          <w:r>
                            <w:fldChar w:fldCharType="end"/>
                          </w:r>
                        </w:p>
                      </w:txbxContent>
                    </wps:txbx>
                    <wps:bodyPr vert="horz" wrap="square" lIns="0" tIns="0" rIns="0" bIns="0" anchor="t" anchorCtr="0"/>
                  </wps:wsp>
                </a:graphicData>
              </a:graphic>
            </wp:anchor>
          </w:drawing>
        </mc:Choice>
        <mc:Fallback>
          <w:pict>
            <v:shapetype w14:anchorId="4FAEBE70" id="_x0000_t202" coordsize="21600,21600" o:spt="202" path="m,l,21600r21600,l21600,xe">
              <v:stroke joinstyle="miter"/>
              <v:path gradientshapeok="t" o:connecttype="rect"/>
            </v:shapetype>
            <v:shape id="Region 10" o:spid="_x0000_s1028" type="#_x0000_t202" style="position:absolute;margin-left:468pt;margin-top:805pt;width:78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" filled="f" stroked="f">
              <v:textbox inset="0,0,0,0">
                <w:txbxContent>
                  <w:p w14:paraId="14F7017C" w14:textId="6B85A348" w:rsidR="00F705C4" w:rsidRDefault="00F705C4">
                    <w:pPr>
                      <w:pStyle w:val="Verdana65rechtsuitgelijnd"/>
                    </w:pPr>
                    <w:r>
                      <w:t xml:space="preserve">Pagina </w:t>
                    </w:r>
                    <w:r>
                      <w:fldChar w:fldCharType="begin"/>
                    </w:r>
                    <w:r>
                      <w:instrText>PAGE</w:instrText>
                    </w:r>
                    <w:r>
                      <w:fldChar w:fldCharType="separate"/>
                    </w:r>
                    <w:r w:rsidR="005D329B">
                      <w:rPr>
                        <w:noProof/>
                      </w:rPr>
                      <w:t>8</w:t>
                    </w:r>
                    <w:r>
                      <w:fldChar w:fldCharType="end"/>
                    </w:r>
                    <w:r>
                      <w:t xml:space="preserve"> van </w:t>
                    </w:r>
                    <w:r>
                      <w:fldChar w:fldCharType="begin"/>
                    </w:r>
                    <w:r>
                      <w:instrText>NUMPAGES</w:instrText>
                    </w:r>
                    <w:r>
                      <w:fldChar w:fldCharType="separate"/>
                    </w:r>
                    <w:r w:rsidR="005D329B">
                      <w:rPr>
                        <w:noProof/>
                      </w:rPr>
                      <w:t>8</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A51E4" w14:textId="77777777" w:rsidR="00F705C4" w:rsidRDefault="00F705C4">
    <w:pPr>
      <w:pStyle w:val="MarginlessContainer"/>
      <w:spacing w:after="8151" w:line="14" w:lineRule="exact"/>
    </w:pPr>
    <w:r>
      <w:rPr>
        <w:noProof/>
      </w:rPr>
      <mc:AlternateContent>
        <mc:Choice Requires="wps">
          <w:drawing>
            <wp:anchor distT="0" distB="0" distL="0" distR="0" simplePos="0" relativeHeight="251657216" behindDoc="0" locked="1" layoutInCell="1" allowOverlap="1" wp14:anchorId="316F7D70" wp14:editId="1D2BFE57">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2D2DDC95" w14:textId="77777777" w:rsidR="00F705C4" w:rsidRDefault="00F705C4"/>
                      </w:txbxContent>
                    </wps:txbx>
                    <wps:bodyPr vert="horz" wrap="square" lIns="0" tIns="0" rIns="0" bIns="0" anchor="t" anchorCtr="0"/>
                  </wps:wsp>
                </a:graphicData>
              </a:graphic>
            </wp:anchor>
          </w:drawing>
        </mc:Choice>
        <mc:Fallback>
          <w:pict>
            <v:shapetype w14:anchorId="316F7D70"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" filled="f" stroked="f">
              <v:textbox inset="0,0,0,0">
                <w:txbxContent>
                  <w:p w14:paraId="2D2DDC95" w14:textId="77777777" w:rsidR="00F705C4" w:rsidRDefault="00F705C4"/>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BC9227A" wp14:editId="2E3C781D">
              <wp:simplePos x="0" y="0"/>
              <wp:positionH relativeFrom="page">
                <wp:posOffset>2044700</wp:posOffset>
              </wp:positionH>
              <wp:positionV relativeFrom="page">
                <wp:posOffset>3106420</wp:posOffset>
              </wp:positionV>
              <wp:extent cx="3599815" cy="1913889"/>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1913889"/>
                      </a:xfrm>
                      <a:prstGeom prst="rect">
                        <a:avLst/>
                      </a:prstGeom>
                      <a:noFill/>
                    </wps:spPr>
                    <wps:txbx>
                      <w:txbxContent>
                        <w:p w14:paraId="26A80131" w14:textId="7B023899" w:rsidR="00F705C4" w:rsidRDefault="00F705C4">
                          <w:pPr>
                            <w:pStyle w:val="StandaardVerdana12"/>
                          </w:pPr>
                          <w:r w:rsidRPr="00853FD6">
                            <w:t xml:space="preserve">Standaard </w:t>
                          </w:r>
                          <w:r>
                            <w:t>Scope 4</w:t>
                          </w:r>
                          <w:r w:rsidRPr="00853FD6">
                            <w:t xml:space="preserve"> inspectierapport</w:t>
                          </w:r>
                        </w:p>
                        <w:tbl>
                          <w:tblPr>
                            <w:tblW w:w="0" w:type="auto"/>
                            <w:tblLayout w:type="fixed"/>
                            <w:tblLook w:val="07E0" w:firstRow="1" w:lastRow="1" w:firstColumn="1" w:lastColumn="1" w:noHBand="1" w:noVBand="1"/>
                          </w:tblPr>
                          <w:tblGrid>
                            <w:gridCol w:w="1150"/>
                            <w:gridCol w:w="4490"/>
                          </w:tblGrid>
                          <w:tr w:rsidR="00F705C4" w14:paraId="29C5724E" w14:textId="77777777">
                            <w:trPr>
                              <w:trHeight w:val="238"/>
                            </w:trPr>
                            <w:tc>
                              <w:tcPr>
                                <w:tcW w:w="646" w:type="dxa"/>
                              </w:tcPr>
                              <w:p w14:paraId="1642807B" w14:textId="77777777" w:rsidR="00F705C4" w:rsidRDefault="00F705C4">
                                <w:r>
                                  <w:t xml:space="preserve">Versie </w:t>
                                </w:r>
                              </w:p>
                            </w:tc>
                            <w:tc>
                              <w:tcPr>
                                <w:tcW w:w="4490" w:type="dxa"/>
                              </w:tcPr>
                              <w:p w14:paraId="1047B3B2" w14:textId="38D5A41A" w:rsidR="00F705C4" w:rsidRDefault="00F705C4">
                                <w:r>
                                  <w:t>2</w:t>
                                </w:r>
                              </w:p>
                            </w:tc>
                          </w:tr>
                          <w:tr w:rsidR="00F705C4" w14:paraId="7DB30D83" w14:textId="77777777">
                            <w:trPr>
                              <w:trHeight w:val="1210"/>
                            </w:trPr>
                            <w:tc>
                              <w:tcPr>
                                <w:tcW w:w="1150" w:type="dxa"/>
                              </w:tcPr>
                              <w:p w14:paraId="16BEEE7C" w14:textId="77777777" w:rsidR="00F705C4" w:rsidRDefault="00F705C4">
                                <w:r>
                                  <w:t>Datum</w:t>
                                </w:r>
                              </w:p>
                            </w:tc>
                            <w:tc>
                              <w:tcPr>
                                <w:tcW w:w="4490" w:type="dxa"/>
                              </w:tcPr>
                              <w:p w14:paraId="35CFBDD9" w14:textId="410A3B70" w:rsidR="00F705C4" w:rsidRDefault="005D329B">
                                <w:pPr>
                                  <w:pStyle w:val="Gegevensdocument"/>
                                </w:pPr>
                                <w:sdt>
                                  <w:sdtPr>
                                    <w:id w:val="620265143"/>
                                    <w:date w:fullDate="2021-08-16T00:00:00Z">
                                      <w:dateFormat w:val="d MMMM yyyy"/>
                                      <w:lid w:val="nl-NL"/>
                                      <w:storeMappedDataAs w:val="dateTime"/>
                                      <w:calendar w:val="gregorian"/>
                                    </w:date>
                                  </w:sdtPr>
                                  <w:sdtEndPr/>
                                  <w:sdtContent>
                                    <w:r w:rsidR="00F705C4">
                                      <w:t>16 augustus 2021</w:t>
                                    </w:r>
                                  </w:sdtContent>
                                </w:sdt>
                              </w:p>
                            </w:tc>
                          </w:tr>
                          <w:tr w:rsidR="00F705C4" w14:paraId="0CAF31C7" w14:textId="77777777">
                            <w:trPr>
                              <w:trHeight w:val="960"/>
                            </w:trPr>
                            <w:tc>
                              <w:tcPr>
                                <w:tcW w:w="1150" w:type="dxa"/>
                              </w:tcPr>
                              <w:p w14:paraId="591A5911" w14:textId="77777777" w:rsidR="00F705C4" w:rsidRDefault="00F705C4">
                                <w:r>
                                  <w:t>Status</w:t>
                                </w:r>
                              </w:p>
                            </w:tc>
                            <w:tc>
                              <w:tcPr>
                                <w:tcW w:w="4490" w:type="dxa"/>
                              </w:tcPr>
                              <w:p w14:paraId="62D7D264" w14:textId="77777777" w:rsidR="00F705C4" w:rsidRDefault="00F705C4">
                                <w:r>
                                  <w:t>definitief</w:t>
                                </w:r>
                              </w:p>
                            </w:tc>
                          </w:tr>
                          <w:tr w:rsidR="00F705C4" w14:paraId="75391416" w14:textId="77777777">
                            <w:trPr>
                              <w:trHeight w:val="238"/>
                            </w:trPr>
                            <w:tc>
                              <w:tcPr>
                                <w:tcW w:w="1150" w:type="dxa"/>
                              </w:tcPr>
                              <w:p w14:paraId="381564E7" w14:textId="77777777" w:rsidR="00F705C4" w:rsidRDefault="00F705C4">
                                <w:r>
                                  <w:t>Kenmerk</w:t>
                                </w:r>
                              </w:p>
                            </w:tc>
                            <w:tc>
                              <w:tcPr>
                                <w:tcW w:w="4490" w:type="dxa"/>
                              </w:tcPr>
                              <w:p w14:paraId="27CCC1F1" w14:textId="40FED210" w:rsidR="00F705C4" w:rsidRDefault="00F705C4" w:rsidP="00853FD6">
                                <w:r>
                                  <w:t>1282613-W.27</w:t>
                                </w:r>
                              </w:p>
                            </w:tc>
                          </w:tr>
                        </w:tbl>
                        <w:p w14:paraId="29C49285" w14:textId="77777777" w:rsidR="00F705C4" w:rsidRDefault="00F705C4"/>
                      </w:txbxContent>
                    </wps:txbx>
                    <wps:bodyPr vert="horz" wrap="square" lIns="0" tIns="0" rIns="0" bIns="0" anchor="t" anchorCtr="0"/>
                  </wps:wsp>
                </a:graphicData>
              </a:graphic>
            </wp:anchor>
          </w:drawing>
        </mc:Choice>
        <mc:Fallback>
          <w:pict>
            <v:shapetype w14:anchorId="3BC9227A" id="_x0000_t202" coordsize="21600,21600" o:spt="202" path="m,l,21600r21600,l21600,xe">
              <v:stroke joinstyle="miter"/>
              <v:path gradientshapeok="t" o:connecttype="rect"/>
            </v:shapetype>
            <v:shape id="Datum en status" o:spid="_x0000_s1030" type="#_x0000_t202" style="position:absolute;margin-left:161pt;margin-top:244.6pt;width:283.45pt;height:150.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" filled="f" stroked="f">
              <v:textbox inset="0,0,0,0">
                <w:txbxContent>
                  <w:p w14:paraId="26A80131" w14:textId="7B023899" w:rsidR="00F705C4" w:rsidRDefault="00F705C4">
                    <w:pPr>
                      <w:pStyle w:val="StandaardVerdana12"/>
                    </w:pPr>
                    <w:r w:rsidRPr="00853FD6">
                      <w:t xml:space="preserve">Standaard </w:t>
                    </w:r>
                    <w:r>
                      <w:t>Scope 4</w:t>
                    </w:r>
                    <w:r w:rsidRPr="00853FD6">
                      <w:t xml:space="preserve"> inspectierapport</w:t>
                    </w:r>
                  </w:p>
                  <w:tbl>
                    <w:tblPr>
                      <w:tblW w:w="0" w:type="auto"/>
                      <w:tblLayout w:type="fixed"/>
                      <w:tblLook w:val="07E0" w:firstRow="1" w:lastRow="1" w:firstColumn="1" w:lastColumn="1" w:noHBand="1" w:noVBand="1"/>
                    </w:tblPr>
                    <w:tblGrid>
                      <w:gridCol w:w="1150"/>
                      <w:gridCol w:w="4490"/>
                    </w:tblGrid>
                    <w:tr w:rsidR="00F705C4" w14:paraId="29C5724E" w14:textId="77777777">
                      <w:trPr>
                        <w:trHeight w:val="238"/>
                      </w:trPr>
                      <w:tc>
                        <w:tcPr>
                          <w:tcW w:w="646" w:type="dxa"/>
                        </w:tcPr>
                        <w:p w14:paraId="1642807B" w14:textId="77777777" w:rsidR="00F705C4" w:rsidRDefault="00F705C4">
                          <w:r>
                            <w:t xml:space="preserve">Versie </w:t>
                          </w:r>
                        </w:p>
                      </w:tc>
                      <w:tc>
                        <w:tcPr>
                          <w:tcW w:w="4490" w:type="dxa"/>
                        </w:tcPr>
                        <w:p w14:paraId="1047B3B2" w14:textId="38D5A41A" w:rsidR="00F705C4" w:rsidRDefault="00F705C4">
                          <w:r>
                            <w:t>2</w:t>
                          </w:r>
                        </w:p>
                      </w:tc>
                    </w:tr>
                    <w:tr w:rsidR="00F705C4" w14:paraId="7DB30D83" w14:textId="77777777">
                      <w:trPr>
                        <w:trHeight w:val="1210"/>
                      </w:trPr>
                      <w:tc>
                        <w:tcPr>
                          <w:tcW w:w="1150" w:type="dxa"/>
                        </w:tcPr>
                        <w:p w14:paraId="16BEEE7C" w14:textId="77777777" w:rsidR="00F705C4" w:rsidRDefault="00F705C4">
                          <w:r>
                            <w:t>Datum</w:t>
                          </w:r>
                        </w:p>
                      </w:tc>
                      <w:tc>
                        <w:tcPr>
                          <w:tcW w:w="4490" w:type="dxa"/>
                        </w:tcPr>
                        <w:p w14:paraId="35CFBDD9" w14:textId="410A3B70" w:rsidR="00F705C4" w:rsidRDefault="005D329B">
                          <w:pPr>
                            <w:pStyle w:val="Gegevensdocument"/>
                          </w:pPr>
                          <w:sdt>
                            <w:sdtPr>
                              <w:id w:val="620265143"/>
                              <w:date w:fullDate="2021-08-16T00:00:00Z">
                                <w:dateFormat w:val="d MMMM yyyy"/>
                                <w:lid w:val="nl-NL"/>
                                <w:storeMappedDataAs w:val="dateTime"/>
                                <w:calendar w:val="gregorian"/>
                              </w:date>
                            </w:sdtPr>
                            <w:sdtEndPr/>
                            <w:sdtContent>
                              <w:r w:rsidR="00F705C4">
                                <w:t>16 augustus 2021</w:t>
                              </w:r>
                            </w:sdtContent>
                          </w:sdt>
                        </w:p>
                      </w:tc>
                    </w:tr>
                    <w:tr w:rsidR="00F705C4" w14:paraId="0CAF31C7" w14:textId="77777777">
                      <w:trPr>
                        <w:trHeight w:val="960"/>
                      </w:trPr>
                      <w:tc>
                        <w:tcPr>
                          <w:tcW w:w="1150" w:type="dxa"/>
                        </w:tcPr>
                        <w:p w14:paraId="591A5911" w14:textId="77777777" w:rsidR="00F705C4" w:rsidRDefault="00F705C4">
                          <w:r>
                            <w:t>Status</w:t>
                          </w:r>
                        </w:p>
                      </w:tc>
                      <w:tc>
                        <w:tcPr>
                          <w:tcW w:w="4490" w:type="dxa"/>
                        </w:tcPr>
                        <w:p w14:paraId="62D7D264" w14:textId="77777777" w:rsidR="00F705C4" w:rsidRDefault="00F705C4">
                          <w:r>
                            <w:t>definitief</w:t>
                          </w:r>
                        </w:p>
                      </w:tc>
                    </w:tr>
                    <w:tr w:rsidR="00F705C4" w14:paraId="75391416" w14:textId="77777777">
                      <w:trPr>
                        <w:trHeight w:val="238"/>
                      </w:trPr>
                      <w:tc>
                        <w:tcPr>
                          <w:tcW w:w="1150" w:type="dxa"/>
                        </w:tcPr>
                        <w:p w14:paraId="381564E7" w14:textId="77777777" w:rsidR="00F705C4" w:rsidRDefault="00F705C4">
                          <w:r>
                            <w:t>Kenmerk</w:t>
                          </w:r>
                        </w:p>
                      </w:tc>
                      <w:tc>
                        <w:tcPr>
                          <w:tcW w:w="4490" w:type="dxa"/>
                        </w:tcPr>
                        <w:p w14:paraId="27CCC1F1" w14:textId="40FED210" w:rsidR="00F705C4" w:rsidRDefault="00F705C4" w:rsidP="00853FD6">
                          <w:r>
                            <w:t>1282613-W.27</w:t>
                          </w:r>
                        </w:p>
                      </w:tc>
                    </w:tr>
                  </w:tbl>
                  <w:p w14:paraId="29C49285" w14:textId="77777777" w:rsidR="00F705C4" w:rsidRDefault="00F705C4"/>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0D8C98C" wp14:editId="77B8F7F7">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2979407C" w14:textId="4254A052" w:rsidR="00F705C4" w:rsidRDefault="00F705C4">
                          <w:pPr>
                            <w:pStyle w:val="StandaardVerdana12"/>
                          </w:pPr>
                          <w:r>
                            <w:t xml:space="preserve">Bijlage W.27 </w:t>
                          </w:r>
                        </w:p>
                      </w:txbxContent>
                    </wps:txbx>
                    <wps:bodyPr vert="horz" wrap="square" lIns="0" tIns="0" rIns="0" bIns="0" anchor="t" anchorCtr="0"/>
                  </wps:wsp>
                </a:graphicData>
              </a:graphic>
            </wp:anchor>
          </w:drawing>
        </mc:Choice>
        <mc:Fallback>
          <w:pict>
            <v:shape w14:anchorId="60D8C98C" id="Titel en subtitel" o:spid="_x0000_s1031" type="#_x0000_t202" style="position:absolute;margin-left:161pt;margin-top:213.15pt;width:277.75pt;height:32.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" filled="f" stroked="f">
              <v:textbox inset="0,0,0,0">
                <w:txbxContent>
                  <w:p w14:paraId="2979407C" w14:textId="4254A052" w:rsidR="00F705C4" w:rsidRDefault="00F705C4">
                    <w:pPr>
                      <w:pStyle w:val="StandaardVerdana12"/>
                    </w:pPr>
                    <w:r>
                      <w:t xml:space="preserve">Bijlage W.27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E0DC574" wp14:editId="415CBD65">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732A9A1A" w14:textId="77777777" w:rsidR="00F705C4" w:rsidRDefault="00F705C4">
                          <w:pPr>
                            <w:pStyle w:val="MarginlessContainer"/>
                          </w:pPr>
                          <w:r>
                            <w:rPr>
                              <w:noProof/>
                            </w:rPr>
                            <w:drawing>
                              <wp:inline distT="0" distB="0" distL="0" distR="0" wp14:anchorId="4429CBEF" wp14:editId="128176B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E0DC574" id="Logo" o:spid="_x0000_s1032"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" filled="f" stroked="f">
              <v:textbox inset="0,0,0,0">
                <w:txbxContent>
                  <w:p w14:paraId="732A9A1A" w14:textId="77777777" w:rsidR="00F705C4" w:rsidRDefault="00F705C4">
                    <w:pPr>
                      <w:pStyle w:val="MarginlessContainer"/>
                    </w:pPr>
                    <w:r>
                      <w:rPr>
                        <w:noProof/>
                      </w:rPr>
                      <w:drawing>
                        <wp:inline distT="0" distB="0" distL="0" distR="0" wp14:anchorId="4429CBEF" wp14:editId="128176B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DDAA5C2" wp14:editId="6815C3B0">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36102836" w14:textId="77777777" w:rsidR="00F705C4" w:rsidRDefault="00F705C4">
                          <w:pPr>
                            <w:pStyle w:val="MarginlessContainer"/>
                          </w:pPr>
                          <w:r>
                            <w:rPr>
                              <w:noProof/>
                            </w:rPr>
                            <w:drawing>
                              <wp:inline distT="0" distB="0" distL="0" distR="0" wp14:anchorId="0BB399EE" wp14:editId="0424FE54">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DDAA5C2" id="Woordmerk" o:spid="_x0000_s1033"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" filled="f" stroked="f">
              <v:textbox inset="0,0,0,0">
                <w:txbxContent>
                  <w:p w14:paraId="36102836" w14:textId="77777777" w:rsidR="00F705C4" w:rsidRDefault="00F705C4">
                    <w:pPr>
                      <w:pStyle w:val="MarginlessContainer"/>
                    </w:pPr>
                    <w:r>
                      <w:rPr>
                        <w:noProof/>
                      </w:rPr>
                      <w:drawing>
                        <wp:inline distT="0" distB="0" distL="0" distR="0" wp14:anchorId="0BB399EE" wp14:editId="0424FE54">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249AFE"/>
    <w:multiLevelType w:val="multilevel"/>
    <w:tmpl w:val="62CB97FA"/>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F39496"/>
    <w:multiLevelType w:val="multilevel"/>
    <w:tmpl w:val="7440B375"/>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F3657D"/>
    <w:multiLevelType w:val="multilevel"/>
    <w:tmpl w:val="4E892FB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408D1EC"/>
    <w:multiLevelType w:val="multilevel"/>
    <w:tmpl w:val="520348D7"/>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776CF3E"/>
    <w:multiLevelType w:val="multilevel"/>
    <w:tmpl w:val="D30E00FB"/>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7DD9909"/>
    <w:multiLevelType w:val="multilevel"/>
    <w:tmpl w:val="8615887E"/>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2F9524A"/>
    <w:multiLevelType w:val="multilevel"/>
    <w:tmpl w:val="661BDDA2"/>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3C34038"/>
    <w:multiLevelType w:val="multilevel"/>
    <w:tmpl w:val="55C6A44D"/>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803FFC1"/>
    <w:multiLevelType w:val="multilevel"/>
    <w:tmpl w:val="1F05DB5D"/>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89C78E1"/>
    <w:multiLevelType w:val="multilevel"/>
    <w:tmpl w:val="A27A71B0"/>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C742666"/>
    <w:multiLevelType w:val="multilevel"/>
    <w:tmpl w:val="79849EDB"/>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D1CFC07"/>
    <w:multiLevelType w:val="multilevel"/>
    <w:tmpl w:val="1543C26E"/>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E885E96"/>
    <w:multiLevelType w:val="multilevel"/>
    <w:tmpl w:val="E6666E8E"/>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ECD42FF"/>
    <w:multiLevelType w:val="multilevel"/>
    <w:tmpl w:val="A1600C97"/>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9B10B5"/>
    <w:multiLevelType w:val="hybridMultilevel"/>
    <w:tmpl w:val="3CEEF97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070379A1"/>
    <w:multiLevelType w:val="multilevel"/>
    <w:tmpl w:val="809E5E08"/>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7A0C22"/>
    <w:multiLevelType w:val="hybridMultilevel"/>
    <w:tmpl w:val="AE24289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44A5B53"/>
    <w:multiLevelType w:val="multilevel"/>
    <w:tmpl w:val="A6CB4DA0"/>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62611C"/>
    <w:multiLevelType w:val="hybridMultilevel"/>
    <w:tmpl w:val="2DDA647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D685127"/>
    <w:multiLevelType w:val="hybridMultilevel"/>
    <w:tmpl w:val="27C041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3110009"/>
    <w:multiLevelType w:val="multilevel"/>
    <w:tmpl w:val="5A003813"/>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6750D1"/>
    <w:multiLevelType w:val="multilevel"/>
    <w:tmpl w:val="514BA46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4B1F033"/>
    <w:multiLevelType w:val="multilevel"/>
    <w:tmpl w:val="F471D0EF"/>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71A490E"/>
    <w:multiLevelType w:val="multilevel"/>
    <w:tmpl w:val="4DD8AE35"/>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24" w15:restartNumberingAfterBreak="0">
    <w:nsid w:val="275C9EB4"/>
    <w:multiLevelType w:val="multilevel"/>
    <w:tmpl w:val="12BF654B"/>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7B6335B"/>
    <w:multiLevelType w:val="hybridMultilevel"/>
    <w:tmpl w:val="E864F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B397429"/>
    <w:multiLevelType w:val="multilevel"/>
    <w:tmpl w:val="B6E61912"/>
    <w:styleLink w:val="Opmaakprofiel1"/>
    <w:lvl w:ilvl="0">
      <w:start w:val="7"/>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2FB20AC7"/>
    <w:multiLevelType w:val="hybridMultilevel"/>
    <w:tmpl w:val="4D201B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9442292"/>
    <w:multiLevelType w:val="hybridMultilevel"/>
    <w:tmpl w:val="F73654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A050BFB"/>
    <w:multiLevelType w:val="hybridMultilevel"/>
    <w:tmpl w:val="8E48D7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8DF52A8"/>
    <w:multiLevelType w:val="hybridMultilevel"/>
    <w:tmpl w:val="29167C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EBEA93"/>
    <w:multiLevelType w:val="multilevel"/>
    <w:tmpl w:val="04B81C4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B63F63"/>
    <w:multiLevelType w:val="multilevel"/>
    <w:tmpl w:val="33DBAE46"/>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8DA972"/>
    <w:multiLevelType w:val="multilevel"/>
    <w:tmpl w:val="91B8C548"/>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numFmt w:val="decimal"/>
      <w:lvlText w:val=""/>
      <w:lvlJc w:val="left"/>
    </w:lvl>
    <w:lvl w:ilvl="8">
      <w:numFmt w:val="decimal"/>
      <w:lvlText w:val=""/>
      <w:lvlJc w:val="left"/>
    </w:lvl>
  </w:abstractNum>
  <w:abstractNum w:abstractNumId="34" w15:restartNumberingAfterBreak="0">
    <w:nsid w:val="714A14AC"/>
    <w:multiLevelType w:val="multilevel"/>
    <w:tmpl w:val="53ADE4E1"/>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DC9C26"/>
    <w:multiLevelType w:val="multilevel"/>
    <w:tmpl w:val="702CBB16"/>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1"/>
  </w:num>
  <w:num w:numId="3">
    <w:abstractNumId w:val="24"/>
  </w:num>
  <w:num w:numId="4">
    <w:abstractNumId w:val="33"/>
  </w:num>
  <w:num w:numId="5">
    <w:abstractNumId w:val="13"/>
  </w:num>
  <w:num w:numId="6">
    <w:abstractNumId w:val="4"/>
  </w:num>
  <w:num w:numId="7">
    <w:abstractNumId w:val="7"/>
  </w:num>
  <w:num w:numId="8">
    <w:abstractNumId w:val="1"/>
  </w:num>
  <w:num w:numId="9">
    <w:abstractNumId w:val="9"/>
  </w:num>
  <w:num w:numId="10">
    <w:abstractNumId w:val="22"/>
  </w:num>
  <w:num w:numId="11">
    <w:abstractNumId w:val="20"/>
  </w:num>
  <w:num w:numId="12">
    <w:abstractNumId w:val="3"/>
  </w:num>
  <w:num w:numId="13">
    <w:abstractNumId w:val="23"/>
  </w:num>
  <w:num w:numId="14">
    <w:abstractNumId w:val="0"/>
  </w:num>
  <w:num w:numId="15">
    <w:abstractNumId w:val="12"/>
  </w:num>
  <w:num w:numId="16">
    <w:abstractNumId w:val="10"/>
  </w:num>
  <w:num w:numId="17">
    <w:abstractNumId w:val="17"/>
  </w:num>
  <w:num w:numId="18">
    <w:abstractNumId w:val="34"/>
  </w:num>
  <w:num w:numId="19">
    <w:abstractNumId w:val="32"/>
  </w:num>
  <w:num w:numId="20">
    <w:abstractNumId w:val="6"/>
  </w:num>
  <w:num w:numId="21">
    <w:abstractNumId w:val="15"/>
  </w:num>
  <w:num w:numId="22">
    <w:abstractNumId w:val="30"/>
  </w:num>
  <w:num w:numId="23">
    <w:abstractNumId w:val="16"/>
  </w:num>
  <w:num w:numId="24">
    <w:abstractNumId w:val="28"/>
  </w:num>
  <w:num w:numId="25">
    <w:abstractNumId w:val="19"/>
  </w:num>
  <w:num w:numId="26">
    <w:abstractNumId w:val="29"/>
  </w:num>
  <w:num w:numId="27">
    <w:abstractNumId w:val="25"/>
  </w:num>
  <w:num w:numId="28">
    <w:abstractNumId w:val="14"/>
  </w:num>
  <w:num w:numId="29">
    <w:abstractNumId w:val="27"/>
  </w:num>
  <w:num w:numId="30">
    <w:abstractNumId w:val="26"/>
  </w:num>
  <w:num w:numId="31">
    <w:abstractNumId w:val="18"/>
  </w:num>
  <w:num w:numId="32">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attachedTemplate r:id="rId1"/>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AB9"/>
    <w:rsid w:val="000A1AA8"/>
    <w:rsid w:val="000F39B5"/>
    <w:rsid w:val="001625F3"/>
    <w:rsid w:val="001750BE"/>
    <w:rsid w:val="001C7D74"/>
    <w:rsid w:val="00245DB2"/>
    <w:rsid w:val="00265FA0"/>
    <w:rsid w:val="00292D28"/>
    <w:rsid w:val="002A78BB"/>
    <w:rsid w:val="002A7F94"/>
    <w:rsid w:val="002C217E"/>
    <w:rsid w:val="002D2686"/>
    <w:rsid w:val="00344FE5"/>
    <w:rsid w:val="003A0E93"/>
    <w:rsid w:val="00424883"/>
    <w:rsid w:val="00477247"/>
    <w:rsid w:val="00492234"/>
    <w:rsid w:val="00501650"/>
    <w:rsid w:val="005453A4"/>
    <w:rsid w:val="005531C4"/>
    <w:rsid w:val="00585115"/>
    <w:rsid w:val="00597DA0"/>
    <w:rsid w:val="005D329B"/>
    <w:rsid w:val="005E3DAC"/>
    <w:rsid w:val="00680250"/>
    <w:rsid w:val="006F7E95"/>
    <w:rsid w:val="007405AA"/>
    <w:rsid w:val="00780338"/>
    <w:rsid w:val="007A0BDF"/>
    <w:rsid w:val="007A6820"/>
    <w:rsid w:val="007B2C39"/>
    <w:rsid w:val="007B6D91"/>
    <w:rsid w:val="007D6CE9"/>
    <w:rsid w:val="007E717B"/>
    <w:rsid w:val="007F3479"/>
    <w:rsid w:val="00810557"/>
    <w:rsid w:val="00841879"/>
    <w:rsid w:val="00853FD6"/>
    <w:rsid w:val="00860AB9"/>
    <w:rsid w:val="0088290B"/>
    <w:rsid w:val="008A0089"/>
    <w:rsid w:val="008C13D3"/>
    <w:rsid w:val="008F4710"/>
    <w:rsid w:val="00901825"/>
    <w:rsid w:val="00903326"/>
    <w:rsid w:val="009038D0"/>
    <w:rsid w:val="0097383F"/>
    <w:rsid w:val="009A5E69"/>
    <w:rsid w:val="00A25679"/>
    <w:rsid w:val="00A33ECA"/>
    <w:rsid w:val="00A477BC"/>
    <w:rsid w:val="00A621AF"/>
    <w:rsid w:val="00A67608"/>
    <w:rsid w:val="00AA35CE"/>
    <w:rsid w:val="00B0190D"/>
    <w:rsid w:val="00B50CE7"/>
    <w:rsid w:val="00B514DF"/>
    <w:rsid w:val="00C44EAA"/>
    <w:rsid w:val="00C56059"/>
    <w:rsid w:val="00C56244"/>
    <w:rsid w:val="00C82CA9"/>
    <w:rsid w:val="00CA2CCC"/>
    <w:rsid w:val="00D611C4"/>
    <w:rsid w:val="00DE47C9"/>
    <w:rsid w:val="00E30E30"/>
    <w:rsid w:val="00E45162"/>
    <w:rsid w:val="00E664F0"/>
    <w:rsid w:val="00E84776"/>
    <w:rsid w:val="00ED2369"/>
    <w:rsid w:val="00F3322C"/>
    <w:rsid w:val="00F705C4"/>
    <w:rsid w:val="00F8337D"/>
    <w:rsid w:val="00FB20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9115AB1"/>
  <w15:docId w15:val="{2F8D2CC6-5D42-497B-9966-B96F700E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paragraph" w:styleId="Kop10">
    <w:name w:val="heading 1"/>
    <w:aliases w:val="Hfdst 1"/>
    <w:basedOn w:val="Standaard"/>
    <w:next w:val="Standaard"/>
    <w:link w:val="Kop1Char"/>
    <w:qFormat/>
    <w:rsid w:val="007405AA"/>
    <w:pPr>
      <w:keepNext/>
      <w:tabs>
        <w:tab w:val="num" w:pos="0"/>
      </w:tabs>
      <w:autoSpaceDN/>
      <w:spacing w:after="240" w:line="240" w:lineRule="atLeast"/>
      <w:ind w:hanging="1134"/>
      <w:textAlignment w:val="auto"/>
      <w:outlineLvl w:val="0"/>
    </w:pPr>
    <w:rPr>
      <w:rFonts w:eastAsia="Times New Roman" w:cs="Arial"/>
      <w:bCs/>
      <w:color w:val="auto"/>
      <w:kern w:val="32"/>
      <w:sz w:val="24"/>
      <w:szCs w:val="32"/>
      <w:lang w:eastAsia="bg-BG"/>
    </w:rPr>
  </w:style>
  <w:style w:type="paragraph" w:styleId="Kop20">
    <w:name w:val="heading 2"/>
    <w:aliases w:val="Hfdst 1.1"/>
    <w:basedOn w:val="Standaard"/>
    <w:next w:val="Standaard"/>
    <w:link w:val="Kop2Char"/>
    <w:unhideWhenUsed/>
    <w:qFormat/>
    <w:rsid w:val="003A0E9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0">
    <w:name w:val="heading 3"/>
    <w:aliases w:val="Hfdst 1.1.1"/>
    <w:basedOn w:val="Standaard"/>
    <w:next w:val="plattetekst"/>
    <w:link w:val="Kop3Char"/>
    <w:qFormat/>
    <w:rsid w:val="00853FD6"/>
    <w:pPr>
      <w:keepNext/>
      <w:tabs>
        <w:tab w:val="num" w:pos="1080"/>
      </w:tabs>
      <w:autoSpaceDN/>
      <w:spacing w:line="295" w:lineRule="auto"/>
      <w:ind w:left="720" w:hanging="720"/>
      <w:textAlignment w:val="auto"/>
      <w:outlineLvl w:val="2"/>
    </w:pPr>
    <w:rPr>
      <w:rFonts w:ascii="Calibri" w:eastAsia="Times New Roman" w:hAnsi="Calibri" w:cs="Arial"/>
      <w:b/>
      <w:bCs/>
      <w:color w:val="auto"/>
      <w:sz w:val="17"/>
      <w:szCs w:val="26"/>
    </w:rPr>
  </w:style>
  <w:style w:type="paragraph" w:styleId="Kop40">
    <w:name w:val="heading 4"/>
    <w:aliases w:val="Hfdst 1.1.1.1"/>
    <w:basedOn w:val="Standaard"/>
    <w:next w:val="Standaard"/>
    <w:link w:val="Kop4Char"/>
    <w:qFormat/>
    <w:rsid w:val="007405AA"/>
    <w:pPr>
      <w:keepNext/>
      <w:tabs>
        <w:tab w:val="num" w:pos="0"/>
      </w:tabs>
      <w:autoSpaceDN/>
      <w:spacing w:line="240" w:lineRule="atLeast"/>
      <w:ind w:hanging="1134"/>
      <w:textAlignment w:val="auto"/>
      <w:outlineLvl w:val="3"/>
    </w:pPr>
    <w:rPr>
      <w:rFonts w:eastAsia="Times New Roman" w:cs="Times New Roman"/>
      <w:bCs/>
      <w:color w:val="auto"/>
      <w:szCs w:val="28"/>
      <w:lang w:eastAsia="bg-BG"/>
    </w:rPr>
  </w:style>
  <w:style w:type="paragraph" w:styleId="Kop5">
    <w:name w:val="heading 5"/>
    <w:basedOn w:val="Standaard"/>
    <w:next w:val="Standaard"/>
    <w:link w:val="Kop5Char"/>
    <w:qFormat/>
    <w:rsid w:val="007405AA"/>
    <w:pPr>
      <w:tabs>
        <w:tab w:val="num" w:pos="0"/>
      </w:tabs>
      <w:autoSpaceDN/>
      <w:spacing w:line="240" w:lineRule="atLeast"/>
      <w:ind w:hanging="1134"/>
      <w:textAlignment w:val="auto"/>
      <w:outlineLvl w:val="4"/>
    </w:pPr>
    <w:rPr>
      <w:rFonts w:eastAsia="Times New Roman" w:cs="Times New Roman"/>
      <w:bCs/>
      <w:iCs/>
      <w:color w:val="auto"/>
      <w:szCs w:val="26"/>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1"/>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8"/>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7"/>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7"/>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1"/>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9"/>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9"/>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9"/>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uiPriority w:val="39"/>
    <w:pPr>
      <w:spacing w:before="120" w:after="0"/>
      <w:ind w:left="180"/>
    </w:pPr>
    <w:rPr>
      <w:b w:val="0"/>
      <w:i/>
    </w:rPr>
  </w:style>
  <w:style w:type="paragraph" w:styleId="Inhopg3">
    <w:name w:val="toc 3"/>
    <w:basedOn w:val="Inhopg2"/>
    <w:next w:val="Standaard"/>
    <w:uiPriority w:val="39"/>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0"/>
      </w:numPr>
    </w:pPr>
    <w:rPr>
      <w:caps/>
    </w:rPr>
  </w:style>
  <w:style w:type="paragraph" w:customStyle="1" w:styleId="Kop1">
    <w:name w:val="Kop_1"/>
    <w:basedOn w:val="Standaard"/>
    <w:next w:val="Standaard"/>
    <w:pPr>
      <w:numPr>
        <w:numId w:val="5"/>
      </w:numPr>
    </w:pPr>
    <w:rPr>
      <w:b/>
    </w:rPr>
  </w:style>
  <w:style w:type="paragraph" w:customStyle="1" w:styleId="Kop2">
    <w:name w:val="Kop_2"/>
    <w:basedOn w:val="Standaard"/>
    <w:next w:val="Standaard"/>
    <w:pPr>
      <w:numPr>
        <w:ilvl w:val="1"/>
        <w:numId w:val="5"/>
      </w:numPr>
    </w:pPr>
  </w:style>
  <w:style w:type="paragraph" w:customStyle="1" w:styleId="Kop2zondernummer">
    <w:name w:val="Kop_2 zonder nummer"/>
    <w:basedOn w:val="Standaard"/>
    <w:next w:val="Standaard"/>
    <w:pPr>
      <w:numPr>
        <w:ilvl w:val="1"/>
        <w:numId w:val="6"/>
      </w:numPr>
    </w:pPr>
  </w:style>
  <w:style w:type="paragraph" w:customStyle="1" w:styleId="Kop3">
    <w:name w:val="Kop_3"/>
    <w:basedOn w:val="Standaard"/>
    <w:next w:val="Standaard"/>
    <w:pPr>
      <w:numPr>
        <w:ilvl w:val="2"/>
        <w:numId w:val="5"/>
      </w:numPr>
    </w:pPr>
  </w:style>
  <w:style w:type="paragraph" w:customStyle="1" w:styleId="Kop4">
    <w:name w:val="Kop_4"/>
    <w:basedOn w:val="Standaard"/>
    <w:next w:val="Standaard"/>
    <w:pPr>
      <w:numPr>
        <w:ilvl w:val="3"/>
        <w:numId w:val="5"/>
      </w:numPr>
    </w:pPr>
  </w:style>
  <w:style w:type="paragraph" w:customStyle="1" w:styleId="Kop5streepjestegenkantlijn">
    <w:name w:val="Kop_5 streepjes tegen kantlijn"/>
    <w:basedOn w:val="Standaard"/>
    <w:next w:val="Standaard"/>
    <w:pPr>
      <w:numPr>
        <w:ilvl w:val="4"/>
        <w:numId w:val="5"/>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2"/>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3"/>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4"/>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3"/>
      </w:numPr>
    </w:pPr>
  </w:style>
  <w:style w:type="paragraph" w:customStyle="1" w:styleId="Overeenkomstcomparitie">
    <w:name w:val="Overeenkomst comparitie"/>
    <w:basedOn w:val="Standaard"/>
    <w:next w:val="Standaard"/>
    <w:pPr>
      <w:numPr>
        <w:numId w:val="15"/>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3"/>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3"/>
      </w:numPr>
      <w:tabs>
        <w:tab w:val="left" w:pos="402"/>
      </w:tabs>
    </w:pPr>
  </w:style>
  <w:style w:type="paragraph" w:customStyle="1" w:styleId="Overeenkomstliddynamisch">
    <w:name w:val="Overeenkomst lid dynamisch"/>
    <w:basedOn w:val="Standaard"/>
    <w:pPr>
      <w:numPr>
        <w:ilvl w:val="1"/>
        <w:numId w:val="13"/>
      </w:numPr>
      <w:tabs>
        <w:tab w:val="left" w:pos="419"/>
      </w:tabs>
    </w:pPr>
  </w:style>
  <w:style w:type="paragraph" w:customStyle="1" w:styleId="Overeenkomstlidextra">
    <w:name w:val="Overeenkomst lid extra"/>
    <w:basedOn w:val="Standaard"/>
    <w:next w:val="Standaard"/>
    <w:pPr>
      <w:numPr>
        <w:numId w:val="16"/>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3"/>
      </w:numPr>
      <w:tabs>
        <w:tab w:val="left" w:pos="402"/>
      </w:tabs>
    </w:pPr>
  </w:style>
  <w:style w:type="paragraph" w:customStyle="1" w:styleId="Overeenkomstsectiedynamisch">
    <w:name w:val="Overeenkomst sectie dynamisch"/>
    <w:basedOn w:val="Standaard"/>
    <w:next w:val="Standaard"/>
    <w:pPr>
      <w:numPr>
        <w:numId w:val="17"/>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17"/>
      </w:numPr>
      <w:tabs>
        <w:tab w:val="left" w:pos="402"/>
      </w:tabs>
    </w:pPr>
  </w:style>
  <w:style w:type="paragraph" w:customStyle="1" w:styleId="Overeenkomstsectieliddynamisch">
    <w:name w:val="Overeenkomst sectielid dynamisch"/>
    <w:basedOn w:val="Standaard"/>
    <w:pPr>
      <w:numPr>
        <w:ilvl w:val="1"/>
        <w:numId w:val="17"/>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3"/>
      </w:numPr>
    </w:pPr>
  </w:style>
  <w:style w:type="paragraph" w:customStyle="1" w:styleId="Overeenkomststreepjedynamischinspringen">
    <w:name w:val="Overeenkomst streepje dynamisch inspringen"/>
    <w:basedOn w:val="Standaard"/>
    <w:next w:val="Standaard"/>
    <w:pPr>
      <w:numPr>
        <w:ilvl w:val="4"/>
        <w:numId w:val="13"/>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18"/>
      </w:numPr>
      <w:tabs>
        <w:tab w:val="left" w:pos="419"/>
      </w:tabs>
    </w:pPr>
  </w:style>
  <w:style w:type="paragraph" w:customStyle="1" w:styleId="Overeenkomststreepjeopsommingstekentegenkantlijn">
    <w:name w:val="Overeenkomst streepje opsommingsteken tegen kantlijn"/>
    <w:basedOn w:val="Standaard"/>
    <w:next w:val="Standaard"/>
    <w:pPr>
      <w:numPr>
        <w:numId w:val="18"/>
      </w:numPr>
      <w:tabs>
        <w:tab w:val="left" w:pos="419"/>
      </w:tabs>
    </w:pPr>
  </w:style>
  <w:style w:type="paragraph" w:customStyle="1" w:styleId="Overeenkomstsublidnummer">
    <w:name w:val="Overeenkomst sublid nummer"/>
    <w:basedOn w:val="Standaard"/>
    <w:next w:val="Standaard"/>
    <w:pPr>
      <w:numPr>
        <w:ilvl w:val="6"/>
        <w:numId w:val="13"/>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9"/>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9"/>
      </w:numPr>
    </w:pPr>
    <w:rPr>
      <w:b/>
    </w:rPr>
  </w:style>
  <w:style w:type="paragraph" w:customStyle="1" w:styleId="RapportNiveau3">
    <w:name w:val="Rapport_Niveau_3"/>
    <w:basedOn w:val="Standaard"/>
    <w:next w:val="Standaard"/>
    <w:pPr>
      <w:numPr>
        <w:ilvl w:val="2"/>
        <w:numId w:val="19"/>
      </w:numPr>
    </w:pPr>
    <w:rPr>
      <w:i/>
    </w:rPr>
  </w:style>
  <w:style w:type="paragraph" w:customStyle="1" w:styleId="RapportNiveau4">
    <w:name w:val="Rapport_Niveau_4"/>
    <w:basedOn w:val="Standaard"/>
    <w:next w:val="Standaard"/>
    <w:pPr>
      <w:numPr>
        <w:ilvl w:val="3"/>
        <w:numId w:val="19"/>
      </w:numPr>
    </w:pPr>
  </w:style>
  <w:style w:type="paragraph" w:customStyle="1" w:styleId="RapportNiveau5">
    <w:name w:val="Rapport_Niveau_5"/>
    <w:basedOn w:val="Standaard"/>
    <w:next w:val="Standaard"/>
    <w:pPr>
      <w:numPr>
        <w:ilvl w:val="4"/>
        <w:numId w:val="19"/>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0"/>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0"/>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860A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0AB9"/>
    <w:rPr>
      <w:rFonts w:ascii="Verdana" w:hAnsi="Verdana"/>
      <w:color w:val="000000"/>
      <w:sz w:val="18"/>
      <w:szCs w:val="18"/>
    </w:rPr>
  </w:style>
  <w:style w:type="paragraph" w:styleId="Voettekst">
    <w:name w:val="footer"/>
    <w:basedOn w:val="Standaard"/>
    <w:link w:val="VoettekstChar"/>
    <w:unhideWhenUsed/>
    <w:rsid w:val="00860AB9"/>
    <w:pPr>
      <w:tabs>
        <w:tab w:val="center" w:pos="4536"/>
        <w:tab w:val="right" w:pos="9072"/>
      </w:tabs>
      <w:spacing w:line="240" w:lineRule="auto"/>
    </w:pPr>
  </w:style>
  <w:style w:type="character" w:customStyle="1" w:styleId="VoettekstChar">
    <w:name w:val="Voettekst Char"/>
    <w:basedOn w:val="Standaardalinea-lettertype"/>
    <w:link w:val="Voettekst"/>
    <w:rsid w:val="00860AB9"/>
    <w:rPr>
      <w:rFonts w:ascii="Verdana" w:hAnsi="Verdana"/>
      <w:color w:val="000000"/>
      <w:sz w:val="18"/>
      <w:szCs w:val="18"/>
    </w:rPr>
  </w:style>
  <w:style w:type="character" w:customStyle="1" w:styleId="Kop2Char">
    <w:name w:val="Kop 2 Char"/>
    <w:aliases w:val="Hfdst 1.1 Char"/>
    <w:basedOn w:val="Standaardalinea-lettertype"/>
    <w:link w:val="Kop20"/>
    <w:rsid w:val="003A0E93"/>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link w:val="LijstalineaChar"/>
    <w:uiPriority w:val="34"/>
    <w:qFormat/>
    <w:rsid w:val="003A0E93"/>
    <w:pPr>
      <w:autoSpaceDN/>
      <w:spacing w:line="240" w:lineRule="auto"/>
      <w:ind w:left="720"/>
      <w:contextualSpacing/>
      <w:textAlignment w:val="auto"/>
    </w:pPr>
    <w:rPr>
      <w:rFonts w:eastAsia="Times New Roman" w:cs="Times New Roman"/>
      <w:color w:val="auto"/>
      <w:szCs w:val="20"/>
      <w:lang w:val="en-US"/>
    </w:rPr>
  </w:style>
  <w:style w:type="paragraph" w:styleId="Voetnoottekst">
    <w:name w:val="footnote text"/>
    <w:basedOn w:val="Standaard"/>
    <w:link w:val="VoetnoottekstChar"/>
    <w:semiHidden/>
    <w:rsid w:val="003A0E93"/>
    <w:pPr>
      <w:autoSpaceDN/>
      <w:spacing w:line="240" w:lineRule="auto"/>
      <w:textAlignment w:val="auto"/>
    </w:pPr>
    <w:rPr>
      <w:rFonts w:ascii="Arial" w:eastAsia="Times New Roman" w:hAnsi="Arial" w:cs="Times New Roman"/>
      <w:color w:val="auto"/>
      <w:szCs w:val="20"/>
    </w:rPr>
  </w:style>
  <w:style w:type="character" w:customStyle="1" w:styleId="VoetnoottekstChar">
    <w:name w:val="Voetnoottekst Char"/>
    <w:basedOn w:val="Standaardalinea-lettertype"/>
    <w:link w:val="Voetnoottekst"/>
    <w:semiHidden/>
    <w:rsid w:val="003A0E93"/>
    <w:rPr>
      <w:rFonts w:ascii="Arial" w:eastAsia="Times New Roman" w:hAnsi="Arial" w:cs="Times New Roman"/>
      <w:sz w:val="18"/>
    </w:rPr>
  </w:style>
  <w:style w:type="character" w:styleId="Voetnootmarkering">
    <w:name w:val="footnote reference"/>
    <w:basedOn w:val="Standaardalinea-lettertype"/>
    <w:semiHidden/>
    <w:rsid w:val="003A0E93"/>
    <w:rPr>
      <w:vertAlign w:val="superscript"/>
    </w:rPr>
  </w:style>
  <w:style w:type="character" w:customStyle="1" w:styleId="LijstalineaChar">
    <w:name w:val="Lijstalinea Char"/>
    <w:basedOn w:val="Standaardalinea-lettertype"/>
    <w:link w:val="Lijstalinea"/>
    <w:uiPriority w:val="34"/>
    <w:locked/>
    <w:rsid w:val="003A0E93"/>
    <w:rPr>
      <w:rFonts w:ascii="Verdana" w:eastAsia="Times New Roman" w:hAnsi="Verdana" w:cs="Times New Roman"/>
      <w:sz w:val="18"/>
      <w:lang w:val="en-US"/>
    </w:rPr>
  </w:style>
  <w:style w:type="table" w:styleId="Tabelraster">
    <w:name w:val="Table Grid"/>
    <w:basedOn w:val="Standaardtabel"/>
    <w:uiPriority w:val="59"/>
    <w:rsid w:val="00D6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fdst 1 Char"/>
    <w:basedOn w:val="Standaardalinea-lettertype"/>
    <w:link w:val="Kop10"/>
    <w:rsid w:val="007405AA"/>
    <w:rPr>
      <w:rFonts w:ascii="Verdana" w:eastAsia="Times New Roman" w:hAnsi="Verdana" w:cs="Arial"/>
      <w:bCs/>
      <w:kern w:val="32"/>
      <w:sz w:val="24"/>
      <w:szCs w:val="32"/>
      <w:lang w:eastAsia="bg-BG"/>
    </w:rPr>
  </w:style>
  <w:style w:type="character" w:customStyle="1" w:styleId="Kop4Char">
    <w:name w:val="Kop 4 Char"/>
    <w:aliases w:val="Hfdst 1.1.1.1 Char"/>
    <w:basedOn w:val="Standaardalinea-lettertype"/>
    <w:link w:val="Kop40"/>
    <w:rsid w:val="007405AA"/>
    <w:rPr>
      <w:rFonts w:ascii="Verdana" w:eastAsia="Times New Roman" w:hAnsi="Verdana" w:cs="Times New Roman"/>
      <w:bCs/>
      <w:sz w:val="18"/>
      <w:szCs w:val="28"/>
      <w:lang w:eastAsia="bg-BG"/>
    </w:rPr>
  </w:style>
  <w:style w:type="character" w:customStyle="1" w:styleId="Kop5Char">
    <w:name w:val="Kop 5 Char"/>
    <w:basedOn w:val="Standaardalinea-lettertype"/>
    <w:link w:val="Kop5"/>
    <w:rsid w:val="007405AA"/>
    <w:rPr>
      <w:rFonts w:ascii="Verdana" w:eastAsia="Times New Roman" w:hAnsi="Verdana" w:cs="Times New Roman"/>
      <w:bCs/>
      <w:iCs/>
      <w:sz w:val="18"/>
      <w:szCs w:val="26"/>
      <w:lang w:eastAsia="bg-BG"/>
    </w:rPr>
  </w:style>
  <w:style w:type="character" w:styleId="Titelvanboek">
    <w:name w:val="Book Title"/>
    <w:basedOn w:val="Standaardalinea-lettertype"/>
    <w:uiPriority w:val="33"/>
    <w:qFormat/>
    <w:rsid w:val="00ED2369"/>
    <w:rPr>
      <w:rFonts w:ascii="Verdana" w:hAnsi="Verdana"/>
      <w:b w:val="0"/>
      <w:bCs/>
      <w:i/>
      <w:iCs/>
      <w:spacing w:val="5"/>
      <w:sz w:val="18"/>
      <w:u w:val="single"/>
    </w:rPr>
  </w:style>
  <w:style w:type="paragraph" w:styleId="Plattetekst0">
    <w:name w:val="Body Text"/>
    <w:basedOn w:val="Standaard"/>
    <w:link w:val="PlattetekstChar"/>
    <w:rsid w:val="00B514DF"/>
    <w:pPr>
      <w:autoSpaceDN/>
      <w:spacing w:after="120" w:line="240" w:lineRule="auto"/>
      <w:textAlignment w:val="auto"/>
    </w:pPr>
    <w:rPr>
      <w:rFonts w:eastAsia="Times New Roman" w:cs="Times New Roman"/>
      <w:color w:val="auto"/>
      <w:szCs w:val="20"/>
    </w:rPr>
  </w:style>
  <w:style w:type="character" w:customStyle="1" w:styleId="PlattetekstChar">
    <w:name w:val="Platte tekst Char"/>
    <w:basedOn w:val="Standaardalinea-lettertype"/>
    <w:link w:val="Plattetekst0"/>
    <w:rsid w:val="00B514DF"/>
    <w:rPr>
      <w:rFonts w:ascii="Verdana" w:eastAsia="Times New Roman" w:hAnsi="Verdana" w:cs="Times New Roman"/>
      <w:sz w:val="18"/>
    </w:rPr>
  </w:style>
  <w:style w:type="character" w:styleId="Verwijzingopmerking">
    <w:name w:val="annotation reference"/>
    <w:basedOn w:val="Standaardalinea-lettertype"/>
    <w:uiPriority w:val="99"/>
    <w:semiHidden/>
    <w:unhideWhenUsed/>
    <w:rsid w:val="00C44EAA"/>
    <w:rPr>
      <w:sz w:val="16"/>
      <w:szCs w:val="16"/>
    </w:rPr>
  </w:style>
  <w:style w:type="paragraph" w:styleId="Tekstopmerking">
    <w:name w:val="annotation text"/>
    <w:basedOn w:val="Standaard"/>
    <w:link w:val="TekstopmerkingChar"/>
    <w:uiPriority w:val="99"/>
    <w:semiHidden/>
    <w:unhideWhenUsed/>
    <w:rsid w:val="00C44E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44EA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44EAA"/>
    <w:rPr>
      <w:b/>
      <w:bCs/>
    </w:rPr>
  </w:style>
  <w:style w:type="character" w:customStyle="1" w:styleId="OnderwerpvanopmerkingChar">
    <w:name w:val="Onderwerp van opmerking Char"/>
    <w:basedOn w:val="TekstopmerkingChar"/>
    <w:link w:val="Onderwerpvanopmerking"/>
    <w:uiPriority w:val="99"/>
    <w:semiHidden/>
    <w:rsid w:val="00C44EAA"/>
    <w:rPr>
      <w:rFonts w:ascii="Verdana" w:hAnsi="Verdana"/>
      <w:b/>
      <w:bCs/>
      <w:color w:val="000000"/>
    </w:rPr>
  </w:style>
  <w:style w:type="paragraph" w:styleId="Ballontekst">
    <w:name w:val="Balloon Text"/>
    <w:basedOn w:val="Standaard"/>
    <w:link w:val="BallontekstChar"/>
    <w:uiPriority w:val="99"/>
    <w:semiHidden/>
    <w:unhideWhenUsed/>
    <w:rsid w:val="00C44EAA"/>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44EAA"/>
    <w:rPr>
      <w:rFonts w:ascii="Segoe UI" w:hAnsi="Segoe UI" w:cs="Segoe UI"/>
      <w:color w:val="000000"/>
      <w:sz w:val="18"/>
      <w:szCs w:val="18"/>
    </w:rPr>
  </w:style>
  <w:style w:type="paragraph" w:styleId="Geenafstand">
    <w:name w:val="No Spacing"/>
    <w:link w:val="GeenafstandChar"/>
    <w:uiPriority w:val="1"/>
    <w:qFormat/>
    <w:rsid w:val="00853FD6"/>
    <w:pPr>
      <w:autoSpaceDN/>
      <w:textAlignment w:val="auto"/>
    </w:pPr>
    <w:rPr>
      <w:rFonts w:ascii="Arial" w:eastAsia="Times New Roman" w:hAnsi="Arial" w:cs="Times New Roman"/>
    </w:rPr>
  </w:style>
  <w:style w:type="character" w:customStyle="1" w:styleId="GeenafstandChar">
    <w:name w:val="Geen afstand Char"/>
    <w:link w:val="Geenafstand"/>
    <w:uiPriority w:val="1"/>
    <w:rsid w:val="00853FD6"/>
    <w:rPr>
      <w:rFonts w:ascii="Arial" w:eastAsia="Times New Roman" w:hAnsi="Arial" w:cs="Times New Roman"/>
    </w:rPr>
  </w:style>
  <w:style w:type="character" w:customStyle="1" w:styleId="Kop3Char">
    <w:name w:val="Kop 3 Char"/>
    <w:aliases w:val="Hfdst 1.1.1 Char"/>
    <w:basedOn w:val="Standaardalinea-lettertype"/>
    <w:link w:val="Kop30"/>
    <w:rsid w:val="00853FD6"/>
    <w:rPr>
      <w:rFonts w:ascii="Calibri" w:eastAsia="Times New Roman" w:hAnsi="Calibri" w:cs="Arial"/>
      <w:b/>
      <w:bCs/>
      <w:sz w:val="17"/>
      <w:szCs w:val="26"/>
    </w:rPr>
  </w:style>
  <w:style w:type="paragraph" w:customStyle="1" w:styleId="plattetekst">
    <w:name w:val="platte tekst"/>
    <w:basedOn w:val="Standaard"/>
    <w:rsid w:val="00853FD6"/>
    <w:pPr>
      <w:autoSpaceDN/>
      <w:spacing w:line="295" w:lineRule="auto"/>
      <w:textAlignment w:val="auto"/>
    </w:pPr>
    <w:rPr>
      <w:rFonts w:ascii="Calibri" w:eastAsia="Times New Roman" w:hAnsi="Calibri" w:cs="Arial"/>
      <w:color w:val="auto"/>
      <w:sz w:val="22"/>
      <w:szCs w:val="20"/>
    </w:rPr>
  </w:style>
  <w:style w:type="paragraph" w:styleId="Standaardinspringing">
    <w:name w:val="Normal Indent"/>
    <w:aliases w:val="Paragraaf"/>
    <w:basedOn w:val="Standaard"/>
    <w:semiHidden/>
    <w:rsid w:val="00853FD6"/>
    <w:pPr>
      <w:keepLines/>
      <w:autoSpaceDN/>
      <w:spacing w:line="240" w:lineRule="auto"/>
      <w:ind w:left="964"/>
      <w:textAlignment w:val="auto"/>
    </w:pPr>
    <w:rPr>
      <w:rFonts w:ascii="Calibri" w:eastAsia="Times New Roman" w:hAnsi="Calibri" w:cs="Times New Roman"/>
      <w:color w:val="auto"/>
      <w:kern w:val="28"/>
      <w:sz w:val="22"/>
      <w:szCs w:val="20"/>
    </w:rPr>
  </w:style>
  <w:style w:type="paragraph" w:customStyle="1" w:styleId="voettekstgewoon">
    <w:name w:val="voettekst gewoon"/>
    <w:basedOn w:val="Standaard"/>
    <w:rsid w:val="00853FD6"/>
    <w:pPr>
      <w:tabs>
        <w:tab w:val="left" w:pos="284"/>
        <w:tab w:val="right" w:pos="8902"/>
      </w:tabs>
      <w:autoSpaceDN/>
      <w:spacing w:line="240" w:lineRule="auto"/>
      <w:textAlignment w:val="auto"/>
    </w:pPr>
    <w:rPr>
      <w:rFonts w:ascii="Calibri" w:eastAsia="Times New Roman" w:hAnsi="Calibri" w:cs="Times New Roman"/>
      <w:color w:val="auto"/>
      <w:sz w:val="14"/>
      <w:szCs w:val="20"/>
    </w:rPr>
  </w:style>
  <w:style w:type="paragraph" w:styleId="Documentstructuur">
    <w:name w:val="Document Map"/>
    <w:basedOn w:val="Standaard"/>
    <w:link w:val="DocumentstructuurChar"/>
    <w:semiHidden/>
    <w:rsid w:val="00853FD6"/>
    <w:pPr>
      <w:shd w:val="clear" w:color="auto" w:fill="000080"/>
      <w:autoSpaceDN/>
      <w:spacing w:line="240" w:lineRule="auto"/>
      <w:textAlignment w:val="auto"/>
    </w:pPr>
    <w:rPr>
      <w:rFonts w:ascii="Tahoma" w:eastAsia="Times New Roman" w:hAnsi="Tahoma" w:cs="Tahoma"/>
      <w:color w:val="auto"/>
      <w:sz w:val="22"/>
      <w:szCs w:val="20"/>
    </w:rPr>
  </w:style>
  <w:style w:type="character" w:customStyle="1" w:styleId="DocumentstructuurChar">
    <w:name w:val="Documentstructuur Char"/>
    <w:basedOn w:val="Standaardalinea-lettertype"/>
    <w:link w:val="Documentstructuur"/>
    <w:semiHidden/>
    <w:rsid w:val="00853FD6"/>
    <w:rPr>
      <w:rFonts w:ascii="Tahoma" w:eastAsia="Times New Roman" w:hAnsi="Tahoma" w:cs="Tahoma"/>
      <w:sz w:val="22"/>
      <w:shd w:val="clear" w:color="auto" w:fill="000080"/>
    </w:rPr>
  </w:style>
  <w:style w:type="character" w:styleId="Hyperlink">
    <w:name w:val="Hyperlink"/>
    <w:uiPriority w:val="99"/>
    <w:rsid w:val="00853FD6"/>
    <w:rPr>
      <w:color w:val="0000FF"/>
      <w:u w:val="single"/>
    </w:rPr>
  </w:style>
  <w:style w:type="character" w:styleId="GevolgdeHyperlink">
    <w:name w:val="FollowedHyperlink"/>
    <w:semiHidden/>
    <w:rsid w:val="00853FD6"/>
    <w:rPr>
      <w:color w:val="800080"/>
      <w:u w:val="single"/>
    </w:rPr>
  </w:style>
  <w:style w:type="paragraph" w:styleId="Plattetekst3">
    <w:name w:val="Body Text 3"/>
    <w:basedOn w:val="Standaard"/>
    <w:link w:val="Plattetekst3Char"/>
    <w:semiHidden/>
    <w:rsid w:val="00853FD6"/>
    <w:pPr>
      <w:autoSpaceDN/>
      <w:spacing w:after="120" w:line="240" w:lineRule="auto"/>
      <w:textAlignment w:val="auto"/>
    </w:pPr>
    <w:rPr>
      <w:rFonts w:ascii="Calibri" w:eastAsia="Times New Roman" w:hAnsi="Calibri" w:cs="Times New Roman"/>
      <w:color w:val="auto"/>
      <w:sz w:val="16"/>
      <w:szCs w:val="20"/>
    </w:rPr>
  </w:style>
  <w:style w:type="character" w:customStyle="1" w:styleId="Plattetekst3Char">
    <w:name w:val="Platte tekst 3 Char"/>
    <w:basedOn w:val="Standaardalinea-lettertype"/>
    <w:link w:val="Plattetekst3"/>
    <w:semiHidden/>
    <w:rsid w:val="00853FD6"/>
    <w:rPr>
      <w:rFonts w:ascii="Calibri" w:eastAsia="Times New Roman" w:hAnsi="Calibri" w:cs="Times New Roman"/>
      <w:sz w:val="16"/>
    </w:rPr>
  </w:style>
  <w:style w:type="character" w:styleId="Tekstvantijdelijkeaanduiding">
    <w:name w:val="Placeholder Text"/>
    <w:uiPriority w:val="99"/>
    <w:semiHidden/>
    <w:rsid w:val="00853FD6"/>
    <w:rPr>
      <w:color w:val="808080"/>
    </w:rPr>
  </w:style>
  <w:style w:type="paragraph" w:styleId="Kopvaninhoudsopgave">
    <w:name w:val="TOC Heading"/>
    <w:basedOn w:val="Kop10"/>
    <w:next w:val="Standaard"/>
    <w:uiPriority w:val="39"/>
    <w:unhideWhenUsed/>
    <w:qFormat/>
    <w:rsid w:val="00853FD6"/>
    <w:pPr>
      <w:keepLines/>
      <w:tabs>
        <w:tab w:val="clear" w:pos="0"/>
      </w:tabs>
      <w:spacing w:before="480" w:after="0" w:line="276" w:lineRule="auto"/>
      <w:ind w:firstLine="0"/>
      <w:outlineLvl w:val="9"/>
    </w:pPr>
    <w:rPr>
      <w:rFonts w:ascii="Cambria" w:hAnsi="Cambria" w:cs="Times New Roman"/>
      <w:b/>
      <w:color w:val="365F91"/>
      <w:kern w:val="0"/>
      <w:sz w:val="28"/>
      <w:szCs w:val="28"/>
      <w:lang w:eastAsia="en-US"/>
    </w:rPr>
  </w:style>
  <w:style w:type="numbering" w:customStyle="1" w:styleId="Opmaakprofiel1">
    <w:name w:val="Opmaakprofiel1"/>
    <w:uiPriority w:val="99"/>
    <w:rsid w:val="00853FD6"/>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520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gDi\AppData\Local\Microsoft\Windows\INetCache\IE\KKLPD2J7\Advie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Adviesrapport.dotx</Template>
  <TotalTime>0</TotalTime>
  <Pages>8</Pages>
  <Words>1432</Words>
  <Characters>7877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Dirk de</dc:creator>
  <cp:lastModifiedBy>Jong, Dirk de</cp:lastModifiedBy>
  <cp:revision>43</cp:revision>
  <dcterms:created xsi:type="dcterms:W3CDTF">2021-05-10T18:34:00Z</dcterms:created>
  <dcterms:modified xsi:type="dcterms:W3CDTF">2021-09-21T11:02:00Z</dcterms:modified>
</cp:coreProperties>
</file>