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89CED59" w14:textId="77777777" w:rsidR="00E84776" w:rsidRDefault="00D611C4">
      <w:r>
        <w:br w:type="page"/>
      </w:r>
    </w:p>
    <w:p w14:paraId="274A2A74" w14:textId="77777777" w:rsidR="00860AB9" w:rsidRDefault="00860AB9" w:rsidP="00860AB9">
      <w:pPr>
        <w:pStyle w:val="StandaardVerdana12"/>
      </w:pPr>
      <w:r>
        <w:lastRenderedPageBreak/>
        <w:t>Inleiding</w:t>
      </w:r>
    </w:p>
    <w:p w14:paraId="634B63AE" w14:textId="77777777" w:rsidR="003A0E93" w:rsidRDefault="00860AB9" w:rsidP="00860AB9">
      <w:r w:rsidRPr="00860AB9">
        <w:t>D</w:t>
      </w:r>
      <w:r>
        <w:t xml:space="preserve">it document is een </w:t>
      </w:r>
      <w:r w:rsidRPr="00860AB9">
        <w:t xml:space="preserve">bijlage </w:t>
      </w:r>
      <w:r>
        <w:t xml:space="preserve">bij de werkomschrijving voor onderhoud aan noodstroominstallaties. </w:t>
      </w:r>
    </w:p>
    <w:p w14:paraId="5E3BE53F" w14:textId="77777777" w:rsidR="003A0E93" w:rsidRDefault="003A0E93" w:rsidP="00860AB9"/>
    <w:p w14:paraId="3AD69653" w14:textId="77777777" w:rsidR="00860AB9" w:rsidRDefault="00860AB9" w:rsidP="00860AB9">
      <w:r>
        <w:t xml:space="preserve">In deze werkbeschrijving staan de </w:t>
      </w:r>
      <w:r w:rsidR="003A0E93">
        <w:t>uit te voeren werkzaamheden nader omschreven.</w:t>
      </w:r>
    </w:p>
    <w:p w14:paraId="5551D255" w14:textId="77777777" w:rsidR="00860AB9" w:rsidRPr="00860AB9" w:rsidRDefault="00860AB9" w:rsidP="00860AB9"/>
    <w:p w14:paraId="3EFEDB19" w14:textId="77777777" w:rsidR="00860AB9" w:rsidRPr="00860AB9" w:rsidRDefault="00860AB9" w:rsidP="00860AB9"/>
    <w:p w14:paraId="52282E37" w14:textId="77777777" w:rsidR="00E84776" w:rsidRDefault="00D611C4">
      <w:pPr>
        <w:pStyle w:val="StandaardVerdana12"/>
      </w:pPr>
      <w:r>
        <w:t>Inhoud</w:t>
      </w:r>
    </w:p>
    <w:p w14:paraId="5A0D3208" w14:textId="3FF8A24F" w:rsidR="005531C4" w:rsidRDefault="00D611C4">
      <w:pPr>
        <w:pStyle w:val="Inhopg1"/>
        <w:tabs>
          <w:tab w:val="left" w:pos="434"/>
          <w:tab w:val="right" w:leader="dot" w:pos="7729"/>
        </w:tabs>
        <w:rPr>
          <w:rFonts w:asciiTheme="minorHAnsi" w:eastAsiaTheme="minorEastAsia" w:hAnsiTheme="minorHAnsi" w:cstheme="minorBidi"/>
          <w:b w:val="0"/>
          <w:noProof/>
          <w:color w:val="auto"/>
          <w:sz w:val="22"/>
          <w:szCs w:val="22"/>
        </w:rPr>
      </w:pPr>
      <w:r>
        <w:fldChar w:fldCharType="begin"/>
      </w:r>
      <w:r>
        <w:instrText xml:space="preserve"> TOC \t "Rapport_Niveau_1_zonder_Nummering;1;Rapport_Niveau_1;1;Rapport_Niveau_2;2;Rapport_Niveau_3;3" </w:instrText>
      </w:r>
      <w:r>
        <w:fldChar w:fldCharType="separate"/>
      </w:r>
      <w:r w:rsidR="005531C4">
        <w:rPr>
          <w:noProof/>
        </w:rPr>
        <w:t>1.</w:t>
      </w:r>
      <w:r w:rsidR="005531C4">
        <w:rPr>
          <w:rFonts w:asciiTheme="minorHAnsi" w:eastAsiaTheme="minorEastAsia" w:hAnsiTheme="minorHAnsi" w:cstheme="minorBidi"/>
          <w:b w:val="0"/>
          <w:noProof/>
          <w:color w:val="auto"/>
          <w:sz w:val="22"/>
          <w:szCs w:val="22"/>
        </w:rPr>
        <w:tab/>
      </w:r>
      <w:r w:rsidR="005531C4">
        <w:rPr>
          <w:noProof/>
        </w:rPr>
        <w:t>Noodstroomaggregaat</w:t>
      </w:r>
      <w:r w:rsidR="005531C4">
        <w:rPr>
          <w:noProof/>
        </w:rPr>
        <w:tab/>
      </w:r>
      <w:r w:rsidR="005531C4">
        <w:rPr>
          <w:noProof/>
        </w:rPr>
        <w:fldChar w:fldCharType="begin"/>
      </w:r>
      <w:r w:rsidR="005531C4">
        <w:rPr>
          <w:noProof/>
        </w:rPr>
        <w:instrText xml:space="preserve"> PAGEREF _Toc73692337 \h </w:instrText>
      </w:r>
      <w:r w:rsidR="005531C4">
        <w:rPr>
          <w:noProof/>
        </w:rPr>
      </w:r>
      <w:r w:rsidR="005531C4">
        <w:rPr>
          <w:noProof/>
        </w:rPr>
        <w:fldChar w:fldCharType="separate"/>
      </w:r>
      <w:r w:rsidR="005531C4">
        <w:rPr>
          <w:noProof/>
        </w:rPr>
        <w:t>3</w:t>
      </w:r>
      <w:r w:rsidR="005531C4">
        <w:rPr>
          <w:noProof/>
        </w:rPr>
        <w:fldChar w:fldCharType="end"/>
      </w:r>
    </w:p>
    <w:p w14:paraId="47454FB2" w14:textId="04C28A28" w:rsidR="005531C4" w:rsidRDefault="005531C4">
      <w:pPr>
        <w:pStyle w:val="Inhopg2"/>
        <w:tabs>
          <w:tab w:val="left" w:pos="800"/>
          <w:tab w:val="right" w:leader="dot" w:pos="7729"/>
        </w:tabs>
        <w:rPr>
          <w:rFonts w:asciiTheme="minorHAnsi" w:eastAsiaTheme="minorEastAsia" w:hAnsiTheme="minorHAnsi" w:cstheme="minorBidi"/>
          <w:i w:val="0"/>
          <w:noProof/>
          <w:color w:val="auto"/>
          <w:sz w:val="22"/>
          <w:szCs w:val="22"/>
        </w:rPr>
      </w:pPr>
      <w:r>
        <w:rPr>
          <w:noProof/>
        </w:rPr>
        <w:t>1.1.</w:t>
      </w:r>
      <w:r>
        <w:rPr>
          <w:rFonts w:asciiTheme="minorHAnsi" w:eastAsiaTheme="minorEastAsia" w:hAnsiTheme="minorHAnsi" w:cstheme="minorBidi"/>
          <w:i w:val="0"/>
          <w:noProof/>
          <w:color w:val="auto"/>
          <w:sz w:val="22"/>
          <w:szCs w:val="22"/>
        </w:rPr>
        <w:tab/>
      </w:r>
      <w:r>
        <w:rPr>
          <w:noProof/>
        </w:rPr>
        <w:t>Preventief onderhoud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_Toc73692338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14:paraId="490F43FE" w14:textId="02B84000" w:rsidR="005531C4" w:rsidRDefault="005531C4">
      <w:pPr>
        <w:pStyle w:val="Inhopg2"/>
        <w:tabs>
          <w:tab w:val="left" w:pos="800"/>
          <w:tab w:val="right" w:leader="dot" w:pos="7729"/>
        </w:tabs>
        <w:rPr>
          <w:rFonts w:asciiTheme="minorHAnsi" w:eastAsiaTheme="minorEastAsia" w:hAnsiTheme="minorHAnsi" w:cstheme="minorBidi"/>
          <w:i w:val="0"/>
          <w:noProof/>
          <w:color w:val="auto"/>
          <w:sz w:val="22"/>
          <w:szCs w:val="22"/>
        </w:rPr>
      </w:pPr>
      <w:r>
        <w:rPr>
          <w:noProof/>
        </w:rPr>
        <w:t>1.2.</w:t>
      </w:r>
      <w:r>
        <w:rPr>
          <w:rFonts w:asciiTheme="minorHAnsi" w:eastAsiaTheme="minorEastAsia" w:hAnsiTheme="minorHAnsi" w:cstheme="minorBidi"/>
          <w:i w:val="0"/>
          <w:noProof/>
          <w:color w:val="auto"/>
          <w:sz w:val="22"/>
          <w:szCs w:val="22"/>
        </w:rPr>
        <w:tab/>
      </w:r>
      <w:r>
        <w:rPr>
          <w:noProof/>
        </w:rPr>
        <w:t>Visuele controle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_Toc73692339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14:paraId="69B0496D" w14:textId="1C35ED70" w:rsidR="005531C4" w:rsidRDefault="005531C4">
      <w:pPr>
        <w:pStyle w:val="Inhopg2"/>
        <w:tabs>
          <w:tab w:val="left" w:pos="800"/>
          <w:tab w:val="right" w:leader="dot" w:pos="7729"/>
        </w:tabs>
        <w:rPr>
          <w:rFonts w:asciiTheme="minorHAnsi" w:eastAsiaTheme="minorEastAsia" w:hAnsiTheme="minorHAnsi" w:cstheme="minorBidi"/>
          <w:i w:val="0"/>
          <w:noProof/>
          <w:color w:val="auto"/>
          <w:sz w:val="22"/>
          <w:szCs w:val="22"/>
        </w:rPr>
      </w:pPr>
      <w:r>
        <w:rPr>
          <w:noProof/>
        </w:rPr>
        <w:t>1.3.</w:t>
      </w:r>
      <w:r>
        <w:rPr>
          <w:rFonts w:asciiTheme="minorHAnsi" w:eastAsiaTheme="minorEastAsia" w:hAnsiTheme="minorHAnsi" w:cstheme="minorBidi"/>
          <w:i w:val="0"/>
          <w:noProof/>
          <w:color w:val="auto"/>
          <w:sz w:val="22"/>
          <w:szCs w:val="22"/>
        </w:rPr>
        <w:tab/>
      </w:r>
      <w:r>
        <w:rPr>
          <w:noProof/>
        </w:rPr>
        <w:t>Functionele test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_Toc73692340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14:paraId="2AFDD8DA" w14:textId="17AFC2E2" w:rsidR="005531C4" w:rsidRDefault="005531C4">
      <w:pPr>
        <w:pStyle w:val="Inhopg3"/>
        <w:tabs>
          <w:tab w:val="left" w:pos="1180"/>
          <w:tab w:val="right" w:leader="dot" w:pos="7729"/>
        </w:tabs>
        <w:rPr>
          <w:rFonts w:asciiTheme="minorHAnsi" w:eastAsiaTheme="minorEastAsia" w:hAnsiTheme="minorHAnsi" w:cstheme="minorBidi"/>
          <w:noProof/>
          <w:color w:val="auto"/>
          <w:sz w:val="22"/>
          <w:szCs w:val="22"/>
        </w:rPr>
      </w:pPr>
      <w:r>
        <w:rPr>
          <w:noProof/>
        </w:rPr>
        <w:t>1.3.1.</w:t>
      </w:r>
      <w:r>
        <w:rPr>
          <w:rFonts w:asciiTheme="minorHAnsi" w:eastAsiaTheme="minorEastAsia" w:hAnsiTheme="minorHAnsi" w:cstheme="minorBidi"/>
          <w:noProof/>
          <w:color w:val="auto"/>
          <w:sz w:val="22"/>
          <w:szCs w:val="22"/>
        </w:rPr>
        <w:tab/>
      </w:r>
      <w:r>
        <w:rPr>
          <w:noProof/>
        </w:rPr>
        <w:t>Proefdraaien dedicated aggregaten t.b.v. netwerkruimtes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_Toc73692341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14:paraId="6774FF81" w14:textId="6BA2E11B" w:rsidR="005531C4" w:rsidRDefault="005531C4">
      <w:pPr>
        <w:pStyle w:val="Inhopg3"/>
        <w:tabs>
          <w:tab w:val="left" w:pos="1180"/>
          <w:tab w:val="right" w:leader="dot" w:pos="7729"/>
        </w:tabs>
        <w:rPr>
          <w:rFonts w:asciiTheme="minorHAnsi" w:eastAsiaTheme="minorEastAsia" w:hAnsiTheme="minorHAnsi" w:cstheme="minorBidi"/>
          <w:noProof/>
          <w:color w:val="auto"/>
          <w:sz w:val="22"/>
          <w:szCs w:val="22"/>
        </w:rPr>
      </w:pPr>
      <w:r>
        <w:rPr>
          <w:noProof/>
        </w:rPr>
        <w:t>1.3.2.</w:t>
      </w:r>
      <w:r>
        <w:rPr>
          <w:rFonts w:asciiTheme="minorHAnsi" w:eastAsiaTheme="minorEastAsia" w:hAnsiTheme="minorHAnsi" w:cstheme="minorBidi"/>
          <w:noProof/>
          <w:color w:val="auto"/>
          <w:sz w:val="22"/>
          <w:szCs w:val="22"/>
        </w:rPr>
        <w:tab/>
      </w:r>
      <w:r>
        <w:rPr>
          <w:noProof/>
        </w:rPr>
        <w:t>Onbelast proefdraaien van aggregaten die niet geschikt zijn voor netparallelbedrijf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_Toc73692342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14:paraId="0E7AEFAD" w14:textId="14ACA117" w:rsidR="005531C4" w:rsidRDefault="005531C4">
      <w:pPr>
        <w:pStyle w:val="Inhopg3"/>
        <w:tabs>
          <w:tab w:val="left" w:pos="1180"/>
          <w:tab w:val="right" w:leader="dot" w:pos="7729"/>
        </w:tabs>
        <w:rPr>
          <w:rFonts w:asciiTheme="minorHAnsi" w:eastAsiaTheme="minorEastAsia" w:hAnsiTheme="minorHAnsi" w:cstheme="minorBidi"/>
          <w:noProof/>
          <w:color w:val="auto"/>
          <w:sz w:val="22"/>
          <w:szCs w:val="22"/>
        </w:rPr>
      </w:pPr>
      <w:r>
        <w:rPr>
          <w:noProof/>
        </w:rPr>
        <w:t>1.3.3.</w:t>
      </w:r>
      <w:r>
        <w:rPr>
          <w:rFonts w:asciiTheme="minorHAnsi" w:eastAsiaTheme="minorEastAsia" w:hAnsiTheme="minorHAnsi" w:cstheme="minorBidi"/>
          <w:noProof/>
          <w:color w:val="auto"/>
          <w:sz w:val="22"/>
          <w:szCs w:val="22"/>
        </w:rPr>
        <w:tab/>
      </w:r>
      <w:r>
        <w:rPr>
          <w:noProof/>
        </w:rPr>
        <w:t>Belast proefdraaien van aggregaten die geschikt zijn voor langdurig netparallelbedrijf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_Toc73692343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14:paraId="1D498456" w14:textId="09F4BC15" w:rsidR="005531C4" w:rsidRDefault="005531C4">
      <w:pPr>
        <w:pStyle w:val="Inhopg3"/>
        <w:tabs>
          <w:tab w:val="left" w:pos="1180"/>
          <w:tab w:val="right" w:leader="dot" w:pos="7729"/>
        </w:tabs>
        <w:rPr>
          <w:rFonts w:asciiTheme="minorHAnsi" w:eastAsiaTheme="minorEastAsia" w:hAnsiTheme="minorHAnsi" w:cstheme="minorBidi"/>
          <w:noProof/>
          <w:color w:val="auto"/>
          <w:sz w:val="22"/>
          <w:szCs w:val="22"/>
        </w:rPr>
      </w:pPr>
      <w:r>
        <w:rPr>
          <w:noProof/>
        </w:rPr>
        <w:t>1.3.4.</w:t>
      </w:r>
      <w:r>
        <w:rPr>
          <w:rFonts w:asciiTheme="minorHAnsi" w:eastAsiaTheme="minorEastAsia" w:hAnsiTheme="minorHAnsi" w:cstheme="minorBidi"/>
          <w:noProof/>
          <w:color w:val="auto"/>
          <w:sz w:val="22"/>
          <w:szCs w:val="22"/>
        </w:rPr>
        <w:tab/>
      </w:r>
      <w:r>
        <w:rPr>
          <w:noProof/>
        </w:rPr>
        <w:t>Belast proefdraaien van overige aggregaten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_Toc73692344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14:paraId="28668B78" w14:textId="4EC7B1DE" w:rsidR="005531C4" w:rsidRDefault="005531C4">
      <w:pPr>
        <w:pStyle w:val="Inhopg1"/>
        <w:tabs>
          <w:tab w:val="left" w:pos="434"/>
          <w:tab w:val="right" w:leader="dot" w:pos="7729"/>
        </w:tabs>
        <w:rPr>
          <w:rFonts w:asciiTheme="minorHAnsi" w:eastAsiaTheme="minorEastAsia" w:hAnsiTheme="minorHAnsi" w:cstheme="minorBidi"/>
          <w:b w:val="0"/>
          <w:noProof/>
          <w:color w:val="auto"/>
          <w:sz w:val="22"/>
          <w:szCs w:val="22"/>
        </w:rPr>
      </w:pPr>
      <w:r>
        <w:rPr>
          <w:noProof/>
        </w:rPr>
        <w:t>2.</w:t>
      </w:r>
      <w:r>
        <w:rPr>
          <w:rFonts w:asciiTheme="minorHAnsi" w:eastAsiaTheme="minorEastAsia" w:hAnsiTheme="minorHAnsi" w:cstheme="minorBidi"/>
          <w:b w:val="0"/>
          <w:noProof/>
          <w:color w:val="auto"/>
          <w:sz w:val="22"/>
          <w:szCs w:val="22"/>
        </w:rPr>
        <w:tab/>
      </w:r>
      <w:r>
        <w:rPr>
          <w:noProof/>
        </w:rPr>
        <w:t>Dynamische no-break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_Toc73692345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14:paraId="0101453A" w14:textId="7A4C48F5" w:rsidR="005531C4" w:rsidRDefault="005531C4">
      <w:pPr>
        <w:pStyle w:val="Inhopg2"/>
        <w:tabs>
          <w:tab w:val="left" w:pos="800"/>
          <w:tab w:val="right" w:leader="dot" w:pos="7729"/>
        </w:tabs>
        <w:rPr>
          <w:rFonts w:asciiTheme="minorHAnsi" w:eastAsiaTheme="minorEastAsia" w:hAnsiTheme="minorHAnsi" w:cstheme="minorBidi"/>
          <w:i w:val="0"/>
          <w:noProof/>
          <w:color w:val="auto"/>
          <w:sz w:val="22"/>
          <w:szCs w:val="22"/>
        </w:rPr>
      </w:pPr>
      <w:r>
        <w:rPr>
          <w:noProof/>
        </w:rPr>
        <w:t>2.1.</w:t>
      </w:r>
      <w:r>
        <w:rPr>
          <w:rFonts w:asciiTheme="minorHAnsi" w:eastAsiaTheme="minorEastAsia" w:hAnsiTheme="minorHAnsi" w:cstheme="minorBidi"/>
          <w:i w:val="0"/>
          <w:noProof/>
          <w:color w:val="auto"/>
          <w:sz w:val="22"/>
          <w:szCs w:val="22"/>
        </w:rPr>
        <w:tab/>
      </w:r>
      <w:r>
        <w:rPr>
          <w:noProof/>
        </w:rPr>
        <w:t>Preventief onderhoud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_Toc73692346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14:paraId="28C97240" w14:textId="46784F1F" w:rsidR="005531C4" w:rsidRDefault="005531C4">
      <w:pPr>
        <w:pStyle w:val="Inhopg2"/>
        <w:tabs>
          <w:tab w:val="left" w:pos="800"/>
          <w:tab w:val="right" w:leader="dot" w:pos="7729"/>
        </w:tabs>
        <w:rPr>
          <w:rFonts w:asciiTheme="minorHAnsi" w:eastAsiaTheme="minorEastAsia" w:hAnsiTheme="minorHAnsi" w:cstheme="minorBidi"/>
          <w:i w:val="0"/>
          <w:noProof/>
          <w:color w:val="auto"/>
          <w:sz w:val="22"/>
          <w:szCs w:val="22"/>
        </w:rPr>
      </w:pPr>
      <w:r>
        <w:rPr>
          <w:noProof/>
        </w:rPr>
        <w:t>2.2.</w:t>
      </w:r>
      <w:r>
        <w:rPr>
          <w:rFonts w:asciiTheme="minorHAnsi" w:eastAsiaTheme="minorEastAsia" w:hAnsiTheme="minorHAnsi" w:cstheme="minorBidi"/>
          <w:i w:val="0"/>
          <w:noProof/>
          <w:color w:val="auto"/>
          <w:sz w:val="22"/>
          <w:szCs w:val="22"/>
        </w:rPr>
        <w:tab/>
      </w:r>
      <w:r>
        <w:rPr>
          <w:noProof/>
        </w:rPr>
        <w:t>Visuele controle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_Toc73692347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14:paraId="5330D339" w14:textId="51366B70" w:rsidR="005531C4" w:rsidRPr="005531C4" w:rsidRDefault="005531C4">
      <w:pPr>
        <w:pStyle w:val="Inhopg2"/>
        <w:tabs>
          <w:tab w:val="left" w:pos="800"/>
          <w:tab w:val="right" w:leader="dot" w:pos="7729"/>
        </w:tabs>
        <w:rPr>
          <w:rFonts w:asciiTheme="minorHAnsi" w:eastAsiaTheme="minorEastAsia" w:hAnsiTheme="minorHAnsi" w:cstheme="minorBidi"/>
          <w:i w:val="0"/>
          <w:noProof/>
          <w:color w:val="auto"/>
          <w:sz w:val="22"/>
          <w:szCs w:val="22"/>
          <w:lang w:val="en-US"/>
        </w:rPr>
      </w:pPr>
      <w:r w:rsidRPr="005531C4">
        <w:rPr>
          <w:noProof/>
          <w:lang w:val="en-US"/>
        </w:rPr>
        <w:t>2.3.</w:t>
      </w:r>
      <w:r w:rsidRPr="005531C4">
        <w:rPr>
          <w:rFonts w:asciiTheme="minorHAnsi" w:eastAsiaTheme="minorEastAsia" w:hAnsiTheme="minorHAnsi" w:cstheme="minorBidi"/>
          <w:i w:val="0"/>
          <w:noProof/>
          <w:color w:val="auto"/>
          <w:sz w:val="22"/>
          <w:szCs w:val="22"/>
          <w:lang w:val="en-US"/>
        </w:rPr>
        <w:tab/>
      </w:r>
      <w:r w:rsidRPr="005531C4">
        <w:rPr>
          <w:noProof/>
          <w:lang w:val="en-US"/>
        </w:rPr>
        <w:t>Functionele test</w:t>
      </w:r>
      <w:r w:rsidRPr="005531C4">
        <w:rPr>
          <w:noProof/>
          <w:lang w:val="en-US"/>
        </w:rPr>
        <w:tab/>
      </w:r>
      <w:r>
        <w:rPr>
          <w:noProof/>
        </w:rPr>
        <w:fldChar w:fldCharType="begin"/>
      </w:r>
      <w:r w:rsidRPr="005531C4">
        <w:rPr>
          <w:noProof/>
          <w:lang w:val="en-US"/>
        </w:rPr>
        <w:instrText xml:space="preserve"> PAGEREF _Toc73692348 \h </w:instrText>
      </w:r>
      <w:r>
        <w:rPr>
          <w:noProof/>
        </w:rPr>
      </w:r>
      <w:r>
        <w:rPr>
          <w:noProof/>
        </w:rPr>
        <w:fldChar w:fldCharType="separate"/>
      </w:r>
      <w:r w:rsidRPr="005531C4">
        <w:rPr>
          <w:noProof/>
          <w:lang w:val="en-US"/>
        </w:rPr>
        <w:t>18</w:t>
      </w:r>
      <w:r>
        <w:rPr>
          <w:noProof/>
        </w:rPr>
        <w:fldChar w:fldCharType="end"/>
      </w:r>
    </w:p>
    <w:p w14:paraId="13240C1C" w14:textId="7E320C9A" w:rsidR="005531C4" w:rsidRPr="005531C4" w:rsidRDefault="005531C4">
      <w:pPr>
        <w:pStyle w:val="Inhopg1"/>
        <w:tabs>
          <w:tab w:val="left" w:pos="434"/>
          <w:tab w:val="right" w:leader="dot" w:pos="7729"/>
        </w:tabs>
        <w:rPr>
          <w:rFonts w:asciiTheme="minorHAnsi" w:eastAsiaTheme="minorEastAsia" w:hAnsiTheme="minorHAnsi" w:cstheme="minorBidi"/>
          <w:b w:val="0"/>
          <w:noProof/>
          <w:color w:val="auto"/>
          <w:sz w:val="22"/>
          <w:szCs w:val="22"/>
          <w:lang w:val="en-US"/>
        </w:rPr>
      </w:pPr>
      <w:r w:rsidRPr="005531C4">
        <w:rPr>
          <w:noProof/>
          <w:lang w:val="en-US"/>
        </w:rPr>
        <w:t>3.</w:t>
      </w:r>
      <w:r w:rsidRPr="005531C4">
        <w:rPr>
          <w:rFonts w:asciiTheme="minorHAnsi" w:eastAsiaTheme="minorEastAsia" w:hAnsiTheme="minorHAnsi" w:cstheme="minorBidi"/>
          <w:b w:val="0"/>
          <w:noProof/>
          <w:color w:val="auto"/>
          <w:sz w:val="22"/>
          <w:szCs w:val="22"/>
          <w:lang w:val="en-US"/>
        </w:rPr>
        <w:tab/>
      </w:r>
      <w:r w:rsidRPr="005531C4">
        <w:rPr>
          <w:noProof/>
          <w:lang w:val="en-US"/>
        </w:rPr>
        <w:t>Statische no-break</w:t>
      </w:r>
      <w:r w:rsidRPr="005531C4">
        <w:rPr>
          <w:noProof/>
          <w:lang w:val="en-US"/>
        </w:rPr>
        <w:tab/>
      </w:r>
      <w:r>
        <w:rPr>
          <w:noProof/>
        </w:rPr>
        <w:fldChar w:fldCharType="begin"/>
      </w:r>
      <w:r w:rsidRPr="005531C4">
        <w:rPr>
          <w:noProof/>
          <w:lang w:val="en-US"/>
        </w:rPr>
        <w:instrText xml:space="preserve"> PAGEREF _Toc73692349 \h </w:instrText>
      </w:r>
      <w:r>
        <w:rPr>
          <w:noProof/>
        </w:rPr>
      </w:r>
      <w:r>
        <w:rPr>
          <w:noProof/>
        </w:rPr>
        <w:fldChar w:fldCharType="separate"/>
      </w:r>
      <w:r w:rsidRPr="005531C4">
        <w:rPr>
          <w:noProof/>
          <w:lang w:val="en-US"/>
        </w:rPr>
        <w:t>19</w:t>
      </w:r>
      <w:r>
        <w:rPr>
          <w:noProof/>
        </w:rPr>
        <w:fldChar w:fldCharType="end"/>
      </w:r>
    </w:p>
    <w:p w14:paraId="68F15A99" w14:textId="3DC01435" w:rsidR="005531C4" w:rsidRDefault="005531C4">
      <w:pPr>
        <w:pStyle w:val="Inhopg2"/>
        <w:tabs>
          <w:tab w:val="left" w:pos="800"/>
          <w:tab w:val="right" w:leader="dot" w:pos="7729"/>
        </w:tabs>
        <w:rPr>
          <w:rFonts w:asciiTheme="minorHAnsi" w:eastAsiaTheme="minorEastAsia" w:hAnsiTheme="minorHAnsi" w:cstheme="minorBidi"/>
          <w:i w:val="0"/>
          <w:noProof/>
          <w:color w:val="auto"/>
          <w:sz w:val="22"/>
          <w:szCs w:val="22"/>
        </w:rPr>
      </w:pPr>
      <w:r>
        <w:rPr>
          <w:noProof/>
        </w:rPr>
        <w:t>3.1.</w:t>
      </w:r>
      <w:r>
        <w:rPr>
          <w:rFonts w:asciiTheme="minorHAnsi" w:eastAsiaTheme="minorEastAsia" w:hAnsiTheme="minorHAnsi" w:cstheme="minorBidi"/>
          <w:i w:val="0"/>
          <w:noProof/>
          <w:color w:val="auto"/>
          <w:sz w:val="22"/>
          <w:szCs w:val="22"/>
        </w:rPr>
        <w:tab/>
      </w:r>
      <w:r>
        <w:rPr>
          <w:noProof/>
        </w:rPr>
        <w:t>Preventief onderhoud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_Toc73692350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14:paraId="0E2D83EA" w14:textId="63A0FBCF" w:rsidR="005531C4" w:rsidRDefault="005531C4">
      <w:pPr>
        <w:pStyle w:val="Inhopg2"/>
        <w:tabs>
          <w:tab w:val="left" w:pos="800"/>
          <w:tab w:val="right" w:leader="dot" w:pos="7729"/>
        </w:tabs>
        <w:rPr>
          <w:rFonts w:asciiTheme="minorHAnsi" w:eastAsiaTheme="minorEastAsia" w:hAnsiTheme="minorHAnsi" w:cstheme="minorBidi"/>
          <w:i w:val="0"/>
          <w:noProof/>
          <w:color w:val="auto"/>
          <w:sz w:val="22"/>
          <w:szCs w:val="22"/>
        </w:rPr>
      </w:pPr>
      <w:r>
        <w:rPr>
          <w:noProof/>
        </w:rPr>
        <w:t>3.2.</w:t>
      </w:r>
      <w:r>
        <w:rPr>
          <w:rFonts w:asciiTheme="minorHAnsi" w:eastAsiaTheme="minorEastAsia" w:hAnsiTheme="minorHAnsi" w:cstheme="minorBidi"/>
          <w:i w:val="0"/>
          <w:noProof/>
          <w:color w:val="auto"/>
          <w:sz w:val="22"/>
          <w:szCs w:val="22"/>
        </w:rPr>
        <w:tab/>
      </w:r>
      <w:r>
        <w:rPr>
          <w:noProof/>
        </w:rPr>
        <w:t>Visuele controle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_Toc73692351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14:paraId="032A63CE" w14:textId="7F14F128" w:rsidR="005531C4" w:rsidRDefault="005531C4">
      <w:pPr>
        <w:pStyle w:val="Inhopg2"/>
        <w:tabs>
          <w:tab w:val="left" w:pos="800"/>
          <w:tab w:val="right" w:leader="dot" w:pos="7729"/>
        </w:tabs>
        <w:rPr>
          <w:rFonts w:asciiTheme="minorHAnsi" w:eastAsiaTheme="minorEastAsia" w:hAnsiTheme="minorHAnsi" w:cstheme="minorBidi"/>
          <w:i w:val="0"/>
          <w:noProof/>
          <w:color w:val="auto"/>
          <w:sz w:val="22"/>
          <w:szCs w:val="22"/>
        </w:rPr>
      </w:pPr>
      <w:r>
        <w:rPr>
          <w:noProof/>
        </w:rPr>
        <w:t>3.3.</w:t>
      </w:r>
      <w:r>
        <w:rPr>
          <w:rFonts w:asciiTheme="minorHAnsi" w:eastAsiaTheme="minorEastAsia" w:hAnsiTheme="minorHAnsi" w:cstheme="minorBidi"/>
          <w:i w:val="0"/>
          <w:noProof/>
          <w:color w:val="auto"/>
          <w:sz w:val="22"/>
          <w:szCs w:val="22"/>
        </w:rPr>
        <w:tab/>
      </w:r>
      <w:r>
        <w:rPr>
          <w:noProof/>
        </w:rPr>
        <w:t>Functionele test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_Toc73692352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14:paraId="0C43875E" w14:textId="1FDE686A" w:rsidR="005531C4" w:rsidRDefault="005531C4">
      <w:pPr>
        <w:pStyle w:val="Inhopg1"/>
        <w:tabs>
          <w:tab w:val="left" w:pos="434"/>
          <w:tab w:val="right" w:leader="dot" w:pos="7729"/>
        </w:tabs>
        <w:rPr>
          <w:rFonts w:asciiTheme="minorHAnsi" w:eastAsiaTheme="minorEastAsia" w:hAnsiTheme="minorHAnsi" w:cstheme="minorBidi"/>
          <w:b w:val="0"/>
          <w:noProof/>
          <w:color w:val="auto"/>
          <w:sz w:val="22"/>
          <w:szCs w:val="22"/>
        </w:rPr>
      </w:pPr>
      <w:r>
        <w:rPr>
          <w:noProof/>
        </w:rPr>
        <w:t>4.</w:t>
      </w:r>
      <w:r>
        <w:rPr>
          <w:rFonts w:asciiTheme="minorHAnsi" w:eastAsiaTheme="minorEastAsia" w:hAnsiTheme="minorHAnsi" w:cstheme="minorBidi"/>
          <w:b w:val="0"/>
          <w:noProof/>
          <w:color w:val="auto"/>
          <w:sz w:val="22"/>
          <w:szCs w:val="22"/>
        </w:rPr>
        <w:tab/>
      </w:r>
      <w:r>
        <w:rPr>
          <w:noProof/>
        </w:rPr>
        <w:t>Brandstofvoorziening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_Toc73692353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14:paraId="15ACD71A" w14:textId="4AF77404" w:rsidR="005531C4" w:rsidRDefault="005531C4">
      <w:pPr>
        <w:pStyle w:val="Inhopg2"/>
        <w:tabs>
          <w:tab w:val="left" w:pos="800"/>
          <w:tab w:val="right" w:leader="dot" w:pos="7729"/>
        </w:tabs>
        <w:rPr>
          <w:rFonts w:asciiTheme="minorHAnsi" w:eastAsiaTheme="minorEastAsia" w:hAnsiTheme="minorHAnsi" w:cstheme="minorBidi"/>
          <w:i w:val="0"/>
          <w:noProof/>
          <w:color w:val="auto"/>
          <w:sz w:val="22"/>
          <w:szCs w:val="22"/>
        </w:rPr>
      </w:pPr>
      <w:r>
        <w:rPr>
          <w:noProof/>
        </w:rPr>
        <w:t>4.1.</w:t>
      </w:r>
      <w:r>
        <w:rPr>
          <w:rFonts w:asciiTheme="minorHAnsi" w:eastAsiaTheme="minorEastAsia" w:hAnsiTheme="minorHAnsi" w:cstheme="minorBidi"/>
          <w:i w:val="0"/>
          <w:noProof/>
          <w:color w:val="auto"/>
          <w:sz w:val="22"/>
          <w:szCs w:val="22"/>
        </w:rPr>
        <w:tab/>
      </w:r>
      <w:r>
        <w:rPr>
          <w:noProof/>
        </w:rPr>
        <w:t>Controle van water, sludge en bezinksel in brandstoftank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_Toc73692354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14:paraId="22C4C286" w14:textId="590CEA1F" w:rsidR="005531C4" w:rsidRDefault="005531C4">
      <w:pPr>
        <w:pStyle w:val="Inhopg2"/>
        <w:tabs>
          <w:tab w:val="left" w:pos="800"/>
          <w:tab w:val="right" w:leader="dot" w:pos="7729"/>
        </w:tabs>
        <w:rPr>
          <w:rFonts w:asciiTheme="minorHAnsi" w:eastAsiaTheme="minorEastAsia" w:hAnsiTheme="minorHAnsi" w:cstheme="minorBidi"/>
          <w:i w:val="0"/>
          <w:noProof/>
          <w:color w:val="auto"/>
          <w:sz w:val="22"/>
          <w:szCs w:val="22"/>
        </w:rPr>
      </w:pPr>
      <w:r>
        <w:rPr>
          <w:noProof/>
        </w:rPr>
        <w:t>4.2.</w:t>
      </w:r>
      <w:r>
        <w:rPr>
          <w:rFonts w:asciiTheme="minorHAnsi" w:eastAsiaTheme="minorEastAsia" w:hAnsiTheme="minorHAnsi" w:cstheme="minorBidi"/>
          <w:i w:val="0"/>
          <w:noProof/>
          <w:color w:val="auto"/>
          <w:sz w:val="22"/>
          <w:szCs w:val="22"/>
        </w:rPr>
        <w:tab/>
      </w:r>
      <w:r>
        <w:rPr>
          <w:noProof/>
        </w:rPr>
        <w:t>Controle van lekdetectiesysteem brandstoftank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_Toc73692355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14:paraId="71676136" w14:textId="13DD050A" w:rsidR="005531C4" w:rsidRDefault="005531C4">
      <w:pPr>
        <w:pStyle w:val="Inhopg2"/>
        <w:tabs>
          <w:tab w:val="left" w:pos="800"/>
          <w:tab w:val="right" w:leader="dot" w:pos="7729"/>
        </w:tabs>
        <w:rPr>
          <w:rFonts w:asciiTheme="minorHAnsi" w:eastAsiaTheme="minorEastAsia" w:hAnsiTheme="minorHAnsi" w:cstheme="minorBidi"/>
          <w:i w:val="0"/>
          <w:noProof/>
          <w:color w:val="auto"/>
          <w:sz w:val="22"/>
          <w:szCs w:val="22"/>
        </w:rPr>
      </w:pPr>
      <w:r>
        <w:rPr>
          <w:noProof/>
        </w:rPr>
        <w:t>4.3.</w:t>
      </w:r>
      <w:r>
        <w:rPr>
          <w:rFonts w:asciiTheme="minorHAnsi" w:eastAsiaTheme="minorEastAsia" w:hAnsiTheme="minorHAnsi" w:cstheme="minorBidi"/>
          <w:i w:val="0"/>
          <w:noProof/>
          <w:color w:val="auto"/>
          <w:sz w:val="22"/>
          <w:szCs w:val="22"/>
        </w:rPr>
        <w:tab/>
      </w:r>
      <w:r>
        <w:rPr>
          <w:noProof/>
        </w:rPr>
        <w:t>Herkeuring brandstoftank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_Toc73692356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14:paraId="6FFFD43B" w14:textId="33F1B082" w:rsidR="00E84776" w:rsidRDefault="00D611C4">
      <w:r>
        <w:rPr>
          <w:b/>
        </w:rPr>
        <w:fldChar w:fldCharType="end"/>
      </w:r>
    </w:p>
    <w:p w14:paraId="447DDE09" w14:textId="77777777" w:rsidR="00860AB9" w:rsidRDefault="00860AB9" w:rsidP="00860AB9">
      <w:pPr>
        <w:pStyle w:val="StandaardVerdana12"/>
      </w:pPr>
    </w:p>
    <w:p w14:paraId="2BBBC9D3" w14:textId="77777777" w:rsidR="00E84776" w:rsidRDefault="00D611C4">
      <w:r>
        <w:br w:type="page"/>
      </w:r>
    </w:p>
    <w:p w14:paraId="5E3A733A" w14:textId="77777777" w:rsidR="00E84776" w:rsidRDefault="00860AB9">
      <w:pPr>
        <w:pStyle w:val="RapportNiveau1"/>
      </w:pPr>
      <w:bookmarkStart w:id="0" w:name="_Toc73692337"/>
      <w:r>
        <w:lastRenderedPageBreak/>
        <w:t>Noodstroomaggregaat</w:t>
      </w:r>
      <w:bookmarkEnd w:id="0"/>
    </w:p>
    <w:p w14:paraId="03634E2B" w14:textId="77777777" w:rsidR="003A0E93" w:rsidRDefault="003A0E93" w:rsidP="003A0E93">
      <w:pPr>
        <w:pStyle w:val="RapportNiveau2"/>
      </w:pPr>
      <w:bookmarkStart w:id="1" w:name="_Toc73692338"/>
      <w:r>
        <w:t>Preventief onderhoud</w:t>
      </w:r>
      <w:bookmarkEnd w:id="1"/>
    </w:p>
    <w:p w14:paraId="13BA6FC9" w14:textId="77777777" w:rsidR="003A0E93" w:rsidRDefault="002C217E" w:rsidP="002A78BB">
      <w:r>
        <w:t xml:space="preserve">Aan noodstroomaggregaten moeten </w:t>
      </w:r>
      <w:r w:rsidR="0088290B">
        <w:t>minimaal alle</w:t>
      </w:r>
      <w:r w:rsidR="003A0E93" w:rsidRPr="00F23379">
        <w:t xml:space="preserve"> volgende </w:t>
      </w:r>
      <w:r w:rsidR="002A78BB">
        <w:t>o</w:t>
      </w:r>
      <w:r w:rsidR="003A0E93" w:rsidRPr="00F23379">
        <w:t>nderhoudswerkzaamheden worden uitgevoerd</w:t>
      </w:r>
      <w:r>
        <w:t xml:space="preserve"> t</w:t>
      </w:r>
      <w:r w:rsidRPr="002A78BB">
        <w:t>ijdens</w:t>
      </w:r>
      <w:r w:rsidR="00A25679">
        <w:t xml:space="preserve"> het</w:t>
      </w:r>
      <w:r w:rsidR="00A67608">
        <w:t xml:space="preserve"> jaarlijkse</w:t>
      </w:r>
      <w:r w:rsidRPr="00F23379">
        <w:t xml:space="preserve"> </w:t>
      </w:r>
      <w:r w:rsidR="00A25679">
        <w:t>onderhoud/ inspectie</w:t>
      </w:r>
      <w:r w:rsidR="0088290B">
        <w:t>. De kolom ‘2m’ geeft de werkzaamheden aan die uitgevoerd moeten worden bij het 2-maandelijkse onderhoud/ inspectie</w:t>
      </w:r>
      <w:r w:rsidR="003A0E93" w:rsidRPr="00F23379">
        <w:t>:</w:t>
      </w:r>
    </w:p>
    <w:p w14:paraId="725F3348" w14:textId="77777777" w:rsidR="00265FA0" w:rsidRDefault="00265FA0" w:rsidP="002A78BB"/>
    <w:tbl>
      <w:tblPr>
        <w:tblStyle w:val="Tabelraster"/>
        <w:tblW w:w="7650" w:type="dxa"/>
        <w:tblLook w:val="04A0" w:firstRow="1" w:lastRow="0" w:firstColumn="1" w:lastColumn="0" w:noHBand="0" w:noVBand="1"/>
      </w:tblPr>
      <w:tblGrid>
        <w:gridCol w:w="675"/>
        <w:gridCol w:w="6975"/>
      </w:tblGrid>
      <w:tr w:rsidR="0088290B" w:rsidRPr="00265FA0" w14:paraId="21E09422" w14:textId="77777777" w:rsidTr="0088290B">
        <w:tc>
          <w:tcPr>
            <w:tcW w:w="675" w:type="dxa"/>
          </w:tcPr>
          <w:p w14:paraId="493F3303" w14:textId="77777777" w:rsidR="0088290B" w:rsidRPr="00D611C4" w:rsidRDefault="0088290B" w:rsidP="001625F3">
            <w:r w:rsidRPr="00D611C4">
              <w:t>2m</w:t>
            </w:r>
          </w:p>
        </w:tc>
        <w:tc>
          <w:tcPr>
            <w:tcW w:w="6975" w:type="dxa"/>
          </w:tcPr>
          <w:p w14:paraId="1894DCA0" w14:textId="77777777" w:rsidR="0088290B" w:rsidRPr="00265FA0" w:rsidRDefault="0088290B" w:rsidP="001625F3">
            <w:pPr>
              <w:rPr>
                <w:u w:val="single"/>
              </w:rPr>
            </w:pPr>
          </w:p>
        </w:tc>
      </w:tr>
      <w:tr w:rsidR="0088290B" w:rsidRPr="00265FA0" w14:paraId="58BBACCE" w14:textId="77777777" w:rsidTr="0088290B">
        <w:tc>
          <w:tcPr>
            <w:tcW w:w="675" w:type="dxa"/>
          </w:tcPr>
          <w:p w14:paraId="3F9FA40F" w14:textId="77777777" w:rsidR="0088290B" w:rsidRDefault="0088290B" w:rsidP="001625F3">
            <w:r w:rsidRPr="00B5117B">
              <w:t>v</w:t>
            </w:r>
          </w:p>
        </w:tc>
        <w:tc>
          <w:tcPr>
            <w:tcW w:w="6975" w:type="dxa"/>
          </w:tcPr>
          <w:p w14:paraId="6A65A6C4" w14:textId="4B715A8B" w:rsidR="0088290B" w:rsidRPr="00265FA0" w:rsidRDefault="0088290B" w:rsidP="001625F3">
            <w:pPr>
              <w:rPr>
                <w:u w:val="single"/>
              </w:rPr>
            </w:pPr>
            <w:r w:rsidRPr="00265FA0">
              <w:rPr>
                <w:u w:val="single"/>
              </w:rPr>
              <w:t>Motor</w:t>
            </w:r>
          </w:p>
        </w:tc>
      </w:tr>
      <w:tr w:rsidR="0088290B" w:rsidRPr="00265FA0" w14:paraId="63A65D02" w14:textId="77777777" w:rsidTr="0088290B">
        <w:tc>
          <w:tcPr>
            <w:tcW w:w="675" w:type="dxa"/>
          </w:tcPr>
          <w:p w14:paraId="32E1417D" w14:textId="77777777" w:rsidR="0088290B" w:rsidRDefault="0088290B" w:rsidP="00265FA0">
            <w:r w:rsidRPr="00B5117B">
              <w:t>v</w:t>
            </w:r>
          </w:p>
        </w:tc>
        <w:tc>
          <w:tcPr>
            <w:tcW w:w="6975" w:type="dxa"/>
          </w:tcPr>
          <w:p w14:paraId="069A2C69" w14:textId="7616043F" w:rsidR="0088290B" w:rsidRPr="00265FA0" w:rsidRDefault="0088290B" w:rsidP="00810557">
            <w:pPr>
              <w:pStyle w:val="Lijstalinea"/>
              <w:numPr>
                <w:ilvl w:val="0"/>
                <w:numId w:val="22"/>
              </w:numPr>
            </w:pPr>
            <w:proofErr w:type="spellStart"/>
            <w:r w:rsidRPr="00265FA0">
              <w:t>Mechanische</w:t>
            </w:r>
            <w:proofErr w:type="spellEnd"/>
            <w:r w:rsidRPr="00265FA0">
              <w:t xml:space="preserve"> </w:t>
            </w:r>
            <w:proofErr w:type="spellStart"/>
            <w:r w:rsidRPr="00265FA0">
              <w:t>onderdelen</w:t>
            </w:r>
            <w:proofErr w:type="spellEnd"/>
            <w:r w:rsidR="008A0089">
              <w:t>.</w:t>
            </w:r>
          </w:p>
        </w:tc>
      </w:tr>
      <w:tr w:rsidR="0088290B" w:rsidRPr="00265FA0" w14:paraId="716D762A" w14:textId="77777777" w:rsidTr="0088290B">
        <w:tc>
          <w:tcPr>
            <w:tcW w:w="675" w:type="dxa"/>
          </w:tcPr>
          <w:p w14:paraId="004AFDA8" w14:textId="77777777" w:rsidR="0088290B" w:rsidRDefault="0088290B" w:rsidP="007405AA">
            <w:r>
              <w:t>v</w:t>
            </w:r>
          </w:p>
        </w:tc>
        <w:tc>
          <w:tcPr>
            <w:tcW w:w="6975" w:type="dxa"/>
          </w:tcPr>
          <w:p w14:paraId="57F1C709" w14:textId="41F21C80" w:rsidR="0088290B" w:rsidRPr="00265FA0" w:rsidRDefault="008A0089" w:rsidP="00810557">
            <w:pPr>
              <w:pStyle w:val="Lijstalinea"/>
              <w:numPr>
                <w:ilvl w:val="1"/>
                <w:numId w:val="22"/>
              </w:numPr>
              <w:rPr>
                <w:lang w:val="nl-NL"/>
              </w:rPr>
            </w:pPr>
            <w:r>
              <w:rPr>
                <w:lang w:val="nl-NL"/>
              </w:rPr>
              <w:t>R</w:t>
            </w:r>
            <w:r w:rsidR="0088290B" w:rsidRPr="00265FA0">
              <w:rPr>
                <w:lang w:val="nl-NL"/>
              </w:rPr>
              <w:t xml:space="preserve">einigen en smeren van </w:t>
            </w:r>
            <w:r>
              <w:rPr>
                <w:lang w:val="nl-NL"/>
              </w:rPr>
              <w:t>deurscharnieren en deurgrendels.</w:t>
            </w:r>
          </w:p>
        </w:tc>
      </w:tr>
      <w:tr w:rsidR="0088290B" w:rsidRPr="00265FA0" w14:paraId="3020C7AA" w14:textId="77777777" w:rsidTr="0088290B">
        <w:tc>
          <w:tcPr>
            <w:tcW w:w="675" w:type="dxa"/>
          </w:tcPr>
          <w:p w14:paraId="0F5B25F1" w14:textId="77777777" w:rsidR="0088290B" w:rsidRDefault="0088290B" w:rsidP="007405AA"/>
        </w:tc>
        <w:tc>
          <w:tcPr>
            <w:tcW w:w="6975" w:type="dxa"/>
          </w:tcPr>
          <w:p w14:paraId="36CB4B9E" w14:textId="09B8E774" w:rsidR="0088290B" w:rsidRPr="00265FA0" w:rsidRDefault="008A0089" w:rsidP="00810557">
            <w:pPr>
              <w:pStyle w:val="Lijstalinea"/>
              <w:numPr>
                <w:ilvl w:val="1"/>
                <w:numId w:val="22"/>
              </w:numPr>
              <w:rPr>
                <w:lang w:val="nl-NL"/>
              </w:rPr>
            </w:pPr>
            <w:r>
              <w:rPr>
                <w:lang w:val="nl-NL"/>
              </w:rPr>
              <w:t>T</w:t>
            </w:r>
            <w:r w:rsidR="0088290B" w:rsidRPr="00265FA0">
              <w:rPr>
                <w:lang w:val="nl-NL"/>
              </w:rPr>
              <w:t>esten en indien noodzakelij</w:t>
            </w:r>
            <w:r>
              <w:rPr>
                <w:lang w:val="nl-NL"/>
              </w:rPr>
              <w:t>k vervangen van de gloeibougies.</w:t>
            </w:r>
          </w:p>
        </w:tc>
      </w:tr>
      <w:tr w:rsidR="0088290B" w:rsidRPr="00265FA0" w14:paraId="60A1B6A4" w14:textId="77777777" w:rsidTr="0088290B">
        <w:tc>
          <w:tcPr>
            <w:tcW w:w="675" w:type="dxa"/>
          </w:tcPr>
          <w:p w14:paraId="7498815F" w14:textId="77777777" w:rsidR="0088290B" w:rsidRDefault="0088290B" w:rsidP="007405AA"/>
        </w:tc>
        <w:tc>
          <w:tcPr>
            <w:tcW w:w="6975" w:type="dxa"/>
          </w:tcPr>
          <w:p w14:paraId="19A817B2" w14:textId="1690B30E" w:rsidR="0088290B" w:rsidRPr="00265FA0" w:rsidRDefault="008A0089" w:rsidP="00810557">
            <w:pPr>
              <w:pStyle w:val="Lijstalinea"/>
              <w:numPr>
                <w:ilvl w:val="1"/>
                <w:numId w:val="22"/>
              </w:numPr>
              <w:rPr>
                <w:lang w:val="nl-NL"/>
              </w:rPr>
            </w:pPr>
            <w:r>
              <w:rPr>
                <w:lang w:val="nl-NL"/>
              </w:rPr>
              <w:t>M</w:t>
            </w:r>
            <w:r w:rsidR="0088290B" w:rsidRPr="00265FA0">
              <w:rPr>
                <w:lang w:val="nl-NL"/>
              </w:rPr>
              <w:t>eten klepspeling en stellen klepspeling.</w:t>
            </w:r>
          </w:p>
        </w:tc>
      </w:tr>
      <w:tr w:rsidR="0088290B" w:rsidRPr="00265FA0" w14:paraId="3C533723" w14:textId="77777777" w:rsidTr="0088290B">
        <w:tc>
          <w:tcPr>
            <w:tcW w:w="675" w:type="dxa"/>
          </w:tcPr>
          <w:p w14:paraId="36E8AD83" w14:textId="77777777" w:rsidR="0088290B" w:rsidRDefault="0088290B" w:rsidP="007405AA">
            <w:r w:rsidRPr="00497E93">
              <w:t>v</w:t>
            </w:r>
          </w:p>
        </w:tc>
        <w:tc>
          <w:tcPr>
            <w:tcW w:w="6975" w:type="dxa"/>
          </w:tcPr>
          <w:p w14:paraId="17553EB4" w14:textId="5646A5F3" w:rsidR="0088290B" w:rsidRPr="00265FA0" w:rsidRDefault="0088290B" w:rsidP="00810557">
            <w:pPr>
              <w:pStyle w:val="Lijstalinea"/>
              <w:numPr>
                <w:ilvl w:val="0"/>
                <w:numId w:val="22"/>
              </w:numPr>
            </w:pPr>
            <w:proofErr w:type="spellStart"/>
            <w:r w:rsidRPr="00265FA0">
              <w:t>Startmotor</w:t>
            </w:r>
            <w:proofErr w:type="spellEnd"/>
            <w:r w:rsidR="008A0089">
              <w:t>.</w:t>
            </w:r>
          </w:p>
        </w:tc>
      </w:tr>
      <w:tr w:rsidR="0088290B" w:rsidRPr="00265FA0" w14:paraId="1482857F" w14:textId="77777777" w:rsidTr="0088290B">
        <w:tc>
          <w:tcPr>
            <w:tcW w:w="675" w:type="dxa"/>
          </w:tcPr>
          <w:p w14:paraId="5F7718F2" w14:textId="77777777" w:rsidR="0088290B" w:rsidRDefault="008C13D3" w:rsidP="007405AA">
            <w:r w:rsidRPr="00497E93">
              <w:t>v</w:t>
            </w:r>
          </w:p>
        </w:tc>
        <w:tc>
          <w:tcPr>
            <w:tcW w:w="6975" w:type="dxa"/>
          </w:tcPr>
          <w:p w14:paraId="7704F6F1" w14:textId="168A2063" w:rsidR="0088290B" w:rsidRPr="008C13D3" w:rsidRDefault="008A0089" w:rsidP="008C13D3">
            <w:pPr>
              <w:pStyle w:val="Lijstalinea"/>
              <w:numPr>
                <w:ilvl w:val="1"/>
                <w:numId w:val="22"/>
              </w:numPr>
              <w:rPr>
                <w:lang w:val="nl-NL"/>
              </w:rPr>
            </w:pPr>
            <w:r>
              <w:rPr>
                <w:lang w:val="nl-NL"/>
              </w:rPr>
              <w:t>R</w:t>
            </w:r>
            <w:r w:rsidR="008C13D3" w:rsidRPr="008C13D3">
              <w:rPr>
                <w:lang w:val="nl-NL"/>
              </w:rPr>
              <w:t>einiging accuklemmen indien nodig</w:t>
            </w:r>
            <w:r w:rsidR="008C13D3">
              <w:rPr>
                <w:lang w:val="nl-NL"/>
              </w:rPr>
              <w:t>.</w:t>
            </w:r>
          </w:p>
        </w:tc>
      </w:tr>
      <w:tr w:rsidR="0088290B" w:rsidRPr="00265FA0" w14:paraId="5482929E" w14:textId="77777777" w:rsidTr="0088290B">
        <w:tc>
          <w:tcPr>
            <w:tcW w:w="675" w:type="dxa"/>
          </w:tcPr>
          <w:p w14:paraId="6E481C0C" w14:textId="77777777" w:rsidR="0088290B" w:rsidRDefault="0088290B" w:rsidP="007405AA">
            <w:r w:rsidRPr="00497E93">
              <w:t>v</w:t>
            </w:r>
          </w:p>
        </w:tc>
        <w:tc>
          <w:tcPr>
            <w:tcW w:w="6975" w:type="dxa"/>
          </w:tcPr>
          <w:p w14:paraId="5F68DA10" w14:textId="1EA39B3C" w:rsidR="0088290B" w:rsidRPr="00265FA0" w:rsidRDefault="0088290B" w:rsidP="00810557">
            <w:pPr>
              <w:pStyle w:val="Lijstalinea"/>
              <w:numPr>
                <w:ilvl w:val="0"/>
                <w:numId w:val="22"/>
              </w:numPr>
            </w:pPr>
            <w:proofErr w:type="spellStart"/>
            <w:r w:rsidRPr="00265FA0">
              <w:t>Koeling</w:t>
            </w:r>
            <w:proofErr w:type="spellEnd"/>
            <w:r w:rsidR="008A0089">
              <w:t>.</w:t>
            </w:r>
          </w:p>
        </w:tc>
      </w:tr>
      <w:tr w:rsidR="0088290B" w:rsidRPr="00265FA0" w14:paraId="1152C515" w14:textId="77777777" w:rsidTr="0088290B">
        <w:tc>
          <w:tcPr>
            <w:tcW w:w="675" w:type="dxa"/>
          </w:tcPr>
          <w:p w14:paraId="303FAC70" w14:textId="77777777" w:rsidR="0088290B" w:rsidRDefault="0088290B" w:rsidP="007405AA">
            <w:r w:rsidRPr="00497E93">
              <w:t>v</w:t>
            </w:r>
          </w:p>
        </w:tc>
        <w:tc>
          <w:tcPr>
            <w:tcW w:w="6975" w:type="dxa"/>
          </w:tcPr>
          <w:p w14:paraId="15C713E4" w14:textId="0F165B69" w:rsidR="0088290B" w:rsidRPr="00265FA0" w:rsidRDefault="008A0089" w:rsidP="00810557">
            <w:pPr>
              <w:pStyle w:val="Lijstalinea"/>
              <w:numPr>
                <w:ilvl w:val="1"/>
                <w:numId w:val="22"/>
              </w:numPr>
              <w:rPr>
                <w:lang w:val="nl-NL"/>
              </w:rPr>
            </w:pPr>
            <w:r>
              <w:rPr>
                <w:lang w:val="nl-NL"/>
              </w:rPr>
              <w:t>R</w:t>
            </w:r>
            <w:r w:rsidR="0088290B" w:rsidRPr="00265FA0">
              <w:rPr>
                <w:lang w:val="nl-NL"/>
              </w:rPr>
              <w:t>ei</w:t>
            </w:r>
            <w:r>
              <w:rPr>
                <w:lang w:val="nl-NL"/>
              </w:rPr>
              <w:t>niging van radiators en koelers.</w:t>
            </w:r>
          </w:p>
        </w:tc>
      </w:tr>
      <w:tr w:rsidR="0088290B" w:rsidRPr="00265FA0" w14:paraId="14551585" w14:textId="77777777" w:rsidTr="0088290B">
        <w:tc>
          <w:tcPr>
            <w:tcW w:w="675" w:type="dxa"/>
          </w:tcPr>
          <w:p w14:paraId="2F5F7366" w14:textId="77777777" w:rsidR="0088290B" w:rsidRDefault="0088290B" w:rsidP="007405AA"/>
        </w:tc>
        <w:tc>
          <w:tcPr>
            <w:tcW w:w="6975" w:type="dxa"/>
          </w:tcPr>
          <w:p w14:paraId="7BDACF71" w14:textId="00FC67C6" w:rsidR="0088290B" w:rsidRPr="00265FA0" w:rsidRDefault="008A0089" w:rsidP="00810557">
            <w:pPr>
              <w:pStyle w:val="Lijstalinea"/>
              <w:numPr>
                <w:ilvl w:val="1"/>
                <w:numId w:val="22"/>
              </w:numPr>
            </w:pPr>
            <w:proofErr w:type="spellStart"/>
            <w:r>
              <w:t>Vervangen</w:t>
            </w:r>
            <w:proofErr w:type="spellEnd"/>
            <w:r>
              <w:t xml:space="preserve"> van </w:t>
            </w:r>
            <w:proofErr w:type="spellStart"/>
            <w:r>
              <w:t>luchtfilterelement</w:t>
            </w:r>
            <w:proofErr w:type="spellEnd"/>
            <w:r>
              <w:t>.</w:t>
            </w:r>
          </w:p>
        </w:tc>
      </w:tr>
      <w:tr w:rsidR="0088290B" w:rsidRPr="00265FA0" w14:paraId="43C5D64A" w14:textId="77777777" w:rsidTr="0088290B">
        <w:tc>
          <w:tcPr>
            <w:tcW w:w="675" w:type="dxa"/>
          </w:tcPr>
          <w:p w14:paraId="1F273F59" w14:textId="77777777" w:rsidR="0088290B" w:rsidRDefault="0088290B" w:rsidP="007405AA"/>
        </w:tc>
        <w:tc>
          <w:tcPr>
            <w:tcW w:w="6975" w:type="dxa"/>
          </w:tcPr>
          <w:p w14:paraId="3FB5FD5E" w14:textId="477672EA" w:rsidR="0088290B" w:rsidRPr="00265FA0" w:rsidRDefault="008A0089" w:rsidP="00810557">
            <w:pPr>
              <w:pStyle w:val="Lijstalinea"/>
              <w:numPr>
                <w:ilvl w:val="1"/>
                <w:numId w:val="22"/>
              </w:numPr>
              <w:rPr>
                <w:lang w:val="nl-NL"/>
              </w:rPr>
            </w:pPr>
            <w:r>
              <w:rPr>
                <w:lang w:val="nl-NL"/>
              </w:rPr>
              <w:t>V</w:t>
            </w:r>
            <w:r w:rsidR="0088290B" w:rsidRPr="00265FA0">
              <w:rPr>
                <w:lang w:val="nl-NL"/>
              </w:rPr>
              <w:t>ervangen veiligh</w:t>
            </w:r>
            <w:r>
              <w:rPr>
                <w:lang w:val="nl-NL"/>
              </w:rPr>
              <w:t>eidspatroon van het luchtfilter.</w:t>
            </w:r>
          </w:p>
        </w:tc>
      </w:tr>
      <w:tr w:rsidR="0088290B" w:rsidRPr="00265FA0" w14:paraId="785BD93D" w14:textId="77777777" w:rsidTr="0088290B">
        <w:tc>
          <w:tcPr>
            <w:tcW w:w="675" w:type="dxa"/>
          </w:tcPr>
          <w:p w14:paraId="17BAB83E" w14:textId="77777777" w:rsidR="0088290B" w:rsidRDefault="0088290B" w:rsidP="007405AA"/>
        </w:tc>
        <w:tc>
          <w:tcPr>
            <w:tcW w:w="6975" w:type="dxa"/>
          </w:tcPr>
          <w:p w14:paraId="713AD074" w14:textId="2FC22DF5" w:rsidR="0088290B" w:rsidRPr="00265FA0" w:rsidRDefault="008A0089" w:rsidP="00810557">
            <w:pPr>
              <w:pStyle w:val="Lijstalinea"/>
              <w:numPr>
                <w:ilvl w:val="1"/>
                <w:numId w:val="22"/>
              </w:numPr>
            </w:pPr>
            <w:proofErr w:type="spellStart"/>
            <w:r>
              <w:t>R</w:t>
            </w:r>
            <w:r w:rsidR="0088290B" w:rsidRPr="00265FA0">
              <w:t>einiging</w:t>
            </w:r>
            <w:proofErr w:type="spellEnd"/>
            <w:r w:rsidR="0088290B" w:rsidRPr="00265FA0">
              <w:t xml:space="preserve"> </w:t>
            </w:r>
            <w:r>
              <w:t xml:space="preserve">van het </w:t>
            </w:r>
            <w:proofErr w:type="spellStart"/>
            <w:r>
              <w:t>carterventilatiesysteem</w:t>
            </w:r>
            <w:proofErr w:type="spellEnd"/>
            <w:r>
              <w:t>.</w:t>
            </w:r>
          </w:p>
        </w:tc>
      </w:tr>
      <w:tr w:rsidR="0088290B" w:rsidRPr="00265FA0" w14:paraId="12FBA357" w14:textId="77777777" w:rsidTr="0088290B">
        <w:tc>
          <w:tcPr>
            <w:tcW w:w="675" w:type="dxa"/>
          </w:tcPr>
          <w:p w14:paraId="76A9F6F6" w14:textId="77777777" w:rsidR="0088290B" w:rsidRDefault="0088290B" w:rsidP="007405AA"/>
        </w:tc>
        <w:tc>
          <w:tcPr>
            <w:tcW w:w="6975" w:type="dxa"/>
          </w:tcPr>
          <w:p w14:paraId="71743AAB" w14:textId="71215384" w:rsidR="0088290B" w:rsidRPr="00265FA0" w:rsidRDefault="008A0089" w:rsidP="00810557">
            <w:pPr>
              <w:pStyle w:val="Lijstalinea"/>
              <w:numPr>
                <w:ilvl w:val="1"/>
                <w:numId w:val="22"/>
              </w:numPr>
              <w:rPr>
                <w:lang w:val="nl-NL"/>
              </w:rPr>
            </w:pPr>
            <w:r>
              <w:rPr>
                <w:lang w:val="nl-NL"/>
              </w:rPr>
              <w:t>M</w:t>
            </w:r>
            <w:r w:rsidR="0088290B" w:rsidRPr="00265FA0">
              <w:rPr>
                <w:lang w:val="nl-NL"/>
              </w:rPr>
              <w:t xml:space="preserve">eten glycolgehalte </w:t>
            </w:r>
            <w:r>
              <w:rPr>
                <w:lang w:val="nl-NL"/>
              </w:rPr>
              <w:t>van de koelvloeistof.</w:t>
            </w:r>
          </w:p>
        </w:tc>
      </w:tr>
      <w:tr w:rsidR="0088290B" w:rsidRPr="00265FA0" w14:paraId="11795090" w14:textId="77777777" w:rsidTr="0088290B">
        <w:tc>
          <w:tcPr>
            <w:tcW w:w="675" w:type="dxa"/>
          </w:tcPr>
          <w:p w14:paraId="5AB605C3" w14:textId="77777777" w:rsidR="0088290B" w:rsidRDefault="0088290B" w:rsidP="007405AA"/>
        </w:tc>
        <w:tc>
          <w:tcPr>
            <w:tcW w:w="6975" w:type="dxa"/>
          </w:tcPr>
          <w:p w14:paraId="1407FCC8" w14:textId="0F54ED20" w:rsidR="0088290B" w:rsidRPr="00265FA0" w:rsidRDefault="008A0089" w:rsidP="00810557">
            <w:pPr>
              <w:pStyle w:val="Lijstalinea"/>
              <w:numPr>
                <w:ilvl w:val="1"/>
                <w:numId w:val="22"/>
              </w:numPr>
              <w:rPr>
                <w:lang w:val="nl-NL"/>
              </w:rPr>
            </w:pPr>
            <w:r>
              <w:rPr>
                <w:lang w:val="nl-NL"/>
              </w:rPr>
              <w:t>M</w:t>
            </w:r>
            <w:r w:rsidR="0088290B" w:rsidRPr="00265FA0">
              <w:rPr>
                <w:lang w:val="nl-NL"/>
              </w:rPr>
              <w:t>eten PH-w</w:t>
            </w:r>
            <w:r>
              <w:rPr>
                <w:lang w:val="nl-NL"/>
              </w:rPr>
              <w:t>aarde van de motorkoelvloeistof.</w:t>
            </w:r>
          </w:p>
        </w:tc>
      </w:tr>
      <w:tr w:rsidR="0088290B" w:rsidRPr="00265FA0" w14:paraId="709A0670" w14:textId="77777777" w:rsidTr="0088290B">
        <w:tc>
          <w:tcPr>
            <w:tcW w:w="675" w:type="dxa"/>
          </w:tcPr>
          <w:p w14:paraId="761457DC" w14:textId="77777777" w:rsidR="0088290B" w:rsidRDefault="0088290B" w:rsidP="007405AA"/>
        </w:tc>
        <w:tc>
          <w:tcPr>
            <w:tcW w:w="6975" w:type="dxa"/>
          </w:tcPr>
          <w:p w14:paraId="057B91EE" w14:textId="78E22669" w:rsidR="0088290B" w:rsidRPr="00265FA0" w:rsidRDefault="008A0089" w:rsidP="00810557">
            <w:pPr>
              <w:pStyle w:val="Lijstalinea"/>
              <w:numPr>
                <w:ilvl w:val="1"/>
                <w:numId w:val="22"/>
              </w:numPr>
            </w:pPr>
            <w:proofErr w:type="spellStart"/>
            <w:r>
              <w:t>T</w:t>
            </w:r>
            <w:r w:rsidR="0088290B" w:rsidRPr="00265FA0">
              <w:t>esten</w:t>
            </w:r>
            <w:proofErr w:type="spellEnd"/>
            <w:r w:rsidR="0088290B" w:rsidRPr="00265FA0">
              <w:t xml:space="preserve"> van de </w:t>
            </w:r>
            <w:proofErr w:type="spellStart"/>
            <w:r w:rsidR="0088290B" w:rsidRPr="00265FA0">
              <w:t>thermostaten</w:t>
            </w:r>
            <w:proofErr w:type="spellEnd"/>
            <w:r w:rsidR="0088290B" w:rsidRPr="0088290B">
              <w:rPr>
                <w:vertAlign w:val="superscript"/>
              </w:rPr>
              <w:footnoteReference w:id="1"/>
            </w:r>
            <w:r>
              <w:t>.</w:t>
            </w:r>
          </w:p>
        </w:tc>
      </w:tr>
      <w:tr w:rsidR="0088290B" w:rsidRPr="00265FA0" w14:paraId="5FADE5DD" w14:textId="77777777" w:rsidTr="0088290B">
        <w:tc>
          <w:tcPr>
            <w:tcW w:w="675" w:type="dxa"/>
          </w:tcPr>
          <w:p w14:paraId="5FF5F29E" w14:textId="77777777" w:rsidR="0088290B" w:rsidRDefault="0088290B" w:rsidP="007405AA"/>
        </w:tc>
        <w:tc>
          <w:tcPr>
            <w:tcW w:w="6975" w:type="dxa"/>
          </w:tcPr>
          <w:p w14:paraId="79698205" w14:textId="41F70877" w:rsidR="0088290B" w:rsidRPr="00265FA0" w:rsidRDefault="008A0089" w:rsidP="00810557">
            <w:pPr>
              <w:pStyle w:val="Lijstalinea"/>
              <w:numPr>
                <w:ilvl w:val="1"/>
                <w:numId w:val="22"/>
              </w:numPr>
            </w:pPr>
            <w:proofErr w:type="spellStart"/>
            <w:r>
              <w:t>D</w:t>
            </w:r>
            <w:r w:rsidR="0088290B" w:rsidRPr="00265FA0">
              <w:t>rukproef</w:t>
            </w:r>
            <w:proofErr w:type="spellEnd"/>
            <w:r w:rsidR="0088290B" w:rsidRPr="00265FA0">
              <w:t xml:space="preserve"> op </w:t>
            </w:r>
            <w:proofErr w:type="spellStart"/>
            <w:r w:rsidR="0088290B" w:rsidRPr="00265FA0">
              <w:t>koelsysteem</w:t>
            </w:r>
            <w:proofErr w:type="spellEnd"/>
            <w:r w:rsidR="0088290B" w:rsidRPr="00265FA0">
              <w:t>.</w:t>
            </w:r>
          </w:p>
        </w:tc>
      </w:tr>
      <w:tr w:rsidR="0088290B" w:rsidRPr="00265FA0" w14:paraId="536292EF" w14:textId="77777777" w:rsidTr="0088290B">
        <w:tc>
          <w:tcPr>
            <w:tcW w:w="675" w:type="dxa"/>
          </w:tcPr>
          <w:p w14:paraId="2D58266E" w14:textId="77777777" w:rsidR="0088290B" w:rsidRDefault="0088290B" w:rsidP="007405AA">
            <w:r w:rsidRPr="00676783">
              <w:t>v</w:t>
            </w:r>
          </w:p>
        </w:tc>
        <w:tc>
          <w:tcPr>
            <w:tcW w:w="6975" w:type="dxa"/>
          </w:tcPr>
          <w:p w14:paraId="29C706F4" w14:textId="6D7A2DF9" w:rsidR="0088290B" w:rsidRPr="00265FA0" w:rsidRDefault="0088290B" w:rsidP="00810557">
            <w:pPr>
              <w:pStyle w:val="Lijstalinea"/>
              <w:numPr>
                <w:ilvl w:val="0"/>
                <w:numId w:val="22"/>
              </w:numPr>
            </w:pPr>
            <w:proofErr w:type="spellStart"/>
            <w:r w:rsidRPr="00265FA0">
              <w:t>Elektronische</w:t>
            </w:r>
            <w:proofErr w:type="spellEnd"/>
            <w:r w:rsidRPr="00265FA0">
              <w:t xml:space="preserve"> </w:t>
            </w:r>
            <w:proofErr w:type="spellStart"/>
            <w:r w:rsidRPr="00265FA0">
              <w:t>toerenregelaar</w:t>
            </w:r>
            <w:proofErr w:type="spellEnd"/>
            <w:r w:rsidR="008A0089">
              <w:t>.</w:t>
            </w:r>
          </w:p>
        </w:tc>
      </w:tr>
      <w:tr w:rsidR="0088290B" w:rsidRPr="00265FA0" w14:paraId="7B8C1EFF" w14:textId="77777777" w:rsidTr="0088290B">
        <w:tc>
          <w:tcPr>
            <w:tcW w:w="675" w:type="dxa"/>
          </w:tcPr>
          <w:p w14:paraId="07ABC1EE" w14:textId="77777777" w:rsidR="0088290B" w:rsidRDefault="0088290B" w:rsidP="007405AA"/>
        </w:tc>
        <w:tc>
          <w:tcPr>
            <w:tcW w:w="6975" w:type="dxa"/>
          </w:tcPr>
          <w:p w14:paraId="633B788A" w14:textId="63DAF65B" w:rsidR="0088290B" w:rsidRPr="00265FA0" w:rsidRDefault="008A0089" w:rsidP="00810557">
            <w:pPr>
              <w:pStyle w:val="Lijstalinea"/>
              <w:numPr>
                <w:ilvl w:val="1"/>
                <w:numId w:val="22"/>
              </w:numPr>
              <w:rPr>
                <w:lang w:val="nl-NL"/>
              </w:rPr>
            </w:pPr>
            <w:r>
              <w:rPr>
                <w:lang w:val="nl-NL"/>
              </w:rPr>
              <w:t>M</w:t>
            </w:r>
            <w:r w:rsidR="0088290B" w:rsidRPr="00265FA0">
              <w:rPr>
                <w:lang w:val="nl-NL"/>
              </w:rPr>
              <w:t>eten van de weerstand van de pick-up spoel.</w:t>
            </w:r>
          </w:p>
        </w:tc>
      </w:tr>
      <w:tr w:rsidR="0088290B" w:rsidRPr="00265FA0" w14:paraId="144230B3" w14:textId="77777777" w:rsidTr="0088290B">
        <w:tc>
          <w:tcPr>
            <w:tcW w:w="675" w:type="dxa"/>
          </w:tcPr>
          <w:p w14:paraId="498E06CF" w14:textId="77777777" w:rsidR="0088290B" w:rsidRDefault="0088290B" w:rsidP="00265FA0"/>
        </w:tc>
        <w:tc>
          <w:tcPr>
            <w:tcW w:w="6975" w:type="dxa"/>
          </w:tcPr>
          <w:p w14:paraId="68A81BDF" w14:textId="77777777" w:rsidR="0088290B" w:rsidRPr="00265FA0" w:rsidRDefault="0088290B" w:rsidP="00265FA0"/>
        </w:tc>
      </w:tr>
      <w:tr w:rsidR="0088290B" w:rsidRPr="00265FA0" w14:paraId="656C8CEC" w14:textId="77777777" w:rsidTr="0088290B">
        <w:tc>
          <w:tcPr>
            <w:tcW w:w="675" w:type="dxa"/>
          </w:tcPr>
          <w:p w14:paraId="4A531214" w14:textId="77777777" w:rsidR="0088290B" w:rsidRDefault="0088290B" w:rsidP="007405AA">
            <w:r w:rsidRPr="00F57213">
              <w:t>v</w:t>
            </w:r>
          </w:p>
        </w:tc>
        <w:tc>
          <w:tcPr>
            <w:tcW w:w="6975" w:type="dxa"/>
          </w:tcPr>
          <w:p w14:paraId="6FE954F1" w14:textId="77777777" w:rsidR="0088290B" w:rsidRPr="00265FA0" w:rsidRDefault="0088290B" w:rsidP="007405AA">
            <w:pPr>
              <w:rPr>
                <w:u w:val="single"/>
              </w:rPr>
            </w:pPr>
            <w:r w:rsidRPr="00265FA0">
              <w:rPr>
                <w:u w:val="single"/>
              </w:rPr>
              <w:t>Generator</w:t>
            </w:r>
          </w:p>
        </w:tc>
      </w:tr>
      <w:tr w:rsidR="0088290B" w:rsidRPr="00265FA0" w14:paraId="67257DE4" w14:textId="77777777" w:rsidTr="0088290B">
        <w:tc>
          <w:tcPr>
            <w:tcW w:w="675" w:type="dxa"/>
          </w:tcPr>
          <w:p w14:paraId="10671ED1" w14:textId="77777777" w:rsidR="0088290B" w:rsidRDefault="0088290B" w:rsidP="007405AA">
            <w:r w:rsidRPr="00F57213">
              <w:t>v</w:t>
            </w:r>
          </w:p>
        </w:tc>
        <w:tc>
          <w:tcPr>
            <w:tcW w:w="6975" w:type="dxa"/>
          </w:tcPr>
          <w:p w14:paraId="5F15ECAC" w14:textId="4B5E7FAF" w:rsidR="0088290B" w:rsidRPr="00265FA0" w:rsidRDefault="008A0089" w:rsidP="00810557">
            <w:pPr>
              <w:pStyle w:val="Lijstalinea"/>
              <w:numPr>
                <w:ilvl w:val="1"/>
                <w:numId w:val="22"/>
              </w:numPr>
            </w:pPr>
            <w:proofErr w:type="spellStart"/>
            <w:r>
              <w:t>Reinigen</w:t>
            </w:r>
            <w:proofErr w:type="spellEnd"/>
            <w:r>
              <w:t xml:space="preserve"> van de generator.</w:t>
            </w:r>
          </w:p>
        </w:tc>
      </w:tr>
      <w:tr w:rsidR="0088290B" w:rsidRPr="00265FA0" w14:paraId="4BFE3C0F" w14:textId="77777777" w:rsidTr="0088290B">
        <w:tc>
          <w:tcPr>
            <w:tcW w:w="675" w:type="dxa"/>
          </w:tcPr>
          <w:p w14:paraId="245B73E3" w14:textId="77777777" w:rsidR="0088290B" w:rsidRDefault="0088290B" w:rsidP="007405AA">
            <w:r w:rsidRPr="00F57213">
              <w:t>v</w:t>
            </w:r>
          </w:p>
        </w:tc>
        <w:tc>
          <w:tcPr>
            <w:tcW w:w="6975" w:type="dxa"/>
          </w:tcPr>
          <w:p w14:paraId="6379A00F" w14:textId="2EF1A7ED" w:rsidR="0088290B" w:rsidRPr="00265FA0" w:rsidRDefault="008A0089" w:rsidP="00810557">
            <w:pPr>
              <w:pStyle w:val="Lijstalinea"/>
              <w:numPr>
                <w:ilvl w:val="1"/>
                <w:numId w:val="22"/>
              </w:numPr>
            </w:pPr>
            <w:proofErr w:type="spellStart"/>
            <w:r>
              <w:t>Reinigen</w:t>
            </w:r>
            <w:proofErr w:type="spellEnd"/>
            <w:r>
              <w:t xml:space="preserve"> van de roosters.</w:t>
            </w:r>
          </w:p>
        </w:tc>
      </w:tr>
      <w:tr w:rsidR="0088290B" w:rsidRPr="00265FA0" w14:paraId="18EBC1B3" w14:textId="77777777" w:rsidTr="0088290B">
        <w:tc>
          <w:tcPr>
            <w:tcW w:w="675" w:type="dxa"/>
          </w:tcPr>
          <w:p w14:paraId="7352F8C4" w14:textId="77777777" w:rsidR="0088290B" w:rsidRDefault="0088290B" w:rsidP="007405AA">
            <w:r w:rsidRPr="00F57213">
              <w:t>v</w:t>
            </w:r>
          </w:p>
        </w:tc>
        <w:tc>
          <w:tcPr>
            <w:tcW w:w="6975" w:type="dxa"/>
          </w:tcPr>
          <w:p w14:paraId="511E77EE" w14:textId="3F2B04BF" w:rsidR="0088290B" w:rsidRPr="00265FA0" w:rsidRDefault="008A0089" w:rsidP="00810557">
            <w:pPr>
              <w:pStyle w:val="Lijstalinea"/>
              <w:numPr>
                <w:ilvl w:val="1"/>
                <w:numId w:val="22"/>
              </w:numPr>
            </w:pPr>
            <w:proofErr w:type="spellStart"/>
            <w:r>
              <w:t>V</w:t>
            </w:r>
            <w:r w:rsidR="0088290B" w:rsidRPr="00265FA0">
              <w:t>erwijd</w:t>
            </w:r>
            <w:r>
              <w:t>eren</w:t>
            </w:r>
            <w:proofErr w:type="spellEnd"/>
            <w:r>
              <w:t xml:space="preserve"> </w:t>
            </w:r>
            <w:proofErr w:type="spellStart"/>
            <w:r>
              <w:t>obstakels</w:t>
            </w:r>
            <w:proofErr w:type="spellEnd"/>
            <w:r>
              <w:t xml:space="preserve"> </w:t>
            </w:r>
            <w:proofErr w:type="spellStart"/>
            <w:r>
              <w:t>ventilatorruimte</w:t>
            </w:r>
            <w:proofErr w:type="spellEnd"/>
            <w:r>
              <w:t>.</w:t>
            </w:r>
          </w:p>
        </w:tc>
      </w:tr>
      <w:tr w:rsidR="0088290B" w:rsidRPr="00265FA0" w14:paraId="323D2698" w14:textId="77777777" w:rsidTr="0088290B">
        <w:tc>
          <w:tcPr>
            <w:tcW w:w="675" w:type="dxa"/>
          </w:tcPr>
          <w:p w14:paraId="2772BA82" w14:textId="77777777" w:rsidR="0088290B" w:rsidRDefault="0088290B" w:rsidP="007405AA"/>
        </w:tc>
        <w:tc>
          <w:tcPr>
            <w:tcW w:w="6975" w:type="dxa"/>
          </w:tcPr>
          <w:p w14:paraId="7769D5D4" w14:textId="7E1C8DFE" w:rsidR="0088290B" w:rsidRPr="00265FA0" w:rsidRDefault="008A0089" w:rsidP="00810557">
            <w:pPr>
              <w:pStyle w:val="Lijstalinea"/>
              <w:numPr>
                <w:ilvl w:val="1"/>
                <w:numId w:val="22"/>
              </w:numPr>
              <w:rPr>
                <w:lang w:val="nl-NL"/>
              </w:rPr>
            </w:pPr>
            <w:r>
              <w:rPr>
                <w:lang w:val="nl-NL"/>
              </w:rPr>
              <w:t>T</w:t>
            </w:r>
            <w:r w:rsidR="0088290B" w:rsidRPr="00265FA0">
              <w:rPr>
                <w:lang w:val="nl-NL"/>
              </w:rPr>
              <w:t>esten van de freq</w:t>
            </w:r>
            <w:r>
              <w:rPr>
                <w:lang w:val="nl-NL"/>
              </w:rPr>
              <w:t>uentieregelaar van de generator.</w:t>
            </w:r>
          </w:p>
        </w:tc>
      </w:tr>
      <w:tr w:rsidR="0088290B" w:rsidRPr="00265FA0" w14:paraId="47E04BDB" w14:textId="77777777" w:rsidTr="0088290B">
        <w:tc>
          <w:tcPr>
            <w:tcW w:w="675" w:type="dxa"/>
          </w:tcPr>
          <w:p w14:paraId="6EFE635E" w14:textId="77777777" w:rsidR="0088290B" w:rsidRDefault="0088290B" w:rsidP="007405AA"/>
        </w:tc>
        <w:tc>
          <w:tcPr>
            <w:tcW w:w="6975" w:type="dxa"/>
          </w:tcPr>
          <w:p w14:paraId="3036F84C" w14:textId="23E90752" w:rsidR="0088290B" w:rsidRPr="00265FA0" w:rsidRDefault="008A0089" w:rsidP="00810557">
            <w:pPr>
              <w:pStyle w:val="Lijstalinea"/>
              <w:numPr>
                <w:ilvl w:val="1"/>
                <w:numId w:val="22"/>
              </w:numPr>
              <w:rPr>
                <w:lang w:val="nl-NL"/>
              </w:rPr>
            </w:pPr>
            <w:r>
              <w:rPr>
                <w:lang w:val="nl-NL"/>
              </w:rPr>
              <w:t>M</w:t>
            </w:r>
            <w:r w:rsidR="0088290B" w:rsidRPr="00265FA0">
              <w:rPr>
                <w:lang w:val="nl-NL"/>
              </w:rPr>
              <w:t>eten isolatiew</w:t>
            </w:r>
            <w:r>
              <w:rPr>
                <w:lang w:val="nl-NL"/>
              </w:rPr>
              <w:t>eerstand van de (sub)</w:t>
            </w:r>
            <w:proofErr w:type="spellStart"/>
            <w:r>
              <w:rPr>
                <w:lang w:val="nl-NL"/>
              </w:rPr>
              <w:t>alternator</w:t>
            </w:r>
            <w:proofErr w:type="spellEnd"/>
            <w:r>
              <w:rPr>
                <w:lang w:val="nl-NL"/>
              </w:rPr>
              <w:t>.</w:t>
            </w:r>
          </w:p>
        </w:tc>
      </w:tr>
      <w:tr w:rsidR="0088290B" w:rsidRPr="00265FA0" w14:paraId="2BF1A4E5" w14:textId="77777777" w:rsidTr="0088290B">
        <w:tc>
          <w:tcPr>
            <w:tcW w:w="675" w:type="dxa"/>
          </w:tcPr>
          <w:p w14:paraId="02CAFF02" w14:textId="77777777" w:rsidR="0088290B" w:rsidRDefault="0088290B" w:rsidP="007405AA"/>
        </w:tc>
        <w:tc>
          <w:tcPr>
            <w:tcW w:w="6975" w:type="dxa"/>
          </w:tcPr>
          <w:p w14:paraId="40A5992A" w14:textId="096A0FC6" w:rsidR="0088290B" w:rsidRPr="00265FA0" w:rsidRDefault="008A0089" w:rsidP="00810557">
            <w:pPr>
              <w:pStyle w:val="Lijstalinea"/>
              <w:numPr>
                <w:ilvl w:val="1"/>
                <w:numId w:val="22"/>
              </w:numPr>
              <w:rPr>
                <w:lang w:val="nl-NL"/>
              </w:rPr>
            </w:pPr>
            <w:r>
              <w:rPr>
                <w:lang w:val="nl-NL"/>
              </w:rPr>
              <w:t>M</w:t>
            </w:r>
            <w:r w:rsidR="0088290B" w:rsidRPr="00265FA0">
              <w:rPr>
                <w:lang w:val="nl-NL"/>
              </w:rPr>
              <w:t>eten isolatieweerstand van de (hoofd)</w:t>
            </w:r>
            <w:proofErr w:type="spellStart"/>
            <w:r w:rsidR="0088290B" w:rsidRPr="00265FA0">
              <w:rPr>
                <w:lang w:val="nl-NL"/>
              </w:rPr>
              <w:t>alternator</w:t>
            </w:r>
            <w:proofErr w:type="spellEnd"/>
            <w:r w:rsidR="0088290B" w:rsidRPr="00265FA0">
              <w:rPr>
                <w:lang w:val="nl-NL"/>
              </w:rPr>
              <w:t>.</w:t>
            </w:r>
          </w:p>
        </w:tc>
      </w:tr>
      <w:tr w:rsidR="0088290B" w:rsidRPr="00265FA0" w14:paraId="32F8B937" w14:textId="77777777" w:rsidTr="0088290B">
        <w:tc>
          <w:tcPr>
            <w:tcW w:w="675" w:type="dxa"/>
          </w:tcPr>
          <w:p w14:paraId="704FBE5A" w14:textId="77777777" w:rsidR="0088290B" w:rsidRDefault="0088290B" w:rsidP="00265FA0"/>
        </w:tc>
        <w:tc>
          <w:tcPr>
            <w:tcW w:w="6975" w:type="dxa"/>
          </w:tcPr>
          <w:p w14:paraId="3E4688BE" w14:textId="77777777" w:rsidR="0088290B" w:rsidRPr="00265FA0" w:rsidRDefault="0088290B" w:rsidP="00265FA0">
            <w:pPr>
              <w:rPr>
                <w:u w:val="single"/>
              </w:rPr>
            </w:pPr>
          </w:p>
        </w:tc>
      </w:tr>
      <w:tr w:rsidR="0088290B" w:rsidRPr="00265FA0" w14:paraId="3E9DA575" w14:textId="77777777" w:rsidTr="0088290B">
        <w:tc>
          <w:tcPr>
            <w:tcW w:w="675" w:type="dxa"/>
          </w:tcPr>
          <w:p w14:paraId="0AE644CE" w14:textId="77777777" w:rsidR="0088290B" w:rsidRDefault="0088290B" w:rsidP="007405AA">
            <w:r w:rsidRPr="005A0469">
              <w:t>v</w:t>
            </w:r>
          </w:p>
        </w:tc>
        <w:tc>
          <w:tcPr>
            <w:tcW w:w="6975" w:type="dxa"/>
          </w:tcPr>
          <w:p w14:paraId="3EEA53CD" w14:textId="77777777" w:rsidR="0088290B" w:rsidRPr="00265FA0" w:rsidRDefault="0088290B" w:rsidP="007405AA">
            <w:pPr>
              <w:rPr>
                <w:u w:val="single"/>
              </w:rPr>
            </w:pPr>
            <w:r w:rsidRPr="00265FA0">
              <w:rPr>
                <w:u w:val="single"/>
              </w:rPr>
              <w:t>Hulpcomponenten</w:t>
            </w:r>
          </w:p>
        </w:tc>
      </w:tr>
      <w:tr w:rsidR="0088290B" w:rsidRPr="00265FA0" w14:paraId="5AF9546E" w14:textId="77777777" w:rsidTr="0088290B">
        <w:tc>
          <w:tcPr>
            <w:tcW w:w="675" w:type="dxa"/>
          </w:tcPr>
          <w:p w14:paraId="40E14602" w14:textId="77777777" w:rsidR="0088290B" w:rsidRDefault="0088290B" w:rsidP="007405AA">
            <w:r w:rsidRPr="005A0469">
              <w:t>v</w:t>
            </w:r>
          </w:p>
        </w:tc>
        <w:tc>
          <w:tcPr>
            <w:tcW w:w="6975" w:type="dxa"/>
          </w:tcPr>
          <w:p w14:paraId="1D477FAA" w14:textId="151A25C9" w:rsidR="0088290B" w:rsidRPr="007B6D91" w:rsidRDefault="0088290B" w:rsidP="002A7F94">
            <w:pPr>
              <w:pStyle w:val="Lijstalinea"/>
              <w:numPr>
                <w:ilvl w:val="0"/>
                <w:numId w:val="34"/>
              </w:numPr>
              <w:spacing w:line="240" w:lineRule="atLeast"/>
              <w:rPr>
                <w:lang w:val="nl-NL"/>
              </w:rPr>
            </w:pPr>
            <w:r w:rsidRPr="007B6D91">
              <w:rPr>
                <w:lang w:val="nl-NL"/>
              </w:rPr>
              <w:t>Brandstofvoorziening</w:t>
            </w:r>
            <w:r w:rsidR="007B6D91" w:rsidRPr="007B6D91">
              <w:rPr>
                <w:lang w:val="nl-NL"/>
              </w:rPr>
              <w:t xml:space="preserve"> (</w:t>
            </w:r>
            <w:r w:rsidR="007B6D91" w:rsidRPr="007B6D91">
              <w:rPr>
                <w:szCs w:val="18"/>
                <w:lang w:val="nl-NL"/>
              </w:rPr>
              <w:t xml:space="preserve">brandstoftank </w:t>
            </w:r>
            <w:r w:rsidR="007B6D91">
              <w:rPr>
                <w:szCs w:val="18"/>
                <w:lang w:val="nl-NL"/>
              </w:rPr>
              <w:t xml:space="preserve">als </w:t>
            </w:r>
            <w:r w:rsidR="007B6D91" w:rsidRPr="007B6D91">
              <w:rPr>
                <w:szCs w:val="18"/>
                <w:lang w:val="nl-NL"/>
              </w:rPr>
              <w:t xml:space="preserve">onderdeel van de constructie van het aggregaat, brandstoftank </w:t>
            </w:r>
            <w:r w:rsidR="007B6D91">
              <w:rPr>
                <w:szCs w:val="18"/>
                <w:lang w:val="nl-NL"/>
              </w:rPr>
              <w:t xml:space="preserve">&lt; </w:t>
            </w:r>
            <w:r w:rsidR="007B6D91" w:rsidRPr="007B6D91">
              <w:rPr>
                <w:szCs w:val="18"/>
                <w:lang w:val="nl-NL"/>
              </w:rPr>
              <w:t xml:space="preserve">300 liter in </w:t>
            </w:r>
            <w:r w:rsidR="002A7F94">
              <w:rPr>
                <w:szCs w:val="18"/>
                <w:lang w:val="nl-NL"/>
              </w:rPr>
              <w:t xml:space="preserve">hetzelfde gebouw </w:t>
            </w:r>
            <w:r w:rsidR="007B6D91">
              <w:rPr>
                <w:szCs w:val="18"/>
                <w:lang w:val="nl-NL"/>
              </w:rPr>
              <w:t xml:space="preserve">als het aggregaat, en </w:t>
            </w:r>
            <w:r w:rsidR="007B6D91" w:rsidRPr="007B6D91">
              <w:rPr>
                <w:szCs w:val="18"/>
                <w:lang w:val="nl-NL"/>
              </w:rPr>
              <w:t xml:space="preserve">brandstoftank </w:t>
            </w:r>
            <w:r w:rsidR="007B6D91">
              <w:rPr>
                <w:szCs w:val="18"/>
                <w:lang w:val="nl-NL"/>
              </w:rPr>
              <w:t>&gt;= 300 liter als</w:t>
            </w:r>
            <w:r w:rsidR="007B6D91" w:rsidRPr="007B6D91">
              <w:rPr>
                <w:szCs w:val="18"/>
                <w:lang w:val="nl-NL"/>
              </w:rPr>
              <w:t xml:space="preserve"> onderdeel van </w:t>
            </w:r>
            <w:r w:rsidR="007B6D91">
              <w:rPr>
                <w:szCs w:val="18"/>
                <w:lang w:val="nl-NL"/>
              </w:rPr>
              <w:t>het aggregaat</w:t>
            </w:r>
            <w:r w:rsidR="007B6D91" w:rsidRPr="007B6D91">
              <w:rPr>
                <w:szCs w:val="18"/>
                <w:lang w:val="nl-NL"/>
              </w:rPr>
              <w:t xml:space="preserve"> volgens</w:t>
            </w:r>
            <w:r w:rsidR="007B6D91">
              <w:rPr>
                <w:szCs w:val="18"/>
                <w:lang w:val="nl-NL"/>
              </w:rPr>
              <w:t xml:space="preserve"> </w:t>
            </w:r>
            <w:r w:rsidR="007B6D91" w:rsidRPr="007B6D91">
              <w:rPr>
                <w:szCs w:val="18"/>
                <w:lang w:val="nl-NL"/>
              </w:rPr>
              <w:t>het EBI-ve</w:t>
            </w:r>
            <w:r w:rsidR="007B6D91">
              <w:rPr>
                <w:szCs w:val="18"/>
                <w:lang w:val="nl-NL"/>
              </w:rPr>
              <w:t>rslag</w:t>
            </w:r>
            <w:r w:rsidR="007B6D91" w:rsidRPr="007B6D91">
              <w:rPr>
                <w:lang w:val="nl-NL"/>
              </w:rPr>
              <w:t>)</w:t>
            </w:r>
            <w:r w:rsidR="007B6D91">
              <w:rPr>
                <w:lang w:val="nl-NL"/>
              </w:rPr>
              <w:t>.</w:t>
            </w:r>
          </w:p>
        </w:tc>
      </w:tr>
      <w:tr w:rsidR="0088290B" w:rsidRPr="00265FA0" w14:paraId="0DE03821" w14:textId="77777777" w:rsidTr="0088290B">
        <w:tc>
          <w:tcPr>
            <w:tcW w:w="675" w:type="dxa"/>
          </w:tcPr>
          <w:p w14:paraId="2A28D83A" w14:textId="77777777" w:rsidR="0088290B" w:rsidRDefault="0088290B" w:rsidP="007405AA">
            <w:r w:rsidRPr="005A0469">
              <w:t>v</w:t>
            </w:r>
          </w:p>
        </w:tc>
        <w:tc>
          <w:tcPr>
            <w:tcW w:w="6975" w:type="dxa"/>
          </w:tcPr>
          <w:p w14:paraId="7BFC01DB" w14:textId="0E7258AC" w:rsidR="0088290B" w:rsidRPr="00265FA0" w:rsidRDefault="008A0089" w:rsidP="00810557">
            <w:pPr>
              <w:pStyle w:val="Lijstalinea"/>
              <w:numPr>
                <w:ilvl w:val="1"/>
                <w:numId w:val="22"/>
              </w:numPr>
              <w:rPr>
                <w:lang w:val="nl-NL"/>
              </w:rPr>
            </w:pPr>
            <w:r>
              <w:rPr>
                <w:lang w:val="nl-NL"/>
              </w:rPr>
              <w:t>Meten brandstofniveau.</w:t>
            </w:r>
          </w:p>
        </w:tc>
      </w:tr>
      <w:tr w:rsidR="0088290B" w:rsidRPr="00265FA0" w14:paraId="0B12A6E8" w14:textId="77777777" w:rsidTr="0088290B">
        <w:tc>
          <w:tcPr>
            <w:tcW w:w="675" w:type="dxa"/>
          </w:tcPr>
          <w:p w14:paraId="6DD61058" w14:textId="77777777" w:rsidR="0088290B" w:rsidRDefault="0088290B" w:rsidP="007405AA"/>
        </w:tc>
        <w:tc>
          <w:tcPr>
            <w:tcW w:w="6975" w:type="dxa"/>
          </w:tcPr>
          <w:p w14:paraId="483DEF50" w14:textId="7083CA44" w:rsidR="0088290B" w:rsidRPr="00265FA0" w:rsidRDefault="008A0089" w:rsidP="00810557">
            <w:pPr>
              <w:pStyle w:val="Lijstalinea"/>
              <w:numPr>
                <w:ilvl w:val="1"/>
                <w:numId w:val="22"/>
              </w:numPr>
              <w:rPr>
                <w:lang w:val="nl-NL"/>
              </w:rPr>
            </w:pPr>
            <w:r>
              <w:rPr>
                <w:lang w:val="nl-NL"/>
              </w:rPr>
              <w:t>C</w:t>
            </w:r>
            <w:r w:rsidR="0088290B" w:rsidRPr="00265FA0">
              <w:rPr>
                <w:lang w:val="nl-NL"/>
              </w:rPr>
              <w:t>ontroleren en m</w:t>
            </w:r>
            <w:r>
              <w:rPr>
                <w:lang w:val="nl-NL"/>
              </w:rPr>
              <w:t>eten van de brandstof kwaliteit.</w:t>
            </w:r>
          </w:p>
        </w:tc>
      </w:tr>
      <w:tr w:rsidR="0088290B" w:rsidRPr="00265FA0" w14:paraId="7BBF7CFF" w14:textId="77777777" w:rsidTr="0088290B">
        <w:tc>
          <w:tcPr>
            <w:tcW w:w="675" w:type="dxa"/>
          </w:tcPr>
          <w:p w14:paraId="6599D9C3" w14:textId="77777777" w:rsidR="0088290B" w:rsidRDefault="0088290B" w:rsidP="007405AA"/>
        </w:tc>
        <w:tc>
          <w:tcPr>
            <w:tcW w:w="6975" w:type="dxa"/>
          </w:tcPr>
          <w:p w14:paraId="5A43F29E" w14:textId="5C7B70F2" w:rsidR="0088290B" w:rsidRPr="00265FA0" w:rsidRDefault="008A0089" w:rsidP="00810557">
            <w:pPr>
              <w:pStyle w:val="Lijstalinea"/>
              <w:numPr>
                <w:ilvl w:val="1"/>
                <w:numId w:val="22"/>
              </w:numPr>
            </w:pPr>
            <w:proofErr w:type="spellStart"/>
            <w:r>
              <w:t>V</w:t>
            </w:r>
            <w:r w:rsidR="0088290B" w:rsidRPr="00265FA0">
              <w:t>ervange</w:t>
            </w:r>
            <w:r>
              <w:t>n</w:t>
            </w:r>
            <w:proofErr w:type="spellEnd"/>
            <w:r>
              <w:t xml:space="preserve"> van </w:t>
            </w:r>
            <w:proofErr w:type="spellStart"/>
            <w:r>
              <w:t>brandstoffilter-elementen</w:t>
            </w:r>
            <w:proofErr w:type="spellEnd"/>
            <w:r>
              <w:t>.</w:t>
            </w:r>
          </w:p>
        </w:tc>
      </w:tr>
      <w:tr w:rsidR="0088290B" w:rsidRPr="00265FA0" w14:paraId="08792993" w14:textId="77777777" w:rsidTr="0088290B">
        <w:tc>
          <w:tcPr>
            <w:tcW w:w="675" w:type="dxa"/>
          </w:tcPr>
          <w:p w14:paraId="7C2B4E86" w14:textId="77777777" w:rsidR="0088290B" w:rsidRDefault="0088290B" w:rsidP="007405AA"/>
        </w:tc>
        <w:tc>
          <w:tcPr>
            <w:tcW w:w="6975" w:type="dxa"/>
          </w:tcPr>
          <w:p w14:paraId="24706FAE" w14:textId="7D5163DF" w:rsidR="0088290B" w:rsidRPr="00265FA0" w:rsidRDefault="008A0089" w:rsidP="00810557">
            <w:pPr>
              <w:pStyle w:val="Lijstalinea"/>
              <w:numPr>
                <w:ilvl w:val="1"/>
                <w:numId w:val="22"/>
              </w:numPr>
            </w:pPr>
            <w:proofErr w:type="spellStart"/>
            <w:r>
              <w:t>V</w:t>
            </w:r>
            <w:r w:rsidR="0088290B" w:rsidRPr="00265FA0">
              <w:t>ervangen</w:t>
            </w:r>
            <w:proofErr w:type="spellEnd"/>
            <w:r w:rsidR="0088290B" w:rsidRPr="00265FA0">
              <w:t xml:space="preserve"> va</w:t>
            </w:r>
            <w:r>
              <w:t xml:space="preserve">n </w:t>
            </w:r>
            <w:proofErr w:type="spellStart"/>
            <w:r>
              <w:t>brandstof-voorfilterelementen</w:t>
            </w:r>
            <w:proofErr w:type="spellEnd"/>
            <w:r>
              <w:t>.</w:t>
            </w:r>
          </w:p>
        </w:tc>
      </w:tr>
      <w:tr w:rsidR="0088290B" w:rsidRPr="00265FA0" w14:paraId="43DEA706" w14:textId="77777777" w:rsidTr="0088290B">
        <w:tc>
          <w:tcPr>
            <w:tcW w:w="675" w:type="dxa"/>
          </w:tcPr>
          <w:p w14:paraId="2B3CAB32" w14:textId="77777777" w:rsidR="0088290B" w:rsidRDefault="0088290B" w:rsidP="007405AA"/>
        </w:tc>
        <w:tc>
          <w:tcPr>
            <w:tcW w:w="6975" w:type="dxa"/>
          </w:tcPr>
          <w:p w14:paraId="518058E2" w14:textId="7F502A09" w:rsidR="0088290B" w:rsidRPr="00265FA0" w:rsidRDefault="008A0089" w:rsidP="00810557">
            <w:pPr>
              <w:pStyle w:val="Lijstalinea"/>
              <w:numPr>
                <w:ilvl w:val="1"/>
                <w:numId w:val="22"/>
              </w:numPr>
            </w:pPr>
            <w:proofErr w:type="spellStart"/>
            <w:r>
              <w:t>Aftappen</w:t>
            </w:r>
            <w:proofErr w:type="spellEnd"/>
            <w:r>
              <w:t xml:space="preserve"> </w:t>
            </w:r>
            <w:proofErr w:type="spellStart"/>
            <w:r>
              <w:t>bezinksel</w:t>
            </w:r>
            <w:proofErr w:type="spellEnd"/>
            <w:r>
              <w:t xml:space="preserve"> </w:t>
            </w:r>
            <w:proofErr w:type="spellStart"/>
            <w:r>
              <w:t>brandstoftank</w:t>
            </w:r>
            <w:proofErr w:type="spellEnd"/>
            <w:r>
              <w:t>.</w:t>
            </w:r>
          </w:p>
        </w:tc>
      </w:tr>
      <w:tr w:rsidR="0088290B" w:rsidRPr="00265FA0" w14:paraId="6A24AB2D" w14:textId="77777777" w:rsidTr="0088290B">
        <w:tc>
          <w:tcPr>
            <w:tcW w:w="675" w:type="dxa"/>
          </w:tcPr>
          <w:p w14:paraId="4FBA719D" w14:textId="77777777" w:rsidR="0088290B" w:rsidRDefault="0088290B" w:rsidP="007405AA"/>
        </w:tc>
        <w:tc>
          <w:tcPr>
            <w:tcW w:w="6975" w:type="dxa"/>
          </w:tcPr>
          <w:p w14:paraId="3EA5651C" w14:textId="6CD8B299" w:rsidR="0088290B" w:rsidRPr="00265FA0" w:rsidRDefault="008A0089" w:rsidP="00810557">
            <w:pPr>
              <w:pStyle w:val="Lijstalinea"/>
              <w:numPr>
                <w:ilvl w:val="1"/>
                <w:numId w:val="22"/>
              </w:numPr>
            </w:pPr>
            <w:proofErr w:type="spellStart"/>
            <w:r>
              <w:t>R</w:t>
            </w:r>
            <w:r w:rsidR="0088290B" w:rsidRPr="00265FA0">
              <w:t>einigen</w:t>
            </w:r>
            <w:proofErr w:type="spellEnd"/>
            <w:r w:rsidR="0088290B" w:rsidRPr="00265FA0">
              <w:t xml:space="preserve"> </w:t>
            </w:r>
            <w:proofErr w:type="spellStart"/>
            <w:r w:rsidR="0088290B" w:rsidRPr="00265FA0">
              <w:t>primaire</w:t>
            </w:r>
            <w:proofErr w:type="spellEnd"/>
            <w:r w:rsidR="0088290B" w:rsidRPr="00265FA0">
              <w:t xml:space="preserve"> filters </w:t>
            </w:r>
            <w:proofErr w:type="gramStart"/>
            <w:r w:rsidR="0088290B" w:rsidRPr="00265FA0">
              <w:t>fuel</w:t>
            </w:r>
            <w:r>
              <w:t xml:space="preserve"> polishing</w:t>
            </w:r>
            <w:proofErr w:type="gramEnd"/>
            <w:r>
              <w:t xml:space="preserve"> system.</w:t>
            </w:r>
          </w:p>
        </w:tc>
      </w:tr>
      <w:tr w:rsidR="0088290B" w:rsidRPr="002A7F94" w14:paraId="7915B466" w14:textId="77777777" w:rsidTr="0088290B">
        <w:tc>
          <w:tcPr>
            <w:tcW w:w="675" w:type="dxa"/>
          </w:tcPr>
          <w:p w14:paraId="1BC7CC8B" w14:textId="77777777" w:rsidR="0088290B" w:rsidRDefault="0088290B" w:rsidP="007405AA"/>
        </w:tc>
        <w:tc>
          <w:tcPr>
            <w:tcW w:w="6975" w:type="dxa"/>
          </w:tcPr>
          <w:p w14:paraId="5AFEB940" w14:textId="18D20753" w:rsidR="0088290B" w:rsidRPr="00265FA0" w:rsidRDefault="008A0089" w:rsidP="00810557">
            <w:pPr>
              <w:pStyle w:val="Lijstalinea"/>
              <w:numPr>
                <w:ilvl w:val="1"/>
                <w:numId w:val="22"/>
              </w:numPr>
              <w:rPr>
                <w:lang w:val="de-DE"/>
              </w:rPr>
            </w:pPr>
            <w:r>
              <w:rPr>
                <w:lang w:val="de-DE"/>
              </w:rPr>
              <w:t>R</w:t>
            </w:r>
            <w:r w:rsidR="0088290B" w:rsidRPr="00265FA0">
              <w:rPr>
                <w:lang w:val="de-DE"/>
              </w:rPr>
              <w:t xml:space="preserve">einigen </w:t>
            </w:r>
            <w:proofErr w:type="spellStart"/>
            <w:r w:rsidR="0088290B" w:rsidRPr="00265FA0">
              <w:rPr>
                <w:lang w:val="de-DE"/>
              </w:rPr>
              <w:t>ein</w:t>
            </w:r>
            <w:r>
              <w:rPr>
                <w:lang w:val="de-DE"/>
              </w:rPr>
              <w:t>d</w:t>
            </w:r>
            <w:proofErr w:type="spellEnd"/>
            <w:r>
              <w:rPr>
                <w:lang w:val="de-DE"/>
              </w:rPr>
              <w:t xml:space="preserve"> </w:t>
            </w:r>
            <w:proofErr w:type="spellStart"/>
            <w:r>
              <w:rPr>
                <w:lang w:val="de-DE"/>
              </w:rPr>
              <w:t>filter</w:t>
            </w:r>
            <w:proofErr w:type="spellEnd"/>
            <w:r>
              <w:rPr>
                <w:lang w:val="de-DE"/>
              </w:rPr>
              <w:t xml:space="preserve">  </w:t>
            </w:r>
            <w:proofErr w:type="spellStart"/>
            <w:r>
              <w:rPr>
                <w:lang w:val="de-DE"/>
              </w:rPr>
              <w:t>fuel</w:t>
            </w:r>
            <w:proofErr w:type="spellEnd"/>
            <w:r>
              <w:rPr>
                <w:lang w:val="de-DE"/>
              </w:rPr>
              <w:t xml:space="preserve"> </w:t>
            </w:r>
            <w:proofErr w:type="spellStart"/>
            <w:r>
              <w:rPr>
                <w:lang w:val="de-DE"/>
              </w:rPr>
              <w:t>polishing</w:t>
            </w:r>
            <w:proofErr w:type="spellEnd"/>
            <w:r>
              <w:rPr>
                <w:lang w:val="de-DE"/>
              </w:rPr>
              <w:t xml:space="preserve"> </w:t>
            </w:r>
            <w:proofErr w:type="spellStart"/>
            <w:r>
              <w:rPr>
                <w:lang w:val="de-DE"/>
              </w:rPr>
              <w:t>system</w:t>
            </w:r>
            <w:proofErr w:type="spellEnd"/>
            <w:r>
              <w:rPr>
                <w:lang w:val="de-DE"/>
              </w:rPr>
              <w:t>.</w:t>
            </w:r>
          </w:p>
        </w:tc>
      </w:tr>
      <w:tr w:rsidR="0088290B" w:rsidRPr="00265FA0" w14:paraId="0C4328A7" w14:textId="77777777" w:rsidTr="0088290B">
        <w:tc>
          <w:tcPr>
            <w:tcW w:w="675" w:type="dxa"/>
          </w:tcPr>
          <w:p w14:paraId="50B69953" w14:textId="77777777" w:rsidR="0088290B" w:rsidRPr="0088290B" w:rsidRDefault="0088290B" w:rsidP="007405AA">
            <w:pPr>
              <w:rPr>
                <w:lang w:val="de-DE"/>
              </w:rPr>
            </w:pPr>
          </w:p>
        </w:tc>
        <w:tc>
          <w:tcPr>
            <w:tcW w:w="6975" w:type="dxa"/>
          </w:tcPr>
          <w:p w14:paraId="0824F121" w14:textId="3E17C67D" w:rsidR="0088290B" w:rsidRPr="00265FA0" w:rsidRDefault="008A0089" w:rsidP="00810557">
            <w:pPr>
              <w:pStyle w:val="Lijstalinea"/>
              <w:numPr>
                <w:ilvl w:val="1"/>
                <w:numId w:val="22"/>
              </w:numPr>
              <w:rPr>
                <w:lang w:val="nl-NL"/>
              </w:rPr>
            </w:pPr>
            <w:r>
              <w:rPr>
                <w:lang w:val="nl-NL"/>
              </w:rPr>
              <w:t>C</w:t>
            </w:r>
            <w:r w:rsidR="0088290B" w:rsidRPr="00265FA0">
              <w:rPr>
                <w:lang w:val="nl-NL"/>
              </w:rPr>
              <w:t xml:space="preserve">ontroleren </w:t>
            </w:r>
            <w:proofErr w:type="spellStart"/>
            <w:r w:rsidR="0088290B" w:rsidRPr="00265FA0">
              <w:rPr>
                <w:lang w:val="nl-NL"/>
              </w:rPr>
              <w:t>vacuum</w:t>
            </w:r>
            <w:proofErr w:type="spellEnd"/>
            <w:r w:rsidR="0088290B" w:rsidRPr="00265FA0">
              <w:rPr>
                <w:lang w:val="nl-NL"/>
              </w:rPr>
              <w:t xml:space="preserve"> en overdruks</w:t>
            </w:r>
            <w:r>
              <w:rPr>
                <w:lang w:val="nl-NL"/>
              </w:rPr>
              <w:t xml:space="preserve">chakelaar </w:t>
            </w:r>
            <w:proofErr w:type="spellStart"/>
            <w:r>
              <w:rPr>
                <w:lang w:val="nl-NL"/>
              </w:rPr>
              <w:t>fuel</w:t>
            </w:r>
            <w:proofErr w:type="spellEnd"/>
            <w:r>
              <w:rPr>
                <w:lang w:val="nl-NL"/>
              </w:rPr>
              <w:t xml:space="preserve"> </w:t>
            </w:r>
            <w:proofErr w:type="spellStart"/>
            <w:r>
              <w:rPr>
                <w:lang w:val="nl-NL"/>
              </w:rPr>
              <w:t>polishing</w:t>
            </w:r>
            <w:proofErr w:type="spellEnd"/>
            <w:r>
              <w:rPr>
                <w:lang w:val="nl-NL"/>
              </w:rPr>
              <w:t xml:space="preserve"> system.</w:t>
            </w:r>
          </w:p>
        </w:tc>
      </w:tr>
      <w:tr w:rsidR="0088290B" w:rsidRPr="00265FA0" w14:paraId="0EF2255E" w14:textId="77777777" w:rsidTr="0088290B">
        <w:tc>
          <w:tcPr>
            <w:tcW w:w="675" w:type="dxa"/>
          </w:tcPr>
          <w:p w14:paraId="077B41D9" w14:textId="77777777" w:rsidR="0088290B" w:rsidRDefault="0088290B" w:rsidP="007405AA"/>
        </w:tc>
        <w:tc>
          <w:tcPr>
            <w:tcW w:w="6975" w:type="dxa"/>
          </w:tcPr>
          <w:p w14:paraId="1E99D7A2" w14:textId="051E3EC3" w:rsidR="0088290B" w:rsidRPr="00265FA0" w:rsidRDefault="008A0089" w:rsidP="00810557">
            <w:pPr>
              <w:pStyle w:val="Lijstalinea"/>
              <w:numPr>
                <w:ilvl w:val="1"/>
                <w:numId w:val="22"/>
              </w:numPr>
              <w:rPr>
                <w:lang w:val="nl-NL"/>
              </w:rPr>
            </w:pPr>
            <w:r>
              <w:rPr>
                <w:lang w:val="nl-NL"/>
              </w:rPr>
              <w:t>C</w:t>
            </w:r>
            <w:r w:rsidR="0088290B" w:rsidRPr="00265FA0">
              <w:rPr>
                <w:lang w:val="nl-NL"/>
              </w:rPr>
              <w:t>ontroleren voetklep/ teru</w:t>
            </w:r>
            <w:r>
              <w:rPr>
                <w:lang w:val="nl-NL"/>
              </w:rPr>
              <w:t xml:space="preserve">gslagklep </w:t>
            </w:r>
            <w:proofErr w:type="spellStart"/>
            <w:r>
              <w:rPr>
                <w:lang w:val="nl-NL"/>
              </w:rPr>
              <w:t>fuel</w:t>
            </w:r>
            <w:proofErr w:type="spellEnd"/>
            <w:r>
              <w:rPr>
                <w:lang w:val="nl-NL"/>
              </w:rPr>
              <w:t xml:space="preserve"> </w:t>
            </w:r>
            <w:proofErr w:type="spellStart"/>
            <w:r>
              <w:rPr>
                <w:lang w:val="nl-NL"/>
              </w:rPr>
              <w:t>polishing</w:t>
            </w:r>
            <w:proofErr w:type="spellEnd"/>
            <w:r>
              <w:rPr>
                <w:lang w:val="nl-NL"/>
              </w:rPr>
              <w:t xml:space="preserve"> system.</w:t>
            </w:r>
          </w:p>
        </w:tc>
      </w:tr>
      <w:tr w:rsidR="0088290B" w:rsidRPr="002A7F94" w14:paraId="079851B6" w14:textId="77777777" w:rsidTr="0088290B">
        <w:tc>
          <w:tcPr>
            <w:tcW w:w="675" w:type="dxa"/>
          </w:tcPr>
          <w:p w14:paraId="7A902D82" w14:textId="77777777" w:rsidR="0088290B" w:rsidRDefault="0088290B" w:rsidP="007405AA"/>
        </w:tc>
        <w:tc>
          <w:tcPr>
            <w:tcW w:w="6975" w:type="dxa"/>
          </w:tcPr>
          <w:p w14:paraId="082ED46F" w14:textId="48E5B2BC" w:rsidR="0088290B" w:rsidRPr="00265FA0" w:rsidRDefault="008A0089" w:rsidP="00810557">
            <w:pPr>
              <w:pStyle w:val="Lijstalinea"/>
              <w:numPr>
                <w:ilvl w:val="1"/>
                <w:numId w:val="22"/>
              </w:numPr>
            </w:pPr>
            <w:proofErr w:type="spellStart"/>
            <w:r>
              <w:t>C</w:t>
            </w:r>
            <w:r w:rsidR="0088290B" w:rsidRPr="00265FA0">
              <w:t>ontroleren</w:t>
            </w:r>
            <w:proofErr w:type="spellEnd"/>
            <w:r w:rsidR="0088290B" w:rsidRPr="00265FA0">
              <w:t xml:space="preserve"> </w:t>
            </w:r>
            <w:proofErr w:type="spellStart"/>
            <w:r w:rsidR="0088290B" w:rsidRPr="00265FA0">
              <w:t>accu</w:t>
            </w:r>
            <w:proofErr w:type="spellEnd"/>
            <w:r w:rsidR="0088290B" w:rsidRPr="00265FA0">
              <w:t xml:space="preserve"> fuel polishing system.</w:t>
            </w:r>
          </w:p>
        </w:tc>
      </w:tr>
      <w:tr w:rsidR="0088290B" w:rsidRPr="00265FA0" w14:paraId="3E144EC8" w14:textId="77777777" w:rsidTr="0088290B">
        <w:tc>
          <w:tcPr>
            <w:tcW w:w="675" w:type="dxa"/>
          </w:tcPr>
          <w:p w14:paraId="79836D1C" w14:textId="77777777" w:rsidR="0088290B" w:rsidRDefault="0088290B" w:rsidP="007405AA">
            <w:r>
              <w:t>v</w:t>
            </w:r>
          </w:p>
        </w:tc>
        <w:tc>
          <w:tcPr>
            <w:tcW w:w="6975" w:type="dxa"/>
          </w:tcPr>
          <w:p w14:paraId="41FDBBA4" w14:textId="4804A857" w:rsidR="0088290B" w:rsidRPr="00265FA0" w:rsidRDefault="0088290B" w:rsidP="00810557">
            <w:pPr>
              <w:pStyle w:val="Lijstalinea"/>
              <w:numPr>
                <w:ilvl w:val="0"/>
                <w:numId w:val="22"/>
              </w:numPr>
            </w:pPr>
            <w:proofErr w:type="spellStart"/>
            <w:r w:rsidRPr="00265FA0">
              <w:t>Voorsmering</w:t>
            </w:r>
            <w:proofErr w:type="spellEnd"/>
            <w:r w:rsidR="008A0089">
              <w:t>.</w:t>
            </w:r>
          </w:p>
        </w:tc>
      </w:tr>
      <w:tr w:rsidR="0088290B" w:rsidRPr="00265FA0" w14:paraId="4CB69CC9" w14:textId="77777777" w:rsidTr="0088290B">
        <w:tc>
          <w:tcPr>
            <w:tcW w:w="675" w:type="dxa"/>
          </w:tcPr>
          <w:p w14:paraId="2C1F1E15" w14:textId="77777777" w:rsidR="0088290B" w:rsidRDefault="0088290B" w:rsidP="007405AA"/>
        </w:tc>
        <w:tc>
          <w:tcPr>
            <w:tcW w:w="6975" w:type="dxa"/>
          </w:tcPr>
          <w:p w14:paraId="40D1D3C9" w14:textId="471582B2" w:rsidR="0088290B" w:rsidRPr="00265FA0" w:rsidRDefault="008A0089" w:rsidP="00810557">
            <w:pPr>
              <w:pStyle w:val="Lijstalinea"/>
              <w:numPr>
                <w:ilvl w:val="1"/>
                <w:numId w:val="22"/>
              </w:numPr>
            </w:pPr>
            <w:proofErr w:type="spellStart"/>
            <w:r>
              <w:t>Meten</w:t>
            </w:r>
            <w:proofErr w:type="spellEnd"/>
            <w:r>
              <w:t xml:space="preserve"> </w:t>
            </w:r>
            <w:proofErr w:type="spellStart"/>
            <w:r>
              <w:t>smeerolie</w:t>
            </w:r>
            <w:proofErr w:type="spellEnd"/>
            <w:r>
              <w:t xml:space="preserve"> </w:t>
            </w:r>
            <w:proofErr w:type="spellStart"/>
            <w:r>
              <w:t>druk</w:t>
            </w:r>
            <w:proofErr w:type="spellEnd"/>
            <w:r>
              <w:t>.</w:t>
            </w:r>
          </w:p>
        </w:tc>
      </w:tr>
      <w:tr w:rsidR="008A0089" w:rsidRPr="00265FA0" w14:paraId="11DC7A7E" w14:textId="77777777" w:rsidTr="003E39E9">
        <w:tc>
          <w:tcPr>
            <w:tcW w:w="675" w:type="dxa"/>
          </w:tcPr>
          <w:p w14:paraId="458458D5" w14:textId="77777777" w:rsidR="008A0089" w:rsidRDefault="008A0089" w:rsidP="003E39E9">
            <w:r>
              <w:t>v</w:t>
            </w:r>
          </w:p>
        </w:tc>
        <w:tc>
          <w:tcPr>
            <w:tcW w:w="6975" w:type="dxa"/>
          </w:tcPr>
          <w:p w14:paraId="0150BFD8" w14:textId="53450721" w:rsidR="008A0089" w:rsidRPr="008C13D3" w:rsidRDefault="008A0089" w:rsidP="008A0089">
            <w:pPr>
              <w:pStyle w:val="Lijstalinea"/>
              <w:numPr>
                <w:ilvl w:val="1"/>
                <w:numId w:val="22"/>
              </w:numPr>
              <w:rPr>
                <w:lang w:val="nl-NL"/>
              </w:rPr>
            </w:pPr>
            <w:r>
              <w:rPr>
                <w:lang w:val="nl-NL"/>
              </w:rPr>
              <w:t>M</w:t>
            </w:r>
            <w:r w:rsidRPr="008C13D3">
              <w:rPr>
                <w:lang w:val="nl-NL"/>
              </w:rPr>
              <w:t xml:space="preserve">eten smeerolie </w:t>
            </w:r>
            <w:r w:rsidRPr="005531C4">
              <w:rPr>
                <w:lang w:val="nl-NL"/>
              </w:rPr>
              <w:t>temperatuur.</w:t>
            </w:r>
          </w:p>
        </w:tc>
      </w:tr>
      <w:tr w:rsidR="0088290B" w:rsidRPr="00265FA0" w14:paraId="0DBD6296" w14:textId="77777777" w:rsidTr="0088290B">
        <w:tc>
          <w:tcPr>
            <w:tcW w:w="675" w:type="dxa"/>
          </w:tcPr>
          <w:p w14:paraId="14A9B1E6" w14:textId="77777777" w:rsidR="0088290B" w:rsidRDefault="008C13D3" w:rsidP="007405AA">
            <w:r>
              <w:t>v</w:t>
            </w:r>
          </w:p>
        </w:tc>
        <w:tc>
          <w:tcPr>
            <w:tcW w:w="6975" w:type="dxa"/>
          </w:tcPr>
          <w:p w14:paraId="4D1A8717" w14:textId="52949EC6" w:rsidR="0088290B" w:rsidRPr="008C13D3" w:rsidRDefault="008A0089" w:rsidP="00810557">
            <w:pPr>
              <w:pStyle w:val="Lijstalinea"/>
              <w:numPr>
                <w:ilvl w:val="1"/>
                <w:numId w:val="22"/>
              </w:numPr>
              <w:rPr>
                <w:lang w:val="nl-NL"/>
              </w:rPr>
            </w:pPr>
            <w:r>
              <w:rPr>
                <w:lang w:val="nl-NL"/>
              </w:rPr>
              <w:t>V</w:t>
            </w:r>
            <w:r w:rsidR="008C13D3" w:rsidRPr="005531C4">
              <w:rPr>
                <w:lang w:val="nl-NL"/>
              </w:rPr>
              <w:t>aststellen werking voorverwarming.</w:t>
            </w:r>
          </w:p>
        </w:tc>
      </w:tr>
      <w:tr w:rsidR="0088290B" w:rsidRPr="00265FA0" w14:paraId="32849E66" w14:textId="77777777" w:rsidTr="0088290B">
        <w:tc>
          <w:tcPr>
            <w:tcW w:w="675" w:type="dxa"/>
          </w:tcPr>
          <w:p w14:paraId="357BD72E" w14:textId="77777777" w:rsidR="0088290B" w:rsidRDefault="0088290B" w:rsidP="007405AA">
            <w:r>
              <w:t>v</w:t>
            </w:r>
          </w:p>
        </w:tc>
        <w:tc>
          <w:tcPr>
            <w:tcW w:w="6975" w:type="dxa"/>
          </w:tcPr>
          <w:p w14:paraId="6AFACC83" w14:textId="0CE599A3" w:rsidR="0088290B" w:rsidRPr="00265FA0" w:rsidRDefault="008A0089" w:rsidP="00810557">
            <w:pPr>
              <w:pStyle w:val="Lijstalinea"/>
              <w:numPr>
                <w:ilvl w:val="1"/>
                <w:numId w:val="22"/>
              </w:numPr>
            </w:pPr>
            <w:proofErr w:type="spellStart"/>
            <w:r>
              <w:t>Controleren</w:t>
            </w:r>
            <w:proofErr w:type="spellEnd"/>
            <w:r>
              <w:t xml:space="preserve"> </w:t>
            </w:r>
            <w:proofErr w:type="spellStart"/>
            <w:r>
              <w:t>smeerolie</w:t>
            </w:r>
            <w:proofErr w:type="spellEnd"/>
            <w:r>
              <w:t xml:space="preserve"> </w:t>
            </w:r>
            <w:proofErr w:type="spellStart"/>
            <w:r>
              <w:t>niveau</w:t>
            </w:r>
            <w:proofErr w:type="spellEnd"/>
            <w:r>
              <w:t>.</w:t>
            </w:r>
          </w:p>
        </w:tc>
      </w:tr>
      <w:tr w:rsidR="0088290B" w:rsidRPr="00265FA0" w14:paraId="1375439C" w14:textId="77777777" w:rsidTr="0088290B">
        <w:tc>
          <w:tcPr>
            <w:tcW w:w="675" w:type="dxa"/>
          </w:tcPr>
          <w:p w14:paraId="24BD7C9C" w14:textId="77777777" w:rsidR="0088290B" w:rsidRDefault="0088290B" w:rsidP="00265FA0">
            <w:r w:rsidRPr="007405AA">
              <w:rPr>
                <w:color w:val="auto"/>
              </w:rPr>
              <w:t>v</w:t>
            </w:r>
          </w:p>
        </w:tc>
        <w:tc>
          <w:tcPr>
            <w:tcW w:w="6975" w:type="dxa"/>
          </w:tcPr>
          <w:p w14:paraId="14622013" w14:textId="030B95E6" w:rsidR="0088290B" w:rsidRPr="00265FA0" w:rsidRDefault="008A0089" w:rsidP="00810557">
            <w:pPr>
              <w:pStyle w:val="Lijstalinea"/>
              <w:numPr>
                <w:ilvl w:val="1"/>
                <w:numId w:val="22"/>
              </w:numPr>
            </w:pPr>
            <w:proofErr w:type="spellStart"/>
            <w:r>
              <w:t>S</w:t>
            </w:r>
            <w:r w:rsidR="0088290B" w:rsidRPr="00265FA0">
              <w:t>meerolie</w:t>
            </w:r>
            <w:proofErr w:type="spellEnd"/>
            <w:r w:rsidR="0088290B" w:rsidRPr="00265FA0">
              <w:t xml:space="preserve"> </w:t>
            </w:r>
            <w:proofErr w:type="spellStart"/>
            <w:r w:rsidR="0088290B">
              <w:t>bijvullen</w:t>
            </w:r>
            <w:proofErr w:type="spellEnd"/>
            <w:r>
              <w:t>.</w:t>
            </w:r>
          </w:p>
        </w:tc>
      </w:tr>
      <w:tr w:rsidR="009A5E69" w:rsidRPr="00265FA0" w14:paraId="607F005A" w14:textId="77777777" w:rsidTr="00A67608">
        <w:tc>
          <w:tcPr>
            <w:tcW w:w="675" w:type="dxa"/>
          </w:tcPr>
          <w:p w14:paraId="14AF6ED2" w14:textId="77777777" w:rsidR="009A5E69" w:rsidRDefault="009A5E69" w:rsidP="00A67608"/>
        </w:tc>
        <w:tc>
          <w:tcPr>
            <w:tcW w:w="6975" w:type="dxa"/>
          </w:tcPr>
          <w:p w14:paraId="293B3C24" w14:textId="56C94792" w:rsidR="009A5E69" w:rsidRPr="00265FA0" w:rsidRDefault="008A0089" w:rsidP="00A67608">
            <w:pPr>
              <w:pStyle w:val="Lijstalinea"/>
              <w:numPr>
                <w:ilvl w:val="1"/>
                <w:numId w:val="22"/>
              </w:numPr>
            </w:pPr>
            <w:proofErr w:type="spellStart"/>
            <w:r>
              <w:t>O</w:t>
            </w:r>
            <w:r w:rsidR="009A5E69" w:rsidRPr="009A5E69">
              <w:t>lie</w:t>
            </w:r>
            <w:proofErr w:type="spellEnd"/>
            <w:r w:rsidR="009A5E69" w:rsidRPr="009A5E69">
              <w:t xml:space="preserve"> </w:t>
            </w:r>
            <w:proofErr w:type="spellStart"/>
            <w:r w:rsidR="009A5E69" w:rsidRPr="009A5E69">
              <w:t>analyse</w:t>
            </w:r>
            <w:proofErr w:type="spellEnd"/>
            <w:r>
              <w:t>.</w:t>
            </w:r>
          </w:p>
        </w:tc>
      </w:tr>
      <w:tr w:rsidR="0088290B" w:rsidRPr="00265FA0" w14:paraId="2BD8DD9B" w14:textId="77777777" w:rsidTr="0088290B">
        <w:tc>
          <w:tcPr>
            <w:tcW w:w="675" w:type="dxa"/>
          </w:tcPr>
          <w:p w14:paraId="033D5D48" w14:textId="77777777" w:rsidR="0088290B" w:rsidRDefault="0088290B" w:rsidP="007405AA"/>
        </w:tc>
        <w:tc>
          <w:tcPr>
            <w:tcW w:w="6975" w:type="dxa"/>
          </w:tcPr>
          <w:p w14:paraId="64304BCD" w14:textId="0C1A470E" w:rsidR="0088290B" w:rsidRPr="00265FA0" w:rsidRDefault="008A0089" w:rsidP="00810557">
            <w:pPr>
              <w:pStyle w:val="Lijstalinea"/>
              <w:numPr>
                <w:ilvl w:val="1"/>
                <w:numId w:val="22"/>
              </w:numPr>
            </w:pPr>
            <w:proofErr w:type="spellStart"/>
            <w:r>
              <w:t>V</w:t>
            </w:r>
            <w:r w:rsidR="0088290B" w:rsidRPr="00265FA0">
              <w:t>erversen</w:t>
            </w:r>
            <w:proofErr w:type="spellEnd"/>
            <w:r w:rsidR="0088290B" w:rsidRPr="00265FA0">
              <w:t xml:space="preserve"> </w:t>
            </w:r>
            <w:proofErr w:type="spellStart"/>
            <w:r w:rsidR="0088290B" w:rsidRPr="00265FA0">
              <w:t>motorolie</w:t>
            </w:r>
            <w:proofErr w:type="spellEnd"/>
            <w:r w:rsidR="0088290B" w:rsidRPr="009A5E69">
              <w:rPr>
                <w:vertAlign w:val="superscript"/>
              </w:rPr>
              <w:footnoteReference w:id="2"/>
            </w:r>
            <w:r>
              <w:t>.</w:t>
            </w:r>
          </w:p>
        </w:tc>
      </w:tr>
      <w:tr w:rsidR="0088290B" w:rsidRPr="00265FA0" w14:paraId="35342FDA" w14:textId="77777777" w:rsidTr="0088290B">
        <w:tc>
          <w:tcPr>
            <w:tcW w:w="675" w:type="dxa"/>
          </w:tcPr>
          <w:p w14:paraId="39BA3D87" w14:textId="77777777" w:rsidR="0088290B" w:rsidRDefault="0088290B" w:rsidP="007405AA"/>
        </w:tc>
        <w:tc>
          <w:tcPr>
            <w:tcW w:w="6975" w:type="dxa"/>
          </w:tcPr>
          <w:p w14:paraId="38D7430E" w14:textId="7C5BCC4F" w:rsidR="0088290B" w:rsidRPr="00265FA0" w:rsidRDefault="008A0089" w:rsidP="00810557">
            <w:pPr>
              <w:pStyle w:val="Lijstalinea"/>
              <w:numPr>
                <w:ilvl w:val="1"/>
                <w:numId w:val="22"/>
              </w:numPr>
            </w:pPr>
            <w:proofErr w:type="spellStart"/>
            <w:r>
              <w:t>V</w:t>
            </w:r>
            <w:r w:rsidR="0088290B" w:rsidRPr="00265FA0">
              <w:t>ervangen</w:t>
            </w:r>
            <w:proofErr w:type="spellEnd"/>
            <w:r w:rsidR="0088290B" w:rsidRPr="00265FA0">
              <w:t xml:space="preserve"> </w:t>
            </w:r>
            <w:proofErr w:type="spellStart"/>
            <w:r w:rsidR="0088290B" w:rsidRPr="00265FA0">
              <w:t>motoroliefilter</w:t>
            </w:r>
            <w:proofErr w:type="spellEnd"/>
            <w:r w:rsidR="0088290B" w:rsidRPr="00265FA0">
              <w:t>.</w:t>
            </w:r>
          </w:p>
        </w:tc>
      </w:tr>
      <w:tr w:rsidR="0088290B" w:rsidRPr="00265FA0" w14:paraId="488DCEAB" w14:textId="77777777" w:rsidTr="0088290B">
        <w:tc>
          <w:tcPr>
            <w:tcW w:w="675" w:type="dxa"/>
          </w:tcPr>
          <w:p w14:paraId="2E1C87C7" w14:textId="77777777" w:rsidR="0088290B" w:rsidRDefault="0088290B" w:rsidP="007405AA"/>
        </w:tc>
        <w:tc>
          <w:tcPr>
            <w:tcW w:w="6975" w:type="dxa"/>
          </w:tcPr>
          <w:p w14:paraId="17919F02" w14:textId="1C348C0F" w:rsidR="0088290B" w:rsidRPr="00265FA0" w:rsidRDefault="0088290B" w:rsidP="00810557">
            <w:pPr>
              <w:pStyle w:val="Lijstalinea"/>
              <w:numPr>
                <w:ilvl w:val="0"/>
                <w:numId w:val="22"/>
              </w:numPr>
            </w:pPr>
            <w:proofErr w:type="spellStart"/>
            <w:r w:rsidRPr="00265FA0">
              <w:t>Toerenbeveiliging</w:t>
            </w:r>
            <w:proofErr w:type="spellEnd"/>
            <w:r w:rsidR="008A0089">
              <w:t>.</w:t>
            </w:r>
          </w:p>
        </w:tc>
      </w:tr>
      <w:tr w:rsidR="0088290B" w:rsidRPr="00265FA0" w14:paraId="4DEA9AA4" w14:textId="77777777" w:rsidTr="0088290B">
        <w:tc>
          <w:tcPr>
            <w:tcW w:w="675" w:type="dxa"/>
          </w:tcPr>
          <w:p w14:paraId="033E3FC8" w14:textId="77777777" w:rsidR="0088290B" w:rsidRDefault="0088290B" w:rsidP="007405AA"/>
        </w:tc>
        <w:tc>
          <w:tcPr>
            <w:tcW w:w="6975" w:type="dxa"/>
          </w:tcPr>
          <w:p w14:paraId="06217DFA" w14:textId="3A8DF9DC" w:rsidR="0088290B" w:rsidRPr="00265FA0" w:rsidRDefault="008A0089" w:rsidP="00810557">
            <w:pPr>
              <w:pStyle w:val="Lijstalinea"/>
              <w:numPr>
                <w:ilvl w:val="1"/>
                <w:numId w:val="22"/>
              </w:numPr>
              <w:rPr>
                <w:lang w:val="nl-NL"/>
              </w:rPr>
            </w:pPr>
            <w:r>
              <w:rPr>
                <w:lang w:val="nl-NL"/>
              </w:rPr>
              <w:t>M</w:t>
            </w:r>
            <w:r w:rsidR="0088290B" w:rsidRPr="00265FA0">
              <w:rPr>
                <w:lang w:val="nl-NL"/>
              </w:rPr>
              <w:t xml:space="preserve">eten van </w:t>
            </w:r>
            <w:r>
              <w:rPr>
                <w:lang w:val="nl-NL"/>
              </w:rPr>
              <w:t>toerental bij start.</w:t>
            </w:r>
          </w:p>
        </w:tc>
      </w:tr>
      <w:tr w:rsidR="0088290B" w:rsidRPr="00265FA0" w14:paraId="0A574B34" w14:textId="77777777" w:rsidTr="0088290B">
        <w:tc>
          <w:tcPr>
            <w:tcW w:w="675" w:type="dxa"/>
          </w:tcPr>
          <w:p w14:paraId="3C3B669A" w14:textId="77777777" w:rsidR="0088290B" w:rsidRDefault="0088290B" w:rsidP="007405AA"/>
        </w:tc>
        <w:tc>
          <w:tcPr>
            <w:tcW w:w="6975" w:type="dxa"/>
          </w:tcPr>
          <w:p w14:paraId="4DDBF51D" w14:textId="7DFA7AB3" w:rsidR="0088290B" w:rsidRPr="00265FA0" w:rsidRDefault="008A0089" w:rsidP="00810557">
            <w:pPr>
              <w:pStyle w:val="Lijstalinea"/>
              <w:numPr>
                <w:ilvl w:val="1"/>
                <w:numId w:val="22"/>
              </w:numPr>
              <w:rPr>
                <w:lang w:val="nl-NL"/>
              </w:rPr>
            </w:pPr>
            <w:r>
              <w:rPr>
                <w:lang w:val="nl-NL"/>
              </w:rPr>
              <w:t>M</w:t>
            </w:r>
            <w:r w:rsidR="0088290B" w:rsidRPr="00265FA0">
              <w:rPr>
                <w:lang w:val="nl-NL"/>
              </w:rPr>
              <w:t>et</w:t>
            </w:r>
            <w:r>
              <w:rPr>
                <w:lang w:val="nl-NL"/>
              </w:rPr>
              <w:t xml:space="preserve">en van </w:t>
            </w:r>
            <w:proofErr w:type="spellStart"/>
            <w:r>
              <w:rPr>
                <w:lang w:val="nl-NL"/>
              </w:rPr>
              <w:t>ondertoerental</w:t>
            </w:r>
            <w:proofErr w:type="spellEnd"/>
            <w:r>
              <w:rPr>
                <w:lang w:val="nl-NL"/>
              </w:rPr>
              <w:t xml:space="preserve"> (</w:t>
            </w:r>
            <w:proofErr w:type="spellStart"/>
            <w:r>
              <w:rPr>
                <w:lang w:val="nl-NL"/>
              </w:rPr>
              <w:t>omw</w:t>
            </w:r>
            <w:proofErr w:type="spellEnd"/>
            <w:r>
              <w:rPr>
                <w:lang w:val="nl-NL"/>
              </w:rPr>
              <w:t>/min).</w:t>
            </w:r>
          </w:p>
        </w:tc>
      </w:tr>
      <w:tr w:rsidR="0088290B" w:rsidRPr="00265FA0" w14:paraId="1AEFDCF5" w14:textId="77777777" w:rsidTr="0088290B">
        <w:tc>
          <w:tcPr>
            <w:tcW w:w="675" w:type="dxa"/>
          </w:tcPr>
          <w:p w14:paraId="51ECD26C" w14:textId="77777777" w:rsidR="0088290B" w:rsidRPr="00265FA0" w:rsidRDefault="0088290B" w:rsidP="007405AA"/>
        </w:tc>
        <w:tc>
          <w:tcPr>
            <w:tcW w:w="6975" w:type="dxa"/>
          </w:tcPr>
          <w:p w14:paraId="05514C7C" w14:textId="15637A74" w:rsidR="0088290B" w:rsidRPr="00265FA0" w:rsidRDefault="008A0089" w:rsidP="00810557">
            <w:pPr>
              <w:pStyle w:val="Lijstalinea"/>
              <w:numPr>
                <w:ilvl w:val="1"/>
                <w:numId w:val="22"/>
              </w:numPr>
              <w:rPr>
                <w:lang w:val="nl-NL"/>
              </w:rPr>
            </w:pPr>
            <w:r>
              <w:rPr>
                <w:lang w:val="nl-NL"/>
              </w:rPr>
              <w:t>M</w:t>
            </w:r>
            <w:r w:rsidR="0088290B" w:rsidRPr="00265FA0">
              <w:rPr>
                <w:lang w:val="nl-NL"/>
              </w:rPr>
              <w:t xml:space="preserve">eten van </w:t>
            </w:r>
            <w:proofErr w:type="spellStart"/>
            <w:r w:rsidR="0088290B" w:rsidRPr="00265FA0">
              <w:rPr>
                <w:lang w:val="nl-NL"/>
              </w:rPr>
              <w:t>overtoerental</w:t>
            </w:r>
            <w:proofErr w:type="spellEnd"/>
            <w:r w:rsidR="0088290B" w:rsidRPr="00265FA0">
              <w:rPr>
                <w:lang w:val="nl-NL"/>
              </w:rPr>
              <w:t xml:space="preserve"> (</w:t>
            </w:r>
            <w:proofErr w:type="spellStart"/>
            <w:r w:rsidR="0088290B" w:rsidRPr="00265FA0">
              <w:rPr>
                <w:lang w:val="nl-NL"/>
              </w:rPr>
              <w:t>omw</w:t>
            </w:r>
            <w:proofErr w:type="spellEnd"/>
            <w:r w:rsidR="0088290B" w:rsidRPr="00265FA0">
              <w:rPr>
                <w:lang w:val="nl-NL"/>
              </w:rPr>
              <w:t>/min).</w:t>
            </w:r>
          </w:p>
        </w:tc>
      </w:tr>
      <w:tr w:rsidR="0088290B" w:rsidRPr="00265FA0" w14:paraId="1CBBBDBE" w14:textId="77777777" w:rsidTr="0088290B">
        <w:tc>
          <w:tcPr>
            <w:tcW w:w="675" w:type="dxa"/>
          </w:tcPr>
          <w:p w14:paraId="7EFC6769" w14:textId="77777777" w:rsidR="0088290B" w:rsidRDefault="0088290B" w:rsidP="00265FA0"/>
        </w:tc>
        <w:tc>
          <w:tcPr>
            <w:tcW w:w="6975" w:type="dxa"/>
          </w:tcPr>
          <w:p w14:paraId="34182121" w14:textId="77777777" w:rsidR="0088290B" w:rsidRPr="00265FA0" w:rsidRDefault="0088290B" w:rsidP="00265FA0">
            <w:pPr>
              <w:rPr>
                <w:u w:val="single"/>
              </w:rPr>
            </w:pPr>
          </w:p>
        </w:tc>
      </w:tr>
      <w:tr w:rsidR="0088290B" w:rsidRPr="00265FA0" w14:paraId="295B69BC" w14:textId="77777777" w:rsidTr="0088290B">
        <w:tc>
          <w:tcPr>
            <w:tcW w:w="675" w:type="dxa"/>
          </w:tcPr>
          <w:p w14:paraId="696AD1D3" w14:textId="77777777" w:rsidR="0088290B" w:rsidRDefault="0088290B" w:rsidP="007405AA"/>
        </w:tc>
        <w:tc>
          <w:tcPr>
            <w:tcW w:w="6975" w:type="dxa"/>
          </w:tcPr>
          <w:p w14:paraId="42008782" w14:textId="77777777" w:rsidR="0088290B" w:rsidRPr="00265FA0" w:rsidRDefault="0088290B" w:rsidP="007405AA">
            <w:pPr>
              <w:rPr>
                <w:u w:val="single"/>
              </w:rPr>
            </w:pPr>
            <w:r w:rsidRPr="00265FA0">
              <w:rPr>
                <w:u w:val="single"/>
              </w:rPr>
              <w:t>Besturingskast</w:t>
            </w:r>
          </w:p>
        </w:tc>
      </w:tr>
      <w:tr w:rsidR="0088290B" w:rsidRPr="00265FA0" w14:paraId="2B7ACE17" w14:textId="77777777" w:rsidTr="0088290B">
        <w:tc>
          <w:tcPr>
            <w:tcW w:w="675" w:type="dxa"/>
          </w:tcPr>
          <w:p w14:paraId="32F40D2A" w14:textId="77777777" w:rsidR="0088290B" w:rsidRDefault="0088290B" w:rsidP="007405AA"/>
        </w:tc>
        <w:tc>
          <w:tcPr>
            <w:tcW w:w="6975" w:type="dxa"/>
          </w:tcPr>
          <w:p w14:paraId="57A9E31E" w14:textId="283BC10C" w:rsidR="0088290B" w:rsidRPr="00265FA0" w:rsidRDefault="008A0089" w:rsidP="00810557">
            <w:pPr>
              <w:pStyle w:val="Lijstalinea"/>
              <w:numPr>
                <w:ilvl w:val="1"/>
                <w:numId w:val="22"/>
              </w:numPr>
            </w:pPr>
            <w:proofErr w:type="spellStart"/>
            <w:r>
              <w:t>Meten</w:t>
            </w:r>
            <w:proofErr w:type="spellEnd"/>
            <w:r>
              <w:t xml:space="preserve"> </w:t>
            </w:r>
            <w:proofErr w:type="spellStart"/>
            <w:r>
              <w:t>overgangsweerstand</w:t>
            </w:r>
            <w:proofErr w:type="spellEnd"/>
            <w:r>
              <w:t xml:space="preserve"> </w:t>
            </w:r>
            <w:proofErr w:type="spellStart"/>
            <w:r>
              <w:t>relais</w:t>
            </w:r>
            <w:proofErr w:type="spellEnd"/>
            <w:r>
              <w:t>.</w:t>
            </w:r>
          </w:p>
        </w:tc>
      </w:tr>
      <w:tr w:rsidR="0088290B" w:rsidRPr="00265FA0" w14:paraId="6E170DD4" w14:textId="77777777" w:rsidTr="0088290B">
        <w:tc>
          <w:tcPr>
            <w:tcW w:w="675" w:type="dxa"/>
          </w:tcPr>
          <w:p w14:paraId="21411A2E" w14:textId="77777777" w:rsidR="0088290B" w:rsidRDefault="0088290B" w:rsidP="007405AA"/>
        </w:tc>
        <w:tc>
          <w:tcPr>
            <w:tcW w:w="6975" w:type="dxa"/>
          </w:tcPr>
          <w:p w14:paraId="599617AC" w14:textId="48EC2DBE" w:rsidR="0088290B" w:rsidRPr="00265FA0" w:rsidRDefault="008A0089" w:rsidP="008A0089">
            <w:pPr>
              <w:pStyle w:val="Lijstalinea"/>
              <w:numPr>
                <w:ilvl w:val="1"/>
                <w:numId w:val="22"/>
              </w:numPr>
            </w:pPr>
            <w:proofErr w:type="spellStart"/>
            <w:r>
              <w:t>T</w:t>
            </w:r>
            <w:r w:rsidR="0088290B" w:rsidRPr="00265FA0">
              <w:t>esten</w:t>
            </w:r>
            <w:proofErr w:type="spellEnd"/>
            <w:r w:rsidR="0088290B" w:rsidRPr="00265FA0">
              <w:t xml:space="preserve"> van de </w:t>
            </w:r>
            <w:proofErr w:type="spellStart"/>
            <w:r w:rsidR="0088290B" w:rsidRPr="00265FA0">
              <w:t>magneetschakelaars</w:t>
            </w:r>
            <w:proofErr w:type="spellEnd"/>
            <w:r>
              <w:t>.</w:t>
            </w:r>
          </w:p>
        </w:tc>
      </w:tr>
      <w:tr w:rsidR="0088290B" w:rsidRPr="00265FA0" w14:paraId="29063E2D" w14:textId="77777777" w:rsidTr="0088290B">
        <w:tc>
          <w:tcPr>
            <w:tcW w:w="675" w:type="dxa"/>
          </w:tcPr>
          <w:p w14:paraId="057A70E2" w14:textId="77777777" w:rsidR="0088290B" w:rsidRDefault="0088290B" w:rsidP="007405AA"/>
        </w:tc>
        <w:tc>
          <w:tcPr>
            <w:tcW w:w="6975" w:type="dxa"/>
          </w:tcPr>
          <w:p w14:paraId="4549531C" w14:textId="25853219" w:rsidR="0088290B" w:rsidRPr="00265FA0" w:rsidRDefault="008A0089" w:rsidP="00810557">
            <w:pPr>
              <w:pStyle w:val="Lijstalinea"/>
              <w:numPr>
                <w:ilvl w:val="1"/>
                <w:numId w:val="22"/>
              </w:numPr>
            </w:pPr>
            <w:proofErr w:type="spellStart"/>
            <w:r>
              <w:t>Testen</w:t>
            </w:r>
            <w:proofErr w:type="spellEnd"/>
            <w:r>
              <w:t xml:space="preserve"> van de </w:t>
            </w:r>
            <w:proofErr w:type="spellStart"/>
            <w:r>
              <w:t>netwachter</w:t>
            </w:r>
            <w:proofErr w:type="spellEnd"/>
            <w:r>
              <w:t>.</w:t>
            </w:r>
          </w:p>
        </w:tc>
      </w:tr>
      <w:tr w:rsidR="0088290B" w:rsidRPr="00265FA0" w14:paraId="160A4106" w14:textId="77777777" w:rsidTr="0088290B">
        <w:tc>
          <w:tcPr>
            <w:tcW w:w="675" w:type="dxa"/>
          </w:tcPr>
          <w:p w14:paraId="6F8C187D" w14:textId="77777777" w:rsidR="0088290B" w:rsidRDefault="0088290B" w:rsidP="007405AA"/>
        </w:tc>
        <w:tc>
          <w:tcPr>
            <w:tcW w:w="6975" w:type="dxa"/>
          </w:tcPr>
          <w:p w14:paraId="6C9472F0" w14:textId="414C1093" w:rsidR="0088290B" w:rsidRPr="00265FA0" w:rsidRDefault="008A0089" w:rsidP="00810557">
            <w:pPr>
              <w:pStyle w:val="Lijstalinea"/>
              <w:numPr>
                <w:ilvl w:val="1"/>
                <w:numId w:val="22"/>
              </w:numPr>
            </w:pPr>
            <w:proofErr w:type="spellStart"/>
            <w:r>
              <w:t>Testen</w:t>
            </w:r>
            <w:proofErr w:type="spellEnd"/>
            <w:r>
              <w:t xml:space="preserve"> van de </w:t>
            </w:r>
            <w:proofErr w:type="spellStart"/>
            <w:r>
              <w:t>controlelampen</w:t>
            </w:r>
            <w:proofErr w:type="spellEnd"/>
            <w:r>
              <w:t>.</w:t>
            </w:r>
          </w:p>
        </w:tc>
      </w:tr>
      <w:tr w:rsidR="0088290B" w:rsidRPr="00265FA0" w14:paraId="336254DA" w14:textId="77777777" w:rsidTr="0088290B">
        <w:tc>
          <w:tcPr>
            <w:tcW w:w="675" w:type="dxa"/>
          </w:tcPr>
          <w:p w14:paraId="226D42F2" w14:textId="77777777" w:rsidR="0088290B" w:rsidRDefault="0088290B" w:rsidP="007405AA"/>
        </w:tc>
        <w:tc>
          <w:tcPr>
            <w:tcW w:w="6975" w:type="dxa"/>
          </w:tcPr>
          <w:p w14:paraId="54AE077E" w14:textId="77777777" w:rsidR="0088290B" w:rsidRPr="00265FA0" w:rsidRDefault="0088290B" w:rsidP="00810557">
            <w:pPr>
              <w:pStyle w:val="Lijstalinea"/>
              <w:numPr>
                <w:ilvl w:val="1"/>
                <w:numId w:val="22"/>
              </w:numPr>
            </w:pPr>
            <w:r w:rsidRPr="00265FA0">
              <w:t xml:space="preserve">GBS </w:t>
            </w:r>
            <w:proofErr w:type="spellStart"/>
            <w:r w:rsidRPr="00265FA0">
              <w:t>meldingen</w:t>
            </w:r>
            <w:proofErr w:type="spellEnd"/>
            <w:r w:rsidRPr="00265FA0">
              <w:t>.</w:t>
            </w:r>
          </w:p>
        </w:tc>
      </w:tr>
      <w:tr w:rsidR="0088290B" w:rsidRPr="00265FA0" w14:paraId="204DCB32" w14:textId="77777777" w:rsidTr="0088290B">
        <w:tc>
          <w:tcPr>
            <w:tcW w:w="675" w:type="dxa"/>
          </w:tcPr>
          <w:p w14:paraId="5E5DEE22" w14:textId="77777777" w:rsidR="0088290B" w:rsidRDefault="0088290B" w:rsidP="00265FA0"/>
        </w:tc>
        <w:tc>
          <w:tcPr>
            <w:tcW w:w="6975" w:type="dxa"/>
          </w:tcPr>
          <w:p w14:paraId="54857E5E" w14:textId="77777777" w:rsidR="0088290B" w:rsidRPr="00265FA0" w:rsidRDefault="0088290B" w:rsidP="00265FA0">
            <w:pPr>
              <w:rPr>
                <w:u w:val="single"/>
              </w:rPr>
            </w:pPr>
          </w:p>
        </w:tc>
      </w:tr>
      <w:tr w:rsidR="0088290B" w:rsidRPr="00265FA0" w14:paraId="2EC31AED" w14:textId="77777777" w:rsidTr="0088290B">
        <w:tc>
          <w:tcPr>
            <w:tcW w:w="675" w:type="dxa"/>
          </w:tcPr>
          <w:p w14:paraId="6378F7FB" w14:textId="77777777" w:rsidR="0088290B" w:rsidRDefault="0088290B" w:rsidP="007405AA">
            <w:r w:rsidRPr="00017713">
              <w:t>v</w:t>
            </w:r>
          </w:p>
        </w:tc>
        <w:tc>
          <w:tcPr>
            <w:tcW w:w="6975" w:type="dxa"/>
          </w:tcPr>
          <w:p w14:paraId="32CE4894" w14:textId="77777777" w:rsidR="0088290B" w:rsidRPr="00265FA0" w:rsidRDefault="0088290B" w:rsidP="007405AA">
            <w:pPr>
              <w:rPr>
                <w:u w:val="single"/>
              </w:rPr>
            </w:pPr>
            <w:r w:rsidRPr="00265FA0">
              <w:rPr>
                <w:u w:val="single"/>
              </w:rPr>
              <w:t>Accu’s</w:t>
            </w:r>
          </w:p>
        </w:tc>
      </w:tr>
      <w:tr w:rsidR="0088290B" w:rsidRPr="00265FA0" w14:paraId="2FA8C9AA" w14:textId="77777777" w:rsidTr="0088290B">
        <w:tc>
          <w:tcPr>
            <w:tcW w:w="675" w:type="dxa"/>
          </w:tcPr>
          <w:p w14:paraId="0DECC2AE" w14:textId="77777777" w:rsidR="0088290B" w:rsidRDefault="0088290B" w:rsidP="007405AA">
            <w:r w:rsidRPr="00017713">
              <w:t>v</w:t>
            </w:r>
          </w:p>
        </w:tc>
        <w:tc>
          <w:tcPr>
            <w:tcW w:w="6975" w:type="dxa"/>
          </w:tcPr>
          <w:p w14:paraId="4EF532C0" w14:textId="352EC9AF" w:rsidR="0088290B" w:rsidRPr="00265FA0" w:rsidRDefault="0088290B" w:rsidP="00810557">
            <w:pPr>
              <w:pStyle w:val="Lijstalinea"/>
              <w:numPr>
                <w:ilvl w:val="0"/>
                <w:numId w:val="22"/>
              </w:numPr>
            </w:pPr>
            <w:proofErr w:type="spellStart"/>
            <w:proofErr w:type="gramStart"/>
            <w:r w:rsidRPr="00265FA0">
              <w:t>Startaccu’s</w:t>
            </w:r>
            <w:proofErr w:type="spellEnd"/>
            <w:proofErr w:type="gramEnd"/>
            <w:r w:rsidR="008A0089">
              <w:t>.</w:t>
            </w:r>
          </w:p>
        </w:tc>
      </w:tr>
      <w:tr w:rsidR="0088290B" w:rsidRPr="00265FA0" w14:paraId="60B873E6" w14:textId="77777777" w:rsidTr="0088290B">
        <w:tc>
          <w:tcPr>
            <w:tcW w:w="675" w:type="dxa"/>
          </w:tcPr>
          <w:p w14:paraId="794D5765" w14:textId="77777777" w:rsidR="0088290B" w:rsidRDefault="008C13D3" w:rsidP="007405AA">
            <w:r w:rsidRPr="00497E93">
              <w:t>v</w:t>
            </w:r>
          </w:p>
        </w:tc>
        <w:tc>
          <w:tcPr>
            <w:tcW w:w="6975" w:type="dxa"/>
          </w:tcPr>
          <w:p w14:paraId="271EB953" w14:textId="5DCDB0E4" w:rsidR="0088290B" w:rsidRPr="00265FA0" w:rsidRDefault="008A0089" w:rsidP="00810557">
            <w:pPr>
              <w:pStyle w:val="Lijstalinea"/>
              <w:numPr>
                <w:ilvl w:val="1"/>
                <w:numId w:val="22"/>
              </w:numPr>
              <w:rPr>
                <w:lang w:val="nl-NL"/>
              </w:rPr>
            </w:pPr>
            <w:r>
              <w:rPr>
                <w:lang w:val="nl-NL"/>
              </w:rPr>
              <w:t>M</w:t>
            </w:r>
            <w:r w:rsidR="0088290B" w:rsidRPr="00265FA0">
              <w:rPr>
                <w:lang w:val="nl-NL"/>
              </w:rPr>
              <w:t>ete</w:t>
            </w:r>
            <w:r>
              <w:rPr>
                <w:lang w:val="nl-NL"/>
              </w:rPr>
              <w:t>n c.q. aflezen van klemspanning.</w:t>
            </w:r>
          </w:p>
        </w:tc>
      </w:tr>
      <w:tr w:rsidR="0088290B" w:rsidRPr="00265FA0" w14:paraId="0839C88E" w14:textId="77777777" w:rsidTr="0088290B">
        <w:tc>
          <w:tcPr>
            <w:tcW w:w="675" w:type="dxa"/>
          </w:tcPr>
          <w:p w14:paraId="1F433B16" w14:textId="77777777" w:rsidR="0088290B" w:rsidRDefault="0088290B" w:rsidP="007405AA"/>
        </w:tc>
        <w:tc>
          <w:tcPr>
            <w:tcW w:w="6975" w:type="dxa"/>
          </w:tcPr>
          <w:p w14:paraId="713E907C" w14:textId="7FFD8050" w:rsidR="0088290B" w:rsidRPr="00265FA0" w:rsidRDefault="008A0089" w:rsidP="00810557">
            <w:pPr>
              <w:pStyle w:val="Lijstalinea"/>
              <w:numPr>
                <w:ilvl w:val="1"/>
                <w:numId w:val="22"/>
              </w:numPr>
              <w:rPr>
                <w:lang w:val="nl-NL"/>
              </w:rPr>
            </w:pPr>
            <w:r>
              <w:rPr>
                <w:lang w:val="nl-NL"/>
              </w:rPr>
              <w:t>M</w:t>
            </w:r>
            <w:r w:rsidR="0088290B" w:rsidRPr="00265FA0">
              <w:rPr>
                <w:lang w:val="nl-NL"/>
              </w:rPr>
              <w:t>eten c.q. afle</w:t>
            </w:r>
            <w:r>
              <w:rPr>
                <w:lang w:val="nl-NL"/>
              </w:rPr>
              <w:t>zen van startspanning en stroom.</w:t>
            </w:r>
          </w:p>
        </w:tc>
      </w:tr>
      <w:tr w:rsidR="0088290B" w:rsidRPr="00265FA0" w14:paraId="3EFCB831" w14:textId="77777777" w:rsidTr="0088290B">
        <w:tc>
          <w:tcPr>
            <w:tcW w:w="675" w:type="dxa"/>
          </w:tcPr>
          <w:p w14:paraId="2BCFAB75" w14:textId="77777777" w:rsidR="0088290B" w:rsidRDefault="0088290B" w:rsidP="007405AA"/>
        </w:tc>
        <w:tc>
          <w:tcPr>
            <w:tcW w:w="6975" w:type="dxa"/>
          </w:tcPr>
          <w:p w14:paraId="58F16000" w14:textId="23DFC1A0" w:rsidR="0088290B" w:rsidRPr="00265FA0" w:rsidRDefault="008A0089" w:rsidP="00810557">
            <w:pPr>
              <w:pStyle w:val="Lijstalinea"/>
              <w:numPr>
                <w:ilvl w:val="1"/>
                <w:numId w:val="22"/>
              </w:numPr>
            </w:pPr>
            <w:proofErr w:type="spellStart"/>
            <w:r>
              <w:t>Meten</w:t>
            </w:r>
            <w:proofErr w:type="spellEnd"/>
            <w:r>
              <w:t xml:space="preserve"> van het </w:t>
            </w:r>
            <w:proofErr w:type="spellStart"/>
            <w:r>
              <w:t>zuurgehalte</w:t>
            </w:r>
            <w:proofErr w:type="spellEnd"/>
            <w:r>
              <w:t>.</w:t>
            </w:r>
          </w:p>
        </w:tc>
      </w:tr>
      <w:tr w:rsidR="0088290B" w:rsidRPr="00265FA0" w14:paraId="79F2F056" w14:textId="77777777" w:rsidTr="0088290B">
        <w:tc>
          <w:tcPr>
            <w:tcW w:w="675" w:type="dxa"/>
          </w:tcPr>
          <w:p w14:paraId="003301A0" w14:textId="77777777" w:rsidR="0088290B" w:rsidRDefault="0088290B" w:rsidP="007405AA"/>
        </w:tc>
        <w:tc>
          <w:tcPr>
            <w:tcW w:w="6975" w:type="dxa"/>
          </w:tcPr>
          <w:p w14:paraId="3FD21817" w14:textId="637AC949" w:rsidR="0088290B" w:rsidRPr="00265FA0" w:rsidRDefault="008A0089" w:rsidP="00810557">
            <w:pPr>
              <w:pStyle w:val="Lijstalinea"/>
              <w:numPr>
                <w:ilvl w:val="1"/>
                <w:numId w:val="22"/>
              </w:numPr>
            </w:pPr>
            <w:proofErr w:type="spellStart"/>
            <w:r>
              <w:t>Meten</w:t>
            </w:r>
            <w:proofErr w:type="spellEnd"/>
            <w:r>
              <w:t xml:space="preserve"> van het </w:t>
            </w:r>
            <w:proofErr w:type="spellStart"/>
            <w:r>
              <w:t>zuurniveau</w:t>
            </w:r>
            <w:proofErr w:type="spellEnd"/>
            <w:r>
              <w:t>.</w:t>
            </w:r>
          </w:p>
        </w:tc>
      </w:tr>
      <w:tr w:rsidR="0088290B" w:rsidRPr="00265FA0" w14:paraId="2B3CA5CC" w14:textId="77777777" w:rsidTr="0088290B">
        <w:tc>
          <w:tcPr>
            <w:tcW w:w="675" w:type="dxa"/>
          </w:tcPr>
          <w:p w14:paraId="77FB147E" w14:textId="77777777" w:rsidR="0088290B" w:rsidRDefault="0088290B" w:rsidP="007405AA">
            <w:r w:rsidRPr="00B5117B">
              <w:t>v</w:t>
            </w:r>
          </w:p>
        </w:tc>
        <w:tc>
          <w:tcPr>
            <w:tcW w:w="6975" w:type="dxa"/>
          </w:tcPr>
          <w:p w14:paraId="764E0C59" w14:textId="5B485008" w:rsidR="0088290B" w:rsidRPr="00265FA0" w:rsidRDefault="008A0089" w:rsidP="00810557">
            <w:pPr>
              <w:pStyle w:val="Lijstalinea"/>
              <w:numPr>
                <w:ilvl w:val="1"/>
                <w:numId w:val="22"/>
              </w:numPr>
              <w:rPr>
                <w:lang w:val="nl-NL"/>
              </w:rPr>
            </w:pPr>
            <w:r>
              <w:rPr>
                <w:lang w:val="nl-NL"/>
              </w:rPr>
              <w:t>S</w:t>
            </w:r>
            <w:r w:rsidR="0088290B" w:rsidRPr="00265FA0">
              <w:rPr>
                <w:lang w:val="nl-NL"/>
              </w:rPr>
              <w:t>choonmaken van de accu-polen.</w:t>
            </w:r>
          </w:p>
        </w:tc>
      </w:tr>
      <w:tr w:rsidR="0088290B" w:rsidRPr="00265FA0" w14:paraId="6A5BE7B2" w14:textId="77777777" w:rsidTr="0088290B">
        <w:tc>
          <w:tcPr>
            <w:tcW w:w="675" w:type="dxa"/>
          </w:tcPr>
          <w:p w14:paraId="50B15980" w14:textId="77777777" w:rsidR="0088290B" w:rsidRDefault="0088290B" w:rsidP="007405AA">
            <w:r>
              <w:t>v</w:t>
            </w:r>
          </w:p>
        </w:tc>
        <w:tc>
          <w:tcPr>
            <w:tcW w:w="6975" w:type="dxa"/>
          </w:tcPr>
          <w:p w14:paraId="3EC36DE6" w14:textId="0180BFAB" w:rsidR="0088290B" w:rsidRPr="00265FA0" w:rsidRDefault="008A0089" w:rsidP="00810557">
            <w:pPr>
              <w:pStyle w:val="Lijstalinea"/>
              <w:numPr>
                <w:ilvl w:val="1"/>
                <w:numId w:val="22"/>
              </w:numPr>
              <w:rPr>
                <w:lang w:val="nl-NL"/>
              </w:rPr>
            </w:pPr>
            <w:r>
              <w:rPr>
                <w:lang w:val="nl-NL"/>
              </w:rPr>
              <w:t>A</w:t>
            </w:r>
            <w:r w:rsidR="0088290B" w:rsidRPr="00265FA0">
              <w:rPr>
                <w:lang w:val="nl-NL"/>
              </w:rPr>
              <w:t>ccu</w:t>
            </w:r>
            <w:r w:rsidR="0088290B">
              <w:rPr>
                <w:lang w:val="nl-NL"/>
              </w:rPr>
              <w:t>water bijvullen</w:t>
            </w:r>
            <w:r w:rsidR="0088290B" w:rsidRPr="00265FA0">
              <w:rPr>
                <w:lang w:val="nl-NL"/>
              </w:rPr>
              <w:t>.</w:t>
            </w:r>
          </w:p>
        </w:tc>
      </w:tr>
      <w:tr w:rsidR="0088290B" w:rsidRPr="00265FA0" w14:paraId="2F9B7046" w14:textId="77777777" w:rsidTr="0088290B">
        <w:tc>
          <w:tcPr>
            <w:tcW w:w="675" w:type="dxa"/>
          </w:tcPr>
          <w:p w14:paraId="62D47B04" w14:textId="77777777" w:rsidR="0088290B" w:rsidRDefault="0088290B" w:rsidP="007405AA"/>
        </w:tc>
        <w:tc>
          <w:tcPr>
            <w:tcW w:w="6975" w:type="dxa"/>
          </w:tcPr>
          <w:p w14:paraId="0C80431D" w14:textId="66B3D33D" w:rsidR="0088290B" w:rsidRPr="00265FA0" w:rsidRDefault="0088290B" w:rsidP="0088290B">
            <w:pPr>
              <w:pStyle w:val="Lijstalinea"/>
              <w:numPr>
                <w:ilvl w:val="0"/>
                <w:numId w:val="22"/>
              </w:numPr>
            </w:pPr>
            <w:proofErr w:type="spellStart"/>
            <w:r w:rsidRPr="00265FA0">
              <w:t>Acculader</w:t>
            </w:r>
            <w:proofErr w:type="spellEnd"/>
            <w:r w:rsidR="008A0089">
              <w:t>.</w:t>
            </w:r>
          </w:p>
        </w:tc>
      </w:tr>
      <w:tr w:rsidR="0088290B" w:rsidRPr="00265FA0" w14:paraId="30CCF6B3" w14:textId="77777777" w:rsidTr="0088290B">
        <w:tc>
          <w:tcPr>
            <w:tcW w:w="675" w:type="dxa"/>
          </w:tcPr>
          <w:p w14:paraId="792F04DE" w14:textId="77777777" w:rsidR="0088290B" w:rsidRDefault="008C13D3" w:rsidP="007405AA">
            <w:r w:rsidRPr="00497E93">
              <w:t>v</w:t>
            </w:r>
          </w:p>
        </w:tc>
        <w:tc>
          <w:tcPr>
            <w:tcW w:w="6975" w:type="dxa"/>
          </w:tcPr>
          <w:p w14:paraId="1BDAB7E1" w14:textId="73F1D1CC" w:rsidR="0088290B" w:rsidRPr="00265FA0" w:rsidRDefault="008A0089" w:rsidP="00810557">
            <w:pPr>
              <w:pStyle w:val="Lijstalinea"/>
              <w:numPr>
                <w:ilvl w:val="1"/>
                <w:numId w:val="22"/>
              </w:numPr>
              <w:rPr>
                <w:lang w:val="nl-NL"/>
              </w:rPr>
            </w:pPr>
            <w:r>
              <w:rPr>
                <w:lang w:val="nl-NL"/>
              </w:rPr>
              <w:t>Meten c.q. aflezen startspanning.</w:t>
            </w:r>
          </w:p>
        </w:tc>
      </w:tr>
      <w:tr w:rsidR="0088290B" w:rsidRPr="00265FA0" w14:paraId="06F29F49" w14:textId="77777777" w:rsidTr="0088290B">
        <w:tc>
          <w:tcPr>
            <w:tcW w:w="675" w:type="dxa"/>
          </w:tcPr>
          <w:p w14:paraId="42210133" w14:textId="77777777" w:rsidR="0088290B" w:rsidRDefault="0088290B" w:rsidP="007405AA"/>
        </w:tc>
        <w:tc>
          <w:tcPr>
            <w:tcW w:w="6975" w:type="dxa"/>
          </w:tcPr>
          <w:p w14:paraId="0737E902" w14:textId="1ADD5E38" w:rsidR="0088290B" w:rsidRPr="00265FA0" w:rsidRDefault="008A0089" w:rsidP="00810557">
            <w:pPr>
              <w:pStyle w:val="Lijstalinea"/>
              <w:numPr>
                <w:ilvl w:val="1"/>
                <w:numId w:val="22"/>
              </w:numPr>
              <w:rPr>
                <w:lang w:val="nl-NL"/>
              </w:rPr>
            </w:pPr>
            <w:r>
              <w:rPr>
                <w:lang w:val="nl-NL"/>
              </w:rPr>
              <w:t>M</w:t>
            </w:r>
            <w:r w:rsidR="0088290B" w:rsidRPr="00265FA0">
              <w:rPr>
                <w:lang w:val="nl-NL"/>
              </w:rPr>
              <w:t>eten c.q. aflezen startstroom (Bij start en na 3 minuten).</w:t>
            </w:r>
          </w:p>
        </w:tc>
      </w:tr>
      <w:tr w:rsidR="0088290B" w:rsidRPr="00265FA0" w14:paraId="1F4A5599" w14:textId="77777777" w:rsidTr="0088290B">
        <w:tc>
          <w:tcPr>
            <w:tcW w:w="675" w:type="dxa"/>
          </w:tcPr>
          <w:p w14:paraId="24D577C8" w14:textId="77777777" w:rsidR="0088290B" w:rsidRDefault="0088290B" w:rsidP="007405AA"/>
        </w:tc>
        <w:tc>
          <w:tcPr>
            <w:tcW w:w="6975" w:type="dxa"/>
          </w:tcPr>
          <w:p w14:paraId="2C60F957" w14:textId="033F4D4E" w:rsidR="0088290B" w:rsidRPr="00265FA0" w:rsidRDefault="0088290B" w:rsidP="00810557">
            <w:pPr>
              <w:pStyle w:val="Lijstalinea"/>
              <w:numPr>
                <w:ilvl w:val="0"/>
                <w:numId w:val="22"/>
              </w:numPr>
            </w:pPr>
            <w:proofErr w:type="spellStart"/>
            <w:proofErr w:type="gramStart"/>
            <w:r w:rsidRPr="00265FA0">
              <w:t>Steunaccu’s</w:t>
            </w:r>
            <w:proofErr w:type="spellEnd"/>
            <w:proofErr w:type="gramEnd"/>
            <w:r w:rsidR="008A0089">
              <w:t>.</w:t>
            </w:r>
          </w:p>
        </w:tc>
      </w:tr>
      <w:tr w:rsidR="0088290B" w:rsidRPr="00265FA0" w14:paraId="485C1E20" w14:textId="77777777" w:rsidTr="0088290B">
        <w:tc>
          <w:tcPr>
            <w:tcW w:w="675" w:type="dxa"/>
          </w:tcPr>
          <w:p w14:paraId="01C2A401" w14:textId="77777777" w:rsidR="0088290B" w:rsidRDefault="0088290B" w:rsidP="007405AA"/>
        </w:tc>
        <w:tc>
          <w:tcPr>
            <w:tcW w:w="6975" w:type="dxa"/>
          </w:tcPr>
          <w:p w14:paraId="231A708A" w14:textId="0B7791AD" w:rsidR="0088290B" w:rsidRPr="00265FA0" w:rsidRDefault="008A0089" w:rsidP="00810557">
            <w:pPr>
              <w:pStyle w:val="Lijstalinea"/>
              <w:numPr>
                <w:ilvl w:val="1"/>
                <w:numId w:val="22"/>
              </w:numPr>
              <w:rPr>
                <w:lang w:val="nl-NL"/>
              </w:rPr>
            </w:pPr>
            <w:r>
              <w:rPr>
                <w:lang w:val="nl-NL"/>
              </w:rPr>
              <w:t>M</w:t>
            </w:r>
            <w:r w:rsidR="0088290B" w:rsidRPr="00265FA0">
              <w:rPr>
                <w:lang w:val="nl-NL"/>
              </w:rPr>
              <w:t>ete</w:t>
            </w:r>
            <w:r>
              <w:rPr>
                <w:lang w:val="nl-NL"/>
              </w:rPr>
              <w:t>n c.q. aflezen van klemspanning.</w:t>
            </w:r>
          </w:p>
        </w:tc>
      </w:tr>
      <w:tr w:rsidR="0088290B" w:rsidRPr="00265FA0" w14:paraId="6688C1F1" w14:textId="77777777" w:rsidTr="0088290B">
        <w:tc>
          <w:tcPr>
            <w:tcW w:w="675" w:type="dxa"/>
          </w:tcPr>
          <w:p w14:paraId="10FC80C1" w14:textId="77777777" w:rsidR="0088290B" w:rsidRDefault="0088290B" w:rsidP="007405AA"/>
        </w:tc>
        <w:tc>
          <w:tcPr>
            <w:tcW w:w="6975" w:type="dxa"/>
          </w:tcPr>
          <w:p w14:paraId="41E41865" w14:textId="2BCEE911" w:rsidR="0088290B" w:rsidRPr="00265FA0" w:rsidRDefault="008A0089" w:rsidP="00810557">
            <w:pPr>
              <w:pStyle w:val="Lijstalinea"/>
              <w:numPr>
                <w:ilvl w:val="1"/>
                <w:numId w:val="22"/>
              </w:numPr>
              <w:rPr>
                <w:lang w:val="nl-NL"/>
              </w:rPr>
            </w:pPr>
            <w:r>
              <w:rPr>
                <w:lang w:val="nl-NL"/>
              </w:rPr>
              <w:t>M</w:t>
            </w:r>
            <w:r w:rsidR="0088290B" w:rsidRPr="00265FA0">
              <w:rPr>
                <w:lang w:val="nl-NL"/>
              </w:rPr>
              <w:t>eten c.q. aflezen van capaciteit.</w:t>
            </w:r>
          </w:p>
        </w:tc>
      </w:tr>
      <w:tr w:rsidR="0088290B" w:rsidRPr="00265FA0" w14:paraId="1E57168E" w14:textId="77777777" w:rsidTr="0088290B">
        <w:tc>
          <w:tcPr>
            <w:tcW w:w="675" w:type="dxa"/>
          </w:tcPr>
          <w:p w14:paraId="27851FEE" w14:textId="77777777" w:rsidR="0088290B" w:rsidRDefault="0088290B" w:rsidP="007405AA"/>
        </w:tc>
        <w:tc>
          <w:tcPr>
            <w:tcW w:w="6975" w:type="dxa"/>
          </w:tcPr>
          <w:p w14:paraId="3926BE16" w14:textId="77777777" w:rsidR="0088290B" w:rsidRPr="00265FA0" w:rsidRDefault="0088290B" w:rsidP="00810557">
            <w:pPr>
              <w:pStyle w:val="Lijstalinea"/>
              <w:numPr>
                <w:ilvl w:val="1"/>
                <w:numId w:val="22"/>
              </w:numPr>
            </w:pPr>
            <w:proofErr w:type="spellStart"/>
            <w:r w:rsidRPr="00265FA0">
              <w:t>Controlelampen</w:t>
            </w:r>
            <w:proofErr w:type="spellEnd"/>
            <w:r w:rsidRPr="00265FA0">
              <w:t>.</w:t>
            </w:r>
          </w:p>
        </w:tc>
      </w:tr>
      <w:tr w:rsidR="0088290B" w:rsidRPr="00265FA0" w14:paraId="7C05852C" w14:textId="77777777" w:rsidTr="0088290B">
        <w:tc>
          <w:tcPr>
            <w:tcW w:w="675" w:type="dxa"/>
          </w:tcPr>
          <w:p w14:paraId="0E0900C8" w14:textId="77777777" w:rsidR="0088290B" w:rsidRDefault="0088290B" w:rsidP="00265FA0"/>
        </w:tc>
        <w:tc>
          <w:tcPr>
            <w:tcW w:w="6975" w:type="dxa"/>
          </w:tcPr>
          <w:p w14:paraId="0A6FBF2B" w14:textId="77777777" w:rsidR="0088290B" w:rsidRPr="00265FA0" w:rsidRDefault="0088290B" w:rsidP="00265FA0">
            <w:pPr>
              <w:rPr>
                <w:i/>
                <w:u w:val="single"/>
              </w:rPr>
            </w:pPr>
          </w:p>
        </w:tc>
      </w:tr>
      <w:tr w:rsidR="0088290B" w:rsidRPr="00265FA0" w14:paraId="6C9A1420" w14:textId="77777777" w:rsidTr="0088290B">
        <w:tc>
          <w:tcPr>
            <w:tcW w:w="675" w:type="dxa"/>
          </w:tcPr>
          <w:p w14:paraId="7AD2DDCB" w14:textId="77777777" w:rsidR="0088290B" w:rsidRDefault="0088290B" w:rsidP="007405AA"/>
        </w:tc>
        <w:tc>
          <w:tcPr>
            <w:tcW w:w="6975" w:type="dxa"/>
          </w:tcPr>
          <w:p w14:paraId="0693BBD8" w14:textId="77777777" w:rsidR="0088290B" w:rsidRPr="00265FA0" w:rsidRDefault="0088290B" w:rsidP="007405AA">
            <w:pPr>
              <w:rPr>
                <w:u w:val="single"/>
              </w:rPr>
            </w:pPr>
            <w:r w:rsidRPr="00265FA0">
              <w:rPr>
                <w:u w:val="single"/>
              </w:rPr>
              <w:t>Overige</w:t>
            </w:r>
          </w:p>
        </w:tc>
      </w:tr>
      <w:tr w:rsidR="0088290B" w:rsidRPr="00265FA0" w14:paraId="31B8440D" w14:textId="77777777" w:rsidTr="0088290B">
        <w:tc>
          <w:tcPr>
            <w:tcW w:w="675" w:type="dxa"/>
          </w:tcPr>
          <w:p w14:paraId="6E02F47A" w14:textId="77777777" w:rsidR="0088290B" w:rsidRDefault="0088290B" w:rsidP="007405AA"/>
        </w:tc>
        <w:tc>
          <w:tcPr>
            <w:tcW w:w="6975" w:type="dxa"/>
          </w:tcPr>
          <w:p w14:paraId="0269D90C" w14:textId="0F51B97D" w:rsidR="0088290B" w:rsidRPr="00265FA0" w:rsidRDefault="008A0089" w:rsidP="00810557">
            <w:pPr>
              <w:pStyle w:val="Lijstalinea"/>
              <w:numPr>
                <w:ilvl w:val="1"/>
                <w:numId w:val="22"/>
              </w:numPr>
              <w:rPr>
                <w:lang w:val="nl-NL"/>
              </w:rPr>
            </w:pPr>
            <w:r>
              <w:rPr>
                <w:lang w:val="nl-NL"/>
              </w:rPr>
              <w:t>T</w:t>
            </w:r>
            <w:r w:rsidR="0088290B" w:rsidRPr="00265FA0">
              <w:rPr>
                <w:lang w:val="nl-NL"/>
              </w:rPr>
              <w:t xml:space="preserve">esten van de werking van de </w:t>
            </w:r>
            <w:r>
              <w:rPr>
                <w:lang w:val="nl-NL"/>
              </w:rPr>
              <w:t>koppelschakelaar.</w:t>
            </w:r>
          </w:p>
        </w:tc>
      </w:tr>
      <w:tr w:rsidR="0088290B" w:rsidRPr="00265FA0" w14:paraId="661C5EA8" w14:textId="77777777" w:rsidTr="0088290B">
        <w:tc>
          <w:tcPr>
            <w:tcW w:w="675" w:type="dxa"/>
          </w:tcPr>
          <w:p w14:paraId="05178464" w14:textId="77777777" w:rsidR="0088290B" w:rsidRDefault="0088290B" w:rsidP="007405AA"/>
        </w:tc>
        <w:tc>
          <w:tcPr>
            <w:tcW w:w="6975" w:type="dxa"/>
          </w:tcPr>
          <w:p w14:paraId="723E9664" w14:textId="2C4FABFE" w:rsidR="0088290B" w:rsidRPr="00265FA0" w:rsidRDefault="008A0089" w:rsidP="00810557">
            <w:pPr>
              <w:pStyle w:val="Lijstalinea"/>
              <w:numPr>
                <w:ilvl w:val="1"/>
                <w:numId w:val="22"/>
              </w:numPr>
              <w:rPr>
                <w:lang w:val="nl-NL"/>
              </w:rPr>
            </w:pPr>
            <w:r>
              <w:rPr>
                <w:lang w:val="nl-NL"/>
              </w:rPr>
              <w:t>O</w:t>
            </w:r>
            <w:r w:rsidR="0088290B" w:rsidRPr="00265FA0">
              <w:rPr>
                <w:lang w:val="nl-NL"/>
              </w:rPr>
              <w:t>verige door de fabrikant voorgeschreven onderhoudswerkzaamheden.</w:t>
            </w:r>
          </w:p>
        </w:tc>
      </w:tr>
    </w:tbl>
    <w:p w14:paraId="69683543" w14:textId="77777777" w:rsidR="003A0E93" w:rsidRDefault="003A0E93" w:rsidP="003A0E93"/>
    <w:p w14:paraId="5DD02A33" w14:textId="77777777" w:rsidR="003A0E93" w:rsidRDefault="003A0E93" w:rsidP="003A0E93">
      <w:pPr>
        <w:pStyle w:val="RapportNiveau2"/>
      </w:pPr>
      <w:bookmarkStart w:id="2" w:name="_Toc73692339"/>
      <w:r>
        <w:t>Visuele controle</w:t>
      </w:r>
      <w:bookmarkEnd w:id="2"/>
      <w:r>
        <w:t xml:space="preserve"> </w:t>
      </w:r>
    </w:p>
    <w:p w14:paraId="15EFBEB9" w14:textId="77777777" w:rsidR="0088290B" w:rsidRDefault="0088290B" w:rsidP="0088290B">
      <w:r>
        <w:lastRenderedPageBreak/>
        <w:t>Aan noodstroomaggregaten moeten minimaal alle</w:t>
      </w:r>
      <w:r w:rsidRPr="00F23379">
        <w:t xml:space="preserve"> volgende </w:t>
      </w:r>
      <w:r w:rsidR="009A5E69" w:rsidRPr="00F23379">
        <w:t xml:space="preserve">visuele controles </w:t>
      </w:r>
      <w:r w:rsidRPr="00F23379">
        <w:t>worden uitgevoerd</w:t>
      </w:r>
      <w:r>
        <w:t xml:space="preserve"> t</w:t>
      </w:r>
      <w:r w:rsidRPr="002A78BB">
        <w:t>ijdens</w:t>
      </w:r>
      <w:r w:rsidRPr="00F23379">
        <w:t xml:space="preserve"> </w:t>
      </w:r>
      <w:r w:rsidR="00A25679">
        <w:t xml:space="preserve">het </w:t>
      </w:r>
      <w:r w:rsidR="00A67608">
        <w:t>jaarlijkse</w:t>
      </w:r>
      <w:r w:rsidRPr="00F23379">
        <w:t xml:space="preserve"> </w:t>
      </w:r>
      <w:r w:rsidR="00A25679">
        <w:t xml:space="preserve">onderhoud/ </w:t>
      </w:r>
      <w:r w:rsidRPr="00F23379">
        <w:t>inspecti</w:t>
      </w:r>
      <w:r w:rsidR="009A5E69">
        <w:t>e</w:t>
      </w:r>
      <w:r w:rsidR="009A5E69" w:rsidRPr="009A5E69">
        <w:rPr>
          <w:rStyle w:val="Voetnootmarkering"/>
          <w:color w:val="auto"/>
          <w:szCs w:val="20"/>
        </w:rPr>
        <w:footnoteReference w:id="3"/>
      </w:r>
      <w:r w:rsidRPr="009A5E69">
        <w:rPr>
          <w:color w:val="auto"/>
        </w:rPr>
        <w:t>.</w:t>
      </w:r>
      <w:r>
        <w:t xml:space="preserve"> De kolom ‘2m’ geeft de werkzaamheden aan die uitgevoerd moeten worden bij het 2-maandelijkse onderhoud/ inspectie</w:t>
      </w:r>
      <w:r w:rsidRPr="00F23379">
        <w:t>:</w:t>
      </w:r>
    </w:p>
    <w:p w14:paraId="29746AAB" w14:textId="77777777" w:rsidR="00D611C4" w:rsidRPr="002C217E" w:rsidRDefault="00D611C4" w:rsidP="002C217E"/>
    <w:tbl>
      <w:tblPr>
        <w:tblStyle w:val="Tabelraster"/>
        <w:tblW w:w="4949" w:type="pct"/>
        <w:tblLook w:val="04A0" w:firstRow="1" w:lastRow="0" w:firstColumn="1" w:lastColumn="0" w:noHBand="0" w:noVBand="1"/>
      </w:tblPr>
      <w:tblGrid>
        <w:gridCol w:w="754"/>
        <w:gridCol w:w="6896"/>
      </w:tblGrid>
      <w:tr w:rsidR="009A5E69" w:rsidRPr="00D611C4" w14:paraId="7863AB78" w14:textId="77777777" w:rsidTr="009A5E69">
        <w:tc>
          <w:tcPr>
            <w:tcW w:w="493" w:type="pct"/>
          </w:tcPr>
          <w:p w14:paraId="722CE315" w14:textId="77777777" w:rsidR="009A5E69" w:rsidRPr="00D611C4" w:rsidRDefault="009A5E69" w:rsidP="00D611C4">
            <w:r w:rsidRPr="00D611C4">
              <w:t>2m</w:t>
            </w:r>
          </w:p>
        </w:tc>
        <w:tc>
          <w:tcPr>
            <w:tcW w:w="4507" w:type="pct"/>
          </w:tcPr>
          <w:p w14:paraId="3F1088FA" w14:textId="77777777" w:rsidR="009A5E69" w:rsidRPr="00D611C4" w:rsidRDefault="009A5E69" w:rsidP="00D611C4">
            <w:pPr>
              <w:rPr>
                <w:u w:val="single"/>
              </w:rPr>
            </w:pPr>
          </w:p>
        </w:tc>
      </w:tr>
      <w:tr w:rsidR="009A5E69" w:rsidRPr="00D611C4" w14:paraId="733D7AF4" w14:textId="77777777" w:rsidTr="009A5E69">
        <w:tc>
          <w:tcPr>
            <w:tcW w:w="493" w:type="pct"/>
          </w:tcPr>
          <w:p w14:paraId="22B613D4" w14:textId="77777777" w:rsidR="009A5E69" w:rsidRDefault="009A5E69" w:rsidP="00265FA0">
            <w:r w:rsidRPr="00B5117B">
              <w:t>v</w:t>
            </w:r>
          </w:p>
        </w:tc>
        <w:tc>
          <w:tcPr>
            <w:tcW w:w="4507" w:type="pct"/>
          </w:tcPr>
          <w:p w14:paraId="3E2381F5" w14:textId="77777777" w:rsidR="009A5E69" w:rsidRPr="00D611C4" w:rsidRDefault="009A5E69" w:rsidP="00265FA0">
            <w:pPr>
              <w:rPr>
                <w:u w:val="single"/>
              </w:rPr>
            </w:pPr>
            <w:r w:rsidRPr="00D611C4">
              <w:rPr>
                <w:u w:val="single"/>
              </w:rPr>
              <w:t>Motor</w:t>
            </w:r>
          </w:p>
        </w:tc>
      </w:tr>
      <w:tr w:rsidR="009A5E69" w:rsidRPr="00D611C4" w14:paraId="7E66D42C" w14:textId="77777777" w:rsidTr="009A5E69">
        <w:tc>
          <w:tcPr>
            <w:tcW w:w="493" w:type="pct"/>
          </w:tcPr>
          <w:p w14:paraId="18A2D283" w14:textId="77777777" w:rsidR="009A5E69" w:rsidRDefault="009A5E69" w:rsidP="0088290B">
            <w:r w:rsidRPr="005C640E">
              <w:rPr>
                <w:u w:val="single"/>
              </w:rPr>
              <w:t xml:space="preserve"> </w:t>
            </w:r>
          </w:p>
        </w:tc>
        <w:tc>
          <w:tcPr>
            <w:tcW w:w="4507" w:type="pct"/>
          </w:tcPr>
          <w:p w14:paraId="3972A669" w14:textId="77777777" w:rsidR="009A5E69" w:rsidRPr="00D611C4" w:rsidRDefault="009A5E69" w:rsidP="0088290B">
            <w:pPr>
              <w:pStyle w:val="Lijstalinea"/>
              <w:numPr>
                <w:ilvl w:val="0"/>
                <w:numId w:val="22"/>
              </w:numPr>
              <w:rPr>
                <w:b/>
                <w:lang w:val="nl-NL"/>
              </w:rPr>
            </w:pPr>
            <w:r w:rsidRPr="00D611C4">
              <w:rPr>
                <w:lang w:val="nl-NL"/>
              </w:rPr>
              <w:t xml:space="preserve">Mechanische onderdelen </w:t>
            </w:r>
          </w:p>
        </w:tc>
      </w:tr>
      <w:tr w:rsidR="009A5E69" w:rsidRPr="00D611C4" w14:paraId="311D549C" w14:textId="77777777" w:rsidTr="009A5E69">
        <w:tc>
          <w:tcPr>
            <w:tcW w:w="493" w:type="pct"/>
          </w:tcPr>
          <w:p w14:paraId="49E68782" w14:textId="77777777" w:rsidR="009A5E69" w:rsidRDefault="009A5E69" w:rsidP="0088290B">
            <w:r w:rsidRPr="005C640E">
              <w:rPr>
                <w:u w:val="single"/>
              </w:rPr>
              <w:t xml:space="preserve"> </w:t>
            </w:r>
          </w:p>
        </w:tc>
        <w:tc>
          <w:tcPr>
            <w:tcW w:w="4507" w:type="pct"/>
          </w:tcPr>
          <w:p w14:paraId="2BE952E1" w14:textId="77777777" w:rsidR="009A5E69" w:rsidRPr="00D611C4" w:rsidRDefault="009A5E69" w:rsidP="0088290B">
            <w:pPr>
              <w:pStyle w:val="Lijstalinea"/>
              <w:numPr>
                <w:ilvl w:val="1"/>
                <w:numId w:val="22"/>
              </w:numPr>
            </w:pPr>
            <w:proofErr w:type="spellStart"/>
            <w:r w:rsidRPr="00D611C4">
              <w:t>verstuivers</w:t>
            </w:r>
            <w:proofErr w:type="spellEnd"/>
            <w:r w:rsidRPr="00D611C4">
              <w:t>;</w:t>
            </w:r>
          </w:p>
        </w:tc>
      </w:tr>
      <w:tr w:rsidR="009A5E69" w:rsidRPr="00D611C4" w14:paraId="738E82A1" w14:textId="77777777" w:rsidTr="009A5E69">
        <w:tc>
          <w:tcPr>
            <w:tcW w:w="493" w:type="pct"/>
          </w:tcPr>
          <w:p w14:paraId="4D43BA77" w14:textId="77777777" w:rsidR="009A5E69" w:rsidRDefault="009A5E69" w:rsidP="0088290B">
            <w:r w:rsidRPr="005C640E">
              <w:rPr>
                <w:u w:val="single"/>
              </w:rPr>
              <w:t xml:space="preserve"> </w:t>
            </w:r>
          </w:p>
        </w:tc>
        <w:tc>
          <w:tcPr>
            <w:tcW w:w="4507" w:type="pct"/>
          </w:tcPr>
          <w:p w14:paraId="3A55403F" w14:textId="77777777" w:rsidR="009A5E69" w:rsidRPr="00D611C4" w:rsidRDefault="009A5E69" w:rsidP="0088290B">
            <w:pPr>
              <w:pStyle w:val="Lijstalinea"/>
              <w:numPr>
                <w:ilvl w:val="1"/>
                <w:numId w:val="22"/>
              </w:numPr>
            </w:pPr>
            <w:proofErr w:type="spellStart"/>
            <w:r w:rsidRPr="00D611C4">
              <w:t>brandstofpomp</w:t>
            </w:r>
            <w:proofErr w:type="spellEnd"/>
            <w:r w:rsidRPr="00D611C4">
              <w:t>;</w:t>
            </w:r>
          </w:p>
        </w:tc>
      </w:tr>
      <w:tr w:rsidR="009A5E69" w:rsidRPr="00D611C4" w14:paraId="1F792B14" w14:textId="77777777" w:rsidTr="009A5E69">
        <w:tc>
          <w:tcPr>
            <w:tcW w:w="493" w:type="pct"/>
          </w:tcPr>
          <w:p w14:paraId="3D366136" w14:textId="77777777" w:rsidR="009A5E69" w:rsidRDefault="009A5E69" w:rsidP="0088290B">
            <w:r w:rsidRPr="005C640E">
              <w:rPr>
                <w:u w:val="single"/>
              </w:rPr>
              <w:t xml:space="preserve"> </w:t>
            </w:r>
          </w:p>
        </w:tc>
        <w:tc>
          <w:tcPr>
            <w:tcW w:w="4507" w:type="pct"/>
          </w:tcPr>
          <w:p w14:paraId="6A3C1EDE" w14:textId="77777777" w:rsidR="009A5E69" w:rsidRPr="00D611C4" w:rsidRDefault="009A5E69" w:rsidP="0088290B">
            <w:pPr>
              <w:pStyle w:val="Lijstalinea"/>
              <w:numPr>
                <w:ilvl w:val="1"/>
                <w:numId w:val="22"/>
              </w:numPr>
            </w:pPr>
            <w:proofErr w:type="spellStart"/>
            <w:r w:rsidRPr="00D611C4">
              <w:t>cilinderkoppen</w:t>
            </w:r>
            <w:proofErr w:type="spellEnd"/>
            <w:r w:rsidRPr="00D611C4">
              <w:t>;</w:t>
            </w:r>
          </w:p>
        </w:tc>
      </w:tr>
      <w:tr w:rsidR="009A5E69" w:rsidRPr="00D611C4" w14:paraId="30985278" w14:textId="77777777" w:rsidTr="009A5E69">
        <w:tc>
          <w:tcPr>
            <w:tcW w:w="493" w:type="pct"/>
          </w:tcPr>
          <w:p w14:paraId="06765E7C" w14:textId="77777777" w:rsidR="009A5E69" w:rsidRDefault="009A5E69" w:rsidP="0088290B">
            <w:r w:rsidRPr="005C640E">
              <w:rPr>
                <w:u w:val="single"/>
              </w:rPr>
              <w:t xml:space="preserve"> </w:t>
            </w:r>
          </w:p>
        </w:tc>
        <w:tc>
          <w:tcPr>
            <w:tcW w:w="4507" w:type="pct"/>
          </w:tcPr>
          <w:p w14:paraId="061361B7" w14:textId="77777777" w:rsidR="009A5E69" w:rsidRPr="00D611C4" w:rsidRDefault="009A5E69" w:rsidP="0088290B">
            <w:pPr>
              <w:pStyle w:val="Lijstalinea"/>
              <w:numPr>
                <w:ilvl w:val="1"/>
                <w:numId w:val="22"/>
              </w:numPr>
            </w:pPr>
            <w:proofErr w:type="spellStart"/>
            <w:r w:rsidRPr="00D611C4">
              <w:t>corrosievorming</w:t>
            </w:r>
            <w:proofErr w:type="spellEnd"/>
            <w:r w:rsidRPr="00D611C4">
              <w:t xml:space="preserve"> </w:t>
            </w:r>
            <w:proofErr w:type="spellStart"/>
            <w:r w:rsidRPr="00D611C4">
              <w:t>watergekoelde</w:t>
            </w:r>
            <w:proofErr w:type="spellEnd"/>
            <w:r w:rsidRPr="00D611C4">
              <w:t xml:space="preserve"> </w:t>
            </w:r>
            <w:proofErr w:type="spellStart"/>
            <w:r w:rsidRPr="00D611C4">
              <w:t>spruitstukken</w:t>
            </w:r>
            <w:proofErr w:type="spellEnd"/>
            <w:r w:rsidRPr="00D611C4">
              <w:t>;</w:t>
            </w:r>
          </w:p>
        </w:tc>
      </w:tr>
      <w:tr w:rsidR="009A5E69" w:rsidRPr="00D611C4" w14:paraId="1DF99800" w14:textId="77777777" w:rsidTr="009A5E69">
        <w:tc>
          <w:tcPr>
            <w:tcW w:w="493" w:type="pct"/>
          </w:tcPr>
          <w:p w14:paraId="5EA086C8" w14:textId="77777777" w:rsidR="009A5E69" w:rsidRDefault="009A5E69" w:rsidP="0088290B">
            <w:r w:rsidRPr="005C640E">
              <w:rPr>
                <w:u w:val="single"/>
              </w:rPr>
              <w:t xml:space="preserve"> </w:t>
            </w:r>
          </w:p>
        </w:tc>
        <w:tc>
          <w:tcPr>
            <w:tcW w:w="4507" w:type="pct"/>
          </w:tcPr>
          <w:p w14:paraId="4F5F818B" w14:textId="77777777" w:rsidR="009A5E69" w:rsidRPr="00D611C4" w:rsidRDefault="009A5E69" w:rsidP="0088290B">
            <w:pPr>
              <w:pStyle w:val="Lijstalinea"/>
              <w:numPr>
                <w:ilvl w:val="1"/>
                <w:numId w:val="22"/>
              </w:numPr>
            </w:pPr>
            <w:proofErr w:type="spellStart"/>
            <w:r w:rsidRPr="00D611C4">
              <w:t>krukas</w:t>
            </w:r>
            <w:proofErr w:type="spellEnd"/>
            <w:r w:rsidRPr="00D611C4">
              <w:t xml:space="preserve">- </w:t>
            </w:r>
            <w:proofErr w:type="spellStart"/>
            <w:r w:rsidRPr="00D611C4">
              <w:t>en</w:t>
            </w:r>
            <w:proofErr w:type="spellEnd"/>
            <w:r w:rsidRPr="00D611C4">
              <w:t xml:space="preserve"> </w:t>
            </w:r>
            <w:proofErr w:type="spellStart"/>
            <w:r w:rsidRPr="00D611C4">
              <w:t>drijfstanglagers</w:t>
            </w:r>
            <w:proofErr w:type="spellEnd"/>
            <w:r w:rsidRPr="00D611C4">
              <w:t>;</w:t>
            </w:r>
          </w:p>
        </w:tc>
      </w:tr>
      <w:tr w:rsidR="009A5E69" w:rsidRPr="00D611C4" w14:paraId="6E2B168B" w14:textId="77777777" w:rsidTr="009A5E69">
        <w:tc>
          <w:tcPr>
            <w:tcW w:w="493" w:type="pct"/>
          </w:tcPr>
          <w:p w14:paraId="0B48FE10" w14:textId="77777777" w:rsidR="009A5E69" w:rsidRDefault="009A5E69" w:rsidP="0088290B">
            <w:r w:rsidRPr="005C640E">
              <w:rPr>
                <w:u w:val="single"/>
              </w:rPr>
              <w:t xml:space="preserve"> </w:t>
            </w:r>
          </w:p>
        </w:tc>
        <w:tc>
          <w:tcPr>
            <w:tcW w:w="4507" w:type="pct"/>
          </w:tcPr>
          <w:p w14:paraId="0A4758EC" w14:textId="77777777" w:rsidR="009A5E69" w:rsidRPr="00D611C4" w:rsidRDefault="009A5E69" w:rsidP="0088290B">
            <w:pPr>
              <w:pStyle w:val="Lijstalinea"/>
              <w:numPr>
                <w:ilvl w:val="1"/>
                <w:numId w:val="22"/>
              </w:numPr>
            </w:pPr>
            <w:proofErr w:type="spellStart"/>
            <w:r w:rsidRPr="00D611C4">
              <w:t>zuigers</w:t>
            </w:r>
            <w:proofErr w:type="spellEnd"/>
            <w:r w:rsidRPr="00D611C4">
              <w:t>;</w:t>
            </w:r>
          </w:p>
        </w:tc>
      </w:tr>
      <w:tr w:rsidR="009A5E69" w:rsidRPr="00D611C4" w14:paraId="06C85DC0" w14:textId="77777777" w:rsidTr="009A5E69">
        <w:tc>
          <w:tcPr>
            <w:tcW w:w="493" w:type="pct"/>
          </w:tcPr>
          <w:p w14:paraId="060CD746" w14:textId="77777777" w:rsidR="009A5E69" w:rsidRDefault="009A5E69" w:rsidP="0088290B">
            <w:r w:rsidRPr="005C640E">
              <w:rPr>
                <w:u w:val="single"/>
              </w:rPr>
              <w:t xml:space="preserve"> </w:t>
            </w:r>
          </w:p>
        </w:tc>
        <w:tc>
          <w:tcPr>
            <w:tcW w:w="4507" w:type="pct"/>
          </w:tcPr>
          <w:p w14:paraId="35AB46D0" w14:textId="77777777" w:rsidR="009A5E69" w:rsidRPr="00D611C4" w:rsidRDefault="009A5E69" w:rsidP="0088290B">
            <w:pPr>
              <w:pStyle w:val="Lijstalinea"/>
              <w:numPr>
                <w:ilvl w:val="1"/>
                <w:numId w:val="22"/>
              </w:numPr>
            </w:pPr>
            <w:proofErr w:type="spellStart"/>
            <w:r w:rsidRPr="00D611C4">
              <w:t>krukas</w:t>
            </w:r>
            <w:proofErr w:type="spellEnd"/>
            <w:r w:rsidRPr="00D611C4">
              <w:t>;</w:t>
            </w:r>
          </w:p>
        </w:tc>
      </w:tr>
      <w:tr w:rsidR="009A5E69" w:rsidRPr="00D611C4" w14:paraId="4AFE6A03" w14:textId="77777777" w:rsidTr="009A5E69">
        <w:tc>
          <w:tcPr>
            <w:tcW w:w="493" w:type="pct"/>
          </w:tcPr>
          <w:p w14:paraId="4FC14D77" w14:textId="77777777" w:rsidR="009A5E69" w:rsidRDefault="009A5E69" w:rsidP="0088290B">
            <w:r w:rsidRPr="005C640E">
              <w:rPr>
                <w:u w:val="single"/>
              </w:rPr>
              <w:t xml:space="preserve"> </w:t>
            </w:r>
          </w:p>
        </w:tc>
        <w:tc>
          <w:tcPr>
            <w:tcW w:w="4507" w:type="pct"/>
          </w:tcPr>
          <w:p w14:paraId="45C5A958" w14:textId="77777777" w:rsidR="009A5E69" w:rsidRPr="00D611C4" w:rsidRDefault="009A5E69" w:rsidP="0088290B">
            <w:pPr>
              <w:pStyle w:val="Lijstalinea"/>
              <w:numPr>
                <w:ilvl w:val="1"/>
                <w:numId w:val="22"/>
              </w:numPr>
            </w:pPr>
            <w:proofErr w:type="spellStart"/>
            <w:r w:rsidRPr="00D611C4">
              <w:t>nokkenas</w:t>
            </w:r>
            <w:proofErr w:type="spellEnd"/>
            <w:r w:rsidRPr="00D611C4">
              <w:t>;</w:t>
            </w:r>
          </w:p>
        </w:tc>
      </w:tr>
      <w:tr w:rsidR="009A5E69" w:rsidRPr="00D611C4" w14:paraId="494010AA" w14:textId="77777777" w:rsidTr="009A5E69">
        <w:tc>
          <w:tcPr>
            <w:tcW w:w="493" w:type="pct"/>
          </w:tcPr>
          <w:p w14:paraId="1D35D526" w14:textId="77777777" w:rsidR="009A5E69" w:rsidRDefault="009A5E69" w:rsidP="0088290B">
            <w:r w:rsidRPr="005C640E">
              <w:rPr>
                <w:u w:val="single"/>
              </w:rPr>
              <w:t xml:space="preserve"> </w:t>
            </w:r>
          </w:p>
        </w:tc>
        <w:tc>
          <w:tcPr>
            <w:tcW w:w="4507" w:type="pct"/>
          </w:tcPr>
          <w:p w14:paraId="353EE766" w14:textId="77777777" w:rsidR="009A5E69" w:rsidRPr="00D611C4" w:rsidRDefault="009A5E69" w:rsidP="0088290B">
            <w:pPr>
              <w:pStyle w:val="Lijstalinea"/>
              <w:numPr>
                <w:ilvl w:val="1"/>
                <w:numId w:val="22"/>
              </w:numPr>
            </w:pPr>
            <w:proofErr w:type="spellStart"/>
            <w:r w:rsidRPr="00D611C4">
              <w:t>waterpomp</w:t>
            </w:r>
            <w:proofErr w:type="spellEnd"/>
            <w:r w:rsidRPr="00D611C4">
              <w:t>;</w:t>
            </w:r>
          </w:p>
        </w:tc>
      </w:tr>
      <w:tr w:rsidR="009A5E69" w:rsidRPr="00D611C4" w14:paraId="790F0092" w14:textId="77777777" w:rsidTr="009A5E69">
        <w:tc>
          <w:tcPr>
            <w:tcW w:w="493" w:type="pct"/>
          </w:tcPr>
          <w:p w14:paraId="39CC3714" w14:textId="77777777" w:rsidR="009A5E69" w:rsidRDefault="009A5E69" w:rsidP="0088290B">
            <w:r w:rsidRPr="005C640E">
              <w:rPr>
                <w:u w:val="single"/>
              </w:rPr>
              <w:t xml:space="preserve"> </w:t>
            </w:r>
          </w:p>
        </w:tc>
        <w:tc>
          <w:tcPr>
            <w:tcW w:w="4507" w:type="pct"/>
          </w:tcPr>
          <w:p w14:paraId="6A69D4A0" w14:textId="77777777" w:rsidR="009A5E69" w:rsidRPr="00D611C4" w:rsidRDefault="009A5E69" w:rsidP="0088290B">
            <w:pPr>
              <w:pStyle w:val="Lijstalinea"/>
              <w:numPr>
                <w:ilvl w:val="1"/>
                <w:numId w:val="22"/>
              </w:numPr>
              <w:rPr>
                <w:lang w:val="nl-NL"/>
              </w:rPr>
            </w:pPr>
            <w:r w:rsidRPr="00D611C4">
              <w:rPr>
                <w:lang w:val="nl-NL"/>
              </w:rPr>
              <w:t>voorste en achterste olie afdichtingsringen van de krukas;</w:t>
            </w:r>
          </w:p>
        </w:tc>
      </w:tr>
      <w:tr w:rsidR="009A5E69" w:rsidRPr="00D611C4" w14:paraId="5C573953" w14:textId="77777777" w:rsidTr="009A5E69">
        <w:tc>
          <w:tcPr>
            <w:tcW w:w="493" w:type="pct"/>
          </w:tcPr>
          <w:p w14:paraId="4F95EA4F" w14:textId="77777777" w:rsidR="009A5E69" w:rsidRDefault="009A5E69" w:rsidP="0088290B">
            <w:r w:rsidRPr="005C640E">
              <w:rPr>
                <w:u w:val="single"/>
              </w:rPr>
              <w:t xml:space="preserve"> </w:t>
            </w:r>
          </w:p>
        </w:tc>
        <w:tc>
          <w:tcPr>
            <w:tcW w:w="4507" w:type="pct"/>
          </w:tcPr>
          <w:p w14:paraId="454AA98C" w14:textId="77777777" w:rsidR="009A5E69" w:rsidRPr="00D611C4" w:rsidRDefault="009A5E69" w:rsidP="0088290B">
            <w:pPr>
              <w:pStyle w:val="Lijstalinea"/>
              <w:numPr>
                <w:ilvl w:val="1"/>
                <w:numId w:val="22"/>
              </w:numPr>
            </w:pPr>
            <w:proofErr w:type="spellStart"/>
            <w:r w:rsidRPr="00D611C4">
              <w:t>schokbreker</w:t>
            </w:r>
            <w:proofErr w:type="spellEnd"/>
            <w:r w:rsidRPr="00D611C4">
              <w:t>;</w:t>
            </w:r>
          </w:p>
        </w:tc>
      </w:tr>
      <w:tr w:rsidR="009A5E69" w:rsidRPr="00D611C4" w14:paraId="2B00A316" w14:textId="77777777" w:rsidTr="009A5E69">
        <w:tc>
          <w:tcPr>
            <w:tcW w:w="493" w:type="pct"/>
          </w:tcPr>
          <w:p w14:paraId="193EFA59" w14:textId="77777777" w:rsidR="009A5E69" w:rsidRDefault="009A5E69" w:rsidP="0088290B">
            <w:r w:rsidRPr="005C640E">
              <w:rPr>
                <w:u w:val="single"/>
              </w:rPr>
              <w:t xml:space="preserve"> </w:t>
            </w:r>
          </w:p>
        </w:tc>
        <w:tc>
          <w:tcPr>
            <w:tcW w:w="4507" w:type="pct"/>
          </w:tcPr>
          <w:p w14:paraId="2016EFF7" w14:textId="77777777" w:rsidR="009A5E69" w:rsidRPr="00D611C4" w:rsidRDefault="009A5E69" w:rsidP="0088290B">
            <w:pPr>
              <w:pStyle w:val="Lijstalinea"/>
              <w:numPr>
                <w:ilvl w:val="1"/>
                <w:numId w:val="22"/>
              </w:numPr>
            </w:pPr>
            <w:proofErr w:type="spellStart"/>
            <w:r w:rsidRPr="00D611C4">
              <w:t>secondaire</w:t>
            </w:r>
            <w:proofErr w:type="spellEnd"/>
            <w:r w:rsidRPr="00D611C4">
              <w:t xml:space="preserve"> </w:t>
            </w:r>
            <w:proofErr w:type="spellStart"/>
            <w:r w:rsidRPr="00D611C4">
              <w:t>balansmechanisme</w:t>
            </w:r>
            <w:proofErr w:type="spellEnd"/>
            <w:r w:rsidRPr="00D611C4">
              <w:t>;</w:t>
            </w:r>
          </w:p>
        </w:tc>
      </w:tr>
      <w:tr w:rsidR="009A5E69" w:rsidRPr="00D611C4" w14:paraId="45D059F4" w14:textId="77777777" w:rsidTr="009A5E69">
        <w:tc>
          <w:tcPr>
            <w:tcW w:w="493" w:type="pct"/>
          </w:tcPr>
          <w:p w14:paraId="527D39FD" w14:textId="77777777" w:rsidR="009A5E69" w:rsidRDefault="009A5E69" w:rsidP="0088290B">
            <w:r w:rsidRPr="005C640E">
              <w:rPr>
                <w:u w:val="single"/>
              </w:rPr>
              <w:t xml:space="preserve"> </w:t>
            </w:r>
          </w:p>
        </w:tc>
        <w:tc>
          <w:tcPr>
            <w:tcW w:w="4507" w:type="pct"/>
          </w:tcPr>
          <w:p w14:paraId="29268530" w14:textId="77777777" w:rsidR="009A5E69" w:rsidRPr="00D611C4" w:rsidRDefault="009A5E69" w:rsidP="0088290B">
            <w:pPr>
              <w:pStyle w:val="Lijstalinea"/>
              <w:numPr>
                <w:ilvl w:val="1"/>
                <w:numId w:val="22"/>
              </w:numPr>
            </w:pPr>
            <w:proofErr w:type="spellStart"/>
            <w:r w:rsidRPr="00D611C4">
              <w:t>distributietandwielen</w:t>
            </w:r>
            <w:proofErr w:type="spellEnd"/>
            <w:r w:rsidRPr="00D611C4">
              <w:t>;</w:t>
            </w:r>
          </w:p>
        </w:tc>
      </w:tr>
      <w:tr w:rsidR="009A5E69" w:rsidRPr="00D611C4" w14:paraId="779DCAB3" w14:textId="77777777" w:rsidTr="009A5E69">
        <w:tc>
          <w:tcPr>
            <w:tcW w:w="493" w:type="pct"/>
          </w:tcPr>
          <w:p w14:paraId="6517C579" w14:textId="77777777" w:rsidR="009A5E69" w:rsidRDefault="009A5E69" w:rsidP="0088290B">
            <w:r w:rsidRPr="005C640E">
              <w:rPr>
                <w:u w:val="single"/>
              </w:rPr>
              <w:t xml:space="preserve"> </w:t>
            </w:r>
          </w:p>
        </w:tc>
        <w:tc>
          <w:tcPr>
            <w:tcW w:w="4507" w:type="pct"/>
          </w:tcPr>
          <w:p w14:paraId="5BFF9902" w14:textId="77777777" w:rsidR="009A5E69" w:rsidRPr="00D611C4" w:rsidRDefault="009A5E69" w:rsidP="0088290B">
            <w:pPr>
              <w:pStyle w:val="Lijstalinea"/>
              <w:numPr>
                <w:ilvl w:val="1"/>
                <w:numId w:val="22"/>
              </w:numPr>
            </w:pPr>
            <w:proofErr w:type="spellStart"/>
            <w:r w:rsidRPr="00D611C4">
              <w:t>aandrijfriem</w:t>
            </w:r>
            <w:proofErr w:type="spellEnd"/>
            <w:r w:rsidRPr="00D611C4">
              <w:t xml:space="preserve"> (V-</w:t>
            </w:r>
            <w:proofErr w:type="spellStart"/>
            <w:r w:rsidRPr="00D611C4">
              <w:t>snaar</w:t>
            </w:r>
            <w:proofErr w:type="spellEnd"/>
            <w:r w:rsidRPr="00D611C4">
              <w:t>);</w:t>
            </w:r>
          </w:p>
        </w:tc>
      </w:tr>
      <w:tr w:rsidR="009A5E69" w:rsidRPr="00D611C4" w14:paraId="65857677" w14:textId="77777777" w:rsidTr="009A5E69">
        <w:tc>
          <w:tcPr>
            <w:tcW w:w="493" w:type="pct"/>
          </w:tcPr>
          <w:p w14:paraId="7B762138" w14:textId="77777777" w:rsidR="009A5E69" w:rsidRDefault="009A5E69" w:rsidP="0088290B">
            <w:r w:rsidRPr="005C640E">
              <w:rPr>
                <w:u w:val="single"/>
              </w:rPr>
              <w:t xml:space="preserve"> </w:t>
            </w:r>
          </w:p>
        </w:tc>
        <w:tc>
          <w:tcPr>
            <w:tcW w:w="4507" w:type="pct"/>
          </w:tcPr>
          <w:p w14:paraId="7DE56CA2" w14:textId="77777777" w:rsidR="009A5E69" w:rsidRPr="00D611C4" w:rsidRDefault="009A5E69" w:rsidP="0088290B">
            <w:pPr>
              <w:pStyle w:val="Lijstalinea"/>
              <w:numPr>
                <w:ilvl w:val="1"/>
                <w:numId w:val="22"/>
              </w:numPr>
            </w:pPr>
            <w:proofErr w:type="spellStart"/>
            <w:r w:rsidRPr="00D611C4">
              <w:t>turbolader</w:t>
            </w:r>
            <w:proofErr w:type="spellEnd"/>
            <w:r w:rsidRPr="00D611C4">
              <w:t>;</w:t>
            </w:r>
          </w:p>
        </w:tc>
      </w:tr>
      <w:tr w:rsidR="009A5E69" w:rsidRPr="00D611C4" w14:paraId="10E782B4" w14:textId="77777777" w:rsidTr="009A5E69">
        <w:tc>
          <w:tcPr>
            <w:tcW w:w="493" w:type="pct"/>
          </w:tcPr>
          <w:p w14:paraId="4C1E978F" w14:textId="77777777" w:rsidR="009A5E69" w:rsidRDefault="009A5E69" w:rsidP="0088290B">
            <w:r w:rsidRPr="005C640E">
              <w:rPr>
                <w:u w:val="single"/>
              </w:rPr>
              <w:t xml:space="preserve"> </w:t>
            </w:r>
          </w:p>
        </w:tc>
        <w:tc>
          <w:tcPr>
            <w:tcW w:w="4507" w:type="pct"/>
          </w:tcPr>
          <w:p w14:paraId="4CA92B1B" w14:textId="77777777" w:rsidR="009A5E69" w:rsidRPr="00D611C4" w:rsidRDefault="009A5E69" w:rsidP="0088290B">
            <w:pPr>
              <w:pStyle w:val="Lijstalinea"/>
              <w:numPr>
                <w:ilvl w:val="1"/>
                <w:numId w:val="22"/>
              </w:numPr>
            </w:pPr>
            <w:proofErr w:type="spellStart"/>
            <w:r w:rsidRPr="00D611C4">
              <w:t>gloeibougies</w:t>
            </w:r>
            <w:proofErr w:type="spellEnd"/>
            <w:r w:rsidRPr="00D611C4">
              <w:t>;</w:t>
            </w:r>
          </w:p>
        </w:tc>
      </w:tr>
      <w:tr w:rsidR="009A5E69" w:rsidRPr="00D611C4" w14:paraId="51665D92" w14:textId="77777777" w:rsidTr="009A5E69">
        <w:tc>
          <w:tcPr>
            <w:tcW w:w="493" w:type="pct"/>
          </w:tcPr>
          <w:p w14:paraId="1C8DE957" w14:textId="77777777" w:rsidR="009A5E69" w:rsidRDefault="009A5E69" w:rsidP="0088290B">
            <w:r w:rsidRPr="005C640E">
              <w:rPr>
                <w:u w:val="single"/>
              </w:rPr>
              <w:t xml:space="preserve"> </w:t>
            </w:r>
          </w:p>
        </w:tc>
        <w:tc>
          <w:tcPr>
            <w:tcW w:w="4507" w:type="pct"/>
          </w:tcPr>
          <w:p w14:paraId="0B3D800E" w14:textId="77777777" w:rsidR="009A5E69" w:rsidRPr="00D611C4" w:rsidRDefault="009A5E69" w:rsidP="0088290B">
            <w:pPr>
              <w:pStyle w:val="Lijstalinea"/>
              <w:numPr>
                <w:ilvl w:val="1"/>
                <w:numId w:val="22"/>
              </w:numPr>
            </w:pPr>
            <w:proofErr w:type="spellStart"/>
            <w:proofErr w:type="gramStart"/>
            <w:r w:rsidRPr="00D611C4">
              <w:t>klepspeling</w:t>
            </w:r>
            <w:proofErr w:type="spellEnd"/>
            <w:proofErr w:type="gramEnd"/>
            <w:r w:rsidRPr="00D611C4">
              <w:t>.</w:t>
            </w:r>
          </w:p>
        </w:tc>
      </w:tr>
      <w:tr w:rsidR="009A5E69" w:rsidRPr="00D611C4" w14:paraId="20585871" w14:textId="77777777" w:rsidTr="009A5E69">
        <w:tc>
          <w:tcPr>
            <w:tcW w:w="493" w:type="pct"/>
          </w:tcPr>
          <w:p w14:paraId="5F2084A0" w14:textId="77777777" w:rsidR="009A5E69" w:rsidRDefault="009A5E69" w:rsidP="00265FA0">
            <w:r w:rsidRPr="00B5117B">
              <w:t>v</w:t>
            </w:r>
          </w:p>
        </w:tc>
        <w:tc>
          <w:tcPr>
            <w:tcW w:w="4507" w:type="pct"/>
          </w:tcPr>
          <w:p w14:paraId="7D8CDF1D" w14:textId="77777777" w:rsidR="009A5E69" w:rsidRPr="00D611C4" w:rsidRDefault="009A5E69" w:rsidP="00810557">
            <w:pPr>
              <w:pStyle w:val="Lijstalinea"/>
              <w:numPr>
                <w:ilvl w:val="0"/>
                <w:numId w:val="22"/>
              </w:numPr>
            </w:pPr>
            <w:proofErr w:type="spellStart"/>
            <w:r w:rsidRPr="00D611C4">
              <w:t>Lekkages</w:t>
            </w:r>
            <w:proofErr w:type="spellEnd"/>
          </w:p>
        </w:tc>
      </w:tr>
      <w:tr w:rsidR="009A5E69" w:rsidRPr="00D611C4" w14:paraId="55824F69" w14:textId="77777777" w:rsidTr="009A5E69">
        <w:tc>
          <w:tcPr>
            <w:tcW w:w="493" w:type="pct"/>
          </w:tcPr>
          <w:p w14:paraId="7845B918" w14:textId="77777777" w:rsidR="009A5E69" w:rsidRDefault="009A5E69" w:rsidP="00265FA0">
            <w:r w:rsidRPr="00B5117B">
              <w:t>v</w:t>
            </w:r>
          </w:p>
        </w:tc>
        <w:tc>
          <w:tcPr>
            <w:tcW w:w="4507" w:type="pct"/>
          </w:tcPr>
          <w:p w14:paraId="25DAC9F4" w14:textId="77777777" w:rsidR="009A5E69" w:rsidRPr="00D611C4" w:rsidRDefault="009A5E69" w:rsidP="00810557">
            <w:pPr>
              <w:pStyle w:val="Lijstalinea"/>
              <w:numPr>
                <w:ilvl w:val="1"/>
                <w:numId w:val="22"/>
              </w:numPr>
            </w:pPr>
            <w:proofErr w:type="spellStart"/>
            <w:r w:rsidRPr="00D611C4">
              <w:t>lekkages</w:t>
            </w:r>
            <w:proofErr w:type="spellEnd"/>
            <w:r w:rsidRPr="00D611C4">
              <w:t xml:space="preserve"> </w:t>
            </w:r>
            <w:proofErr w:type="spellStart"/>
            <w:r w:rsidRPr="00D611C4">
              <w:t>olie</w:t>
            </w:r>
            <w:proofErr w:type="spellEnd"/>
            <w:r w:rsidRPr="00D611C4">
              <w:t>;</w:t>
            </w:r>
          </w:p>
        </w:tc>
      </w:tr>
      <w:tr w:rsidR="009A5E69" w:rsidRPr="00D611C4" w14:paraId="0B9C6A39" w14:textId="77777777" w:rsidTr="009A5E69">
        <w:tc>
          <w:tcPr>
            <w:tcW w:w="493" w:type="pct"/>
          </w:tcPr>
          <w:p w14:paraId="032D4AB6" w14:textId="77777777" w:rsidR="009A5E69" w:rsidRDefault="009A5E69" w:rsidP="00265FA0">
            <w:r w:rsidRPr="00B5117B">
              <w:t>v</w:t>
            </w:r>
          </w:p>
        </w:tc>
        <w:tc>
          <w:tcPr>
            <w:tcW w:w="4507" w:type="pct"/>
          </w:tcPr>
          <w:p w14:paraId="7B97DA3E" w14:textId="77777777" w:rsidR="009A5E69" w:rsidRPr="00D611C4" w:rsidRDefault="009A5E69" w:rsidP="00810557">
            <w:pPr>
              <w:pStyle w:val="Lijstalinea"/>
              <w:numPr>
                <w:ilvl w:val="1"/>
                <w:numId w:val="22"/>
              </w:numPr>
            </w:pPr>
            <w:proofErr w:type="spellStart"/>
            <w:r w:rsidRPr="00D611C4">
              <w:t>lekkage</w:t>
            </w:r>
            <w:proofErr w:type="spellEnd"/>
            <w:r w:rsidRPr="00D611C4">
              <w:t xml:space="preserve"> </w:t>
            </w:r>
            <w:proofErr w:type="spellStart"/>
            <w:r w:rsidRPr="00D611C4">
              <w:t>brandstof</w:t>
            </w:r>
            <w:proofErr w:type="spellEnd"/>
            <w:r w:rsidRPr="00D611C4">
              <w:t>;</w:t>
            </w:r>
          </w:p>
        </w:tc>
      </w:tr>
      <w:tr w:rsidR="009A5E69" w:rsidRPr="00D611C4" w14:paraId="5510FF79" w14:textId="77777777" w:rsidTr="009A5E69">
        <w:tc>
          <w:tcPr>
            <w:tcW w:w="493" w:type="pct"/>
          </w:tcPr>
          <w:p w14:paraId="0AA3D444" w14:textId="77777777" w:rsidR="009A5E69" w:rsidRDefault="009A5E69" w:rsidP="00265FA0">
            <w:r w:rsidRPr="00B5117B">
              <w:t>v</w:t>
            </w:r>
          </w:p>
        </w:tc>
        <w:tc>
          <w:tcPr>
            <w:tcW w:w="4507" w:type="pct"/>
          </w:tcPr>
          <w:p w14:paraId="4A12FA16" w14:textId="77777777" w:rsidR="009A5E69" w:rsidRPr="00D611C4" w:rsidRDefault="009A5E69" w:rsidP="00810557">
            <w:pPr>
              <w:pStyle w:val="Lijstalinea"/>
              <w:numPr>
                <w:ilvl w:val="1"/>
                <w:numId w:val="22"/>
              </w:numPr>
            </w:pPr>
            <w:proofErr w:type="spellStart"/>
            <w:r w:rsidRPr="00D611C4">
              <w:t>lekkages</w:t>
            </w:r>
            <w:proofErr w:type="spellEnd"/>
            <w:r w:rsidRPr="00D611C4">
              <w:t xml:space="preserve"> </w:t>
            </w:r>
            <w:proofErr w:type="spellStart"/>
            <w:r w:rsidRPr="00D611C4">
              <w:t>koelvloeistof</w:t>
            </w:r>
            <w:proofErr w:type="spellEnd"/>
            <w:r w:rsidRPr="00D611C4">
              <w:t>;</w:t>
            </w:r>
          </w:p>
        </w:tc>
      </w:tr>
      <w:tr w:rsidR="009A5E69" w:rsidRPr="00D611C4" w14:paraId="52176F71" w14:textId="77777777" w:rsidTr="009A5E69">
        <w:tc>
          <w:tcPr>
            <w:tcW w:w="493" w:type="pct"/>
          </w:tcPr>
          <w:p w14:paraId="0825AADD" w14:textId="77777777" w:rsidR="009A5E69" w:rsidRDefault="009A5E69" w:rsidP="00265FA0">
            <w:r w:rsidRPr="00B5117B">
              <w:t>v</w:t>
            </w:r>
          </w:p>
        </w:tc>
        <w:tc>
          <w:tcPr>
            <w:tcW w:w="4507" w:type="pct"/>
          </w:tcPr>
          <w:p w14:paraId="281894F6" w14:textId="77777777" w:rsidR="009A5E69" w:rsidRPr="00D611C4" w:rsidRDefault="009A5E69" w:rsidP="00810557">
            <w:pPr>
              <w:pStyle w:val="Lijstalinea"/>
              <w:numPr>
                <w:ilvl w:val="1"/>
                <w:numId w:val="22"/>
              </w:numPr>
            </w:pPr>
            <w:proofErr w:type="spellStart"/>
            <w:r w:rsidRPr="00D611C4">
              <w:t>lekkages</w:t>
            </w:r>
            <w:proofErr w:type="spellEnd"/>
            <w:r w:rsidRPr="00D611C4">
              <w:t xml:space="preserve"> van de </w:t>
            </w:r>
            <w:proofErr w:type="spellStart"/>
            <w:r w:rsidRPr="00D611C4">
              <w:t>uitlaat</w:t>
            </w:r>
            <w:proofErr w:type="spellEnd"/>
            <w:r w:rsidRPr="00D611C4">
              <w:t>;</w:t>
            </w:r>
          </w:p>
        </w:tc>
      </w:tr>
      <w:tr w:rsidR="009A5E69" w:rsidRPr="00D611C4" w14:paraId="4BC5DBCD" w14:textId="77777777" w:rsidTr="009A5E69">
        <w:tc>
          <w:tcPr>
            <w:tcW w:w="493" w:type="pct"/>
          </w:tcPr>
          <w:p w14:paraId="681B263A" w14:textId="77777777" w:rsidR="009A5E69" w:rsidRDefault="009A5E69" w:rsidP="00265FA0">
            <w:r w:rsidRPr="00B5117B">
              <w:t>v</w:t>
            </w:r>
          </w:p>
        </w:tc>
        <w:tc>
          <w:tcPr>
            <w:tcW w:w="4507" w:type="pct"/>
          </w:tcPr>
          <w:p w14:paraId="749679A6" w14:textId="77777777" w:rsidR="009A5E69" w:rsidRPr="00D611C4" w:rsidRDefault="009A5E69" w:rsidP="00810557">
            <w:pPr>
              <w:pStyle w:val="Lijstalinea"/>
              <w:numPr>
                <w:ilvl w:val="1"/>
                <w:numId w:val="22"/>
              </w:numPr>
            </w:pPr>
            <w:proofErr w:type="spellStart"/>
            <w:proofErr w:type="gramStart"/>
            <w:r w:rsidRPr="00D611C4">
              <w:t>lekkages</w:t>
            </w:r>
            <w:proofErr w:type="spellEnd"/>
            <w:proofErr w:type="gramEnd"/>
            <w:r w:rsidRPr="00D611C4">
              <w:t xml:space="preserve"> van </w:t>
            </w:r>
            <w:proofErr w:type="spellStart"/>
            <w:r w:rsidRPr="00D611C4">
              <w:t>lucht</w:t>
            </w:r>
            <w:proofErr w:type="spellEnd"/>
            <w:r w:rsidRPr="00D611C4">
              <w:t>.</w:t>
            </w:r>
          </w:p>
        </w:tc>
      </w:tr>
      <w:tr w:rsidR="009A5E69" w:rsidRPr="00D611C4" w14:paraId="754EB20F" w14:textId="77777777" w:rsidTr="009A5E69">
        <w:tc>
          <w:tcPr>
            <w:tcW w:w="493" w:type="pct"/>
          </w:tcPr>
          <w:p w14:paraId="008E231D" w14:textId="77777777" w:rsidR="009A5E69" w:rsidRDefault="009A5E69" w:rsidP="00265FA0">
            <w:r w:rsidRPr="00B5117B">
              <w:t>v</w:t>
            </w:r>
          </w:p>
        </w:tc>
        <w:tc>
          <w:tcPr>
            <w:tcW w:w="4507" w:type="pct"/>
          </w:tcPr>
          <w:p w14:paraId="67E5C8A1" w14:textId="77777777" w:rsidR="009A5E69" w:rsidRPr="00D611C4" w:rsidRDefault="009A5E69" w:rsidP="00810557">
            <w:pPr>
              <w:pStyle w:val="Lijstalinea"/>
              <w:numPr>
                <w:ilvl w:val="0"/>
                <w:numId w:val="22"/>
              </w:numPr>
            </w:pPr>
            <w:r w:rsidRPr="00D611C4">
              <w:t>Dynamo</w:t>
            </w:r>
          </w:p>
        </w:tc>
      </w:tr>
      <w:tr w:rsidR="009A5E69" w:rsidRPr="00D611C4" w14:paraId="6775FAF6" w14:textId="77777777" w:rsidTr="009A5E69">
        <w:tc>
          <w:tcPr>
            <w:tcW w:w="493" w:type="pct"/>
          </w:tcPr>
          <w:p w14:paraId="6711F27E" w14:textId="77777777" w:rsidR="009A5E69" w:rsidRDefault="009A5E69" w:rsidP="00265FA0">
            <w:r w:rsidRPr="005C640E">
              <w:rPr>
                <w:u w:val="single"/>
              </w:rPr>
              <w:t xml:space="preserve"> </w:t>
            </w:r>
          </w:p>
        </w:tc>
        <w:tc>
          <w:tcPr>
            <w:tcW w:w="4507" w:type="pct"/>
          </w:tcPr>
          <w:p w14:paraId="3690AE28" w14:textId="77777777" w:rsidR="009A5E69" w:rsidRPr="00D611C4" w:rsidRDefault="009A5E69" w:rsidP="00810557">
            <w:pPr>
              <w:pStyle w:val="Lijstalinea"/>
              <w:numPr>
                <w:ilvl w:val="1"/>
                <w:numId w:val="22"/>
              </w:numPr>
            </w:pPr>
            <w:proofErr w:type="spellStart"/>
            <w:r w:rsidRPr="00D611C4">
              <w:t>koolborstels</w:t>
            </w:r>
            <w:proofErr w:type="spellEnd"/>
            <w:r w:rsidRPr="00D611C4">
              <w:t>;</w:t>
            </w:r>
          </w:p>
        </w:tc>
      </w:tr>
      <w:tr w:rsidR="009A5E69" w:rsidRPr="00D611C4" w14:paraId="0CCD96F1" w14:textId="77777777" w:rsidTr="009A5E69">
        <w:tc>
          <w:tcPr>
            <w:tcW w:w="493" w:type="pct"/>
          </w:tcPr>
          <w:p w14:paraId="3429A5AE" w14:textId="77777777" w:rsidR="009A5E69" w:rsidRDefault="009A5E69" w:rsidP="00265FA0">
            <w:r w:rsidRPr="005C640E">
              <w:rPr>
                <w:u w:val="single"/>
              </w:rPr>
              <w:t xml:space="preserve"> </w:t>
            </w:r>
          </w:p>
        </w:tc>
        <w:tc>
          <w:tcPr>
            <w:tcW w:w="4507" w:type="pct"/>
          </w:tcPr>
          <w:p w14:paraId="3CC5D6C8" w14:textId="77777777" w:rsidR="009A5E69" w:rsidRPr="00D611C4" w:rsidRDefault="009A5E69" w:rsidP="00810557">
            <w:pPr>
              <w:pStyle w:val="Lijstalinea"/>
              <w:numPr>
                <w:ilvl w:val="1"/>
                <w:numId w:val="22"/>
              </w:numPr>
            </w:pPr>
            <w:proofErr w:type="spellStart"/>
            <w:r w:rsidRPr="00D611C4">
              <w:t>sleepringen</w:t>
            </w:r>
            <w:proofErr w:type="spellEnd"/>
            <w:r w:rsidRPr="00D611C4">
              <w:t>;</w:t>
            </w:r>
          </w:p>
        </w:tc>
      </w:tr>
      <w:tr w:rsidR="009A5E69" w:rsidRPr="00D611C4" w14:paraId="57643784" w14:textId="77777777" w:rsidTr="009A5E69">
        <w:tc>
          <w:tcPr>
            <w:tcW w:w="493" w:type="pct"/>
          </w:tcPr>
          <w:p w14:paraId="46245EB0" w14:textId="77777777" w:rsidR="009A5E69" w:rsidRDefault="009A5E69" w:rsidP="00265FA0">
            <w:r w:rsidRPr="00B5117B">
              <w:t>v</w:t>
            </w:r>
          </w:p>
        </w:tc>
        <w:tc>
          <w:tcPr>
            <w:tcW w:w="4507" w:type="pct"/>
          </w:tcPr>
          <w:p w14:paraId="7C51562F" w14:textId="77777777" w:rsidR="009A5E69" w:rsidRPr="00D611C4" w:rsidRDefault="009A5E69" w:rsidP="00810557">
            <w:pPr>
              <w:pStyle w:val="Lijstalinea"/>
              <w:numPr>
                <w:ilvl w:val="1"/>
                <w:numId w:val="22"/>
              </w:numPr>
            </w:pPr>
            <w:proofErr w:type="spellStart"/>
            <w:proofErr w:type="gramStart"/>
            <w:r w:rsidRPr="00D611C4">
              <w:t>bedrading</w:t>
            </w:r>
            <w:proofErr w:type="spellEnd"/>
            <w:proofErr w:type="gramEnd"/>
            <w:r w:rsidRPr="00D611C4">
              <w:t>.</w:t>
            </w:r>
          </w:p>
        </w:tc>
      </w:tr>
      <w:tr w:rsidR="009A5E69" w:rsidRPr="00D611C4" w14:paraId="6CCDB5B6" w14:textId="77777777" w:rsidTr="009A5E69">
        <w:tc>
          <w:tcPr>
            <w:tcW w:w="493" w:type="pct"/>
          </w:tcPr>
          <w:p w14:paraId="3AB2B944" w14:textId="77777777" w:rsidR="009A5E69" w:rsidRDefault="009A5E69" w:rsidP="00265FA0">
            <w:r w:rsidRPr="00B5117B">
              <w:t>v</w:t>
            </w:r>
          </w:p>
        </w:tc>
        <w:tc>
          <w:tcPr>
            <w:tcW w:w="4507" w:type="pct"/>
          </w:tcPr>
          <w:p w14:paraId="757A3845" w14:textId="77777777" w:rsidR="009A5E69" w:rsidRPr="00D611C4" w:rsidRDefault="009A5E69" w:rsidP="00810557">
            <w:pPr>
              <w:pStyle w:val="Lijstalinea"/>
              <w:numPr>
                <w:ilvl w:val="0"/>
                <w:numId w:val="22"/>
              </w:numPr>
            </w:pPr>
            <w:proofErr w:type="spellStart"/>
            <w:r w:rsidRPr="00D611C4">
              <w:t>Startmotor</w:t>
            </w:r>
            <w:proofErr w:type="spellEnd"/>
          </w:p>
        </w:tc>
      </w:tr>
      <w:tr w:rsidR="009A5E69" w:rsidRPr="00D611C4" w14:paraId="62EACB25" w14:textId="77777777" w:rsidTr="009A5E69">
        <w:tc>
          <w:tcPr>
            <w:tcW w:w="493" w:type="pct"/>
          </w:tcPr>
          <w:p w14:paraId="2AC0F0B1" w14:textId="77777777" w:rsidR="009A5E69" w:rsidRDefault="009A5E69" w:rsidP="00265FA0">
            <w:r w:rsidRPr="005C640E">
              <w:rPr>
                <w:u w:val="single"/>
              </w:rPr>
              <w:t xml:space="preserve"> </w:t>
            </w:r>
          </w:p>
        </w:tc>
        <w:tc>
          <w:tcPr>
            <w:tcW w:w="4507" w:type="pct"/>
          </w:tcPr>
          <w:p w14:paraId="46DE8D98" w14:textId="77777777" w:rsidR="009A5E69" w:rsidRPr="00D611C4" w:rsidRDefault="009A5E69" w:rsidP="00810557">
            <w:pPr>
              <w:pStyle w:val="Lijstalinea"/>
              <w:numPr>
                <w:ilvl w:val="1"/>
                <w:numId w:val="22"/>
              </w:numPr>
            </w:pPr>
            <w:proofErr w:type="spellStart"/>
            <w:r w:rsidRPr="00D611C4">
              <w:t>hulpstartrelais</w:t>
            </w:r>
            <w:proofErr w:type="spellEnd"/>
            <w:r w:rsidRPr="00D611C4">
              <w:t>;</w:t>
            </w:r>
          </w:p>
        </w:tc>
      </w:tr>
      <w:tr w:rsidR="009A5E69" w:rsidRPr="00D611C4" w14:paraId="1D29DD8C" w14:textId="77777777" w:rsidTr="009A5E69">
        <w:tc>
          <w:tcPr>
            <w:tcW w:w="493" w:type="pct"/>
          </w:tcPr>
          <w:p w14:paraId="64803CDB" w14:textId="77777777" w:rsidR="009A5E69" w:rsidRDefault="009A5E69" w:rsidP="00265FA0">
            <w:r w:rsidRPr="005C640E">
              <w:rPr>
                <w:u w:val="single"/>
              </w:rPr>
              <w:t xml:space="preserve"> </w:t>
            </w:r>
          </w:p>
        </w:tc>
        <w:tc>
          <w:tcPr>
            <w:tcW w:w="4507" w:type="pct"/>
          </w:tcPr>
          <w:p w14:paraId="26AB8569" w14:textId="77777777" w:rsidR="009A5E69" w:rsidRPr="00D611C4" w:rsidRDefault="009A5E69" w:rsidP="00810557">
            <w:pPr>
              <w:pStyle w:val="Lijstalinea"/>
              <w:numPr>
                <w:ilvl w:val="1"/>
                <w:numId w:val="22"/>
              </w:numPr>
            </w:pPr>
            <w:proofErr w:type="spellStart"/>
            <w:r w:rsidRPr="00D611C4">
              <w:t>koolborstels</w:t>
            </w:r>
            <w:proofErr w:type="spellEnd"/>
            <w:r w:rsidRPr="00D611C4">
              <w:t>;</w:t>
            </w:r>
          </w:p>
        </w:tc>
      </w:tr>
      <w:tr w:rsidR="009A5E69" w:rsidRPr="00D611C4" w14:paraId="369824F9" w14:textId="77777777" w:rsidTr="009A5E69">
        <w:tc>
          <w:tcPr>
            <w:tcW w:w="493" w:type="pct"/>
          </w:tcPr>
          <w:p w14:paraId="6A24F383" w14:textId="77777777" w:rsidR="009A5E69" w:rsidRDefault="009A5E69" w:rsidP="00265FA0">
            <w:r w:rsidRPr="005C640E">
              <w:rPr>
                <w:u w:val="single"/>
              </w:rPr>
              <w:t xml:space="preserve"> </w:t>
            </w:r>
          </w:p>
        </w:tc>
        <w:tc>
          <w:tcPr>
            <w:tcW w:w="4507" w:type="pct"/>
          </w:tcPr>
          <w:p w14:paraId="269ED683" w14:textId="77777777" w:rsidR="009A5E69" w:rsidRPr="00D611C4" w:rsidRDefault="009A5E69" w:rsidP="00810557">
            <w:pPr>
              <w:pStyle w:val="Lijstalinea"/>
              <w:numPr>
                <w:ilvl w:val="1"/>
                <w:numId w:val="22"/>
              </w:numPr>
            </w:pPr>
            <w:r w:rsidRPr="00D611C4">
              <w:t>collector;</w:t>
            </w:r>
          </w:p>
        </w:tc>
      </w:tr>
      <w:tr w:rsidR="009A5E69" w:rsidRPr="00D611C4" w14:paraId="4D4CC365" w14:textId="77777777" w:rsidTr="009A5E69">
        <w:tc>
          <w:tcPr>
            <w:tcW w:w="493" w:type="pct"/>
          </w:tcPr>
          <w:p w14:paraId="05CF45F1" w14:textId="77777777" w:rsidR="009A5E69" w:rsidRDefault="009A5E69" w:rsidP="00265FA0">
            <w:r w:rsidRPr="00B5117B">
              <w:t>v</w:t>
            </w:r>
          </w:p>
        </w:tc>
        <w:tc>
          <w:tcPr>
            <w:tcW w:w="4507" w:type="pct"/>
          </w:tcPr>
          <w:p w14:paraId="7BBAEE16" w14:textId="77777777" w:rsidR="009A5E69" w:rsidRPr="00D611C4" w:rsidRDefault="009A5E69" w:rsidP="00810557">
            <w:pPr>
              <w:pStyle w:val="Lijstalinea"/>
              <w:numPr>
                <w:ilvl w:val="1"/>
                <w:numId w:val="22"/>
              </w:numPr>
            </w:pPr>
            <w:proofErr w:type="spellStart"/>
            <w:r w:rsidRPr="00D611C4">
              <w:t>accuklemmen</w:t>
            </w:r>
            <w:proofErr w:type="spellEnd"/>
            <w:r w:rsidRPr="00D611C4">
              <w:t>;</w:t>
            </w:r>
          </w:p>
        </w:tc>
      </w:tr>
      <w:tr w:rsidR="009A5E69" w:rsidRPr="00D611C4" w14:paraId="5AA583B6" w14:textId="77777777" w:rsidTr="009A5E69">
        <w:tc>
          <w:tcPr>
            <w:tcW w:w="493" w:type="pct"/>
          </w:tcPr>
          <w:p w14:paraId="14F0C7D8" w14:textId="77777777" w:rsidR="009A5E69" w:rsidRDefault="009A5E69" w:rsidP="00265FA0">
            <w:r w:rsidRPr="00B5117B">
              <w:t>v</w:t>
            </w:r>
          </w:p>
        </w:tc>
        <w:tc>
          <w:tcPr>
            <w:tcW w:w="4507" w:type="pct"/>
          </w:tcPr>
          <w:p w14:paraId="742F6E40" w14:textId="77777777" w:rsidR="009A5E69" w:rsidRPr="00D611C4" w:rsidRDefault="009A5E69" w:rsidP="00810557">
            <w:pPr>
              <w:pStyle w:val="Lijstalinea"/>
              <w:numPr>
                <w:ilvl w:val="1"/>
                <w:numId w:val="22"/>
              </w:numPr>
            </w:pPr>
            <w:proofErr w:type="spellStart"/>
            <w:proofErr w:type="gramStart"/>
            <w:r w:rsidRPr="00D611C4">
              <w:t>bedrading</w:t>
            </w:r>
            <w:proofErr w:type="spellEnd"/>
            <w:proofErr w:type="gramEnd"/>
            <w:r w:rsidRPr="00D611C4">
              <w:t>.</w:t>
            </w:r>
          </w:p>
        </w:tc>
      </w:tr>
      <w:tr w:rsidR="009A5E69" w:rsidRPr="00D611C4" w14:paraId="3A0D4E66" w14:textId="77777777" w:rsidTr="009A5E69">
        <w:tc>
          <w:tcPr>
            <w:tcW w:w="493" w:type="pct"/>
          </w:tcPr>
          <w:p w14:paraId="1ABABDB4" w14:textId="77777777" w:rsidR="009A5E69" w:rsidRDefault="009A5E69" w:rsidP="00265FA0">
            <w:r w:rsidRPr="00B5117B">
              <w:t>v</w:t>
            </w:r>
          </w:p>
        </w:tc>
        <w:tc>
          <w:tcPr>
            <w:tcW w:w="4507" w:type="pct"/>
          </w:tcPr>
          <w:p w14:paraId="090C5B0A" w14:textId="77777777" w:rsidR="009A5E69" w:rsidRPr="00D611C4" w:rsidRDefault="009A5E69" w:rsidP="00810557">
            <w:pPr>
              <w:pStyle w:val="Lijstalinea"/>
              <w:numPr>
                <w:ilvl w:val="0"/>
                <w:numId w:val="22"/>
              </w:numPr>
            </w:pPr>
            <w:proofErr w:type="spellStart"/>
            <w:r w:rsidRPr="00D611C4">
              <w:t>Motoraansluitkast</w:t>
            </w:r>
            <w:proofErr w:type="spellEnd"/>
          </w:p>
        </w:tc>
      </w:tr>
      <w:tr w:rsidR="009A5E69" w:rsidRPr="00D611C4" w14:paraId="3E0CC767" w14:textId="77777777" w:rsidTr="009A5E69">
        <w:tc>
          <w:tcPr>
            <w:tcW w:w="493" w:type="pct"/>
          </w:tcPr>
          <w:p w14:paraId="2B8568A3" w14:textId="77777777" w:rsidR="009A5E69" w:rsidRDefault="009A5E69" w:rsidP="00265FA0">
            <w:r w:rsidRPr="005C640E">
              <w:rPr>
                <w:u w:val="single"/>
              </w:rPr>
              <w:t xml:space="preserve"> </w:t>
            </w:r>
          </w:p>
        </w:tc>
        <w:tc>
          <w:tcPr>
            <w:tcW w:w="4507" w:type="pct"/>
          </w:tcPr>
          <w:p w14:paraId="380BF6EE" w14:textId="77777777" w:rsidR="009A5E69" w:rsidRPr="00D611C4" w:rsidRDefault="009A5E69" w:rsidP="00810557">
            <w:pPr>
              <w:pStyle w:val="Lijstalinea"/>
              <w:numPr>
                <w:ilvl w:val="1"/>
                <w:numId w:val="22"/>
              </w:numPr>
            </w:pPr>
            <w:proofErr w:type="spellStart"/>
            <w:r w:rsidRPr="00D611C4">
              <w:t>hulpstartrelais</w:t>
            </w:r>
            <w:proofErr w:type="spellEnd"/>
            <w:r w:rsidRPr="00D611C4">
              <w:t>;</w:t>
            </w:r>
          </w:p>
        </w:tc>
      </w:tr>
      <w:tr w:rsidR="009A5E69" w:rsidRPr="00D611C4" w14:paraId="1EAC5650" w14:textId="77777777" w:rsidTr="009A5E69">
        <w:tc>
          <w:tcPr>
            <w:tcW w:w="493" w:type="pct"/>
          </w:tcPr>
          <w:p w14:paraId="0B4A8413" w14:textId="77777777" w:rsidR="009A5E69" w:rsidRDefault="009A5E69" w:rsidP="00265FA0">
            <w:r w:rsidRPr="00B5117B">
              <w:t>v</w:t>
            </w:r>
          </w:p>
        </w:tc>
        <w:tc>
          <w:tcPr>
            <w:tcW w:w="4507" w:type="pct"/>
          </w:tcPr>
          <w:p w14:paraId="44B99595" w14:textId="77777777" w:rsidR="009A5E69" w:rsidRPr="00D611C4" w:rsidRDefault="009A5E69" w:rsidP="00810557">
            <w:pPr>
              <w:pStyle w:val="Lijstalinea"/>
              <w:numPr>
                <w:ilvl w:val="1"/>
                <w:numId w:val="22"/>
              </w:numPr>
            </w:pPr>
            <w:proofErr w:type="spellStart"/>
            <w:r w:rsidRPr="00D611C4">
              <w:t>installatieautomaten</w:t>
            </w:r>
            <w:proofErr w:type="spellEnd"/>
            <w:r w:rsidRPr="00D611C4">
              <w:t>;</w:t>
            </w:r>
          </w:p>
        </w:tc>
      </w:tr>
      <w:tr w:rsidR="009A5E69" w:rsidRPr="00D611C4" w14:paraId="06DB3A52" w14:textId="77777777" w:rsidTr="009A5E69">
        <w:tc>
          <w:tcPr>
            <w:tcW w:w="493" w:type="pct"/>
          </w:tcPr>
          <w:p w14:paraId="54780517" w14:textId="77777777" w:rsidR="009A5E69" w:rsidRDefault="009A5E69" w:rsidP="00265FA0">
            <w:r w:rsidRPr="00B5117B">
              <w:t>v</w:t>
            </w:r>
          </w:p>
        </w:tc>
        <w:tc>
          <w:tcPr>
            <w:tcW w:w="4507" w:type="pct"/>
          </w:tcPr>
          <w:p w14:paraId="1B682EE1" w14:textId="77777777" w:rsidR="009A5E69" w:rsidRPr="00D611C4" w:rsidRDefault="009A5E69" w:rsidP="00810557">
            <w:pPr>
              <w:pStyle w:val="Lijstalinea"/>
              <w:numPr>
                <w:ilvl w:val="1"/>
                <w:numId w:val="22"/>
              </w:numPr>
            </w:pPr>
            <w:proofErr w:type="spellStart"/>
            <w:r w:rsidRPr="00D611C4">
              <w:t>zekeringen</w:t>
            </w:r>
            <w:proofErr w:type="spellEnd"/>
            <w:r w:rsidRPr="00D611C4">
              <w:t>;</w:t>
            </w:r>
          </w:p>
        </w:tc>
      </w:tr>
      <w:tr w:rsidR="009A5E69" w:rsidRPr="00D611C4" w14:paraId="6F99CD99" w14:textId="77777777" w:rsidTr="009A5E69">
        <w:tc>
          <w:tcPr>
            <w:tcW w:w="493" w:type="pct"/>
          </w:tcPr>
          <w:p w14:paraId="23590155" w14:textId="77777777" w:rsidR="009A5E69" w:rsidRDefault="009A5E69" w:rsidP="00265FA0">
            <w:r w:rsidRPr="00B5117B">
              <w:t>v</w:t>
            </w:r>
          </w:p>
        </w:tc>
        <w:tc>
          <w:tcPr>
            <w:tcW w:w="4507" w:type="pct"/>
          </w:tcPr>
          <w:p w14:paraId="2894CD6E" w14:textId="77777777" w:rsidR="009A5E69" w:rsidRPr="00D611C4" w:rsidRDefault="009A5E69" w:rsidP="00810557">
            <w:pPr>
              <w:pStyle w:val="Lijstalinea"/>
              <w:numPr>
                <w:ilvl w:val="1"/>
                <w:numId w:val="22"/>
              </w:numPr>
            </w:pPr>
            <w:proofErr w:type="spellStart"/>
            <w:proofErr w:type="gramStart"/>
            <w:r w:rsidRPr="00D611C4">
              <w:t>bedrading</w:t>
            </w:r>
            <w:proofErr w:type="spellEnd"/>
            <w:proofErr w:type="gramEnd"/>
            <w:r w:rsidRPr="00D611C4">
              <w:t>.</w:t>
            </w:r>
          </w:p>
        </w:tc>
      </w:tr>
      <w:tr w:rsidR="009A5E69" w:rsidRPr="00D611C4" w14:paraId="07F62A2E" w14:textId="77777777" w:rsidTr="009A5E69">
        <w:tc>
          <w:tcPr>
            <w:tcW w:w="493" w:type="pct"/>
          </w:tcPr>
          <w:p w14:paraId="7A716236" w14:textId="77777777" w:rsidR="009A5E69" w:rsidRDefault="009A5E69" w:rsidP="00265FA0">
            <w:r w:rsidRPr="00B5117B">
              <w:t>v</w:t>
            </w:r>
          </w:p>
        </w:tc>
        <w:tc>
          <w:tcPr>
            <w:tcW w:w="4507" w:type="pct"/>
          </w:tcPr>
          <w:p w14:paraId="6AD1A6BA" w14:textId="77777777" w:rsidR="009A5E69" w:rsidRPr="00D611C4" w:rsidRDefault="009A5E69" w:rsidP="00810557">
            <w:pPr>
              <w:pStyle w:val="Lijstalinea"/>
              <w:numPr>
                <w:ilvl w:val="0"/>
                <w:numId w:val="22"/>
              </w:numPr>
            </w:pPr>
            <w:proofErr w:type="spellStart"/>
            <w:r w:rsidRPr="00D611C4">
              <w:t>Koeling</w:t>
            </w:r>
            <w:proofErr w:type="spellEnd"/>
          </w:p>
        </w:tc>
      </w:tr>
      <w:tr w:rsidR="009A5E69" w:rsidRPr="00D611C4" w14:paraId="23E830A1" w14:textId="77777777" w:rsidTr="009A5E69">
        <w:tc>
          <w:tcPr>
            <w:tcW w:w="493" w:type="pct"/>
          </w:tcPr>
          <w:p w14:paraId="09BCDCE3" w14:textId="77777777" w:rsidR="009A5E69" w:rsidRDefault="009A5E69" w:rsidP="00265FA0">
            <w:r w:rsidRPr="005C640E">
              <w:rPr>
                <w:u w:val="single"/>
              </w:rPr>
              <w:t xml:space="preserve"> </w:t>
            </w:r>
          </w:p>
        </w:tc>
        <w:tc>
          <w:tcPr>
            <w:tcW w:w="4507" w:type="pct"/>
          </w:tcPr>
          <w:p w14:paraId="2D72B074" w14:textId="77777777" w:rsidR="009A5E69" w:rsidRPr="00D611C4" w:rsidRDefault="009A5E69" w:rsidP="00810557">
            <w:pPr>
              <w:pStyle w:val="Lijstalinea"/>
              <w:numPr>
                <w:ilvl w:val="1"/>
                <w:numId w:val="22"/>
              </w:numPr>
              <w:rPr>
                <w:lang w:val="nl-NL"/>
              </w:rPr>
            </w:pPr>
            <w:r w:rsidRPr="00D611C4">
              <w:rPr>
                <w:lang w:val="nl-NL"/>
              </w:rPr>
              <w:t>lager speling van de waterpomp;</w:t>
            </w:r>
          </w:p>
        </w:tc>
      </w:tr>
      <w:tr w:rsidR="009A5E69" w:rsidRPr="00D611C4" w14:paraId="3C6E9C13" w14:textId="77777777" w:rsidTr="009A5E69">
        <w:tc>
          <w:tcPr>
            <w:tcW w:w="493" w:type="pct"/>
          </w:tcPr>
          <w:p w14:paraId="1D9E45D7" w14:textId="77777777" w:rsidR="009A5E69" w:rsidRDefault="009A5E69" w:rsidP="00265FA0">
            <w:r w:rsidRPr="00B5117B">
              <w:t>v</w:t>
            </w:r>
          </w:p>
        </w:tc>
        <w:tc>
          <w:tcPr>
            <w:tcW w:w="4507" w:type="pct"/>
          </w:tcPr>
          <w:p w14:paraId="5BEA092B" w14:textId="77777777" w:rsidR="009A5E69" w:rsidRPr="00D611C4" w:rsidRDefault="009A5E69" w:rsidP="00810557">
            <w:pPr>
              <w:pStyle w:val="Lijstalinea"/>
              <w:numPr>
                <w:ilvl w:val="1"/>
                <w:numId w:val="22"/>
              </w:numPr>
            </w:pPr>
            <w:proofErr w:type="spellStart"/>
            <w:r w:rsidRPr="00D611C4">
              <w:t>werking</w:t>
            </w:r>
            <w:proofErr w:type="spellEnd"/>
            <w:r w:rsidRPr="00D611C4">
              <w:t xml:space="preserve"> van de </w:t>
            </w:r>
            <w:proofErr w:type="spellStart"/>
            <w:r w:rsidRPr="00D611C4">
              <w:t>koelventilator</w:t>
            </w:r>
            <w:proofErr w:type="spellEnd"/>
            <w:r w:rsidRPr="00D611C4">
              <w:t>;</w:t>
            </w:r>
          </w:p>
        </w:tc>
      </w:tr>
      <w:tr w:rsidR="009A5E69" w:rsidRPr="00D611C4" w14:paraId="7DA8CD55" w14:textId="77777777" w:rsidTr="009A5E69">
        <w:tc>
          <w:tcPr>
            <w:tcW w:w="493" w:type="pct"/>
          </w:tcPr>
          <w:p w14:paraId="7A665C7E" w14:textId="77777777" w:rsidR="009A5E69" w:rsidRDefault="009A5E69" w:rsidP="00265FA0">
            <w:r w:rsidRPr="00B5117B">
              <w:lastRenderedPageBreak/>
              <w:t>v</w:t>
            </w:r>
          </w:p>
        </w:tc>
        <w:tc>
          <w:tcPr>
            <w:tcW w:w="4507" w:type="pct"/>
          </w:tcPr>
          <w:p w14:paraId="43F73493" w14:textId="77777777" w:rsidR="009A5E69" w:rsidRPr="00D611C4" w:rsidRDefault="009A5E69" w:rsidP="00810557">
            <w:pPr>
              <w:pStyle w:val="Lijstalinea"/>
              <w:numPr>
                <w:ilvl w:val="1"/>
                <w:numId w:val="22"/>
              </w:numPr>
            </w:pPr>
            <w:proofErr w:type="spellStart"/>
            <w:r w:rsidRPr="00D611C4">
              <w:t>waterafscheider</w:t>
            </w:r>
            <w:proofErr w:type="spellEnd"/>
            <w:r w:rsidRPr="00D611C4">
              <w:t>;</w:t>
            </w:r>
          </w:p>
        </w:tc>
      </w:tr>
      <w:tr w:rsidR="009A5E69" w:rsidRPr="00D611C4" w14:paraId="02E31B75" w14:textId="77777777" w:rsidTr="009A5E69">
        <w:tc>
          <w:tcPr>
            <w:tcW w:w="493" w:type="pct"/>
          </w:tcPr>
          <w:p w14:paraId="4FDA1F3A" w14:textId="77777777" w:rsidR="009A5E69" w:rsidRDefault="009A5E69" w:rsidP="00265FA0">
            <w:r w:rsidRPr="005C640E">
              <w:rPr>
                <w:u w:val="single"/>
              </w:rPr>
              <w:t xml:space="preserve"> </w:t>
            </w:r>
          </w:p>
        </w:tc>
        <w:tc>
          <w:tcPr>
            <w:tcW w:w="4507" w:type="pct"/>
          </w:tcPr>
          <w:p w14:paraId="7DECDCE4" w14:textId="77777777" w:rsidR="009A5E69" w:rsidRPr="00D611C4" w:rsidRDefault="009A5E69" w:rsidP="00810557">
            <w:pPr>
              <w:pStyle w:val="Lijstalinea"/>
              <w:numPr>
                <w:ilvl w:val="1"/>
                <w:numId w:val="22"/>
              </w:numPr>
            </w:pPr>
            <w:proofErr w:type="spellStart"/>
            <w:r w:rsidRPr="00D611C4">
              <w:t>carterventilatiesysteem</w:t>
            </w:r>
            <w:proofErr w:type="spellEnd"/>
          </w:p>
        </w:tc>
      </w:tr>
      <w:tr w:rsidR="009A5E69" w:rsidRPr="00D611C4" w14:paraId="49565581" w14:textId="77777777" w:rsidTr="009A5E69">
        <w:tc>
          <w:tcPr>
            <w:tcW w:w="493" w:type="pct"/>
          </w:tcPr>
          <w:p w14:paraId="5DA0F819" w14:textId="77777777" w:rsidR="009A5E69" w:rsidRDefault="009A5E69" w:rsidP="00265FA0">
            <w:r w:rsidRPr="005C640E">
              <w:rPr>
                <w:u w:val="single"/>
              </w:rPr>
              <w:t xml:space="preserve"> </w:t>
            </w:r>
          </w:p>
        </w:tc>
        <w:tc>
          <w:tcPr>
            <w:tcW w:w="4507" w:type="pct"/>
          </w:tcPr>
          <w:p w14:paraId="035AB174" w14:textId="77777777" w:rsidR="009A5E69" w:rsidRPr="00D611C4" w:rsidRDefault="009A5E69" w:rsidP="00810557">
            <w:pPr>
              <w:pStyle w:val="Lijstalinea"/>
              <w:numPr>
                <w:ilvl w:val="1"/>
                <w:numId w:val="22"/>
              </w:numPr>
            </w:pPr>
            <w:r w:rsidRPr="00D611C4">
              <w:t xml:space="preserve">radiators </w:t>
            </w:r>
            <w:proofErr w:type="spellStart"/>
            <w:r w:rsidRPr="00D611C4">
              <w:t>en</w:t>
            </w:r>
            <w:proofErr w:type="spellEnd"/>
            <w:r w:rsidRPr="00D611C4">
              <w:t xml:space="preserve"> </w:t>
            </w:r>
            <w:proofErr w:type="spellStart"/>
            <w:r w:rsidRPr="00D611C4">
              <w:t>koelers</w:t>
            </w:r>
            <w:proofErr w:type="spellEnd"/>
            <w:r w:rsidRPr="00D611C4">
              <w:t>;</w:t>
            </w:r>
          </w:p>
        </w:tc>
      </w:tr>
      <w:tr w:rsidR="009A5E69" w:rsidRPr="00D611C4" w14:paraId="30F7C534" w14:textId="77777777" w:rsidTr="009A5E69">
        <w:tc>
          <w:tcPr>
            <w:tcW w:w="493" w:type="pct"/>
          </w:tcPr>
          <w:p w14:paraId="101B0FB5" w14:textId="77777777" w:rsidR="009A5E69" w:rsidRDefault="009A5E69" w:rsidP="00F8337D">
            <w:r w:rsidRPr="005C640E">
              <w:rPr>
                <w:u w:val="single"/>
              </w:rPr>
              <w:t xml:space="preserve"> </w:t>
            </w:r>
          </w:p>
        </w:tc>
        <w:tc>
          <w:tcPr>
            <w:tcW w:w="4507" w:type="pct"/>
          </w:tcPr>
          <w:p w14:paraId="79363E0F" w14:textId="77777777" w:rsidR="009A5E69" w:rsidRPr="00D611C4" w:rsidRDefault="009A5E69" w:rsidP="00810557">
            <w:pPr>
              <w:pStyle w:val="Lijstalinea"/>
              <w:numPr>
                <w:ilvl w:val="1"/>
                <w:numId w:val="22"/>
              </w:numPr>
            </w:pPr>
            <w:proofErr w:type="spellStart"/>
            <w:r w:rsidRPr="00D611C4">
              <w:t>Luchtfilterelement</w:t>
            </w:r>
            <w:proofErr w:type="spellEnd"/>
            <w:r w:rsidRPr="00D611C4">
              <w:t>;</w:t>
            </w:r>
          </w:p>
        </w:tc>
      </w:tr>
      <w:tr w:rsidR="009A5E69" w:rsidRPr="00D611C4" w14:paraId="74901888" w14:textId="77777777" w:rsidTr="009A5E69">
        <w:tc>
          <w:tcPr>
            <w:tcW w:w="493" w:type="pct"/>
          </w:tcPr>
          <w:p w14:paraId="2C552A31" w14:textId="77777777" w:rsidR="009A5E69" w:rsidRPr="00265FA0" w:rsidRDefault="009A5E69" w:rsidP="00265FA0">
            <w:r w:rsidRPr="00265FA0">
              <w:t>v</w:t>
            </w:r>
          </w:p>
        </w:tc>
        <w:tc>
          <w:tcPr>
            <w:tcW w:w="4507" w:type="pct"/>
          </w:tcPr>
          <w:p w14:paraId="5A406C85" w14:textId="77777777" w:rsidR="009A5E69" w:rsidRPr="00D611C4" w:rsidRDefault="009A5E69" w:rsidP="00810557">
            <w:pPr>
              <w:pStyle w:val="Lijstalinea"/>
              <w:numPr>
                <w:ilvl w:val="1"/>
                <w:numId w:val="22"/>
              </w:numPr>
            </w:pPr>
            <w:proofErr w:type="spellStart"/>
            <w:proofErr w:type="gramStart"/>
            <w:r w:rsidRPr="00D611C4">
              <w:t>bedrading</w:t>
            </w:r>
            <w:proofErr w:type="spellEnd"/>
            <w:proofErr w:type="gramEnd"/>
            <w:r w:rsidRPr="00D611C4">
              <w:t>.</w:t>
            </w:r>
          </w:p>
        </w:tc>
      </w:tr>
      <w:tr w:rsidR="009A5E69" w:rsidRPr="00D611C4" w14:paraId="6E4F8746" w14:textId="77777777" w:rsidTr="009A5E69">
        <w:tc>
          <w:tcPr>
            <w:tcW w:w="493" w:type="pct"/>
          </w:tcPr>
          <w:p w14:paraId="570A2106" w14:textId="77777777" w:rsidR="009A5E69" w:rsidRDefault="009A5E69" w:rsidP="00265FA0">
            <w:r w:rsidRPr="0047443A">
              <w:t>v</w:t>
            </w:r>
          </w:p>
        </w:tc>
        <w:tc>
          <w:tcPr>
            <w:tcW w:w="4507" w:type="pct"/>
          </w:tcPr>
          <w:p w14:paraId="3AA1DAB1" w14:textId="77777777" w:rsidR="009A5E69" w:rsidRPr="00D611C4" w:rsidRDefault="009A5E69" w:rsidP="00810557">
            <w:pPr>
              <w:pStyle w:val="Lijstalinea"/>
              <w:numPr>
                <w:ilvl w:val="0"/>
                <w:numId w:val="22"/>
              </w:numPr>
            </w:pPr>
            <w:proofErr w:type="spellStart"/>
            <w:r w:rsidRPr="00D611C4">
              <w:t>Motorbeveiliging</w:t>
            </w:r>
            <w:proofErr w:type="spellEnd"/>
          </w:p>
        </w:tc>
      </w:tr>
      <w:tr w:rsidR="009A5E69" w:rsidRPr="00D611C4" w14:paraId="6D5CA8D8" w14:textId="77777777" w:rsidTr="009A5E69">
        <w:tc>
          <w:tcPr>
            <w:tcW w:w="493" w:type="pct"/>
          </w:tcPr>
          <w:p w14:paraId="7C057380" w14:textId="77777777" w:rsidR="009A5E69" w:rsidRDefault="009A5E69" w:rsidP="00265FA0">
            <w:r w:rsidRPr="0047443A">
              <w:t>v</w:t>
            </w:r>
          </w:p>
        </w:tc>
        <w:tc>
          <w:tcPr>
            <w:tcW w:w="4507" w:type="pct"/>
          </w:tcPr>
          <w:p w14:paraId="782CE511" w14:textId="77777777" w:rsidR="009A5E69" w:rsidRPr="00D611C4" w:rsidRDefault="009A5E69" w:rsidP="00810557">
            <w:pPr>
              <w:pStyle w:val="Lijstalinea"/>
              <w:numPr>
                <w:ilvl w:val="1"/>
                <w:numId w:val="22"/>
              </w:numPr>
            </w:pPr>
            <w:proofErr w:type="spellStart"/>
            <w:r w:rsidRPr="00D611C4">
              <w:t>noodstop</w:t>
            </w:r>
            <w:proofErr w:type="spellEnd"/>
            <w:r w:rsidRPr="00D611C4">
              <w:t>;</w:t>
            </w:r>
          </w:p>
        </w:tc>
      </w:tr>
      <w:tr w:rsidR="009A5E69" w:rsidRPr="00D611C4" w14:paraId="767F28B2" w14:textId="77777777" w:rsidTr="009A5E69">
        <w:tc>
          <w:tcPr>
            <w:tcW w:w="493" w:type="pct"/>
          </w:tcPr>
          <w:p w14:paraId="16C6676C" w14:textId="77777777" w:rsidR="009A5E69" w:rsidRDefault="009A5E69" w:rsidP="00265FA0">
            <w:r w:rsidRPr="0047443A">
              <w:t>v</w:t>
            </w:r>
          </w:p>
        </w:tc>
        <w:tc>
          <w:tcPr>
            <w:tcW w:w="4507" w:type="pct"/>
          </w:tcPr>
          <w:p w14:paraId="547A64F0" w14:textId="77777777" w:rsidR="009A5E69" w:rsidRPr="00D611C4" w:rsidRDefault="009A5E69" w:rsidP="00810557">
            <w:pPr>
              <w:pStyle w:val="Lijstalinea"/>
              <w:numPr>
                <w:ilvl w:val="1"/>
                <w:numId w:val="22"/>
              </w:numPr>
            </w:pPr>
            <w:proofErr w:type="spellStart"/>
            <w:proofErr w:type="gramStart"/>
            <w:r w:rsidRPr="00D611C4">
              <w:t>aarding</w:t>
            </w:r>
            <w:proofErr w:type="spellEnd"/>
            <w:proofErr w:type="gramEnd"/>
            <w:r w:rsidRPr="00D611C4">
              <w:t xml:space="preserve"> van de motor.</w:t>
            </w:r>
          </w:p>
        </w:tc>
      </w:tr>
      <w:tr w:rsidR="009A5E69" w:rsidRPr="00D611C4" w14:paraId="75F9A68A" w14:textId="77777777" w:rsidTr="009A5E69">
        <w:tc>
          <w:tcPr>
            <w:tcW w:w="493" w:type="pct"/>
          </w:tcPr>
          <w:p w14:paraId="074928E2" w14:textId="77777777" w:rsidR="009A5E69" w:rsidRDefault="009A5E69" w:rsidP="00265FA0">
            <w:r w:rsidRPr="00EF0F6A">
              <w:t>v</w:t>
            </w:r>
          </w:p>
        </w:tc>
        <w:tc>
          <w:tcPr>
            <w:tcW w:w="4507" w:type="pct"/>
          </w:tcPr>
          <w:p w14:paraId="1CB20F17" w14:textId="77777777" w:rsidR="009A5E69" w:rsidRPr="00D611C4" w:rsidRDefault="009A5E69" w:rsidP="00810557">
            <w:pPr>
              <w:pStyle w:val="Lijstalinea"/>
              <w:numPr>
                <w:ilvl w:val="0"/>
                <w:numId w:val="22"/>
              </w:numPr>
            </w:pPr>
            <w:proofErr w:type="spellStart"/>
            <w:r w:rsidRPr="00D611C4">
              <w:t>Elektronische</w:t>
            </w:r>
            <w:proofErr w:type="spellEnd"/>
            <w:r w:rsidRPr="00D611C4">
              <w:t xml:space="preserve"> </w:t>
            </w:r>
            <w:proofErr w:type="spellStart"/>
            <w:r w:rsidRPr="00D611C4">
              <w:t>toerenregelaar</w:t>
            </w:r>
            <w:proofErr w:type="spellEnd"/>
          </w:p>
        </w:tc>
      </w:tr>
      <w:tr w:rsidR="009A5E69" w:rsidRPr="00D611C4" w14:paraId="7292D4BC" w14:textId="77777777" w:rsidTr="009A5E69">
        <w:tc>
          <w:tcPr>
            <w:tcW w:w="493" w:type="pct"/>
          </w:tcPr>
          <w:p w14:paraId="0576FD63" w14:textId="77777777" w:rsidR="009A5E69" w:rsidRDefault="009A5E69" w:rsidP="00265FA0">
            <w:r w:rsidRPr="00EF0F6A">
              <w:t>v</w:t>
            </w:r>
          </w:p>
        </w:tc>
        <w:tc>
          <w:tcPr>
            <w:tcW w:w="4507" w:type="pct"/>
          </w:tcPr>
          <w:p w14:paraId="40E37F2E" w14:textId="77777777" w:rsidR="009A5E69" w:rsidRPr="00D611C4" w:rsidRDefault="009A5E69" w:rsidP="00810557">
            <w:pPr>
              <w:pStyle w:val="Lijstalinea"/>
              <w:numPr>
                <w:ilvl w:val="1"/>
                <w:numId w:val="22"/>
              </w:numPr>
            </w:pPr>
            <w:proofErr w:type="spellStart"/>
            <w:r w:rsidRPr="00D611C4">
              <w:t>bedrading</w:t>
            </w:r>
            <w:proofErr w:type="spellEnd"/>
            <w:r w:rsidRPr="00D611C4">
              <w:t>;</w:t>
            </w:r>
          </w:p>
        </w:tc>
      </w:tr>
      <w:tr w:rsidR="009A5E69" w:rsidRPr="00D611C4" w14:paraId="2282188E" w14:textId="77777777" w:rsidTr="009A5E69">
        <w:tc>
          <w:tcPr>
            <w:tcW w:w="493" w:type="pct"/>
          </w:tcPr>
          <w:p w14:paraId="05F82603" w14:textId="77777777" w:rsidR="009A5E69" w:rsidRDefault="009A5E69" w:rsidP="00265FA0">
            <w:r w:rsidRPr="005C640E">
              <w:rPr>
                <w:u w:val="single"/>
              </w:rPr>
              <w:t xml:space="preserve"> </w:t>
            </w:r>
          </w:p>
        </w:tc>
        <w:tc>
          <w:tcPr>
            <w:tcW w:w="4507" w:type="pct"/>
          </w:tcPr>
          <w:p w14:paraId="1BD7025B" w14:textId="77777777" w:rsidR="009A5E69" w:rsidRPr="00D611C4" w:rsidRDefault="009A5E69" w:rsidP="00810557">
            <w:pPr>
              <w:pStyle w:val="Lijstalinea"/>
              <w:numPr>
                <w:ilvl w:val="1"/>
                <w:numId w:val="22"/>
              </w:numPr>
            </w:pPr>
            <w:r w:rsidRPr="00D611C4">
              <w:t>actuator;</w:t>
            </w:r>
          </w:p>
        </w:tc>
      </w:tr>
      <w:tr w:rsidR="009A5E69" w:rsidRPr="00D611C4" w14:paraId="0D731BFA" w14:textId="77777777" w:rsidTr="009A5E69">
        <w:tc>
          <w:tcPr>
            <w:tcW w:w="493" w:type="pct"/>
          </w:tcPr>
          <w:p w14:paraId="73F4BB9A" w14:textId="77777777" w:rsidR="009A5E69" w:rsidRDefault="009A5E69" w:rsidP="00265FA0">
            <w:r w:rsidRPr="005C640E">
              <w:rPr>
                <w:u w:val="single"/>
              </w:rPr>
              <w:t xml:space="preserve"> </w:t>
            </w:r>
          </w:p>
        </w:tc>
        <w:tc>
          <w:tcPr>
            <w:tcW w:w="4507" w:type="pct"/>
          </w:tcPr>
          <w:p w14:paraId="0ECDEFBF" w14:textId="77777777" w:rsidR="009A5E69" w:rsidRPr="00D611C4" w:rsidRDefault="009A5E69" w:rsidP="00810557">
            <w:pPr>
              <w:pStyle w:val="Lijstalinea"/>
              <w:numPr>
                <w:ilvl w:val="1"/>
                <w:numId w:val="22"/>
              </w:numPr>
            </w:pPr>
            <w:proofErr w:type="spellStart"/>
            <w:r w:rsidRPr="00D611C4">
              <w:t>controle</w:t>
            </w:r>
            <w:proofErr w:type="spellEnd"/>
            <w:r w:rsidRPr="00D611C4">
              <w:t xml:space="preserve"> box</w:t>
            </w:r>
          </w:p>
        </w:tc>
      </w:tr>
      <w:tr w:rsidR="009A5E69" w:rsidRPr="00D611C4" w14:paraId="6CCF4626" w14:textId="77777777" w:rsidTr="009A5E69">
        <w:tc>
          <w:tcPr>
            <w:tcW w:w="493" w:type="pct"/>
          </w:tcPr>
          <w:p w14:paraId="1404F208" w14:textId="77777777" w:rsidR="009A5E69" w:rsidRDefault="009A5E69" w:rsidP="00265FA0">
            <w:r w:rsidRPr="005C640E">
              <w:rPr>
                <w:u w:val="single"/>
              </w:rPr>
              <w:t xml:space="preserve"> </w:t>
            </w:r>
          </w:p>
        </w:tc>
        <w:tc>
          <w:tcPr>
            <w:tcW w:w="4507" w:type="pct"/>
          </w:tcPr>
          <w:p w14:paraId="1CC5D6D4" w14:textId="77777777" w:rsidR="009A5E69" w:rsidRPr="00D611C4" w:rsidRDefault="009A5E69" w:rsidP="00810557">
            <w:pPr>
              <w:pStyle w:val="Lijstalinea"/>
              <w:numPr>
                <w:ilvl w:val="1"/>
                <w:numId w:val="22"/>
              </w:numPr>
              <w:rPr>
                <w:b/>
                <w:lang w:val="nl-NL"/>
              </w:rPr>
            </w:pPr>
            <w:proofErr w:type="gramStart"/>
            <w:r w:rsidRPr="00D611C4">
              <w:rPr>
                <w:lang w:val="nl-NL"/>
              </w:rPr>
              <w:t>pick</w:t>
            </w:r>
            <w:proofErr w:type="gramEnd"/>
            <w:r w:rsidRPr="00D611C4">
              <w:rPr>
                <w:lang w:val="nl-NL"/>
              </w:rPr>
              <w:t xml:space="preserve">-up spoel. </w:t>
            </w:r>
          </w:p>
        </w:tc>
      </w:tr>
      <w:tr w:rsidR="009A5E69" w:rsidRPr="00D611C4" w14:paraId="5BF6164F" w14:textId="77777777" w:rsidTr="009A5E69">
        <w:tc>
          <w:tcPr>
            <w:tcW w:w="493" w:type="pct"/>
          </w:tcPr>
          <w:p w14:paraId="66C3166A" w14:textId="77777777" w:rsidR="009A5E69" w:rsidRDefault="009A5E69" w:rsidP="00265FA0">
            <w:r w:rsidRPr="00E74DD4">
              <w:t>v</w:t>
            </w:r>
          </w:p>
        </w:tc>
        <w:tc>
          <w:tcPr>
            <w:tcW w:w="4507" w:type="pct"/>
          </w:tcPr>
          <w:p w14:paraId="653FCF06" w14:textId="77777777" w:rsidR="009A5E69" w:rsidRPr="00D611C4" w:rsidRDefault="009A5E69" w:rsidP="00810557">
            <w:pPr>
              <w:pStyle w:val="Lijstalinea"/>
              <w:numPr>
                <w:ilvl w:val="0"/>
                <w:numId w:val="22"/>
              </w:numPr>
            </w:pPr>
            <w:proofErr w:type="spellStart"/>
            <w:r w:rsidRPr="00D611C4">
              <w:t>Overige</w:t>
            </w:r>
            <w:proofErr w:type="spellEnd"/>
          </w:p>
        </w:tc>
      </w:tr>
      <w:tr w:rsidR="009A5E69" w:rsidRPr="00D611C4" w14:paraId="625D7233" w14:textId="77777777" w:rsidTr="009A5E69">
        <w:tc>
          <w:tcPr>
            <w:tcW w:w="493" w:type="pct"/>
          </w:tcPr>
          <w:p w14:paraId="0AC2BB94" w14:textId="77777777" w:rsidR="009A5E69" w:rsidRDefault="009A5E69" w:rsidP="00265FA0">
            <w:r w:rsidRPr="00E74DD4">
              <w:t>v</w:t>
            </w:r>
          </w:p>
        </w:tc>
        <w:tc>
          <w:tcPr>
            <w:tcW w:w="4507" w:type="pct"/>
          </w:tcPr>
          <w:p w14:paraId="6BA2DF4D" w14:textId="77777777" w:rsidR="009A5E69" w:rsidRPr="00D611C4" w:rsidRDefault="009A5E69" w:rsidP="00810557">
            <w:pPr>
              <w:pStyle w:val="Lijstalinea"/>
              <w:numPr>
                <w:ilvl w:val="1"/>
                <w:numId w:val="22"/>
              </w:numPr>
              <w:rPr>
                <w:lang w:val="nl-NL"/>
              </w:rPr>
            </w:pPr>
            <w:r w:rsidRPr="00D611C4">
              <w:rPr>
                <w:lang w:val="nl-NL"/>
              </w:rPr>
              <w:t>uitwendige beschadigingen en losse onderdelen en niet opgeruimde gereedschappen;</w:t>
            </w:r>
          </w:p>
        </w:tc>
      </w:tr>
      <w:tr w:rsidR="009A5E69" w:rsidRPr="00D611C4" w14:paraId="1B58C660" w14:textId="77777777" w:rsidTr="009A5E69">
        <w:tc>
          <w:tcPr>
            <w:tcW w:w="493" w:type="pct"/>
          </w:tcPr>
          <w:p w14:paraId="35F2F7A7" w14:textId="77777777" w:rsidR="009A5E69" w:rsidRDefault="009A5E69" w:rsidP="00265FA0">
            <w:r w:rsidRPr="00E74DD4">
              <w:t>v</w:t>
            </w:r>
          </w:p>
        </w:tc>
        <w:tc>
          <w:tcPr>
            <w:tcW w:w="4507" w:type="pct"/>
          </w:tcPr>
          <w:p w14:paraId="45139570" w14:textId="77777777" w:rsidR="009A5E69" w:rsidRPr="00D611C4" w:rsidRDefault="009A5E69" w:rsidP="00810557">
            <w:pPr>
              <w:pStyle w:val="Lijstalinea"/>
              <w:numPr>
                <w:ilvl w:val="1"/>
                <w:numId w:val="22"/>
              </w:numPr>
            </w:pPr>
            <w:proofErr w:type="spellStart"/>
            <w:r w:rsidRPr="00D611C4">
              <w:t>bevestiging</w:t>
            </w:r>
            <w:proofErr w:type="spellEnd"/>
            <w:r w:rsidRPr="00D611C4">
              <w:t xml:space="preserve"> van de motor;</w:t>
            </w:r>
          </w:p>
        </w:tc>
      </w:tr>
      <w:tr w:rsidR="009A5E69" w:rsidRPr="00D611C4" w14:paraId="31436CF1" w14:textId="77777777" w:rsidTr="009A5E69">
        <w:tc>
          <w:tcPr>
            <w:tcW w:w="493" w:type="pct"/>
          </w:tcPr>
          <w:p w14:paraId="37BF1ECD" w14:textId="77777777" w:rsidR="009A5E69" w:rsidRDefault="009A5E69" w:rsidP="00265FA0">
            <w:r w:rsidRPr="00E74DD4">
              <w:t>v</w:t>
            </w:r>
          </w:p>
        </w:tc>
        <w:tc>
          <w:tcPr>
            <w:tcW w:w="4507" w:type="pct"/>
          </w:tcPr>
          <w:p w14:paraId="3A0D74B7" w14:textId="77777777" w:rsidR="009A5E69" w:rsidRPr="00D611C4" w:rsidRDefault="009A5E69" w:rsidP="00810557">
            <w:pPr>
              <w:pStyle w:val="Lijstalinea"/>
              <w:numPr>
                <w:ilvl w:val="1"/>
                <w:numId w:val="22"/>
              </w:numPr>
            </w:pPr>
            <w:proofErr w:type="spellStart"/>
            <w:r w:rsidRPr="00D611C4">
              <w:t>storingsmeldingen</w:t>
            </w:r>
            <w:proofErr w:type="spellEnd"/>
            <w:r w:rsidRPr="00D611C4">
              <w:t xml:space="preserve"> op </w:t>
            </w:r>
            <w:proofErr w:type="spellStart"/>
            <w:r w:rsidRPr="00D611C4">
              <w:t>bedieningspaneel</w:t>
            </w:r>
            <w:proofErr w:type="spellEnd"/>
            <w:r w:rsidRPr="00D611C4">
              <w:t>;</w:t>
            </w:r>
          </w:p>
        </w:tc>
      </w:tr>
      <w:tr w:rsidR="009A5E69" w:rsidRPr="00D611C4" w14:paraId="6493564D" w14:textId="77777777" w:rsidTr="009A5E69">
        <w:tc>
          <w:tcPr>
            <w:tcW w:w="493" w:type="pct"/>
          </w:tcPr>
          <w:p w14:paraId="02B738F0" w14:textId="77777777" w:rsidR="009A5E69" w:rsidRDefault="009A5E69" w:rsidP="00265FA0">
            <w:r w:rsidRPr="00E74DD4">
              <w:t>v</w:t>
            </w:r>
          </w:p>
        </w:tc>
        <w:tc>
          <w:tcPr>
            <w:tcW w:w="4507" w:type="pct"/>
          </w:tcPr>
          <w:p w14:paraId="4A100B6E" w14:textId="77777777" w:rsidR="009A5E69" w:rsidRPr="00D611C4" w:rsidRDefault="009A5E69" w:rsidP="00810557">
            <w:pPr>
              <w:pStyle w:val="Lijstalinea"/>
              <w:numPr>
                <w:ilvl w:val="1"/>
                <w:numId w:val="22"/>
              </w:numPr>
            </w:pPr>
            <w:proofErr w:type="spellStart"/>
            <w:r w:rsidRPr="00D611C4">
              <w:t>elektrische</w:t>
            </w:r>
            <w:proofErr w:type="spellEnd"/>
            <w:r w:rsidRPr="00D611C4">
              <w:t xml:space="preserve"> </w:t>
            </w:r>
            <w:proofErr w:type="spellStart"/>
            <w:r w:rsidRPr="00D611C4">
              <w:t>bekabeling</w:t>
            </w:r>
            <w:proofErr w:type="spellEnd"/>
            <w:r w:rsidRPr="00D611C4">
              <w:t xml:space="preserve"> </w:t>
            </w:r>
            <w:proofErr w:type="spellStart"/>
            <w:r w:rsidRPr="00D611C4">
              <w:t>en</w:t>
            </w:r>
            <w:proofErr w:type="spellEnd"/>
            <w:r w:rsidRPr="00D611C4">
              <w:t xml:space="preserve"> </w:t>
            </w:r>
            <w:proofErr w:type="spellStart"/>
            <w:r w:rsidRPr="00D611C4">
              <w:t>bevestiging</w:t>
            </w:r>
            <w:proofErr w:type="spellEnd"/>
            <w:r w:rsidRPr="00D611C4">
              <w:t>;</w:t>
            </w:r>
          </w:p>
        </w:tc>
      </w:tr>
      <w:tr w:rsidR="009A5E69" w:rsidRPr="00D611C4" w14:paraId="68AC4C17" w14:textId="77777777" w:rsidTr="009A5E69">
        <w:tc>
          <w:tcPr>
            <w:tcW w:w="493" w:type="pct"/>
          </w:tcPr>
          <w:p w14:paraId="0362A291" w14:textId="77777777" w:rsidR="009A5E69" w:rsidRDefault="009A5E69" w:rsidP="00265FA0">
            <w:r w:rsidRPr="00E74DD4">
              <w:t>v</w:t>
            </w:r>
          </w:p>
        </w:tc>
        <w:tc>
          <w:tcPr>
            <w:tcW w:w="4507" w:type="pct"/>
          </w:tcPr>
          <w:p w14:paraId="7A0338F0" w14:textId="77777777" w:rsidR="009A5E69" w:rsidRPr="00D611C4" w:rsidRDefault="009A5E69" w:rsidP="00810557">
            <w:pPr>
              <w:pStyle w:val="Lijstalinea"/>
              <w:numPr>
                <w:ilvl w:val="1"/>
                <w:numId w:val="22"/>
              </w:numPr>
              <w:rPr>
                <w:lang w:val="nl-NL"/>
              </w:rPr>
            </w:pPr>
            <w:r w:rsidRPr="00D611C4">
              <w:rPr>
                <w:lang w:val="nl-NL"/>
              </w:rPr>
              <w:t>overige door de fabrikant voorgeschreven visuele controles.</w:t>
            </w:r>
          </w:p>
        </w:tc>
      </w:tr>
      <w:tr w:rsidR="009A5E69" w:rsidRPr="00D611C4" w14:paraId="7C258985" w14:textId="77777777" w:rsidTr="009A5E69">
        <w:tc>
          <w:tcPr>
            <w:tcW w:w="493" w:type="pct"/>
          </w:tcPr>
          <w:p w14:paraId="34F006C4" w14:textId="77777777" w:rsidR="009A5E69" w:rsidRDefault="009A5E69" w:rsidP="00265FA0">
            <w:r w:rsidRPr="005C640E">
              <w:rPr>
                <w:u w:val="single"/>
              </w:rPr>
              <w:t xml:space="preserve"> </w:t>
            </w:r>
          </w:p>
        </w:tc>
        <w:tc>
          <w:tcPr>
            <w:tcW w:w="4507" w:type="pct"/>
          </w:tcPr>
          <w:p w14:paraId="77406311" w14:textId="77777777" w:rsidR="009A5E69" w:rsidRPr="00D611C4" w:rsidRDefault="009A5E69" w:rsidP="00265FA0">
            <w:pPr>
              <w:pStyle w:val="Lijstalinea"/>
              <w:ind w:left="0"/>
              <w:rPr>
                <w:lang w:val="nl-NL"/>
              </w:rPr>
            </w:pPr>
          </w:p>
        </w:tc>
      </w:tr>
      <w:tr w:rsidR="009A5E69" w:rsidRPr="00D611C4" w14:paraId="633A8EE2" w14:textId="77777777" w:rsidTr="009A5E69">
        <w:tc>
          <w:tcPr>
            <w:tcW w:w="493" w:type="pct"/>
          </w:tcPr>
          <w:p w14:paraId="4719A761" w14:textId="77777777" w:rsidR="009A5E69" w:rsidRDefault="009A5E69" w:rsidP="00265FA0">
            <w:r w:rsidRPr="00265FA0">
              <w:t>v</w:t>
            </w:r>
          </w:p>
        </w:tc>
        <w:tc>
          <w:tcPr>
            <w:tcW w:w="4507" w:type="pct"/>
          </w:tcPr>
          <w:p w14:paraId="3E371C04" w14:textId="77777777" w:rsidR="009A5E69" w:rsidRPr="00D611C4" w:rsidRDefault="009A5E69" w:rsidP="00265FA0">
            <w:pPr>
              <w:rPr>
                <w:u w:val="single"/>
              </w:rPr>
            </w:pPr>
            <w:r w:rsidRPr="00D611C4">
              <w:rPr>
                <w:u w:val="single"/>
              </w:rPr>
              <w:t>Generator</w:t>
            </w:r>
          </w:p>
        </w:tc>
      </w:tr>
      <w:tr w:rsidR="009A5E69" w:rsidRPr="00D611C4" w14:paraId="0F4D53AA" w14:textId="77777777" w:rsidTr="009A5E69">
        <w:tc>
          <w:tcPr>
            <w:tcW w:w="493" w:type="pct"/>
          </w:tcPr>
          <w:p w14:paraId="58884E3D" w14:textId="77777777" w:rsidR="009A5E69" w:rsidRDefault="009A5E69" w:rsidP="00265FA0">
            <w:r w:rsidRPr="005C640E">
              <w:rPr>
                <w:u w:val="single"/>
              </w:rPr>
              <w:t xml:space="preserve"> </w:t>
            </w:r>
          </w:p>
        </w:tc>
        <w:tc>
          <w:tcPr>
            <w:tcW w:w="4507" w:type="pct"/>
          </w:tcPr>
          <w:p w14:paraId="002E67B6" w14:textId="77777777" w:rsidR="009A5E69" w:rsidRPr="00D611C4" w:rsidRDefault="009A5E69" w:rsidP="00810557">
            <w:pPr>
              <w:pStyle w:val="Lijstalinea"/>
              <w:numPr>
                <w:ilvl w:val="1"/>
                <w:numId w:val="22"/>
              </w:numPr>
            </w:pPr>
            <w:proofErr w:type="spellStart"/>
            <w:r w:rsidRPr="00D611C4">
              <w:t>contacten</w:t>
            </w:r>
            <w:proofErr w:type="spellEnd"/>
            <w:r w:rsidRPr="00D611C4">
              <w:t xml:space="preserve"> van de generator;</w:t>
            </w:r>
          </w:p>
        </w:tc>
      </w:tr>
      <w:tr w:rsidR="009A5E69" w:rsidRPr="00D611C4" w14:paraId="3B5753F7" w14:textId="77777777" w:rsidTr="009A5E69">
        <w:tc>
          <w:tcPr>
            <w:tcW w:w="493" w:type="pct"/>
          </w:tcPr>
          <w:p w14:paraId="248F4A1F" w14:textId="77777777" w:rsidR="009A5E69" w:rsidRDefault="009A5E69" w:rsidP="00265FA0">
            <w:r w:rsidRPr="00265FA0">
              <w:t>v</w:t>
            </w:r>
            <w:r w:rsidRPr="005C640E">
              <w:rPr>
                <w:u w:val="single"/>
              </w:rPr>
              <w:t xml:space="preserve"> </w:t>
            </w:r>
          </w:p>
        </w:tc>
        <w:tc>
          <w:tcPr>
            <w:tcW w:w="4507" w:type="pct"/>
          </w:tcPr>
          <w:p w14:paraId="281B534C" w14:textId="77777777" w:rsidR="009A5E69" w:rsidRPr="00D611C4" w:rsidRDefault="009A5E69" w:rsidP="00810557">
            <w:pPr>
              <w:pStyle w:val="Lijstalinea"/>
              <w:numPr>
                <w:ilvl w:val="1"/>
                <w:numId w:val="22"/>
              </w:numPr>
            </w:pPr>
            <w:proofErr w:type="spellStart"/>
            <w:r w:rsidRPr="00D611C4">
              <w:t>aansluitingen</w:t>
            </w:r>
            <w:proofErr w:type="spellEnd"/>
            <w:r w:rsidRPr="00D611C4">
              <w:t xml:space="preserve"> generator </w:t>
            </w:r>
            <w:proofErr w:type="spellStart"/>
            <w:r w:rsidRPr="00D611C4">
              <w:t>schakelaar</w:t>
            </w:r>
            <w:proofErr w:type="spellEnd"/>
            <w:r w:rsidRPr="00D611C4">
              <w:t>;</w:t>
            </w:r>
          </w:p>
        </w:tc>
      </w:tr>
      <w:tr w:rsidR="009A5E69" w:rsidRPr="00D611C4" w14:paraId="1E901D3D" w14:textId="77777777" w:rsidTr="009A5E69">
        <w:tc>
          <w:tcPr>
            <w:tcW w:w="493" w:type="pct"/>
          </w:tcPr>
          <w:p w14:paraId="203CFDE7" w14:textId="77777777" w:rsidR="009A5E69" w:rsidRDefault="009A5E69" w:rsidP="00265FA0">
            <w:r w:rsidRPr="005C640E">
              <w:rPr>
                <w:u w:val="single"/>
              </w:rPr>
              <w:t xml:space="preserve"> </w:t>
            </w:r>
          </w:p>
        </w:tc>
        <w:tc>
          <w:tcPr>
            <w:tcW w:w="4507" w:type="pct"/>
          </w:tcPr>
          <w:p w14:paraId="5EE55238" w14:textId="77777777" w:rsidR="009A5E69" w:rsidRPr="00D611C4" w:rsidRDefault="009A5E69" w:rsidP="00810557">
            <w:pPr>
              <w:pStyle w:val="Lijstalinea"/>
              <w:numPr>
                <w:ilvl w:val="1"/>
                <w:numId w:val="22"/>
              </w:numPr>
            </w:pPr>
            <w:proofErr w:type="spellStart"/>
            <w:r w:rsidRPr="00D611C4">
              <w:t>spanningsregelaar</w:t>
            </w:r>
            <w:proofErr w:type="spellEnd"/>
            <w:r w:rsidRPr="00D611C4">
              <w:t>;</w:t>
            </w:r>
          </w:p>
        </w:tc>
      </w:tr>
      <w:tr w:rsidR="009A5E69" w:rsidRPr="00D611C4" w14:paraId="06E32580" w14:textId="77777777" w:rsidTr="009A5E69">
        <w:tc>
          <w:tcPr>
            <w:tcW w:w="493" w:type="pct"/>
          </w:tcPr>
          <w:p w14:paraId="19BE8068" w14:textId="77777777" w:rsidR="009A5E69" w:rsidRDefault="009A5E69" w:rsidP="00265FA0">
            <w:r w:rsidRPr="005C640E">
              <w:rPr>
                <w:u w:val="single"/>
              </w:rPr>
              <w:t xml:space="preserve"> </w:t>
            </w:r>
          </w:p>
        </w:tc>
        <w:tc>
          <w:tcPr>
            <w:tcW w:w="4507" w:type="pct"/>
          </w:tcPr>
          <w:p w14:paraId="3C50E80E" w14:textId="77777777" w:rsidR="009A5E69" w:rsidRPr="00D611C4" w:rsidRDefault="009A5E69" w:rsidP="00810557">
            <w:pPr>
              <w:pStyle w:val="Lijstalinea"/>
              <w:numPr>
                <w:ilvl w:val="1"/>
                <w:numId w:val="22"/>
              </w:numPr>
            </w:pPr>
            <w:r w:rsidRPr="00D611C4">
              <w:t xml:space="preserve">cos </w:t>
            </w:r>
            <w:r w:rsidRPr="00D611C4">
              <w:rPr>
                <w:rFonts w:ascii="Calibri" w:hAnsi="Calibri" w:cs="Calibri"/>
              </w:rPr>
              <w:t>ϕ</w:t>
            </w:r>
            <w:r w:rsidRPr="00D611C4">
              <w:t xml:space="preserve"> </w:t>
            </w:r>
            <w:proofErr w:type="spellStart"/>
            <w:r w:rsidRPr="00D611C4">
              <w:t>regelaar</w:t>
            </w:r>
            <w:proofErr w:type="spellEnd"/>
            <w:r w:rsidRPr="00D611C4">
              <w:t>;</w:t>
            </w:r>
          </w:p>
        </w:tc>
      </w:tr>
      <w:tr w:rsidR="009A5E69" w:rsidRPr="00D611C4" w14:paraId="7CBBF03C" w14:textId="77777777" w:rsidTr="009A5E69">
        <w:tc>
          <w:tcPr>
            <w:tcW w:w="493" w:type="pct"/>
          </w:tcPr>
          <w:p w14:paraId="53224CC1" w14:textId="77777777" w:rsidR="009A5E69" w:rsidRDefault="009A5E69" w:rsidP="00265FA0">
            <w:r w:rsidRPr="00476DAD">
              <w:t>v</w:t>
            </w:r>
          </w:p>
        </w:tc>
        <w:tc>
          <w:tcPr>
            <w:tcW w:w="4507" w:type="pct"/>
          </w:tcPr>
          <w:p w14:paraId="65E77D39" w14:textId="77777777" w:rsidR="009A5E69" w:rsidRPr="00D611C4" w:rsidRDefault="009A5E69" w:rsidP="00810557">
            <w:pPr>
              <w:pStyle w:val="Lijstalinea"/>
              <w:numPr>
                <w:ilvl w:val="1"/>
                <w:numId w:val="22"/>
              </w:numPr>
            </w:pPr>
            <w:proofErr w:type="spellStart"/>
            <w:r w:rsidRPr="00D611C4">
              <w:t>bedrading</w:t>
            </w:r>
            <w:proofErr w:type="spellEnd"/>
            <w:r w:rsidRPr="00D611C4">
              <w:t>;</w:t>
            </w:r>
          </w:p>
        </w:tc>
      </w:tr>
      <w:tr w:rsidR="009A5E69" w:rsidRPr="00D611C4" w14:paraId="6FD98D15" w14:textId="77777777" w:rsidTr="009A5E69">
        <w:tc>
          <w:tcPr>
            <w:tcW w:w="493" w:type="pct"/>
          </w:tcPr>
          <w:p w14:paraId="50FC29A7" w14:textId="77777777" w:rsidR="009A5E69" w:rsidRDefault="009A5E69" w:rsidP="00265FA0">
            <w:r w:rsidRPr="00476DAD">
              <w:t>v</w:t>
            </w:r>
          </w:p>
        </w:tc>
        <w:tc>
          <w:tcPr>
            <w:tcW w:w="4507" w:type="pct"/>
          </w:tcPr>
          <w:p w14:paraId="74D6CF3F" w14:textId="77777777" w:rsidR="009A5E69" w:rsidRPr="00D611C4" w:rsidRDefault="009A5E69" w:rsidP="00810557">
            <w:pPr>
              <w:pStyle w:val="Lijstalinea"/>
              <w:numPr>
                <w:ilvl w:val="1"/>
                <w:numId w:val="22"/>
              </w:numPr>
              <w:rPr>
                <w:lang w:val="nl-NL"/>
              </w:rPr>
            </w:pPr>
            <w:r w:rsidRPr="00D611C4">
              <w:rPr>
                <w:lang w:val="nl-NL"/>
              </w:rPr>
              <w:t>overige door de fabrikant voorgeschreven visuele controles.</w:t>
            </w:r>
          </w:p>
        </w:tc>
      </w:tr>
      <w:tr w:rsidR="009A5E69" w:rsidRPr="00D611C4" w14:paraId="6C1319AB" w14:textId="77777777" w:rsidTr="009A5E69">
        <w:tc>
          <w:tcPr>
            <w:tcW w:w="493" w:type="pct"/>
          </w:tcPr>
          <w:p w14:paraId="08065FBC" w14:textId="77777777" w:rsidR="009A5E69" w:rsidRDefault="009A5E69" w:rsidP="00265FA0">
            <w:r w:rsidRPr="005C640E">
              <w:rPr>
                <w:u w:val="single"/>
              </w:rPr>
              <w:t xml:space="preserve"> </w:t>
            </w:r>
          </w:p>
        </w:tc>
        <w:tc>
          <w:tcPr>
            <w:tcW w:w="4507" w:type="pct"/>
          </w:tcPr>
          <w:p w14:paraId="77936192" w14:textId="77777777" w:rsidR="009A5E69" w:rsidRPr="00D611C4" w:rsidRDefault="009A5E69" w:rsidP="00265FA0">
            <w:pPr>
              <w:pStyle w:val="Lijstalinea"/>
              <w:ind w:left="0"/>
              <w:rPr>
                <w:lang w:val="nl-NL"/>
              </w:rPr>
            </w:pPr>
          </w:p>
        </w:tc>
      </w:tr>
      <w:tr w:rsidR="009A5E69" w:rsidRPr="00D611C4" w14:paraId="4AA7DA18" w14:textId="77777777" w:rsidTr="009A5E69">
        <w:tc>
          <w:tcPr>
            <w:tcW w:w="493" w:type="pct"/>
          </w:tcPr>
          <w:p w14:paraId="33CCAA3C" w14:textId="77777777" w:rsidR="009A5E69" w:rsidRDefault="009A5E69" w:rsidP="00265FA0">
            <w:r w:rsidRPr="005C640E">
              <w:rPr>
                <w:u w:val="single"/>
              </w:rPr>
              <w:t xml:space="preserve"> </w:t>
            </w:r>
          </w:p>
        </w:tc>
        <w:tc>
          <w:tcPr>
            <w:tcW w:w="4507" w:type="pct"/>
          </w:tcPr>
          <w:p w14:paraId="4DAB960A" w14:textId="77777777" w:rsidR="009A5E69" w:rsidRPr="00D611C4" w:rsidRDefault="009A5E69" w:rsidP="00265FA0">
            <w:pPr>
              <w:rPr>
                <w:u w:val="single"/>
              </w:rPr>
            </w:pPr>
            <w:r w:rsidRPr="00D611C4">
              <w:rPr>
                <w:u w:val="single"/>
              </w:rPr>
              <w:t>Hulpcomponenten</w:t>
            </w:r>
          </w:p>
        </w:tc>
      </w:tr>
      <w:tr w:rsidR="009A5E69" w:rsidRPr="00D611C4" w14:paraId="23F4F010" w14:textId="77777777" w:rsidTr="009A5E69">
        <w:tc>
          <w:tcPr>
            <w:tcW w:w="493" w:type="pct"/>
          </w:tcPr>
          <w:p w14:paraId="2466AA1B" w14:textId="77777777" w:rsidR="009A5E69" w:rsidRDefault="009A5E69" w:rsidP="00265FA0">
            <w:r w:rsidRPr="005C640E">
              <w:rPr>
                <w:u w:val="single"/>
              </w:rPr>
              <w:t xml:space="preserve"> </w:t>
            </w:r>
          </w:p>
        </w:tc>
        <w:tc>
          <w:tcPr>
            <w:tcW w:w="4507" w:type="pct"/>
          </w:tcPr>
          <w:p w14:paraId="11988A0E" w14:textId="77777777" w:rsidR="009A5E69" w:rsidRPr="00D611C4" w:rsidRDefault="009A5E69" w:rsidP="00810557">
            <w:pPr>
              <w:pStyle w:val="Lijstalinea"/>
              <w:numPr>
                <w:ilvl w:val="0"/>
                <w:numId w:val="22"/>
              </w:numPr>
            </w:pPr>
            <w:proofErr w:type="spellStart"/>
            <w:r w:rsidRPr="00D611C4">
              <w:t>Kleppenregister</w:t>
            </w:r>
            <w:proofErr w:type="spellEnd"/>
          </w:p>
        </w:tc>
      </w:tr>
      <w:tr w:rsidR="009A5E69" w:rsidRPr="00D611C4" w14:paraId="06FCA879" w14:textId="77777777" w:rsidTr="009A5E69">
        <w:tc>
          <w:tcPr>
            <w:tcW w:w="493" w:type="pct"/>
          </w:tcPr>
          <w:p w14:paraId="06AA5967" w14:textId="77777777" w:rsidR="009A5E69" w:rsidRDefault="009A5E69" w:rsidP="00265FA0">
            <w:r w:rsidRPr="005C640E">
              <w:rPr>
                <w:u w:val="single"/>
              </w:rPr>
              <w:t xml:space="preserve"> </w:t>
            </w:r>
          </w:p>
        </w:tc>
        <w:tc>
          <w:tcPr>
            <w:tcW w:w="4507" w:type="pct"/>
          </w:tcPr>
          <w:p w14:paraId="503471C0" w14:textId="77777777" w:rsidR="009A5E69" w:rsidRPr="00D611C4" w:rsidRDefault="009A5E69" w:rsidP="00810557">
            <w:pPr>
              <w:pStyle w:val="Lijstalinea"/>
              <w:numPr>
                <w:ilvl w:val="1"/>
                <w:numId w:val="22"/>
              </w:numPr>
            </w:pPr>
            <w:proofErr w:type="spellStart"/>
            <w:r w:rsidRPr="00D611C4">
              <w:t>bedrading</w:t>
            </w:r>
            <w:proofErr w:type="spellEnd"/>
            <w:r w:rsidRPr="00D611C4">
              <w:t>;</w:t>
            </w:r>
          </w:p>
        </w:tc>
      </w:tr>
      <w:tr w:rsidR="009A5E69" w:rsidRPr="00D611C4" w14:paraId="7F025765" w14:textId="77777777" w:rsidTr="009A5E69">
        <w:tc>
          <w:tcPr>
            <w:tcW w:w="493" w:type="pct"/>
          </w:tcPr>
          <w:p w14:paraId="25D7D5A4" w14:textId="77777777" w:rsidR="009A5E69" w:rsidRDefault="009A5E69" w:rsidP="00265FA0">
            <w:r w:rsidRPr="005C640E">
              <w:rPr>
                <w:u w:val="single"/>
              </w:rPr>
              <w:t xml:space="preserve"> </w:t>
            </w:r>
          </w:p>
        </w:tc>
        <w:tc>
          <w:tcPr>
            <w:tcW w:w="4507" w:type="pct"/>
          </w:tcPr>
          <w:p w14:paraId="642BCA72" w14:textId="77777777" w:rsidR="009A5E69" w:rsidRPr="00D611C4" w:rsidRDefault="009A5E69" w:rsidP="00810557">
            <w:pPr>
              <w:pStyle w:val="Lijstalinea"/>
              <w:numPr>
                <w:ilvl w:val="1"/>
                <w:numId w:val="22"/>
              </w:numPr>
            </w:pPr>
            <w:proofErr w:type="spellStart"/>
            <w:proofErr w:type="gramStart"/>
            <w:r w:rsidRPr="00D611C4">
              <w:t>eindcontacten</w:t>
            </w:r>
            <w:proofErr w:type="spellEnd"/>
            <w:proofErr w:type="gramEnd"/>
            <w:r w:rsidRPr="00D611C4">
              <w:t>.</w:t>
            </w:r>
          </w:p>
        </w:tc>
      </w:tr>
      <w:tr w:rsidR="009A5E69" w:rsidRPr="00D611C4" w14:paraId="33B84A7F" w14:textId="77777777" w:rsidTr="009A5E69">
        <w:tc>
          <w:tcPr>
            <w:tcW w:w="493" w:type="pct"/>
          </w:tcPr>
          <w:p w14:paraId="17DFB1AF" w14:textId="77777777" w:rsidR="009A5E69" w:rsidRDefault="009A5E69" w:rsidP="00265FA0">
            <w:r w:rsidRPr="00F35309">
              <w:t>v</w:t>
            </w:r>
          </w:p>
        </w:tc>
        <w:tc>
          <w:tcPr>
            <w:tcW w:w="4507" w:type="pct"/>
          </w:tcPr>
          <w:p w14:paraId="7BB040F1" w14:textId="63AA5E87" w:rsidR="009A5E69" w:rsidRPr="007B6D91" w:rsidRDefault="009A5E69" w:rsidP="00810557">
            <w:pPr>
              <w:pStyle w:val="Lijstalinea"/>
              <w:numPr>
                <w:ilvl w:val="0"/>
                <w:numId w:val="22"/>
              </w:numPr>
              <w:rPr>
                <w:lang w:val="nl-NL"/>
              </w:rPr>
            </w:pPr>
            <w:r w:rsidRPr="007B6D91">
              <w:rPr>
                <w:lang w:val="nl-NL"/>
              </w:rPr>
              <w:t>Brandstofvoorziening</w:t>
            </w:r>
            <w:r w:rsidR="007B6D91" w:rsidRPr="007B6D91">
              <w:rPr>
                <w:lang w:val="nl-NL"/>
              </w:rPr>
              <w:t xml:space="preserve"> (</w:t>
            </w:r>
            <w:r w:rsidR="007B6D91" w:rsidRPr="007B6D91">
              <w:rPr>
                <w:szCs w:val="18"/>
                <w:lang w:val="nl-NL"/>
              </w:rPr>
              <w:t xml:space="preserve">brandstoftank </w:t>
            </w:r>
            <w:r w:rsidR="007B6D91">
              <w:rPr>
                <w:szCs w:val="18"/>
                <w:lang w:val="nl-NL"/>
              </w:rPr>
              <w:t xml:space="preserve">als </w:t>
            </w:r>
            <w:r w:rsidR="007B6D91" w:rsidRPr="007B6D91">
              <w:rPr>
                <w:szCs w:val="18"/>
                <w:lang w:val="nl-NL"/>
              </w:rPr>
              <w:t xml:space="preserve">onderdeel van de constructie van het aggregaat, brandstoftank </w:t>
            </w:r>
            <w:r w:rsidR="007B6D91">
              <w:rPr>
                <w:szCs w:val="18"/>
                <w:lang w:val="nl-NL"/>
              </w:rPr>
              <w:t xml:space="preserve">&lt; </w:t>
            </w:r>
            <w:r w:rsidR="007B6D91" w:rsidRPr="007B6D91">
              <w:rPr>
                <w:szCs w:val="18"/>
                <w:lang w:val="nl-NL"/>
              </w:rPr>
              <w:t xml:space="preserve">300 liter in </w:t>
            </w:r>
            <w:r w:rsidR="002A7F94">
              <w:rPr>
                <w:szCs w:val="18"/>
                <w:lang w:val="nl-NL"/>
              </w:rPr>
              <w:t xml:space="preserve">hetzelfde gebouw </w:t>
            </w:r>
            <w:r w:rsidR="007B6D91">
              <w:rPr>
                <w:szCs w:val="18"/>
                <w:lang w:val="nl-NL"/>
              </w:rPr>
              <w:t xml:space="preserve">als het aggregaat, en </w:t>
            </w:r>
            <w:r w:rsidR="007B6D91" w:rsidRPr="007B6D91">
              <w:rPr>
                <w:szCs w:val="18"/>
                <w:lang w:val="nl-NL"/>
              </w:rPr>
              <w:t xml:space="preserve">brandstoftank </w:t>
            </w:r>
            <w:r w:rsidR="007B6D91">
              <w:rPr>
                <w:szCs w:val="18"/>
                <w:lang w:val="nl-NL"/>
              </w:rPr>
              <w:t>&gt;= 300 liter als</w:t>
            </w:r>
            <w:r w:rsidR="007B6D91" w:rsidRPr="007B6D91">
              <w:rPr>
                <w:szCs w:val="18"/>
                <w:lang w:val="nl-NL"/>
              </w:rPr>
              <w:t xml:space="preserve"> onderdeel van </w:t>
            </w:r>
            <w:r w:rsidR="007B6D91">
              <w:rPr>
                <w:szCs w:val="18"/>
                <w:lang w:val="nl-NL"/>
              </w:rPr>
              <w:t>het aggregaat</w:t>
            </w:r>
            <w:r w:rsidR="007B6D91" w:rsidRPr="007B6D91">
              <w:rPr>
                <w:szCs w:val="18"/>
                <w:lang w:val="nl-NL"/>
              </w:rPr>
              <w:t xml:space="preserve"> volgens</w:t>
            </w:r>
            <w:r w:rsidR="007B6D91">
              <w:rPr>
                <w:szCs w:val="18"/>
                <w:lang w:val="nl-NL"/>
              </w:rPr>
              <w:t xml:space="preserve"> </w:t>
            </w:r>
            <w:r w:rsidR="007B6D91" w:rsidRPr="007B6D91">
              <w:rPr>
                <w:szCs w:val="18"/>
                <w:lang w:val="nl-NL"/>
              </w:rPr>
              <w:t>het EBI-ve</w:t>
            </w:r>
            <w:r w:rsidR="007B6D91">
              <w:rPr>
                <w:szCs w:val="18"/>
                <w:lang w:val="nl-NL"/>
              </w:rPr>
              <w:t>rslag</w:t>
            </w:r>
            <w:r w:rsidR="007B6D91" w:rsidRPr="007B6D91">
              <w:rPr>
                <w:lang w:val="nl-NL"/>
              </w:rPr>
              <w:t>)</w:t>
            </w:r>
            <w:r w:rsidR="007B6D91">
              <w:rPr>
                <w:lang w:val="nl-NL"/>
              </w:rPr>
              <w:t>.</w:t>
            </w:r>
          </w:p>
        </w:tc>
      </w:tr>
      <w:tr w:rsidR="009A5E69" w:rsidRPr="00D611C4" w14:paraId="4109280A" w14:textId="77777777" w:rsidTr="009A5E69">
        <w:tc>
          <w:tcPr>
            <w:tcW w:w="493" w:type="pct"/>
          </w:tcPr>
          <w:p w14:paraId="400EC82C" w14:textId="77777777" w:rsidR="009A5E69" w:rsidRDefault="009A5E69" w:rsidP="00265FA0">
            <w:r w:rsidRPr="00F35309">
              <w:t>v</w:t>
            </w:r>
          </w:p>
        </w:tc>
        <w:tc>
          <w:tcPr>
            <w:tcW w:w="4507" w:type="pct"/>
          </w:tcPr>
          <w:p w14:paraId="12221841" w14:textId="77777777" w:rsidR="009A5E69" w:rsidRPr="00D611C4" w:rsidRDefault="009A5E69" w:rsidP="00810557">
            <w:pPr>
              <w:pStyle w:val="Lijstalinea"/>
              <w:numPr>
                <w:ilvl w:val="1"/>
                <w:numId w:val="22"/>
              </w:numPr>
            </w:pPr>
            <w:proofErr w:type="spellStart"/>
            <w:r w:rsidRPr="00D611C4">
              <w:t>bedrading</w:t>
            </w:r>
            <w:proofErr w:type="spellEnd"/>
            <w:r w:rsidRPr="00D611C4">
              <w:t xml:space="preserve"> </w:t>
            </w:r>
            <w:proofErr w:type="spellStart"/>
            <w:r w:rsidRPr="00D611C4">
              <w:t>trimpomp</w:t>
            </w:r>
            <w:proofErr w:type="spellEnd"/>
            <w:r w:rsidRPr="00D611C4">
              <w:t>;</w:t>
            </w:r>
          </w:p>
        </w:tc>
      </w:tr>
      <w:tr w:rsidR="009A5E69" w:rsidRPr="00D611C4" w14:paraId="073D9E37" w14:textId="77777777" w:rsidTr="009A5E69">
        <w:tc>
          <w:tcPr>
            <w:tcW w:w="493" w:type="pct"/>
          </w:tcPr>
          <w:p w14:paraId="1751EAD7" w14:textId="77777777" w:rsidR="009A5E69" w:rsidRDefault="009A5E69" w:rsidP="00265FA0">
            <w:r w:rsidRPr="00F35309">
              <w:t>v</w:t>
            </w:r>
          </w:p>
        </w:tc>
        <w:tc>
          <w:tcPr>
            <w:tcW w:w="4507" w:type="pct"/>
          </w:tcPr>
          <w:p w14:paraId="3CAB0077" w14:textId="77777777" w:rsidR="009A5E69" w:rsidRPr="00D611C4" w:rsidRDefault="009A5E69" w:rsidP="00810557">
            <w:pPr>
              <w:pStyle w:val="Lijstalinea"/>
              <w:numPr>
                <w:ilvl w:val="1"/>
                <w:numId w:val="22"/>
              </w:numPr>
            </w:pPr>
            <w:proofErr w:type="spellStart"/>
            <w:r w:rsidRPr="00D611C4">
              <w:t>bedrading</w:t>
            </w:r>
            <w:proofErr w:type="spellEnd"/>
            <w:r w:rsidRPr="00D611C4">
              <w:t xml:space="preserve"> </w:t>
            </w:r>
            <w:proofErr w:type="spellStart"/>
            <w:r w:rsidRPr="00D611C4">
              <w:t>vlotters</w:t>
            </w:r>
            <w:proofErr w:type="spellEnd"/>
            <w:r w:rsidRPr="00D611C4">
              <w:t>;</w:t>
            </w:r>
          </w:p>
        </w:tc>
      </w:tr>
      <w:tr w:rsidR="009A5E69" w:rsidRPr="00D611C4" w14:paraId="68EB3954" w14:textId="77777777" w:rsidTr="009A5E69">
        <w:tc>
          <w:tcPr>
            <w:tcW w:w="493" w:type="pct"/>
          </w:tcPr>
          <w:p w14:paraId="61EB544F" w14:textId="77777777" w:rsidR="009A5E69" w:rsidRDefault="009A5E69" w:rsidP="00265FA0">
            <w:r w:rsidRPr="00F35309">
              <w:t>v</w:t>
            </w:r>
          </w:p>
        </w:tc>
        <w:tc>
          <w:tcPr>
            <w:tcW w:w="4507" w:type="pct"/>
          </w:tcPr>
          <w:p w14:paraId="1C0E3A9C" w14:textId="77777777" w:rsidR="009A5E69" w:rsidRPr="00D611C4" w:rsidRDefault="009A5E69" w:rsidP="00810557">
            <w:pPr>
              <w:pStyle w:val="Lijstalinea"/>
              <w:numPr>
                <w:ilvl w:val="1"/>
                <w:numId w:val="22"/>
              </w:numPr>
            </w:pPr>
            <w:proofErr w:type="spellStart"/>
            <w:r w:rsidRPr="00D611C4">
              <w:t>bedrading</w:t>
            </w:r>
            <w:proofErr w:type="spellEnd"/>
            <w:r w:rsidRPr="00D611C4">
              <w:t xml:space="preserve"> </w:t>
            </w:r>
            <w:proofErr w:type="spellStart"/>
            <w:r w:rsidRPr="00D611C4">
              <w:t>kleppen</w:t>
            </w:r>
            <w:proofErr w:type="spellEnd"/>
            <w:r w:rsidRPr="00D611C4">
              <w:t>;</w:t>
            </w:r>
          </w:p>
        </w:tc>
      </w:tr>
      <w:tr w:rsidR="009A5E69" w:rsidRPr="00D611C4" w14:paraId="1E34DE41" w14:textId="77777777" w:rsidTr="009A5E69">
        <w:tc>
          <w:tcPr>
            <w:tcW w:w="493" w:type="pct"/>
          </w:tcPr>
          <w:p w14:paraId="2303305F" w14:textId="77777777" w:rsidR="009A5E69" w:rsidRDefault="009A5E69" w:rsidP="00265FA0">
            <w:r w:rsidRPr="005C640E">
              <w:rPr>
                <w:u w:val="single"/>
              </w:rPr>
              <w:t xml:space="preserve"> </w:t>
            </w:r>
          </w:p>
        </w:tc>
        <w:tc>
          <w:tcPr>
            <w:tcW w:w="4507" w:type="pct"/>
          </w:tcPr>
          <w:p w14:paraId="4C6372B8" w14:textId="77777777" w:rsidR="009A5E69" w:rsidRPr="00D611C4" w:rsidRDefault="009A5E69" w:rsidP="00810557">
            <w:pPr>
              <w:pStyle w:val="Lijstalinea"/>
              <w:numPr>
                <w:ilvl w:val="1"/>
                <w:numId w:val="22"/>
              </w:numPr>
            </w:pPr>
            <w:proofErr w:type="spellStart"/>
            <w:r w:rsidRPr="00D611C4">
              <w:t>reinigen</w:t>
            </w:r>
            <w:proofErr w:type="spellEnd"/>
            <w:r w:rsidRPr="00D611C4">
              <w:t xml:space="preserve"> </w:t>
            </w:r>
            <w:proofErr w:type="spellStart"/>
            <w:r w:rsidRPr="00D611C4">
              <w:t>primaire</w:t>
            </w:r>
            <w:proofErr w:type="spellEnd"/>
            <w:r w:rsidRPr="00D611C4">
              <w:t xml:space="preserve"> filters fuel polishing system;</w:t>
            </w:r>
          </w:p>
        </w:tc>
      </w:tr>
      <w:tr w:rsidR="009A5E69" w:rsidRPr="002A7F94" w14:paraId="2846C9A6" w14:textId="77777777" w:rsidTr="009A5E69">
        <w:tc>
          <w:tcPr>
            <w:tcW w:w="493" w:type="pct"/>
          </w:tcPr>
          <w:p w14:paraId="6D3F1C2F" w14:textId="77777777" w:rsidR="009A5E69" w:rsidRDefault="009A5E69" w:rsidP="00265FA0">
            <w:r w:rsidRPr="005C640E">
              <w:rPr>
                <w:u w:val="single"/>
              </w:rPr>
              <w:t xml:space="preserve"> </w:t>
            </w:r>
          </w:p>
        </w:tc>
        <w:tc>
          <w:tcPr>
            <w:tcW w:w="4507" w:type="pct"/>
          </w:tcPr>
          <w:p w14:paraId="2929163C" w14:textId="77777777" w:rsidR="009A5E69" w:rsidRPr="00D611C4" w:rsidRDefault="009A5E69" w:rsidP="00810557">
            <w:pPr>
              <w:pStyle w:val="Lijstalinea"/>
              <w:numPr>
                <w:ilvl w:val="1"/>
                <w:numId w:val="22"/>
              </w:numPr>
              <w:rPr>
                <w:lang w:val="de-DE"/>
              </w:rPr>
            </w:pPr>
            <w:r w:rsidRPr="00D611C4">
              <w:rPr>
                <w:lang w:val="de-DE"/>
              </w:rPr>
              <w:t xml:space="preserve">reinigen </w:t>
            </w:r>
            <w:proofErr w:type="spellStart"/>
            <w:r w:rsidRPr="00D611C4">
              <w:rPr>
                <w:lang w:val="de-DE"/>
              </w:rPr>
              <w:t>eind</w:t>
            </w:r>
            <w:proofErr w:type="spellEnd"/>
            <w:r w:rsidRPr="00D611C4">
              <w:rPr>
                <w:lang w:val="de-DE"/>
              </w:rPr>
              <w:t xml:space="preserve"> </w:t>
            </w:r>
            <w:proofErr w:type="spellStart"/>
            <w:r w:rsidRPr="00D611C4">
              <w:rPr>
                <w:lang w:val="de-DE"/>
              </w:rPr>
              <w:t>filter</w:t>
            </w:r>
            <w:proofErr w:type="spellEnd"/>
            <w:r w:rsidRPr="00D611C4">
              <w:rPr>
                <w:lang w:val="de-DE"/>
              </w:rPr>
              <w:t xml:space="preserve">  </w:t>
            </w:r>
            <w:proofErr w:type="spellStart"/>
            <w:r w:rsidRPr="00D611C4">
              <w:rPr>
                <w:lang w:val="de-DE"/>
              </w:rPr>
              <w:t>fuel</w:t>
            </w:r>
            <w:proofErr w:type="spellEnd"/>
            <w:r w:rsidRPr="00D611C4">
              <w:rPr>
                <w:lang w:val="de-DE"/>
              </w:rPr>
              <w:t xml:space="preserve"> </w:t>
            </w:r>
            <w:proofErr w:type="spellStart"/>
            <w:r w:rsidRPr="00D611C4">
              <w:rPr>
                <w:lang w:val="de-DE"/>
              </w:rPr>
              <w:t>polishing</w:t>
            </w:r>
            <w:proofErr w:type="spellEnd"/>
            <w:r w:rsidRPr="00D611C4">
              <w:rPr>
                <w:lang w:val="de-DE"/>
              </w:rPr>
              <w:t xml:space="preserve"> </w:t>
            </w:r>
            <w:proofErr w:type="spellStart"/>
            <w:r w:rsidRPr="00D611C4">
              <w:rPr>
                <w:lang w:val="de-DE"/>
              </w:rPr>
              <w:t>system</w:t>
            </w:r>
            <w:proofErr w:type="spellEnd"/>
            <w:r w:rsidRPr="00D611C4">
              <w:rPr>
                <w:lang w:val="de-DE"/>
              </w:rPr>
              <w:t>;</w:t>
            </w:r>
          </w:p>
        </w:tc>
      </w:tr>
      <w:tr w:rsidR="009A5E69" w:rsidRPr="00D611C4" w14:paraId="201D9F58" w14:textId="77777777" w:rsidTr="009A5E69">
        <w:tc>
          <w:tcPr>
            <w:tcW w:w="493" w:type="pct"/>
          </w:tcPr>
          <w:p w14:paraId="3EB2B494" w14:textId="77777777" w:rsidR="009A5E69" w:rsidRDefault="009A5E69" w:rsidP="00265FA0">
            <w:r w:rsidRPr="007843A1">
              <w:t>v</w:t>
            </w:r>
          </w:p>
        </w:tc>
        <w:tc>
          <w:tcPr>
            <w:tcW w:w="4507" w:type="pct"/>
          </w:tcPr>
          <w:p w14:paraId="68C67259" w14:textId="77777777" w:rsidR="009A5E69" w:rsidRPr="00D611C4" w:rsidRDefault="009A5E69" w:rsidP="00810557">
            <w:pPr>
              <w:pStyle w:val="Lijstalinea"/>
              <w:numPr>
                <w:ilvl w:val="1"/>
                <w:numId w:val="22"/>
              </w:numPr>
              <w:rPr>
                <w:lang w:val="nl-NL"/>
              </w:rPr>
            </w:pPr>
            <w:r w:rsidRPr="00D611C4">
              <w:rPr>
                <w:lang w:val="nl-NL"/>
              </w:rPr>
              <w:t xml:space="preserve">controleren </w:t>
            </w:r>
            <w:proofErr w:type="spellStart"/>
            <w:r w:rsidRPr="00D611C4">
              <w:rPr>
                <w:lang w:val="nl-NL"/>
              </w:rPr>
              <w:t>vacuum</w:t>
            </w:r>
            <w:proofErr w:type="spellEnd"/>
            <w:r w:rsidRPr="00D611C4">
              <w:rPr>
                <w:lang w:val="nl-NL"/>
              </w:rPr>
              <w:t xml:space="preserve"> en overdrukschakelaar </w:t>
            </w:r>
            <w:proofErr w:type="spellStart"/>
            <w:r w:rsidRPr="00D611C4">
              <w:rPr>
                <w:lang w:val="nl-NL"/>
              </w:rPr>
              <w:t>fuel</w:t>
            </w:r>
            <w:proofErr w:type="spellEnd"/>
            <w:r w:rsidRPr="00D611C4">
              <w:rPr>
                <w:lang w:val="nl-NL"/>
              </w:rPr>
              <w:t xml:space="preserve"> </w:t>
            </w:r>
            <w:proofErr w:type="spellStart"/>
            <w:r w:rsidRPr="00D611C4">
              <w:rPr>
                <w:lang w:val="nl-NL"/>
              </w:rPr>
              <w:t>polishing</w:t>
            </w:r>
            <w:proofErr w:type="spellEnd"/>
            <w:r w:rsidRPr="00D611C4">
              <w:rPr>
                <w:lang w:val="nl-NL"/>
              </w:rPr>
              <w:t xml:space="preserve"> system;</w:t>
            </w:r>
          </w:p>
        </w:tc>
      </w:tr>
      <w:tr w:rsidR="009A5E69" w:rsidRPr="00D611C4" w14:paraId="1D093C74" w14:textId="77777777" w:rsidTr="009A5E69">
        <w:tc>
          <w:tcPr>
            <w:tcW w:w="493" w:type="pct"/>
          </w:tcPr>
          <w:p w14:paraId="2B76B2BC" w14:textId="77777777" w:rsidR="009A5E69" w:rsidRDefault="009A5E69" w:rsidP="00265FA0">
            <w:r w:rsidRPr="007843A1">
              <w:t>v</w:t>
            </w:r>
          </w:p>
        </w:tc>
        <w:tc>
          <w:tcPr>
            <w:tcW w:w="4507" w:type="pct"/>
          </w:tcPr>
          <w:p w14:paraId="03B39FE1" w14:textId="77777777" w:rsidR="009A5E69" w:rsidRPr="00D611C4" w:rsidRDefault="009A5E69" w:rsidP="00810557">
            <w:pPr>
              <w:pStyle w:val="Lijstalinea"/>
              <w:numPr>
                <w:ilvl w:val="1"/>
                <w:numId w:val="22"/>
              </w:numPr>
              <w:rPr>
                <w:lang w:val="nl-NL"/>
              </w:rPr>
            </w:pPr>
            <w:r w:rsidRPr="00D611C4">
              <w:rPr>
                <w:lang w:val="nl-NL"/>
              </w:rPr>
              <w:t xml:space="preserve">controleren voetklep/ terugslagklep </w:t>
            </w:r>
            <w:proofErr w:type="spellStart"/>
            <w:r w:rsidRPr="00D611C4">
              <w:rPr>
                <w:lang w:val="nl-NL"/>
              </w:rPr>
              <w:t>fuel</w:t>
            </w:r>
            <w:proofErr w:type="spellEnd"/>
            <w:r w:rsidRPr="00D611C4">
              <w:rPr>
                <w:lang w:val="nl-NL"/>
              </w:rPr>
              <w:t xml:space="preserve"> </w:t>
            </w:r>
            <w:proofErr w:type="spellStart"/>
            <w:r w:rsidRPr="00D611C4">
              <w:rPr>
                <w:lang w:val="nl-NL"/>
              </w:rPr>
              <w:t>polishing</w:t>
            </w:r>
            <w:proofErr w:type="spellEnd"/>
            <w:r w:rsidRPr="00D611C4">
              <w:rPr>
                <w:lang w:val="nl-NL"/>
              </w:rPr>
              <w:t xml:space="preserve"> system;</w:t>
            </w:r>
          </w:p>
        </w:tc>
      </w:tr>
      <w:tr w:rsidR="009A5E69" w:rsidRPr="002A7F94" w14:paraId="316EA134" w14:textId="77777777" w:rsidTr="009A5E69">
        <w:tc>
          <w:tcPr>
            <w:tcW w:w="493" w:type="pct"/>
          </w:tcPr>
          <w:p w14:paraId="0660ED16" w14:textId="77777777" w:rsidR="009A5E69" w:rsidRDefault="009A5E69" w:rsidP="00265FA0">
            <w:r w:rsidRPr="005C640E">
              <w:rPr>
                <w:u w:val="single"/>
              </w:rPr>
              <w:t xml:space="preserve"> </w:t>
            </w:r>
          </w:p>
        </w:tc>
        <w:tc>
          <w:tcPr>
            <w:tcW w:w="4507" w:type="pct"/>
          </w:tcPr>
          <w:p w14:paraId="4F740848" w14:textId="77777777" w:rsidR="009A5E69" w:rsidRPr="00D611C4" w:rsidRDefault="009A5E69" w:rsidP="00810557">
            <w:pPr>
              <w:pStyle w:val="Lijstalinea"/>
              <w:numPr>
                <w:ilvl w:val="1"/>
                <w:numId w:val="22"/>
              </w:numPr>
            </w:pPr>
            <w:proofErr w:type="spellStart"/>
            <w:proofErr w:type="gramStart"/>
            <w:r w:rsidRPr="00D611C4">
              <w:t>controleren</w:t>
            </w:r>
            <w:proofErr w:type="spellEnd"/>
            <w:proofErr w:type="gramEnd"/>
            <w:r w:rsidRPr="00D611C4">
              <w:t xml:space="preserve"> </w:t>
            </w:r>
            <w:proofErr w:type="spellStart"/>
            <w:r w:rsidRPr="00D611C4">
              <w:t>accu</w:t>
            </w:r>
            <w:proofErr w:type="spellEnd"/>
            <w:r w:rsidRPr="00D611C4">
              <w:t xml:space="preserve"> fuel polishing system.</w:t>
            </w:r>
          </w:p>
        </w:tc>
      </w:tr>
      <w:tr w:rsidR="009A5E69" w:rsidRPr="00D611C4" w14:paraId="273ED8F7" w14:textId="77777777" w:rsidTr="009A5E69">
        <w:tc>
          <w:tcPr>
            <w:tcW w:w="493" w:type="pct"/>
          </w:tcPr>
          <w:p w14:paraId="7C2B02B5" w14:textId="77777777" w:rsidR="009A5E69" w:rsidRDefault="009A5E69" w:rsidP="00265FA0">
            <w:r w:rsidRPr="00BF5562">
              <w:t>v</w:t>
            </w:r>
          </w:p>
        </w:tc>
        <w:tc>
          <w:tcPr>
            <w:tcW w:w="4507" w:type="pct"/>
          </w:tcPr>
          <w:p w14:paraId="1913CA26" w14:textId="77777777" w:rsidR="009A5E69" w:rsidRPr="00D611C4" w:rsidRDefault="009A5E69" w:rsidP="00810557">
            <w:pPr>
              <w:pStyle w:val="Lijstalinea"/>
              <w:numPr>
                <w:ilvl w:val="0"/>
                <w:numId w:val="22"/>
              </w:numPr>
            </w:pPr>
            <w:proofErr w:type="spellStart"/>
            <w:r w:rsidRPr="00D611C4">
              <w:t>Voorsmeerpomp</w:t>
            </w:r>
            <w:proofErr w:type="spellEnd"/>
          </w:p>
        </w:tc>
      </w:tr>
      <w:tr w:rsidR="009A5E69" w:rsidRPr="00D611C4" w14:paraId="50C94FDC" w14:textId="77777777" w:rsidTr="009A5E69">
        <w:tc>
          <w:tcPr>
            <w:tcW w:w="493" w:type="pct"/>
          </w:tcPr>
          <w:p w14:paraId="3116484F" w14:textId="77777777" w:rsidR="009A5E69" w:rsidRDefault="009A5E69" w:rsidP="00265FA0">
            <w:r w:rsidRPr="00BF5562">
              <w:t>v</w:t>
            </w:r>
          </w:p>
        </w:tc>
        <w:tc>
          <w:tcPr>
            <w:tcW w:w="4507" w:type="pct"/>
          </w:tcPr>
          <w:p w14:paraId="3EE0CA9A" w14:textId="77777777" w:rsidR="009A5E69" w:rsidRPr="00D611C4" w:rsidRDefault="009A5E69" w:rsidP="00810557">
            <w:pPr>
              <w:pStyle w:val="Lijstalinea"/>
              <w:numPr>
                <w:ilvl w:val="1"/>
                <w:numId w:val="22"/>
              </w:numPr>
            </w:pPr>
            <w:proofErr w:type="spellStart"/>
            <w:proofErr w:type="gramStart"/>
            <w:r w:rsidRPr="00D611C4">
              <w:t>bedrading</w:t>
            </w:r>
            <w:proofErr w:type="spellEnd"/>
            <w:proofErr w:type="gramEnd"/>
            <w:r w:rsidRPr="00D611C4">
              <w:t xml:space="preserve"> pomp.</w:t>
            </w:r>
          </w:p>
        </w:tc>
      </w:tr>
      <w:tr w:rsidR="009A5E69" w:rsidRPr="00D611C4" w14:paraId="626822BA" w14:textId="77777777" w:rsidTr="009A5E69">
        <w:tc>
          <w:tcPr>
            <w:tcW w:w="493" w:type="pct"/>
          </w:tcPr>
          <w:p w14:paraId="56098390" w14:textId="77777777" w:rsidR="009A5E69" w:rsidRDefault="009A5E69" w:rsidP="00265FA0">
            <w:r w:rsidRPr="00BF5562">
              <w:t>v</w:t>
            </w:r>
          </w:p>
        </w:tc>
        <w:tc>
          <w:tcPr>
            <w:tcW w:w="4507" w:type="pct"/>
          </w:tcPr>
          <w:p w14:paraId="46090095" w14:textId="77777777" w:rsidR="009A5E69" w:rsidRPr="00D611C4" w:rsidRDefault="009A5E69" w:rsidP="00810557">
            <w:pPr>
              <w:pStyle w:val="Lijstalinea"/>
              <w:numPr>
                <w:ilvl w:val="0"/>
                <w:numId w:val="22"/>
              </w:numPr>
            </w:pPr>
            <w:proofErr w:type="spellStart"/>
            <w:r w:rsidRPr="00D611C4">
              <w:t>Toerenbeveiliging</w:t>
            </w:r>
            <w:proofErr w:type="spellEnd"/>
          </w:p>
        </w:tc>
      </w:tr>
      <w:tr w:rsidR="009A5E69" w:rsidRPr="00D611C4" w14:paraId="3AD0E308" w14:textId="77777777" w:rsidTr="009A5E69">
        <w:tc>
          <w:tcPr>
            <w:tcW w:w="493" w:type="pct"/>
          </w:tcPr>
          <w:p w14:paraId="5009282A" w14:textId="77777777" w:rsidR="009A5E69" w:rsidRDefault="009A5E69" w:rsidP="00265FA0">
            <w:r w:rsidRPr="00BF5562">
              <w:t>v</w:t>
            </w:r>
          </w:p>
        </w:tc>
        <w:tc>
          <w:tcPr>
            <w:tcW w:w="4507" w:type="pct"/>
          </w:tcPr>
          <w:p w14:paraId="0A56B0FF" w14:textId="77777777" w:rsidR="009A5E69" w:rsidRPr="00D611C4" w:rsidRDefault="009A5E69" w:rsidP="00810557">
            <w:pPr>
              <w:pStyle w:val="Lijstalinea"/>
              <w:numPr>
                <w:ilvl w:val="1"/>
                <w:numId w:val="22"/>
              </w:numPr>
            </w:pPr>
            <w:proofErr w:type="spellStart"/>
            <w:proofErr w:type="gramStart"/>
            <w:r w:rsidRPr="00D611C4">
              <w:t>bedrading</w:t>
            </w:r>
            <w:proofErr w:type="spellEnd"/>
            <w:proofErr w:type="gramEnd"/>
            <w:r w:rsidRPr="00D611C4">
              <w:t>.</w:t>
            </w:r>
          </w:p>
        </w:tc>
      </w:tr>
      <w:tr w:rsidR="009A5E69" w:rsidRPr="00D611C4" w14:paraId="51086E4C" w14:textId="77777777" w:rsidTr="009A5E69">
        <w:tc>
          <w:tcPr>
            <w:tcW w:w="493" w:type="pct"/>
          </w:tcPr>
          <w:p w14:paraId="7AA26CD0" w14:textId="77777777" w:rsidR="009A5E69" w:rsidRDefault="009A5E69" w:rsidP="00265FA0">
            <w:r w:rsidRPr="005C640E">
              <w:rPr>
                <w:u w:val="single"/>
              </w:rPr>
              <w:t xml:space="preserve"> </w:t>
            </w:r>
          </w:p>
        </w:tc>
        <w:tc>
          <w:tcPr>
            <w:tcW w:w="4507" w:type="pct"/>
          </w:tcPr>
          <w:p w14:paraId="44356FA2" w14:textId="77777777" w:rsidR="009A5E69" w:rsidRPr="00D611C4" w:rsidRDefault="009A5E69" w:rsidP="00265FA0">
            <w:pPr>
              <w:pStyle w:val="Lijstalinea"/>
              <w:ind w:left="0"/>
              <w:contextualSpacing w:val="0"/>
              <w:rPr>
                <w:lang w:val="nl-NL"/>
              </w:rPr>
            </w:pPr>
          </w:p>
        </w:tc>
      </w:tr>
      <w:tr w:rsidR="009A5E69" w:rsidRPr="00D611C4" w14:paraId="3F263775" w14:textId="77777777" w:rsidTr="009A5E69">
        <w:tc>
          <w:tcPr>
            <w:tcW w:w="493" w:type="pct"/>
          </w:tcPr>
          <w:p w14:paraId="4B7C2849" w14:textId="77777777" w:rsidR="009A5E69" w:rsidRDefault="009A5E69" w:rsidP="00265FA0">
            <w:r w:rsidRPr="00013790">
              <w:lastRenderedPageBreak/>
              <w:t>v</w:t>
            </w:r>
          </w:p>
        </w:tc>
        <w:tc>
          <w:tcPr>
            <w:tcW w:w="4507" w:type="pct"/>
          </w:tcPr>
          <w:p w14:paraId="752247B7" w14:textId="77777777" w:rsidR="009A5E69" w:rsidRPr="00D611C4" w:rsidRDefault="009A5E69" w:rsidP="00265FA0">
            <w:pPr>
              <w:rPr>
                <w:u w:val="single"/>
              </w:rPr>
            </w:pPr>
            <w:r w:rsidRPr="00D611C4">
              <w:rPr>
                <w:u w:val="single"/>
              </w:rPr>
              <w:t>Besturingskast</w:t>
            </w:r>
          </w:p>
        </w:tc>
      </w:tr>
      <w:tr w:rsidR="009A5E69" w:rsidRPr="00D611C4" w14:paraId="7CC51968" w14:textId="77777777" w:rsidTr="009A5E69">
        <w:tc>
          <w:tcPr>
            <w:tcW w:w="493" w:type="pct"/>
          </w:tcPr>
          <w:p w14:paraId="382A66A3" w14:textId="77777777" w:rsidR="009A5E69" w:rsidRDefault="009A5E69" w:rsidP="00265FA0">
            <w:r w:rsidRPr="00013790">
              <w:t>v</w:t>
            </w:r>
          </w:p>
        </w:tc>
        <w:tc>
          <w:tcPr>
            <w:tcW w:w="4507" w:type="pct"/>
          </w:tcPr>
          <w:p w14:paraId="4DB03A9B" w14:textId="77777777" w:rsidR="009A5E69" w:rsidRPr="00D611C4" w:rsidRDefault="009A5E69" w:rsidP="00810557">
            <w:pPr>
              <w:pStyle w:val="Lijstalinea"/>
              <w:numPr>
                <w:ilvl w:val="1"/>
                <w:numId w:val="22"/>
              </w:numPr>
            </w:pPr>
            <w:proofErr w:type="spellStart"/>
            <w:r w:rsidRPr="00D611C4">
              <w:t>bedrading</w:t>
            </w:r>
            <w:proofErr w:type="spellEnd"/>
            <w:r w:rsidRPr="00D611C4">
              <w:t>;</w:t>
            </w:r>
          </w:p>
        </w:tc>
      </w:tr>
      <w:tr w:rsidR="009A5E69" w:rsidRPr="00D611C4" w14:paraId="547967DF" w14:textId="77777777" w:rsidTr="009A5E69">
        <w:tc>
          <w:tcPr>
            <w:tcW w:w="493" w:type="pct"/>
          </w:tcPr>
          <w:p w14:paraId="306CA777" w14:textId="77777777" w:rsidR="009A5E69" w:rsidRDefault="009A5E69" w:rsidP="00265FA0">
            <w:r w:rsidRPr="00013790">
              <w:t>v</w:t>
            </w:r>
          </w:p>
        </w:tc>
        <w:tc>
          <w:tcPr>
            <w:tcW w:w="4507" w:type="pct"/>
          </w:tcPr>
          <w:p w14:paraId="53613D4C" w14:textId="77777777" w:rsidR="009A5E69" w:rsidRPr="00D611C4" w:rsidRDefault="009A5E69" w:rsidP="00810557">
            <w:pPr>
              <w:pStyle w:val="Lijstalinea"/>
              <w:numPr>
                <w:ilvl w:val="1"/>
                <w:numId w:val="22"/>
              </w:numPr>
            </w:pPr>
            <w:proofErr w:type="spellStart"/>
            <w:r w:rsidRPr="00D611C4">
              <w:t>aansluitklemmen</w:t>
            </w:r>
            <w:proofErr w:type="spellEnd"/>
            <w:r w:rsidRPr="00D611C4">
              <w:t>;</w:t>
            </w:r>
          </w:p>
        </w:tc>
      </w:tr>
      <w:tr w:rsidR="009A5E69" w:rsidRPr="00D611C4" w14:paraId="680907B2" w14:textId="77777777" w:rsidTr="009A5E69">
        <w:tc>
          <w:tcPr>
            <w:tcW w:w="493" w:type="pct"/>
          </w:tcPr>
          <w:p w14:paraId="5092B8FE" w14:textId="77777777" w:rsidR="009A5E69" w:rsidRDefault="009A5E69" w:rsidP="00265FA0">
            <w:r w:rsidRPr="005C640E">
              <w:rPr>
                <w:u w:val="single"/>
              </w:rPr>
              <w:t xml:space="preserve"> </w:t>
            </w:r>
          </w:p>
        </w:tc>
        <w:tc>
          <w:tcPr>
            <w:tcW w:w="4507" w:type="pct"/>
          </w:tcPr>
          <w:p w14:paraId="27CFC017" w14:textId="77777777" w:rsidR="009A5E69" w:rsidRPr="00D611C4" w:rsidRDefault="009A5E69" w:rsidP="00810557">
            <w:pPr>
              <w:pStyle w:val="Lijstalinea"/>
              <w:numPr>
                <w:ilvl w:val="1"/>
                <w:numId w:val="22"/>
              </w:numPr>
            </w:pPr>
            <w:proofErr w:type="spellStart"/>
            <w:r w:rsidRPr="00D611C4">
              <w:t>synchroniseer</w:t>
            </w:r>
            <w:proofErr w:type="spellEnd"/>
            <w:r w:rsidRPr="00D611C4">
              <w:t>;</w:t>
            </w:r>
          </w:p>
        </w:tc>
      </w:tr>
      <w:tr w:rsidR="009A5E69" w:rsidRPr="00D611C4" w14:paraId="0F34BC6A" w14:textId="77777777" w:rsidTr="009A5E69">
        <w:tc>
          <w:tcPr>
            <w:tcW w:w="493" w:type="pct"/>
          </w:tcPr>
          <w:p w14:paraId="3D793399" w14:textId="77777777" w:rsidR="009A5E69" w:rsidRDefault="009A5E69" w:rsidP="00265FA0">
            <w:r w:rsidRPr="005C640E">
              <w:rPr>
                <w:u w:val="single"/>
              </w:rPr>
              <w:t xml:space="preserve"> </w:t>
            </w:r>
          </w:p>
        </w:tc>
        <w:tc>
          <w:tcPr>
            <w:tcW w:w="4507" w:type="pct"/>
          </w:tcPr>
          <w:p w14:paraId="6DBD38B0" w14:textId="77777777" w:rsidR="009A5E69" w:rsidRPr="00D611C4" w:rsidRDefault="009A5E69" w:rsidP="00810557">
            <w:pPr>
              <w:pStyle w:val="Lijstalinea"/>
              <w:numPr>
                <w:ilvl w:val="1"/>
                <w:numId w:val="22"/>
              </w:numPr>
            </w:pPr>
            <w:proofErr w:type="spellStart"/>
            <w:r w:rsidRPr="00D611C4">
              <w:t>lastverdeler</w:t>
            </w:r>
            <w:proofErr w:type="spellEnd"/>
            <w:r w:rsidRPr="00D611C4">
              <w:t>;</w:t>
            </w:r>
          </w:p>
        </w:tc>
      </w:tr>
      <w:tr w:rsidR="009A5E69" w:rsidRPr="00D611C4" w14:paraId="03BAD004" w14:textId="77777777" w:rsidTr="009A5E69">
        <w:tc>
          <w:tcPr>
            <w:tcW w:w="493" w:type="pct"/>
          </w:tcPr>
          <w:p w14:paraId="752CE760" w14:textId="77777777" w:rsidR="009A5E69" w:rsidRDefault="009A5E69" w:rsidP="00265FA0">
            <w:r w:rsidRPr="005C640E">
              <w:rPr>
                <w:u w:val="single"/>
              </w:rPr>
              <w:t xml:space="preserve"> </w:t>
            </w:r>
          </w:p>
        </w:tc>
        <w:tc>
          <w:tcPr>
            <w:tcW w:w="4507" w:type="pct"/>
          </w:tcPr>
          <w:p w14:paraId="56B548E8" w14:textId="77777777" w:rsidR="009A5E69" w:rsidRPr="00D611C4" w:rsidRDefault="009A5E69" w:rsidP="00810557">
            <w:pPr>
              <w:pStyle w:val="Lijstalinea"/>
              <w:numPr>
                <w:ilvl w:val="1"/>
                <w:numId w:val="22"/>
              </w:numPr>
            </w:pPr>
            <w:proofErr w:type="spellStart"/>
            <w:r w:rsidRPr="00D611C4">
              <w:t>relais</w:t>
            </w:r>
            <w:proofErr w:type="spellEnd"/>
            <w:r w:rsidRPr="00D611C4">
              <w:t>;</w:t>
            </w:r>
          </w:p>
        </w:tc>
      </w:tr>
      <w:tr w:rsidR="009A5E69" w:rsidRPr="00D611C4" w14:paraId="4681ACF8" w14:textId="77777777" w:rsidTr="009A5E69">
        <w:tc>
          <w:tcPr>
            <w:tcW w:w="493" w:type="pct"/>
          </w:tcPr>
          <w:p w14:paraId="30CAD3DD" w14:textId="77777777" w:rsidR="009A5E69" w:rsidRDefault="009A5E69" w:rsidP="00265FA0">
            <w:r w:rsidRPr="005C640E">
              <w:rPr>
                <w:u w:val="single"/>
              </w:rPr>
              <w:t xml:space="preserve"> </w:t>
            </w:r>
          </w:p>
        </w:tc>
        <w:tc>
          <w:tcPr>
            <w:tcW w:w="4507" w:type="pct"/>
          </w:tcPr>
          <w:p w14:paraId="702E97C7" w14:textId="77777777" w:rsidR="009A5E69" w:rsidRPr="00D611C4" w:rsidRDefault="009A5E69" w:rsidP="00810557">
            <w:pPr>
              <w:pStyle w:val="Lijstalinea"/>
              <w:numPr>
                <w:ilvl w:val="1"/>
                <w:numId w:val="22"/>
              </w:numPr>
            </w:pPr>
            <w:proofErr w:type="spellStart"/>
            <w:r w:rsidRPr="00D611C4">
              <w:t>magneetschakelaar</w:t>
            </w:r>
            <w:proofErr w:type="spellEnd"/>
            <w:r w:rsidRPr="00D611C4">
              <w:t>;</w:t>
            </w:r>
          </w:p>
        </w:tc>
      </w:tr>
      <w:tr w:rsidR="009A5E69" w:rsidRPr="00D611C4" w14:paraId="62D7A5CF" w14:textId="77777777" w:rsidTr="009A5E69">
        <w:tc>
          <w:tcPr>
            <w:tcW w:w="493" w:type="pct"/>
          </w:tcPr>
          <w:p w14:paraId="77D593B6" w14:textId="77777777" w:rsidR="009A5E69" w:rsidRDefault="009A5E69" w:rsidP="00265FA0">
            <w:r w:rsidRPr="005C640E">
              <w:rPr>
                <w:u w:val="single"/>
              </w:rPr>
              <w:t xml:space="preserve"> </w:t>
            </w:r>
          </w:p>
        </w:tc>
        <w:tc>
          <w:tcPr>
            <w:tcW w:w="4507" w:type="pct"/>
          </w:tcPr>
          <w:p w14:paraId="5790A35A" w14:textId="77777777" w:rsidR="009A5E69" w:rsidRPr="00D611C4" w:rsidRDefault="009A5E69" w:rsidP="00810557">
            <w:pPr>
              <w:pStyle w:val="Lijstalinea"/>
              <w:numPr>
                <w:ilvl w:val="1"/>
                <w:numId w:val="22"/>
              </w:numPr>
            </w:pPr>
            <w:proofErr w:type="spellStart"/>
            <w:r w:rsidRPr="00D611C4">
              <w:t>vermogensschakelaar</w:t>
            </w:r>
            <w:proofErr w:type="spellEnd"/>
            <w:r w:rsidRPr="00D611C4">
              <w:t>;</w:t>
            </w:r>
          </w:p>
        </w:tc>
      </w:tr>
      <w:tr w:rsidR="009A5E69" w:rsidRPr="00D611C4" w14:paraId="6B7688F8" w14:textId="77777777" w:rsidTr="009A5E69">
        <w:tc>
          <w:tcPr>
            <w:tcW w:w="493" w:type="pct"/>
          </w:tcPr>
          <w:p w14:paraId="0600E88B" w14:textId="77777777" w:rsidR="009A5E69" w:rsidRDefault="009A5E69" w:rsidP="00265FA0">
            <w:r w:rsidRPr="005C640E">
              <w:rPr>
                <w:u w:val="single"/>
              </w:rPr>
              <w:t xml:space="preserve"> </w:t>
            </w:r>
          </w:p>
        </w:tc>
        <w:tc>
          <w:tcPr>
            <w:tcW w:w="4507" w:type="pct"/>
          </w:tcPr>
          <w:p w14:paraId="6BE5D703" w14:textId="77777777" w:rsidR="009A5E69" w:rsidRPr="00D611C4" w:rsidRDefault="009A5E69" w:rsidP="00810557">
            <w:pPr>
              <w:pStyle w:val="Lijstalinea"/>
              <w:numPr>
                <w:ilvl w:val="1"/>
                <w:numId w:val="22"/>
              </w:numPr>
            </w:pPr>
            <w:proofErr w:type="spellStart"/>
            <w:r w:rsidRPr="00D611C4">
              <w:t>generatorschakelaar</w:t>
            </w:r>
            <w:proofErr w:type="spellEnd"/>
            <w:r w:rsidRPr="00D611C4">
              <w:t>:</w:t>
            </w:r>
          </w:p>
        </w:tc>
      </w:tr>
      <w:tr w:rsidR="009A5E69" w:rsidRPr="00D611C4" w14:paraId="70523C89" w14:textId="77777777" w:rsidTr="009A5E69">
        <w:tc>
          <w:tcPr>
            <w:tcW w:w="493" w:type="pct"/>
          </w:tcPr>
          <w:p w14:paraId="3D718E1A" w14:textId="77777777" w:rsidR="009A5E69" w:rsidRDefault="009A5E69" w:rsidP="00265FA0">
            <w:r w:rsidRPr="00F61DF4">
              <w:t>v</w:t>
            </w:r>
          </w:p>
        </w:tc>
        <w:tc>
          <w:tcPr>
            <w:tcW w:w="4507" w:type="pct"/>
          </w:tcPr>
          <w:p w14:paraId="48654699" w14:textId="77777777" w:rsidR="009A5E69" w:rsidRPr="00D611C4" w:rsidRDefault="009A5E69" w:rsidP="00810557">
            <w:pPr>
              <w:pStyle w:val="Lijstalinea"/>
              <w:numPr>
                <w:ilvl w:val="1"/>
                <w:numId w:val="22"/>
              </w:numPr>
            </w:pPr>
            <w:proofErr w:type="spellStart"/>
            <w:r w:rsidRPr="00D611C4">
              <w:t>controlelampjes</w:t>
            </w:r>
            <w:proofErr w:type="spellEnd"/>
            <w:r w:rsidRPr="00D611C4">
              <w:t>;</w:t>
            </w:r>
          </w:p>
        </w:tc>
      </w:tr>
      <w:tr w:rsidR="009A5E69" w:rsidRPr="00D611C4" w14:paraId="12DD49D9" w14:textId="77777777" w:rsidTr="009A5E69">
        <w:tc>
          <w:tcPr>
            <w:tcW w:w="493" w:type="pct"/>
          </w:tcPr>
          <w:p w14:paraId="1DE9559F" w14:textId="77777777" w:rsidR="009A5E69" w:rsidRDefault="009A5E69" w:rsidP="00265FA0">
            <w:r w:rsidRPr="00F61DF4">
              <w:t>v</w:t>
            </w:r>
          </w:p>
        </w:tc>
        <w:tc>
          <w:tcPr>
            <w:tcW w:w="4507" w:type="pct"/>
          </w:tcPr>
          <w:p w14:paraId="1B86865C" w14:textId="77777777" w:rsidR="009A5E69" w:rsidRPr="00D611C4" w:rsidRDefault="009A5E69" w:rsidP="00810557">
            <w:pPr>
              <w:pStyle w:val="Lijstalinea"/>
              <w:numPr>
                <w:ilvl w:val="1"/>
                <w:numId w:val="22"/>
              </w:numPr>
            </w:pPr>
            <w:proofErr w:type="spellStart"/>
            <w:r w:rsidRPr="00D611C4">
              <w:t>aanwijsinstrumenten</w:t>
            </w:r>
            <w:proofErr w:type="spellEnd"/>
            <w:r w:rsidRPr="00D611C4">
              <w:t>;</w:t>
            </w:r>
          </w:p>
        </w:tc>
      </w:tr>
      <w:tr w:rsidR="009A5E69" w:rsidRPr="00D611C4" w14:paraId="73B225D5" w14:textId="77777777" w:rsidTr="009A5E69">
        <w:tc>
          <w:tcPr>
            <w:tcW w:w="493" w:type="pct"/>
          </w:tcPr>
          <w:p w14:paraId="4E66B5D0" w14:textId="77777777" w:rsidR="009A5E69" w:rsidRDefault="009A5E69" w:rsidP="00265FA0">
            <w:r w:rsidRPr="00F61DF4">
              <w:t>v</w:t>
            </w:r>
          </w:p>
        </w:tc>
        <w:tc>
          <w:tcPr>
            <w:tcW w:w="4507" w:type="pct"/>
          </w:tcPr>
          <w:p w14:paraId="5559DE4D" w14:textId="77777777" w:rsidR="009A5E69" w:rsidRPr="00D611C4" w:rsidRDefault="009A5E69" w:rsidP="00810557">
            <w:pPr>
              <w:pStyle w:val="Lijstalinea"/>
              <w:numPr>
                <w:ilvl w:val="1"/>
                <w:numId w:val="22"/>
              </w:numPr>
            </w:pPr>
            <w:proofErr w:type="spellStart"/>
            <w:r w:rsidRPr="00D611C4">
              <w:t>schakelaars</w:t>
            </w:r>
            <w:proofErr w:type="spellEnd"/>
            <w:r w:rsidRPr="00D611C4">
              <w:t xml:space="preserve"> </w:t>
            </w:r>
            <w:proofErr w:type="spellStart"/>
            <w:r w:rsidRPr="00D611C4">
              <w:t>en</w:t>
            </w:r>
            <w:proofErr w:type="spellEnd"/>
            <w:r w:rsidRPr="00D611C4">
              <w:t xml:space="preserve"> </w:t>
            </w:r>
            <w:proofErr w:type="spellStart"/>
            <w:r w:rsidRPr="00D611C4">
              <w:t>drukknoppen</w:t>
            </w:r>
            <w:proofErr w:type="spellEnd"/>
          </w:p>
        </w:tc>
      </w:tr>
      <w:tr w:rsidR="009A5E69" w:rsidRPr="00D611C4" w14:paraId="583F187F" w14:textId="77777777" w:rsidTr="009A5E69">
        <w:tc>
          <w:tcPr>
            <w:tcW w:w="493" w:type="pct"/>
          </w:tcPr>
          <w:p w14:paraId="146251DF" w14:textId="77777777" w:rsidR="009A5E69" w:rsidRDefault="009A5E69" w:rsidP="00265FA0">
            <w:r w:rsidRPr="00F61DF4">
              <w:t>v</w:t>
            </w:r>
          </w:p>
        </w:tc>
        <w:tc>
          <w:tcPr>
            <w:tcW w:w="4507" w:type="pct"/>
          </w:tcPr>
          <w:p w14:paraId="1AEB844C" w14:textId="77777777" w:rsidR="009A5E69" w:rsidRPr="00D611C4" w:rsidRDefault="009A5E69" w:rsidP="00810557">
            <w:pPr>
              <w:pStyle w:val="Lijstalinea"/>
              <w:numPr>
                <w:ilvl w:val="1"/>
                <w:numId w:val="22"/>
              </w:numPr>
            </w:pPr>
            <w:r w:rsidRPr="00D611C4">
              <w:t xml:space="preserve">GBS </w:t>
            </w:r>
            <w:proofErr w:type="spellStart"/>
            <w:r w:rsidRPr="00D611C4">
              <w:t>meldingen</w:t>
            </w:r>
            <w:proofErr w:type="spellEnd"/>
            <w:r w:rsidRPr="00D611C4">
              <w:t>.</w:t>
            </w:r>
          </w:p>
        </w:tc>
      </w:tr>
      <w:tr w:rsidR="009A5E69" w:rsidRPr="00D611C4" w14:paraId="498FB753" w14:textId="77777777" w:rsidTr="009A5E69">
        <w:tc>
          <w:tcPr>
            <w:tcW w:w="493" w:type="pct"/>
          </w:tcPr>
          <w:p w14:paraId="079BA585" w14:textId="77777777" w:rsidR="009A5E69" w:rsidRDefault="009A5E69" w:rsidP="00265FA0">
            <w:r w:rsidRPr="005C640E">
              <w:rPr>
                <w:u w:val="single"/>
              </w:rPr>
              <w:t xml:space="preserve"> </w:t>
            </w:r>
          </w:p>
        </w:tc>
        <w:tc>
          <w:tcPr>
            <w:tcW w:w="4507" w:type="pct"/>
          </w:tcPr>
          <w:p w14:paraId="79298993" w14:textId="77777777" w:rsidR="009A5E69" w:rsidRPr="00D611C4" w:rsidRDefault="009A5E69" w:rsidP="00265FA0">
            <w:pPr>
              <w:pStyle w:val="Lijstalinea"/>
              <w:ind w:left="0"/>
              <w:rPr>
                <w:lang w:val="nl-NL"/>
              </w:rPr>
            </w:pPr>
          </w:p>
        </w:tc>
      </w:tr>
      <w:tr w:rsidR="009A5E69" w:rsidRPr="00D611C4" w14:paraId="4B33C2EF" w14:textId="77777777" w:rsidTr="009A5E69">
        <w:tc>
          <w:tcPr>
            <w:tcW w:w="493" w:type="pct"/>
          </w:tcPr>
          <w:p w14:paraId="2978CCC9" w14:textId="77777777" w:rsidR="009A5E69" w:rsidRDefault="009A5E69" w:rsidP="00265FA0">
            <w:r w:rsidRPr="00184715">
              <w:t>v</w:t>
            </w:r>
          </w:p>
        </w:tc>
        <w:tc>
          <w:tcPr>
            <w:tcW w:w="4507" w:type="pct"/>
          </w:tcPr>
          <w:p w14:paraId="1A55087F" w14:textId="77777777" w:rsidR="009A5E69" w:rsidRPr="00D611C4" w:rsidRDefault="009A5E69" w:rsidP="00265FA0">
            <w:pPr>
              <w:rPr>
                <w:u w:val="single"/>
              </w:rPr>
            </w:pPr>
            <w:r w:rsidRPr="00D611C4">
              <w:rPr>
                <w:u w:val="single"/>
              </w:rPr>
              <w:t>Accu’s</w:t>
            </w:r>
          </w:p>
        </w:tc>
      </w:tr>
      <w:tr w:rsidR="009A5E69" w:rsidRPr="00D611C4" w14:paraId="3F040A6C" w14:textId="77777777" w:rsidTr="009A5E69">
        <w:tc>
          <w:tcPr>
            <w:tcW w:w="493" w:type="pct"/>
          </w:tcPr>
          <w:p w14:paraId="1BCA19A7" w14:textId="77777777" w:rsidR="009A5E69" w:rsidRDefault="009A5E69" w:rsidP="00265FA0">
            <w:r w:rsidRPr="00184715">
              <w:t>v</w:t>
            </w:r>
          </w:p>
        </w:tc>
        <w:tc>
          <w:tcPr>
            <w:tcW w:w="4507" w:type="pct"/>
          </w:tcPr>
          <w:p w14:paraId="3346D271" w14:textId="77777777" w:rsidR="009A5E69" w:rsidRPr="00D611C4" w:rsidRDefault="009A5E69" w:rsidP="00810557">
            <w:pPr>
              <w:pStyle w:val="Lijstalinea"/>
              <w:numPr>
                <w:ilvl w:val="0"/>
                <w:numId w:val="22"/>
              </w:numPr>
            </w:pPr>
            <w:proofErr w:type="spellStart"/>
            <w:r w:rsidRPr="00D611C4">
              <w:t>Startaccu’s</w:t>
            </w:r>
            <w:proofErr w:type="spellEnd"/>
          </w:p>
        </w:tc>
      </w:tr>
      <w:tr w:rsidR="009A5E69" w:rsidRPr="00D611C4" w14:paraId="0D405325" w14:textId="77777777" w:rsidTr="009A5E69">
        <w:tc>
          <w:tcPr>
            <w:tcW w:w="493" w:type="pct"/>
          </w:tcPr>
          <w:p w14:paraId="1910B51E" w14:textId="77777777" w:rsidR="009A5E69" w:rsidRDefault="009A5E69" w:rsidP="00265FA0">
            <w:r w:rsidRPr="00184715">
              <w:t>v</w:t>
            </w:r>
          </w:p>
        </w:tc>
        <w:tc>
          <w:tcPr>
            <w:tcW w:w="4507" w:type="pct"/>
          </w:tcPr>
          <w:p w14:paraId="3100F83F" w14:textId="77777777" w:rsidR="009A5E69" w:rsidRPr="00D611C4" w:rsidRDefault="009A5E69" w:rsidP="00810557">
            <w:pPr>
              <w:pStyle w:val="Lijstalinea"/>
              <w:numPr>
                <w:ilvl w:val="1"/>
                <w:numId w:val="22"/>
              </w:numPr>
              <w:rPr>
                <w:lang w:val="nl-NL"/>
              </w:rPr>
            </w:pPr>
            <w:r w:rsidRPr="00D611C4">
              <w:rPr>
                <w:lang w:val="nl-NL"/>
              </w:rPr>
              <w:t>peil van accuwater t.o.v. het elektrolyt en de accupolen;</w:t>
            </w:r>
          </w:p>
        </w:tc>
      </w:tr>
      <w:tr w:rsidR="009A5E69" w:rsidRPr="00D611C4" w14:paraId="4EDD4F22" w14:textId="77777777" w:rsidTr="009A5E69">
        <w:tc>
          <w:tcPr>
            <w:tcW w:w="493" w:type="pct"/>
          </w:tcPr>
          <w:p w14:paraId="77C26624" w14:textId="77777777" w:rsidR="009A5E69" w:rsidRDefault="009A5E69" w:rsidP="00265FA0">
            <w:r w:rsidRPr="005C640E">
              <w:rPr>
                <w:u w:val="single"/>
              </w:rPr>
              <w:t xml:space="preserve"> </w:t>
            </w:r>
          </w:p>
        </w:tc>
        <w:tc>
          <w:tcPr>
            <w:tcW w:w="4507" w:type="pct"/>
          </w:tcPr>
          <w:p w14:paraId="77D559A7" w14:textId="77777777" w:rsidR="009A5E69" w:rsidRPr="00D611C4" w:rsidRDefault="009A5E69" w:rsidP="00810557">
            <w:pPr>
              <w:pStyle w:val="Lijstalinea"/>
              <w:numPr>
                <w:ilvl w:val="1"/>
                <w:numId w:val="22"/>
              </w:numPr>
            </w:pPr>
            <w:proofErr w:type="spellStart"/>
            <w:proofErr w:type="gramStart"/>
            <w:r w:rsidRPr="00D611C4">
              <w:t>laadtoestand</w:t>
            </w:r>
            <w:proofErr w:type="spellEnd"/>
            <w:proofErr w:type="gramEnd"/>
            <w:r w:rsidRPr="00D611C4">
              <w:t xml:space="preserve"> van de hydrometer.</w:t>
            </w:r>
          </w:p>
        </w:tc>
      </w:tr>
      <w:tr w:rsidR="009A5E69" w:rsidRPr="00D611C4" w14:paraId="3AAC6660" w14:textId="77777777" w:rsidTr="009A5E69">
        <w:tc>
          <w:tcPr>
            <w:tcW w:w="493" w:type="pct"/>
          </w:tcPr>
          <w:p w14:paraId="1B31A1BF" w14:textId="77777777" w:rsidR="009A5E69" w:rsidRDefault="009A5E69" w:rsidP="00265FA0">
            <w:r w:rsidRPr="005C640E">
              <w:rPr>
                <w:u w:val="single"/>
              </w:rPr>
              <w:t xml:space="preserve"> </w:t>
            </w:r>
          </w:p>
        </w:tc>
        <w:tc>
          <w:tcPr>
            <w:tcW w:w="4507" w:type="pct"/>
          </w:tcPr>
          <w:p w14:paraId="5A16E06C" w14:textId="77777777" w:rsidR="009A5E69" w:rsidRPr="00D611C4" w:rsidRDefault="009A5E69" w:rsidP="00265FA0">
            <w:pPr>
              <w:pStyle w:val="Lijstalinea"/>
              <w:ind w:left="0"/>
              <w:rPr>
                <w:lang w:val="nl-NL"/>
              </w:rPr>
            </w:pPr>
          </w:p>
        </w:tc>
      </w:tr>
      <w:tr w:rsidR="009A5E69" w:rsidRPr="00D611C4" w14:paraId="358FD9AD" w14:textId="77777777" w:rsidTr="009A5E69">
        <w:tc>
          <w:tcPr>
            <w:tcW w:w="493" w:type="pct"/>
          </w:tcPr>
          <w:p w14:paraId="02E0543C" w14:textId="77777777" w:rsidR="009A5E69" w:rsidRDefault="009A5E69" w:rsidP="00265FA0">
            <w:r w:rsidRPr="00C41C76">
              <w:t>v</w:t>
            </w:r>
          </w:p>
        </w:tc>
        <w:tc>
          <w:tcPr>
            <w:tcW w:w="4507" w:type="pct"/>
          </w:tcPr>
          <w:p w14:paraId="730C2FBA" w14:textId="77777777" w:rsidR="009A5E69" w:rsidRPr="00D611C4" w:rsidRDefault="009A5E69" w:rsidP="00265FA0">
            <w:pPr>
              <w:rPr>
                <w:u w:val="single"/>
              </w:rPr>
            </w:pPr>
            <w:r w:rsidRPr="00D611C4">
              <w:rPr>
                <w:u w:val="single"/>
              </w:rPr>
              <w:t>Overige</w:t>
            </w:r>
          </w:p>
        </w:tc>
      </w:tr>
      <w:tr w:rsidR="009A5E69" w:rsidRPr="00D611C4" w14:paraId="14B41BDE" w14:textId="77777777" w:rsidTr="009A5E69">
        <w:tc>
          <w:tcPr>
            <w:tcW w:w="493" w:type="pct"/>
          </w:tcPr>
          <w:p w14:paraId="6A9E8A00" w14:textId="77777777" w:rsidR="009A5E69" w:rsidRDefault="009A5E69" w:rsidP="00265FA0">
            <w:r w:rsidRPr="00C41C76">
              <w:t>v</w:t>
            </w:r>
          </w:p>
        </w:tc>
        <w:tc>
          <w:tcPr>
            <w:tcW w:w="4507" w:type="pct"/>
          </w:tcPr>
          <w:p w14:paraId="5F211F21" w14:textId="77777777" w:rsidR="009A5E69" w:rsidRPr="00D611C4" w:rsidRDefault="009A5E69" w:rsidP="00810557">
            <w:pPr>
              <w:pStyle w:val="Lijstalinea"/>
              <w:numPr>
                <w:ilvl w:val="1"/>
                <w:numId w:val="22"/>
              </w:numPr>
              <w:rPr>
                <w:lang w:val="nl-NL"/>
              </w:rPr>
            </w:pPr>
            <w:r w:rsidRPr="00D611C4">
              <w:rPr>
                <w:lang w:val="nl-NL"/>
              </w:rPr>
              <w:t>overige door de fabrikant voorgeschreven visuele controles.</w:t>
            </w:r>
          </w:p>
        </w:tc>
      </w:tr>
    </w:tbl>
    <w:p w14:paraId="5C9DD62F" w14:textId="77777777" w:rsidR="003A0E93" w:rsidRPr="00F23379" w:rsidRDefault="003A0E93" w:rsidP="003A0E93">
      <w:pPr>
        <w:pStyle w:val="Lijstalinea"/>
        <w:ind w:left="1407"/>
        <w:rPr>
          <w:lang w:val="nl-NL"/>
        </w:rPr>
      </w:pPr>
    </w:p>
    <w:p w14:paraId="2E2EAE4E" w14:textId="77777777" w:rsidR="007405AA" w:rsidRDefault="007405AA" w:rsidP="007405AA">
      <w:pPr>
        <w:pStyle w:val="RapportNiveau2"/>
      </w:pPr>
      <w:bookmarkStart w:id="3" w:name="_Toc73692340"/>
      <w:r>
        <w:t>Functionele test</w:t>
      </w:r>
      <w:bookmarkEnd w:id="3"/>
    </w:p>
    <w:p w14:paraId="4FE1A905" w14:textId="77777777" w:rsidR="007405AA" w:rsidRDefault="007405AA" w:rsidP="007405AA">
      <w:r>
        <w:t>Noodstroomaggregaten moeten op navolgen</w:t>
      </w:r>
      <w:r w:rsidR="00A25679">
        <w:t>d aangegeven wijze proefdraaien</w:t>
      </w:r>
      <w:r>
        <w:t xml:space="preserve"> tijdens </w:t>
      </w:r>
      <w:r w:rsidR="00A25679">
        <w:t xml:space="preserve">het </w:t>
      </w:r>
      <w:r w:rsidR="00A67608">
        <w:t xml:space="preserve">jaarlijkse </w:t>
      </w:r>
      <w:r w:rsidR="00A25679">
        <w:t>onderhoud/ inspectie</w:t>
      </w:r>
      <w:r w:rsidR="00A67608">
        <w:t xml:space="preserve">, evenals tijdens </w:t>
      </w:r>
      <w:r w:rsidR="00A25679">
        <w:t>het</w:t>
      </w:r>
      <w:r w:rsidR="00A67608">
        <w:t xml:space="preserve"> 2-maandelijkse </w:t>
      </w:r>
      <w:r w:rsidR="00A25679">
        <w:t>onderhoud/ inspectie</w:t>
      </w:r>
      <w:r>
        <w:t>:</w:t>
      </w:r>
    </w:p>
    <w:p w14:paraId="1F1E17FC" w14:textId="77777777" w:rsidR="007D6CE9" w:rsidRPr="00A67608" w:rsidRDefault="00A67608" w:rsidP="00A67608">
      <w:pPr>
        <w:pStyle w:val="Lijstalinea"/>
        <w:numPr>
          <w:ilvl w:val="0"/>
          <w:numId w:val="22"/>
        </w:numPr>
        <w:rPr>
          <w:lang w:val="nl-NL"/>
        </w:rPr>
      </w:pPr>
      <w:r w:rsidRPr="00A67608">
        <w:rPr>
          <w:lang w:val="nl-NL"/>
        </w:rPr>
        <w:t>Volgens paragraaf 1.3.1 tot en met 1.3.4.</w:t>
      </w:r>
    </w:p>
    <w:p w14:paraId="608AD8FD" w14:textId="77777777" w:rsidR="00A25679" w:rsidRDefault="00A25679"/>
    <w:p w14:paraId="49B355D3" w14:textId="77777777" w:rsidR="007405AA" w:rsidRPr="00CC5739" w:rsidRDefault="007405AA" w:rsidP="007405AA">
      <w:pPr>
        <w:pStyle w:val="RapportNiveau3"/>
      </w:pPr>
      <w:bookmarkStart w:id="4" w:name="_Toc66267489"/>
      <w:bookmarkStart w:id="5" w:name="_Toc73692341"/>
      <w:r w:rsidRPr="00CC5739">
        <w:t>Pr</w:t>
      </w:r>
      <w:r>
        <w:t xml:space="preserve">oefdraaien </w:t>
      </w:r>
      <w:proofErr w:type="spellStart"/>
      <w:r w:rsidR="00424883">
        <w:t>dedicated</w:t>
      </w:r>
      <w:proofErr w:type="spellEnd"/>
      <w:r w:rsidR="00424883">
        <w:t xml:space="preserve"> </w:t>
      </w:r>
      <w:r>
        <w:t xml:space="preserve">aggregaten t.b.v. </w:t>
      </w:r>
      <w:r w:rsidRPr="00CC5739">
        <w:t>netwerkruimtes</w:t>
      </w:r>
      <w:bookmarkEnd w:id="4"/>
      <w:bookmarkEnd w:id="5"/>
      <w:r w:rsidRPr="00CC5739">
        <w:t xml:space="preserve"> </w:t>
      </w:r>
    </w:p>
    <w:p w14:paraId="7FF0596A" w14:textId="77777777" w:rsidR="00424883" w:rsidRDefault="007405AA" w:rsidP="001750BE">
      <w:r w:rsidRPr="001750BE">
        <w:t xml:space="preserve">Bij </w:t>
      </w:r>
      <w:proofErr w:type="spellStart"/>
      <w:r w:rsidRPr="001750BE">
        <w:t>dedicated</w:t>
      </w:r>
      <w:proofErr w:type="spellEnd"/>
      <w:r w:rsidRPr="001750BE">
        <w:t xml:space="preserve"> </w:t>
      </w:r>
      <w:r w:rsidR="009A5E69">
        <w:t xml:space="preserve">installaties voor netwerkruimten </w:t>
      </w:r>
      <w:r w:rsidR="00424883">
        <w:t>moet de Aannemer coördineren met de netwerkruimtecontractant.</w:t>
      </w:r>
    </w:p>
    <w:p w14:paraId="42A32893" w14:textId="77777777" w:rsidR="007405AA" w:rsidRPr="001750BE" w:rsidRDefault="007405AA" w:rsidP="001750BE"/>
    <w:p w14:paraId="08586CFE" w14:textId="77777777" w:rsidR="007405AA" w:rsidRPr="001750BE" w:rsidRDefault="007405AA" w:rsidP="001750BE">
      <w:r w:rsidRPr="001750BE">
        <w:t>Preventief onderhouden van het besturingssysteem, startsysteem</w:t>
      </w:r>
      <w:r w:rsidR="00424883">
        <w:t>,</w:t>
      </w:r>
      <w:r w:rsidRPr="001750BE">
        <w:t xml:space="preserve"> en de koppelschakelaar moet 1 x per jaar plaats vinden gelijktijdig met het vollast proefdraaien van </w:t>
      </w:r>
      <w:r w:rsidR="00424883">
        <w:t>het</w:t>
      </w:r>
      <w:r w:rsidRPr="001750BE">
        <w:t xml:space="preserve"> NSA. </w:t>
      </w:r>
      <w:r w:rsidR="00424883">
        <w:t xml:space="preserve">Hierbij behoort </w:t>
      </w:r>
      <w:r w:rsidRPr="001750BE">
        <w:t>ook het testen van omschakelen van de A</w:t>
      </w:r>
      <w:r w:rsidR="00424883">
        <w:t>- en B-</w:t>
      </w:r>
      <w:r w:rsidRPr="001750BE">
        <w:t>feed</w:t>
      </w:r>
      <w:r w:rsidR="00424883">
        <w:t>,</w:t>
      </w:r>
      <w:r w:rsidRPr="001750BE">
        <w:t xml:space="preserve"> e</w:t>
      </w:r>
      <w:r w:rsidR="00424883">
        <w:t>venals</w:t>
      </w:r>
      <w:r w:rsidRPr="001750BE">
        <w:t xml:space="preserve"> het op noodstroom draaien van de A</w:t>
      </w:r>
      <w:r w:rsidR="00424883">
        <w:t>- en B-</w:t>
      </w:r>
      <w:r w:rsidRPr="001750BE">
        <w:t>feed.</w:t>
      </w:r>
    </w:p>
    <w:p w14:paraId="4359FABB" w14:textId="77777777" w:rsidR="007405AA" w:rsidRDefault="007405AA" w:rsidP="00424883"/>
    <w:p w14:paraId="6DF4A316" w14:textId="77777777" w:rsidR="007405AA" w:rsidRPr="002B72B3" w:rsidRDefault="007405AA" w:rsidP="001750BE">
      <w:pPr>
        <w:pStyle w:val="RapportNiveau3"/>
      </w:pPr>
      <w:bookmarkStart w:id="6" w:name="_Toc398815846"/>
      <w:bookmarkStart w:id="7" w:name="_Toc66267490"/>
      <w:bookmarkStart w:id="8" w:name="_Toc73692342"/>
      <w:r w:rsidRPr="001750BE">
        <w:t>Onbelast proefdraaien</w:t>
      </w:r>
      <w:bookmarkEnd w:id="6"/>
      <w:r w:rsidRPr="001750BE">
        <w:t xml:space="preserve"> v</w:t>
      </w:r>
      <w:r w:rsidR="00DE47C9">
        <w:t>an</w:t>
      </w:r>
      <w:r w:rsidRPr="001750BE">
        <w:t xml:space="preserve"> aggregaten die niet geschikt </w:t>
      </w:r>
      <w:r w:rsidR="00DE47C9">
        <w:t xml:space="preserve">zijn </w:t>
      </w:r>
      <w:r w:rsidRPr="001750BE">
        <w:t>voor</w:t>
      </w:r>
      <w:r w:rsidRPr="002B72B3">
        <w:t xml:space="preserve"> netparallelbedrijf</w:t>
      </w:r>
      <w:bookmarkEnd w:id="7"/>
      <w:bookmarkEnd w:id="8"/>
    </w:p>
    <w:p w14:paraId="5D2163F3" w14:textId="77777777" w:rsidR="007405AA" w:rsidRPr="00F23379" w:rsidRDefault="007405AA" w:rsidP="001750BE">
      <w:r w:rsidRPr="00F23379">
        <w:t>Voor het proefdraaien</w:t>
      </w:r>
      <w:r w:rsidR="00DE47C9">
        <w:t xml:space="preserve"> moet </w:t>
      </w:r>
      <w:r w:rsidRPr="00F23379">
        <w:t xml:space="preserve">de instructie manual van de fabrikant worden gevolgd. Wanneer deze niet aanwezig is moet het aggregaat als volgt worden getest: </w:t>
      </w:r>
    </w:p>
    <w:p w14:paraId="75A3B68C" w14:textId="6E8E2C73" w:rsidR="005531C4" w:rsidRDefault="005531C4" w:rsidP="000F39B5">
      <w:pPr>
        <w:pStyle w:val="Lijstalinea"/>
        <w:numPr>
          <w:ilvl w:val="0"/>
          <w:numId w:val="23"/>
        </w:numPr>
        <w:ind w:left="1560"/>
        <w:rPr>
          <w:lang w:val="nl-NL"/>
        </w:rPr>
      </w:pPr>
      <w:r>
        <w:rPr>
          <w:lang w:val="nl-NL"/>
        </w:rPr>
        <w:t xml:space="preserve">Aggregaat starten. Wanneer dit </w:t>
      </w:r>
      <w:r w:rsidRPr="005531C4">
        <w:rPr>
          <w:lang w:val="nl-NL"/>
        </w:rPr>
        <w:t>organisatorisch niet mogelijk is, een uitgebreide visuele controle doen op voorwarming en startsysteem.</w:t>
      </w:r>
    </w:p>
    <w:p w14:paraId="65043CEA" w14:textId="49FC7866" w:rsidR="007405AA" w:rsidRPr="008A479A" w:rsidRDefault="007405AA" w:rsidP="000F39B5">
      <w:pPr>
        <w:pStyle w:val="Lijstalinea"/>
        <w:numPr>
          <w:ilvl w:val="0"/>
          <w:numId w:val="23"/>
        </w:numPr>
        <w:ind w:left="1560"/>
        <w:rPr>
          <w:lang w:val="nl-NL"/>
        </w:rPr>
      </w:pPr>
      <w:proofErr w:type="gramStart"/>
      <w:r w:rsidRPr="008A479A">
        <w:rPr>
          <w:lang w:val="nl-NL"/>
        </w:rPr>
        <w:t>controleer</w:t>
      </w:r>
      <w:proofErr w:type="gramEnd"/>
      <w:r w:rsidRPr="008A479A">
        <w:rPr>
          <w:lang w:val="nl-NL"/>
        </w:rPr>
        <w:t xml:space="preserve"> de instrumente</w:t>
      </w:r>
      <w:r w:rsidR="005531C4">
        <w:rPr>
          <w:lang w:val="nl-NL"/>
        </w:rPr>
        <w:t>n onmiddellijk naar het starten.</w:t>
      </w:r>
    </w:p>
    <w:p w14:paraId="0E535821" w14:textId="2FADB094" w:rsidR="007405AA" w:rsidRDefault="007405AA" w:rsidP="000F39B5">
      <w:pPr>
        <w:pStyle w:val="Lijstalinea"/>
        <w:numPr>
          <w:ilvl w:val="0"/>
          <w:numId w:val="23"/>
        </w:numPr>
        <w:ind w:left="1560"/>
        <w:rPr>
          <w:lang w:val="nl-NL"/>
        </w:rPr>
      </w:pPr>
      <w:proofErr w:type="gramStart"/>
      <w:r w:rsidRPr="008A479A">
        <w:rPr>
          <w:lang w:val="nl-NL"/>
        </w:rPr>
        <w:t>contr</w:t>
      </w:r>
      <w:r w:rsidR="005531C4">
        <w:rPr>
          <w:lang w:val="nl-NL"/>
        </w:rPr>
        <w:t>oleer</w:t>
      </w:r>
      <w:proofErr w:type="gramEnd"/>
      <w:r w:rsidR="005531C4">
        <w:rPr>
          <w:lang w:val="nl-NL"/>
        </w:rPr>
        <w:t xml:space="preserve"> het aggregaat op lekkages.</w:t>
      </w:r>
    </w:p>
    <w:p w14:paraId="355BE878" w14:textId="0B996963" w:rsidR="005531C4" w:rsidRPr="008A479A" w:rsidRDefault="005531C4" w:rsidP="000F39B5">
      <w:pPr>
        <w:pStyle w:val="Lijstalinea"/>
        <w:numPr>
          <w:ilvl w:val="0"/>
          <w:numId w:val="23"/>
        </w:numPr>
        <w:ind w:left="1560"/>
        <w:rPr>
          <w:lang w:val="nl-NL"/>
        </w:rPr>
      </w:pPr>
      <w:r>
        <w:rPr>
          <w:lang w:val="nl-NL"/>
        </w:rPr>
        <w:t>Controleren van de benodigde onderdelen.</w:t>
      </w:r>
    </w:p>
    <w:p w14:paraId="1DCCD13A" w14:textId="6EE693A4" w:rsidR="005531C4" w:rsidRDefault="005531C4" w:rsidP="000F39B5">
      <w:pPr>
        <w:pStyle w:val="Lijstalinea"/>
        <w:numPr>
          <w:ilvl w:val="0"/>
          <w:numId w:val="23"/>
        </w:numPr>
        <w:ind w:left="1560"/>
        <w:rPr>
          <w:lang w:val="nl-NL"/>
        </w:rPr>
      </w:pPr>
      <w:proofErr w:type="gramStart"/>
      <w:r>
        <w:rPr>
          <w:lang w:val="nl-NL"/>
        </w:rPr>
        <w:t>Aggregaat stoppen</w:t>
      </w:r>
      <w:proofErr w:type="gramEnd"/>
      <w:r>
        <w:rPr>
          <w:lang w:val="nl-NL"/>
        </w:rPr>
        <w:t>.</w:t>
      </w:r>
    </w:p>
    <w:p w14:paraId="25198216" w14:textId="15D19DE7" w:rsidR="007405AA" w:rsidRPr="008A479A" w:rsidRDefault="007405AA" w:rsidP="000F39B5">
      <w:pPr>
        <w:pStyle w:val="Lijstalinea"/>
        <w:numPr>
          <w:ilvl w:val="0"/>
          <w:numId w:val="23"/>
        </w:numPr>
        <w:ind w:left="1560"/>
        <w:rPr>
          <w:lang w:val="nl-NL"/>
        </w:rPr>
      </w:pPr>
      <w:proofErr w:type="gramStart"/>
      <w:r w:rsidRPr="008A479A">
        <w:rPr>
          <w:lang w:val="nl-NL"/>
        </w:rPr>
        <w:t>controleer</w:t>
      </w:r>
      <w:proofErr w:type="gramEnd"/>
      <w:r w:rsidRPr="008A479A">
        <w:rPr>
          <w:lang w:val="nl-NL"/>
        </w:rPr>
        <w:t xml:space="preserve"> of </w:t>
      </w:r>
      <w:r w:rsidR="005531C4">
        <w:rPr>
          <w:lang w:val="nl-NL"/>
        </w:rPr>
        <w:t xml:space="preserve">het aggregaat </w:t>
      </w:r>
      <w:r w:rsidRPr="008A479A">
        <w:rPr>
          <w:lang w:val="nl-NL"/>
        </w:rPr>
        <w:t>in de “automatische stand” wordt terug gezet</w:t>
      </w:r>
      <w:r w:rsidR="005531C4">
        <w:rPr>
          <w:lang w:val="nl-NL"/>
        </w:rPr>
        <w:t>.</w:t>
      </w:r>
    </w:p>
    <w:p w14:paraId="5EA05664" w14:textId="77777777" w:rsidR="007405AA" w:rsidRPr="00F23379" w:rsidRDefault="007405AA" w:rsidP="00DE47C9"/>
    <w:p w14:paraId="481F2759" w14:textId="77777777" w:rsidR="007405AA" w:rsidRPr="00CC5739" w:rsidRDefault="007405AA" w:rsidP="001750BE">
      <w:pPr>
        <w:pStyle w:val="RapportNiveau3"/>
      </w:pPr>
      <w:bookmarkStart w:id="9" w:name="_Toc66267491"/>
      <w:bookmarkStart w:id="10" w:name="_Toc73692343"/>
      <w:r w:rsidRPr="003052DA">
        <w:t>Belast proefdraaien v</w:t>
      </w:r>
      <w:r w:rsidR="00DE47C9">
        <w:t>an</w:t>
      </w:r>
      <w:r w:rsidRPr="003052DA">
        <w:t xml:space="preserve"> aggregaten </w:t>
      </w:r>
      <w:r w:rsidR="00DE47C9">
        <w:t xml:space="preserve">die </w:t>
      </w:r>
      <w:r w:rsidRPr="003052DA">
        <w:t xml:space="preserve">geschikt </w:t>
      </w:r>
      <w:r w:rsidR="00DE47C9">
        <w:t xml:space="preserve">zijn </w:t>
      </w:r>
      <w:r w:rsidRPr="003052DA">
        <w:t>voor langdurig netparallelbedrijf</w:t>
      </w:r>
      <w:bookmarkEnd w:id="9"/>
      <w:bookmarkEnd w:id="10"/>
    </w:p>
    <w:p w14:paraId="6E35662F" w14:textId="77777777" w:rsidR="007405AA" w:rsidRPr="00F23379" w:rsidRDefault="007405AA" w:rsidP="001750BE">
      <w:r w:rsidRPr="00F23379">
        <w:t>Voor het proefdraaien</w:t>
      </w:r>
      <w:r w:rsidR="00DE47C9">
        <w:t xml:space="preserve"> moet </w:t>
      </w:r>
      <w:r w:rsidRPr="00F23379">
        <w:t>de instructie manual van de fabrikant worden gevolgd.</w:t>
      </w:r>
    </w:p>
    <w:p w14:paraId="119E05A6" w14:textId="77777777" w:rsidR="007405AA" w:rsidRDefault="007405AA" w:rsidP="001750BE">
      <w:r w:rsidRPr="00F23379">
        <w:lastRenderedPageBreak/>
        <w:t xml:space="preserve">Voor de beproevingen die belast moeten worden uitgevoerd </w:t>
      </w:r>
      <w:r w:rsidR="00DE47C9">
        <w:t xml:space="preserve">moeten </w:t>
      </w:r>
      <w:r w:rsidRPr="00F23379">
        <w:t xml:space="preserve">de proefbelastingen gelijk </w:t>
      </w:r>
      <w:r w:rsidR="00DE47C9">
        <w:t xml:space="preserve">zijn aan het nominaal vermogen, of moeten </w:t>
      </w:r>
      <w:r w:rsidRPr="00F23379">
        <w:t xml:space="preserve">real time beproevingen </w:t>
      </w:r>
      <w:r w:rsidR="00DE47C9">
        <w:t xml:space="preserve">worden uitgevoerd </w:t>
      </w:r>
      <w:r w:rsidRPr="00F23379">
        <w:t>waarbij de noodstroomaggregaten de preferente installatiedelen voeden tijdens de meest ongunstige bedrijfssituaties.</w:t>
      </w:r>
    </w:p>
    <w:p w14:paraId="764B6C6C" w14:textId="77777777" w:rsidR="007405AA" w:rsidRPr="00DE47C9" w:rsidRDefault="007405AA" w:rsidP="00DE47C9"/>
    <w:p w14:paraId="468B5123" w14:textId="77777777" w:rsidR="007405AA" w:rsidRPr="003052DA" w:rsidRDefault="007405AA" w:rsidP="001750BE">
      <w:pPr>
        <w:pStyle w:val="RapportNiveau3"/>
      </w:pPr>
      <w:bookmarkStart w:id="11" w:name="_Toc66267492"/>
      <w:bookmarkStart w:id="12" w:name="_Toc73692344"/>
      <w:r w:rsidRPr="003052DA">
        <w:t xml:space="preserve">Belast proefdraaien </w:t>
      </w:r>
      <w:r w:rsidR="00DE47C9">
        <w:t>van</w:t>
      </w:r>
      <w:r w:rsidRPr="003052DA">
        <w:t xml:space="preserve"> overige aggregaten</w:t>
      </w:r>
      <w:bookmarkEnd w:id="11"/>
      <w:bookmarkEnd w:id="12"/>
    </w:p>
    <w:p w14:paraId="69B486C0" w14:textId="77777777" w:rsidR="007405AA" w:rsidRPr="001750BE" w:rsidRDefault="007405AA" w:rsidP="001750BE">
      <w:r w:rsidRPr="001750BE">
        <w:t>Voor het proefdraaien</w:t>
      </w:r>
      <w:r w:rsidR="00DE47C9">
        <w:t xml:space="preserve"> moet </w:t>
      </w:r>
      <w:r w:rsidRPr="001750BE">
        <w:t>de instructie manual van de fabrikant worden gevolgd.</w:t>
      </w:r>
    </w:p>
    <w:p w14:paraId="4DA26830" w14:textId="77777777" w:rsidR="00DE47C9" w:rsidRDefault="00DE47C9" w:rsidP="001750BE">
      <w:r w:rsidRPr="00F23379">
        <w:t xml:space="preserve">Voor de beproevingen die belast moeten worden uitgevoerd </w:t>
      </w:r>
      <w:r>
        <w:t xml:space="preserve">moeten </w:t>
      </w:r>
      <w:r w:rsidRPr="00F23379">
        <w:t xml:space="preserve">de proefbelastingen </w:t>
      </w:r>
      <w:r>
        <w:t xml:space="preserve">minimaal 80 % zijn van het nominaal vermogen, of moeten </w:t>
      </w:r>
      <w:r w:rsidRPr="00F23379">
        <w:t xml:space="preserve">real time beproevingen </w:t>
      </w:r>
      <w:r>
        <w:t xml:space="preserve">worden uitgevoerd </w:t>
      </w:r>
      <w:r w:rsidRPr="00F23379">
        <w:t>waarbij de noodstroomaggregaten de preferente installatiedelen voeden tijdens de meest ongunstige bedrijfssituaties.</w:t>
      </w:r>
    </w:p>
    <w:p w14:paraId="6A83DD9D" w14:textId="77777777" w:rsidR="007405AA" w:rsidRDefault="007405AA"/>
    <w:p w14:paraId="5FD9CA9E" w14:textId="77777777" w:rsidR="00E84776" w:rsidRDefault="00D611C4">
      <w:r>
        <w:br w:type="page"/>
      </w:r>
    </w:p>
    <w:p w14:paraId="413EEF88" w14:textId="77777777" w:rsidR="00E84776" w:rsidRDefault="00860AB9">
      <w:pPr>
        <w:pStyle w:val="RapportNiveau1"/>
      </w:pPr>
      <w:bookmarkStart w:id="13" w:name="_Toc73692345"/>
      <w:r>
        <w:lastRenderedPageBreak/>
        <w:t>Dynamische no-break</w:t>
      </w:r>
      <w:bookmarkEnd w:id="13"/>
    </w:p>
    <w:p w14:paraId="26780FF8" w14:textId="77777777" w:rsidR="00ED2369" w:rsidRDefault="00ED2369" w:rsidP="00ED2369"/>
    <w:p w14:paraId="67097595" w14:textId="77777777" w:rsidR="00597DA0" w:rsidRDefault="00597DA0" w:rsidP="00597DA0">
      <w:pPr>
        <w:pStyle w:val="RapportNiveau2"/>
      </w:pPr>
      <w:bookmarkStart w:id="14" w:name="_Toc73692346"/>
      <w:r>
        <w:t>Preventief onderhoud</w:t>
      </w:r>
      <w:bookmarkEnd w:id="14"/>
    </w:p>
    <w:p w14:paraId="16A11C85" w14:textId="77777777" w:rsidR="005531C4" w:rsidRDefault="00DE47C9" w:rsidP="00DE47C9">
      <w:r>
        <w:t>Aan dynamische no-breaks moeten minimaal alle</w:t>
      </w:r>
      <w:r w:rsidRPr="00F23379">
        <w:t xml:space="preserve"> volgende </w:t>
      </w:r>
      <w:r>
        <w:t>o</w:t>
      </w:r>
      <w:r w:rsidRPr="00F23379">
        <w:t>nderhoudswerkzaamheden worden uitgevoerd</w:t>
      </w:r>
      <w:r>
        <w:t xml:space="preserve"> t</w:t>
      </w:r>
      <w:r w:rsidRPr="002A78BB">
        <w:t>ijdens</w:t>
      </w:r>
      <w:r w:rsidRPr="00F23379">
        <w:t xml:space="preserve"> </w:t>
      </w:r>
      <w:r w:rsidR="00A25679">
        <w:t>het jaarlijkse onderhoud/ inspectie</w:t>
      </w:r>
      <w:r>
        <w:t>. De kolom ‘2m’ geeft de werkzaamheden aan die uitgevoerd moeten worden bij het 2-maandelijkse onderhoud/ inspectie</w:t>
      </w:r>
      <w:r w:rsidR="005531C4">
        <w:t>.</w:t>
      </w:r>
    </w:p>
    <w:p w14:paraId="288053A9" w14:textId="77777777" w:rsidR="005531C4" w:rsidRDefault="005531C4" w:rsidP="00DE47C9"/>
    <w:p w14:paraId="7DFC75CC" w14:textId="312C99E5" w:rsidR="005531C4" w:rsidRDefault="005531C4" w:rsidP="00DE47C9">
      <w:r>
        <w:t xml:space="preserve">Omdat een noodstroomaggregaat onderdeel uitmaakt van de dynamische no-break moeten ook </w:t>
      </w:r>
      <w:r w:rsidRPr="005531C4">
        <w:rPr>
          <w:u w:val="single"/>
        </w:rPr>
        <w:t>alle</w:t>
      </w:r>
      <w:r>
        <w:t xml:space="preserve"> werkzaamhede</w:t>
      </w:r>
      <w:r w:rsidR="00344FE5">
        <w:t>n volgens paragrafen 1.1 en 1.2</w:t>
      </w:r>
      <w:r>
        <w:t xml:space="preserve"> worden uitgevoerd.</w:t>
      </w:r>
    </w:p>
    <w:p w14:paraId="5F6EEF7E" w14:textId="77777777" w:rsidR="00DE47C9" w:rsidRDefault="00DE47C9" w:rsidP="00597DA0"/>
    <w:tbl>
      <w:tblPr>
        <w:tblStyle w:val="Tabelraster"/>
        <w:tblW w:w="7650" w:type="dxa"/>
        <w:tblLook w:val="04A0" w:firstRow="1" w:lastRow="0" w:firstColumn="1" w:lastColumn="0" w:noHBand="0" w:noVBand="1"/>
      </w:tblPr>
      <w:tblGrid>
        <w:gridCol w:w="704"/>
        <w:gridCol w:w="6946"/>
      </w:tblGrid>
      <w:tr w:rsidR="00DE47C9" w:rsidRPr="000F39B5" w14:paraId="10FE49D8" w14:textId="77777777" w:rsidTr="00DE47C9">
        <w:tc>
          <w:tcPr>
            <w:tcW w:w="704" w:type="dxa"/>
          </w:tcPr>
          <w:p w14:paraId="3DE6A2B2" w14:textId="77777777" w:rsidR="00DE47C9" w:rsidRPr="00D611C4" w:rsidRDefault="00DE47C9" w:rsidP="000F39B5">
            <w:r w:rsidRPr="00D611C4">
              <w:t>2m</w:t>
            </w:r>
          </w:p>
        </w:tc>
        <w:tc>
          <w:tcPr>
            <w:tcW w:w="6946" w:type="dxa"/>
          </w:tcPr>
          <w:p w14:paraId="53FC4C0C" w14:textId="77777777" w:rsidR="00DE47C9" w:rsidRPr="000F39B5" w:rsidRDefault="00DE47C9" w:rsidP="000F39B5">
            <w:pPr>
              <w:rPr>
                <w:iCs/>
                <w:u w:val="single"/>
              </w:rPr>
            </w:pPr>
          </w:p>
        </w:tc>
      </w:tr>
      <w:tr w:rsidR="005453A4" w:rsidRPr="000F39B5" w14:paraId="134D5348" w14:textId="77777777" w:rsidTr="00DE47C9">
        <w:tc>
          <w:tcPr>
            <w:tcW w:w="704" w:type="dxa"/>
          </w:tcPr>
          <w:p w14:paraId="0663A303" w14:textId="77777777" w:rsidR="005453A4" w:rsidRDefault="005453A4" w:rsidP="005453A4">
            <w:r>
              <w:t>v</w:t>
            </w:r>
          </w:p>
        </w:tc>
        <w:tc>
          <w:tcPr>
            <w:tcW w:w="6946" w:type="dxa"/>
          </w:tcPr>
          <w:p w14:paraId="37715EC4" w14:textId="77777777" w:rsidR="005453A4" w:rsidRPr="000F39B5" w:rsidRDefault="005453A4" w:rsidP="005453A4">
            <w:pPr>
              <w:rPr>
                <w:iCs/>
                <w:u w:val="single"/>
              </w:rPr>
            </w:pPr>
            <w:r w:rsidRPr="000F39B5">
              <w:rPr>
                <w:bCs/>
                <w:iCs/>
                <w:u w:val="single"/>
              </w:rPr>
              <w:t>Diesel motor</w:t>
            </w:r>
          </w:p>
        </w:tc>
      </w:tr>
      <w:tr w:rsidR="005453A4" w:rsidRPr="000F39B5" w14:paraId="7D347EFA" w14:textId="77777777" w:rsidTr="00DE47C9">
        <w:tc>
          <w:tcPr>
            <w:tcW w:w="704" w:type="dxa"/>
          </w:tcPr>
          <w:p w14:paraId="1880AEFA" w14:textId="77777777" w:rsidR="005453A4" w:rsidRDefault="005453A4" w:rsidP="005453A4"/>
        </w:tc>
        <w:tc>
          <w:tcPr>
            <w:tcW w:w="6946" w:type="dxa"/>
          </w:tcPr>
          <w:p w14:paraId="1BC55AAE" w14:textId="77777777" w:rsidR="005453A4" w:rsidRPr="000F39B5" w:rsidRDefault="005453A4" w:rsidP="005453A4">
            <w:pPr>
              <w:pStyle w:val="Lijstalinea"/>
              <w:numPr>
                <w:ilvl w:val="1"/>
                <w:numId w:val="22"/>
              </w:numPr>
            </w:pPr>
            <w:proofErr w:type="spellStart"/>
            <w:r w:rsidRPr="000F39B5">
              <w:t>algehele</w:t>
            </w:r>
            <w:proofErr w:type="spellEnd"/>
            <w:r w:rsidRPr="000F39B5">
              <w:t xml:space="preserve"> </w:t>
            </w:r>
            <w:proofErr w:type="spellStart"/>
            <w:r w:rsidRPr="000F39B5">
              <w:t>conditie</w:t>
            </w:r>
            <w:proofErr w:type="spellEnd"/>
            <w:r w:rsidRPr="000F39B5">
              <w:t>;</w:t>
            </w:r>
          </w:p>
        </w:tc>
      </w:tr>
      <w:tr w:rsidR="005453A4" w:rsidRPr="000F39B5" w14:paraId="149D27D0" w14:textId="77777777" w:rsidTr="00DE47C9">
        <w:tc>
          <w:tcPr>
            <w:tcW w:w="704" w:type="dxa"/>
          </w:tcPr>
          <w:p w14:paraId="61F83EBF" w14:textId="77777777" w:rsidR="005453A4" w:rsidRDefault="005453A4" w:rsidP="005453A4"/>
        </w:tc>
        <w:tc>
          <w:tcPr>
            <w:tcW w:w="6946" w:type="dxa"/>
          </w:tcPr>
          <w:p w14:paraId="0B8BFE08" w14:textId="77777777" w:rsidR="005453A4" w:rsidRPr="000F39B5" w:rsidRDefault="005453A4" w:rsidP="005453A4">
            <w:pPr>
              <w:pStyle w:val="Lijstalinea"/>
              <w:numPr>
                <w:ilvl w:val="1"/>
                <w:numId w:val="22"/>
              </w:numPr>
            </w:pPr>
            <w:proofErr w:type="spellStart"/>
            <w:r w:rsidRPr="000F39B5">
              <w:t>cilinderblok</w:t>
            </w:r>
            <w:proofErr w:type="spellEnd"/>
            <w:r w:rsidRPr="000F39B5">
              <w:t xml:space="preserve"> </w:t>
            </w:r>
            <w:proofErr w:type="spellStart"/>
            <w:r w:rsidRPr="000F39B5">
              <w:t>en</w:t>
            </w:r>
            <w:proofErr w:type="spellEnd"/>
            <w:r w:rsidRPr="000F39B5">
              <w:t xml:space="preserve"> </w:t>
            </w:r>
            <w:proofErr w:type="spellStart"/>
            <w:r w:rsidRPr="000F39B5">
              <w:t>koppen</w:t>
            </w:r>
            <w:proofErr w:type="spellEnd"/>
            <w:r w:rsidRPr="000F39B5">
              <w:t>;</w:t>
            </w:r>
          </w:p>
        </w:tc>
      </w:tr>
      <w:tr w:rsidR="005453A4" w:rsidRPr="000F39B5" w14:paraId="6B828D25" w14:textId="77777777" w:rsidTr="00DE47C9">
        <w:tc>
          <w:tcPr>
            <w:tcW w:w="704" w:type="dxa"/>
          </w:tcPr>
          <w:p w14:paraId="6C0D2529" w14:textId="77777777" w:rsidR="005453A4" w:rsidRDefault="005453A4" w:rsidP="005453A4"/>
        </w:tc>
        <w:tc>
          <w:tcPr>
            <w:tcW w:w="6946" w:type="dxa"/>
          </w:tcPr>
          <w:p w14:paraId="4F57847D" w14:textId="77777777" w:rsidR="005453A4" w:rsidRPr="000F39B5" w:rsidRDefault="005453A4" w:rsidP="005453A4">
            <w:pPr>
              <w:pStyle w:val="Lijstalinea"/>
              <w:numPr>
                <w:ilvl w:val="1"/>
                <w:numId w:val="22"/>
              </w:numPr>
            </w:pPr>
            <w:proofErr w:type="spellStart"/>
            <w:r w:rsidRPr="000F39B5">
              <w:t>uitlaatsysteem</w:t>
            </w:r>
            <w:proofErr w:type="spellEnd"/>
            <w:r w:rsidRPr="000F39B5">
              <w:t xml:space="preserve"> ;</w:t>
            </w:r>
          </w:p>
        </w:tc>
      </w:tr>
      <w:tr w:rsidR="005453A4" w:rsidRPr="000F39B5" w14:paraId="3639F423" w14:textId="77777777" w:rsidTr="00DE47C9">
        <w:tc>
          <w:tcPr>
            <w:tcW w:w="704" w:type="dxa"/>
          </w:tcPr>
          <w:p w14:paraId="0A6DA733" w14:textId="77777777" w:rsidR="005453A4" w:rsidRDefault="005453A4" w:rsidP="005453A4"/>
        </w:tc>
        <w:tc>
          <w:tcPr>
            <w:tcW w:w="6946" w:type="dxa"/>
          </w:tcPr>
          <w:p w14:paraId="2BB41297" w14:textId="77777777" w:rsidR="005453A4" w:rsidRPr="000F39B5" w:rsidRDefault="005453A4" w:rsidP="005453A4">
            <w:pPr>
              <w:pStyle w:val="Lijstalinea"/>
              <w:numPr>
                <w:ilvl w:val="1"/>
                <w:numId w:val="22"/>
              </w:numPr>
            </w:pPr>
            <w:proofErr w:type="spellStart"/>
            <w:r w:rsidRPr="000F39B5">
              <w:t>Luchtfilters</w:t>
            </w:r>
            <w:proofErr w:type="spellEnd"/>
            <w:r w:rsidRPr="000F39B5">
              <w:t>;</w:t>
            </w:r>
          </w:p>
        </w:tc>
      </w:tr>
      <w:tr w:rsidR="005453A4" w:rsidRPr="000F39B5" w14:paraId="16CF2645" w14:textId="77777777" w:rsidTr="00DE47C9">
        <w:tc>
          <w:tcPr>
            <w:tcW w:w="704" w:type="dxa"/>
          </w:tcPr>
          <w:p w14:paraId="6857AEEA" w14:textId="77777777" w:rsidR="005453A4" w:rsidRDefault="005453A4" w:rsidP="005453A4"/>
        </w:tc>
        <w:tc>
          <w:tcPr>
            <w:tcW w:w="6946" w:type="dxa"/>
          </w:tcPr>
          <w:p w14:paraId="06DE3CCD" w14:textId="77777777" w:rsidR="005453A4" w:rsidRPr="000F39B5" w:rsidRDefault="005453A4" w:rsidP="005453A4">
            <w:pPr>
              <w:pStyle w:val="Lijstalinea"/>
              <w:numPr>
                <w:ilvl w:val="1"/>
                <w:numId w:val="22"/>
              </w:numPr>
            </w:pPr>
            <w:proofErr w:type="spellStart"/>
            <w:r w:rsidRPr="000F39B5">
              <w:t>brandstof</w:t>
            </w:r>
            <w:proofErr w:type="spellEnd"/>
            <w:r w:rsidRPr="000F39B5">
              <w:t xml:space="preserve"> pomp;</w:t>
            </w:r>
          </w:p>
        </w:tc>
      </w:tr>
      <w:tr w:rsidR="005453A4" w:rsidRPr="000F39B5" w14:paraId="22DE3B7F" w14:textId="77777777" w:rsidTr="00DE47C9">
        <w:tc>
          <w:tcPr>
            <w:tcW w:w="704" w:type="dxa"/>
          </w:tcPr>
          <w:p w14:paraId="23FBD579" w14:textId="77777777" w:rsidR="005453A4" w:rsidRDefault="005453A4" w:rsidP="005453A4"/>
        </w:tc>
        <w:tc>
          <w:tcPr>
            <w:tcW w:w="6946" w:type="dxa"/>
          </w:tcPr>
          <w:p w14:paraId="0F394379" w14:textId="77777777" w:rsidR="005453A4" w:rsidRPr="000F39B5" w:rsidRDefault="005453A4" w:rsidP="005453A4">
            <w:pPr>
              <w:pStyle w:val="Lijstalinea"/>
              <w:numPr>
                <w:ilvl w:val="1"/>
                <w:numId w:val="22"/>
              </w:numPr>
            </w:pPr>
            <w:proofErr w:type="spellStart"/>
            <w:r w:rsidRPr="000F39B5">
              <w:t>brandstoffilter</w:t>
            </w:r>
            <w:proofErr w:type="spellEnd"/>
            <w:r w:rsidRPr="000F39B5">
              <w:t>;</w:t>
            </w:r>
          </w:p>
        </w:tc>
      </w:tr>
      <w:tr w:rsidR="005453A4" w:rsidRPr="000F39B5" w14:paraId="01A2CA87" w14:textId="77777777" w:rsidTr="00DE47C9">
        <w:tc>
          <w:tcPr>
            <w:tcW w:w="704" w:type="dxa"/>
          </w:tcPr>
          <w:p w14:paraId="429D3600" w14:textId="77777777" w:rsidR="005453A4" w:rsidRDefault="005453A4" w:rsidP="005453A4"/>
        </w:tc>
        <w:tc>
          <w:tcPr>
            <w:tcW w:w="6946" w:type="dxa"/>
          </w:tcPr>
          <w:p w14:paraId="242D870D" w14:textId="77777777" w:rsidR="005453A4" w:rsidRPr="000F39B5" w:rsidRDefault="005453A4" w:rsidP="005453A4">
            <w:pPr>
              <w:pStyle w:val="Lijstalinea"/>
              <w:numPr>
                <w:ilvl w:val="1"/>
                <w:numId w:val="22"/>
              </w:numPr>
            </w:pPr>
            <w:proofErr w:type="spellStart"/>
            <w:r w:rsidRPr="000F39B5">
              <w:t>afsluiters</w:t>
            </w:r>
            <w:proofErr w:type="spellEnd"/>
            <w:r w:rsidRPr="000F39B5">
              <w:t>;</w:t>
            </w:r>
          </w:p>
        </w:tc>
      </w:tr>
      <w:tr w:rsidR="005453A4" w:rsidRPr="000F39B5" w14:paraId="44957998" w14:textId="77777777" w:rsidTr="00DE47C9">
        <w:tc>
          <w:tcPr>
            <w:tcW w:w="704" w:type="dxa"/>
          </w:tcPr>
          <w:p w14:paraId="5D40577C" w14:textId="77777777" w:rsidR="005453A4" w:rsidRDefault="005453A4" w:rsidP="005453A4"/>
        </w:tc>
        <w:tc>
          <w:tcPr>
            <w:tcW w:w="6946" w:type="dxa"/>
          </w:tcPr>
          <w:p w14:paraId="086923F7" w14:textId="77777777" w:rsidR="005453A4" w:rsidRPr="000F39B5" w:rsidRDefault="005453A4" w:rsidP="005453A4">
            <w:pPr>
              <w:pStyle w:val="Lijstalinea"/>
              <w:numPr>
                <w:ilvl w:val="1"/>
                <w:numId w:val="22"/>
              </w:numPr>
            </w:pPr>
            <w:proofErr w:type="spellStart"/>
            <w:r w:rsidRPr="000F39B5">
              <w:t>startmotor</w:t>
            </w:r>
            <w:proofErr w:type="spellEnd"/>
            <w:r w:rsidRPr="000F39B5">
              <w:t>;</w:t>
            </w:r>
          </w:p>
        </w:tc>
      </w:tr>
      <w:tr w:rsidR="005453A4" w:rsidRPr="000F39B5" w14:paraId="32306975" w14:textId="77777777" w:rsidTr="00DE47C9">
        <w:tc>
          <w:tcPr>
            <w:tcW w:w="704" w:type="dxa"/>
          </w:tcPr>
          <w:p w14:paraId="3566A545" w14:textId="77777777" w:rsidR="005453A4" w:rsidRDefault="005453A4" w:rsidP="005453A4"/>
        </w:tc>
        <w:tc>
          <w:tcPr>
            <w:tcW w:w="6946" w:type="dxa"/>
          </w:tcPr>
          <w:p w14:paraId="3DDF14DE" w14:textId="77777777" w:rsidR="005453A4" w:rsidRPr="000F39B5" w:rsidRDefault="005453A4" w:rsidP="005453A4">
            <w:pPr>
              <w:pStyle w:val="Lijstalinea"/>
              <w:numPr>
                <w:ilvl w:val="1"/>
                <w:numId w:val="22"/>
              </w:numPr>
            </w:pPr>
            <w:proofErr w:type="spellStart"/>
            <w:r w:rsidRPr="000F39B5">
              <w:t>koeling</w:t>
            </w:r>
            <w:proofErr w:type="spellEnd"/>
            <w:r w:rsidRPr="000F39B5">
              <w:t>(</w:t>
            </w:r>
            <w:proofErr w:type="spellStart"/>
            <w:r w:rsidRPr="000F39B5">
              <w:t>systeem</w:t>
            </w:r>
            <w:proofErr w:type="spellEnd"/>
            <w:r w:rsidRPr="000F39B5">
              <w:t>);</w:t>
            </w:r>
          </w:p>
        </w:tc>
      </w:tr>
      <w:tr w:rsidR="005453A4" w:rsidRPr="000F39B5" w14:paraId="59D0F2E6" w14:textId="77777777" w:rsidTr="00DE47C9">
        <w:tc>
          <w:tcPr>
            <w:tcW w:w="704" w:type="dxa"/>
          </w:tcPr>
          <w:p w14:paraId="064A7B0F" w14:textId="77777777" w:rsidR="005453A4" w:rsidRDefault="005453A4" w:rsidP="005453A4"/>
        </w:tc>
        <w:tc>
          <w:tcPr>
            <w:tcW w:w="6946" w:type="dxa"/>
          </w:tcPr>
          <w:p w14:paraId="725FA1D9" w14:textId="77777777" w:rsidR="005453A4" w:rsidRPr="000F39B5" w:rsidRDefault="005453A4" w:rsidP="005453A4">
            <w:pPr>
              <w:pStyle w:val="Lijstalinea"/>
              <w:numPr>
                <w:ilvl w:val="1"/>
                <w:numId w:val="22"/>
              </w:numPr>
            </w:pPr>
            <w:proofErr w:type="spellStart"/>
            <w:r w:rsidRPr="000F39B5">
              <w:t>koelwaterthermostaat</w:t>
            </w:r>
            <w:proofErr w:type="spellEnd"/>
            <w:r w:rsidRPr="000F39B5">
              <w:t>;</w:t>
            </w:r>
          </w:p>
        </w:tc>
      </w:tr>
      <w:tr w:rsidR="005453A4" w:rsidRPr="000F39B5" w14:paraId="4E536EB5" w14:textId="77777777" w:rsidTr="00DE47C9">
        <w:tc>
          <w:tcPr>
            <w:tcW w:w="704" w:type="dxa"/>
          </w:tcPr>
          <w:p w14:paraId="40033F24" w14:textId="77777777" w:rsidR="005453A4" w:rsidRDefault="005453A4" w:rsidP="005453A4"/>
        </w:tc>
        <w:tc>
          <w:tcPr>
            <w:tcW w:w="6946" w:type="dxa"/>
          </w:tcPr>
          <w:p w14:paraId="579A1CE5" w14:textId="77777777" w:rsidR="005453A4" w:rsidRPr="000F39B5" w:rsidRDefault="005453A4" w:rsidP="005453A4">
            <w:pPr>
              <w:pStyle w:val="Lijstalinea"/>
              <w:numPr>
                <w:ilvl w:val="1"/>
                <w:numId w:val="22"/>
              </w:numPr>
            </w:pPr>
            <w:proofErr w:type="spellStart"/>
            <w:r w:rsidRPr="000F39B5">
              <w:t>alle</w:t>
            </w:r>
            <w:proofErr w:type="spellEnd"/>
            <w:r w:rsidRPr="000F39B5">
              <w:t xml:space="preserve"> </w:t>
            </w:r>
            <w:proofErr w:type="spellStart"/>
            <w:r w:rsidRPr="000F39B5">
              <w:t>slangen</w:t>
            </w:r>
            <w:proofErr w:type="spellEnd"/>
            <w:r w:rsidRPr="000F39B5">
              <w:t>;</w:t>
            </w:r>
          </w:p>
        </w:tc>
      </w:tr>
      <w:tr w:rsidR="005453A4" w:rsidRPr="000F39B5" w14:paraId="27972EE8" w14:textId="77777777" w:rsidTr="00DE47C9">
        <w:tc>
          <w:tcPr>
            <w:tcW w:w="704" w:type="dxa"/>
          </w:tcPr>
          <w:p w14:paraId="71CAF6B5" w14:textId="77777777" w:rsidR="005453A4" w:rsidRDefault="005453A4" w:rsidP="005453A4"/>
        </w:tc>
        <w:tc>
          <w:tcPr>
            <w:tcW w:w="6946" w:type="dxa"/>
          </w:tcPr>
          <w:p w14:paraId="12677F9C" w14:textId="77777777" w:rsidR="005453A4" w:rsidRPr="000F39B5" w:rsidRDefault="005453A4" w:rsidP="005453A4">
            <w:pPr>
              <w:pStyle w:val="Lijstalinea"/>
              <w:numPr>
                <w:ilvl w:val="1"/>
                <w:numId w:val="22"/>
              </w:numPr>
            </w:pPr>
            <w:proofErr w:type="spellStart"/>
            <w:r w:rsidRPr="000F39B5">
              <w:t>voorverwarmer</w:t>
            </w:r>
            <w:proofErr w:type="spellEnd"/>
            <w:r w:rsidRPr="000F39B5">
              <w:t>;</w:t>
            </w:r>
          </w:p>
        </w:tc>
      </w:tr>
      <w:tr w:rsidR="005453A4" w:rsidRPr="000F39B5" w14:paraId="10BE891E" w14:textId="77777777" w:rsidTr="00DE47C9">
        <w:tc>
          <w:tcPr>
            <w:tcW w:w="704" w:type="dxa"/>
          </w:tcPr>
          <w:p w14:paraId="6DEF4CB3" w14:textId="77777777" w:rsidR="005453A4" w:rsidRDefault="005453A4" w:rsidP="005453A4"/>
        </w:tc>
        <w:tc>
          <w:tcPr>
            <w:tcW w:w="6946" w:type="dxa"/>
          </w:tcPr>
          <w:p w14:paraId="105E67BD" w14:textId="77777777" w:rsidR="005453A4" w:rsidRPr="000F39B5" w:rsidRDefault="005453A4" w:rsidP="005453A4">
            <w:pPr>
              <w:pStyle w:val="Lijstalinea"/>
              <w:numPr>
                <w:ilvl w:val="1"/>
                <w:numId w:val="22"/>
              </w:numPr>
            </w:pPr>
            <w:proofErr w:type="spellStart"/>
            <w:r w:rsidRPr="000F39B5">
              <w:t>oliefilter</w:t>
            </w:r>
            <w:proofErr w:type="spellEnd"/>
            <w:r w:rsidRPr="000F39B5">
              <w:t>;</w:t>
            </w:r>
          </w:p>
        </w:tc>
      </w:tr>
      <w:tr w:rsidR="005453A4" w:rsidRPr="000F39B5" w14:paraId="75860A3E" w14:textId="77777777" w:rsidTr="00DE47C9">
        <w:tc>
          <w:tcPr>
            <w:tcW w:w="704" w:type="dxa"/>
          </w:tcPr>
          <w:p w14:paraId="789EF400" w14:textId="77777777" w:rsidR="005453A4" w:rsidRDefault="005453A4" w:rsidP="005453A4">
            <w:r>
              <w:t>v</w:t>
            </w:r>
          </w:p>
        </w:tc>
        <w:tc>
          <w:tcPr>
            <w:tcW w:w="6946" w:type="dxa"/>
          </w:tcPr>
          <w:p w14:paraId="0503955F" w14:textId="77777777" w:rsidR="005453A4" w:rsidRPr="000F39B5" w:rsidRDefault="005453A4" w:rsidP="005453A4">
            <w:pPr>
              <w:pStyle w:val="Lijstalinea"/>
              <w:numPr>
                <w:ilvl w:val="1"/>
                <w:numId w:val="22"/>
              </w:numPr>
            </w:pPr>
            <w:proofErr w:type="spellStart"/>
            <w:r w:rsidRPr="000F39B5">
              <w:t>olie</w:t>
            </w:r>
            <w:proofErr w:type="spellEnd"/>
            <w:r w:rsidRPr="000F39B5">
              <w:t xml:space="preserve"> </w:t>
            </w:r>
            <w:proofErr w:type="spellStart"/>
            <w:r w:rsidRPr="000F39B5">
              <w:t>niveaus</w:t>
            </w:r>
            <w:proofErr w:type="spellEnd"/>
            <w:r w:rsidRPr="000F39B5">
              <w:t>;</w:t>
            </w:r>
          </w:p>
        </w:tc>
      </w:tr>
      <w:tr w:rsidR="005453A4" w:rsidRPr="000F39B5" w14:paraId="12C4064C" w14:textId="77777777" w:rsidTr="00A67608">
        <w:tc>
          <w:tcPr>
            <w:tcW w:w="704" w:type="dxa"/>
          </w:tcPr>
          <w:p w14:paraId="3243D739" w14:textId="77777777" w:rsidR="005453A4" w:rsidRDefault="005453A4" w:rsidP="005453A4"/>
        </w:tc>
        <w:tc>
          <w:tcPr>
            <w:tcW w:w="6946" w:type="dxa"/>
          </w:tcPr>
          <w:p w14:paraId="6FA4725B" w14:textId="77777777" w:rsidR="005453A4" w:rsidRPr="000F39B5" w:rsidRDefault="005453A4" w:rsidP="005453A4">
            <w:pPr>
              <w:pStyle w:val="Lijstalinea"/>
              <w:numPr>
                <w:ilvl w:val="1"/>
                <w:numId w:val="22"/>
              </w:numPr>
            </w:pPr>
            <w:proofErr w:type="spellStart"/>
            <w:r w:rsidRPr="000F39B5">
              <w:t>olie</w:t>
            </w:r>
            <w:proofErr w:type="spellEnd"/>
            <w:r w:rsidRPr="000F39B5">
              <w:t xml:space="preserve"> </w:t>
            </w:r>
            <w:proofErr w:type="spellStart"/>
            <w:r>
              <w:t>analyse</w:t>
            </w:r>
            <w:proofErr w:type="spellEnd"/>
            <w:r w:rsidRPr="000F39B5">
              <w:t>;</w:t>
            </w:r>
          </w:p>
        </w:tc>
      </w:tr>
      <w:tr w:rsidR="005453A4" w:rsidRPr="000F39B5" w14:paraId="1A6A86D6" w14:textId="77777777" w:rsidTr="00DE47C9">
        <w:tc>
          <w:tcPr>
            <w:tcW w:w="704" w:type="dxa"/>
          </w:tcPr>
          <w:p w14:paraId="05324131" w14:textId="77777777" w:rsidR="005453A4" w:rsidRDefault="005453A4" w:rsidP="005453A4"/>
        </w:tc>
        <w:tc>
          <w:tcPr>
            <w:tcW w:w="6946" w:type="dxa"/>
          </w:tcPr>
          <w:p w14:paraId="73FBB563" w14:textId="77777777" w:rsidR="005453A4" w:rsidRPr="000F39B5" w:rsidRDefault="005453A4" w:rsidP="005453A4">
            <w:pPr>
              <w:pStyle w:val="Lijstalinea"/>
              <w:numPr>
                <w:ilvl w:val="1"/>
                <w:numId w:val="22"/>
              </w:numPr>
            </w:pPr>
            <w:proofErr w:type="spellStart"/>
            <w:r w:rsidRPr="000F39B5">
              <w:t>olie</w:t>
            </w:r>
            <w:proofErr w:type="spellEnd"/>
            <w:r w:rsidRPr="000F39B5">
              <w:t xml:space="preserve"> </w:t>
            </w:r>
            <w:proofErr w:type="spellStart"/>
            <w:r w:rsidRPr="000F39B5">
              <w:t>vervanging</w:t>
            </w:r>
            <w:proofErr w:type="spellEnd"/>
            <w:r w:rsidRPr="00A67608">
              <w:rPr>
                <w:vertAlign w:val="superscript"/>
              </w:rPr>
              <w:footnoteReference w:id="4"/>
            </w:r>
            <w:r w:rsidRPr="000F39B5">
              <w:t>;</w:t>
            </w:r>
          </w:p>
        </w:tc>
      </w:tr>
      <w:tr w:rsidR="005453A4" w:rsidRPr="000F39B5" w14:paraId="5C16E520" w14:textId="77777777" w:rsidTr="00DE47C9">
        <w:tc>
          <w:tcPr>
            <w:tcW w:w="704" w:type="dxa"/>
          </w:tcPr>
          <w:p w14:paraId="03C37A91" w14:textId="77777777" w:rsidR="005453A4" w:rsidRDefault="005453A4" w:rsidP="005453A4"/>
        </w:tc>
        <w:tc>
          <w:tcPr>
            <w:tcW w:w="6946" w:type="dxa"/>
          </w:tcPr>
          <w:p w14:paraId="7D41B057" w14:textId="77777777" w:rsidR="005453A4" w:rsidRPr="000F39B5" w:rsidRDefault="005453A4" w:rsidP="005453A4">
            <w:pPr>
              <w:pStyle w:val="Lijstalinea"/>
              <w:numPr>
                <w:ilvl w:val="1"/>
                <w:numId w:val="22"/>
              </w:numPr>
            </w:pPr>
            <w:proofErr w:type="spellStart"/>
            <w:r w:rsidRPr="000F39B5">
              <w:t>transmissie</w:t>
            </w:r>
            <w:proofErr w:type="spellEnd"/>
            <w:r w:rsidRPr="000F39B5">
              <w:t xml:space="preserve"> </w:t>
            </w:r>
            <w:proofErr w:type="spellStart"/>
            <w:r w:rsidRPr="000F39B5">
              <w:t>flexibele</w:t>
            </w:r>
            <w:proofErr w:type="spellEnd"/>
            <w:r w:rsidRPr="000F39B5">
              <w:t xml:space="preserve"> </w:t>
            </w:r>
            <w:proofErr w:type="spellStart"/>
            <w:r w:rsidRPr="000F39B5">
              <w:t>koppeling</w:t>
            </w:r>
            <w:proofErr w:type="spellEnd"/>
            <w:r w:rsidRPr="000F39B5">
              <w:t>;</w:t>
            </w:r>
          </w:p>
        </w:tc>
      </w:tr>
      <w:tr w:rsidR="005453A4" w:rsidRPr="000F39B5" w14:paraId="0F66C6B9" w14:textId="77777777" w:rsidTr="00DE47C9">
        <w:tc>
          <w:tcPr>
            <w:tcW w:w="704" w:type="dxa"/>
          </w:tcPr>
          <w:p w14:paraId="7560EFA3" w14:textId="77777777" w:rsidR="005453A4" w:rsidRDefault="005453A4" w:rsidP="005453A4"/>
        </w:tc>
        <w:tc>
          <w:tcPr>
            <w:tcW w:w="6946" w:type="dxa"/>
          </w:tcPr>
          <w:p w14:paraId="22D63973" w14:textId="77777777" w:rsidR="005453A4" w:rsidRPr="000F39B5" w:rsidRDefault="005453A4" w:rsidP="005453A4">
            <w:pPr>
              <w:pStyle w:val="Lijstalinea"/>
              <w:numPr>
                <w:ilvl w:val="1"/>
                <w:numId w:val="22"/>
              </w:numPr>
            </w:pPr>
            <w:proofErr w:type="spellStart"/>
            <w:r w:rsidRPr="000F39B5">
              <w:t>elektrische</w:t>
            </w:r>
            <w:proofErr w:type="spellEnd"/>
            <w:r w:rsidRPr="000F39B5">
              <w:t xml:space="preserve"> </w:t>
            </w:r>
            <w:proofErr w:type="spellStart"/>
            <w:r w:rsidRPr="000F39B5">
              <w:t>verbindingen</w:t>
            </w:r>
            <w:proofErr w:type="spellEnd"/>
            <w:r w:rsidRPr="000F39B5">
              <w:t>;</w:t>
            </w:r>
          </w:p>
        </w:tc>
      </w:tr>
      <w:tr w:rsidR="005453A4" w:rsidRPr="000F39B5" w14:paraId="2E345638" w14:textId="77777777" w:rsidTr="00DE47C9">
        <w:tc>
          <w:tcPr>
            <w:tcW w:w="704" w:type="dxa"/>
          </w:tcPr>
          <w:p w14:paraId="74E267CB" w14:textId="77777777" w:rsidR="005453A4" w:rsidRDefault="005453A4" w:rsidP="005453A4"/>
        </w:tc>
        <w:tc>
          <w:tcPr>
            <w:tcW w:w="6946" w:type="dxa"/>
          </w:tcPr>
          <w:p w14:paraId="2CB4C69E" w14:textId="77777777" w:rsidR="005453A4" w:rsidRPr="000F39B5" w:rsidRDefault="005453A4" w:rsidP="005453A4">
            <w:pPr>
              <w:pStyle w:val="Lijstalinea"/>
              <w:numPr>
                <w:ilvl w:val="1"/>
                <w:numId w:val="22"/>
              </w:numPr>
            </w:pPr>
            <w:r w:rsidRPr="000F39B5">
              <w:t xml:space="preserve">dynamo </w:t>
            </w:r>
            <w:proofErr w:type="spellStart"/>
            <w:r w:rsidRPr="000F39B5">
              <w:t>riem</w:t>
            </w:r>
            <w:proofErr w:type="spellEnd"/>
            <w:r w:rsidRPr="000F39B5">
              <w:t>;</w:t>
            </w:r>
          </w:p>
        </w:tc>
      </w:tr>
      <w:tr w:rsidR="005453A4" w:rsidRPr="000F39B5" w14:paraId="60A879D8" w14:textId="77777777" w:rsidTr="00DE47C9">
        <w:tc>
          <w:tcPr>
            <w:tcW w:w="704" w:type="dxa"/>
          </w:tcPr>
          <w:p w14:paraId="28DC6C60" w14:textId="77777777" w:rsidR="005453A4" w:rsidRDefault="005453A4" w:rsidP="005453A4"/>
        </w:tc>
        <w:tc>
          <w:tcPr>
            <w:tcW w:w="6946" w:type="dxa"/>
          </w:tcPr>
          <w:p w14:paraId="2B366409" w14:textId="77777777" w:rsidR="005453A4" w:rsidRPr="000F39B5" w:rsidRDefault="005453A4" w:rsidP="005453A4">
            <w:pPr>
              <w:pStyle w:val="Lijstalinea"/>
              <w:numPr>
                <w:ilvl w:val="1"/>
                <w:numId w:val="22"/>
              </w:numPr>
            </w:pPr>
            <w:proofErr w:type="spellStart"/>
            <w:r w:rsidRPr="000F39B5">
              <w:t>carterontluchting</w:t>
            </w:r>
            <w:proofErr w:type="spellEnd"/>
            <w:r w:rsidRPr="000F39B5">
              <w:t>;</w:t>
            </w:r>
          </w:p>
        </w:tc>
      </w:tr>
      <w:tr w:rsidR="005453A4" w:rsidRPr="000F39B5" w14:paraId="47564B42" w14:textId="77777777" w:rsidTr="00DE47C9">
        <w:tc>
          <w:tcPr>
            <w:tcW w:w="704" w:type="dxa"/>
          </w:tcPr>
          <w:p w14:paraId="3A5745BC" w14:textId="77777777" w:rsidR="005453A4" w:rsidRDefault="005453A4" w:rsidP="005453A4"/>
        </w:tc>
        <w:tc>
          <w:tcPr>
            <w:tcW w:w="6946" w:type="dxa"/>
          </w:tcPr>
          <w:p w14:paraId="411B1736" w14:textId="77777777" w:rsidR="005453A4" w:rsidRPr="000F39B5" w:rsidRDefault="005453A4" w:rsidP="005453A4">
            <w:pPr>
              <w:pStyle w:val="Lijstalinea"/>
              <w:numPr>
                <w:ilvl w:val="1"/>
                <w:numId w:val="22"/>
              </w:numPr>
            </w:pPr>
            <w:proofErr w:type="spellStart"/>
            <w:r w:rsidRPr="000F39B5">
              <w:t>flexibele</w:t>
            </w:r>
            <w:proofErr w:type="spellEnd"/>
            <w:r w:rsidRPr="000F39B5">
              <w:t xml:space="preserve"> </w:t>
            </w:r>
            <w:proofErr w:type="spellStart"/>
            <w:r w:rsidRPr="000F39B5">
              <w:t>uitlaatkoppeling</w:t>
            </w:r>
            <w:proofErr w:type="spellEnd"/>
            <w:r w:rsidRPr="000F39B5">
              <w:t>;</w:t>
            </w:r>
          </w:p>
        </w:tc>
      </w:tr>
      <w:tr w:rsidR="005453A4" w:rsidRPr="000F39B5" w14:paraId="72421EA3" w14:textId="77777777" w:rsidTr="00DE47C9">
        <w:tc>
          <w:tcPr>
            <w:tcW w:w="704" w:type="dxa"/>
          </w:tcPr>
          <w:p w14:paraId="5491F83E" w14:textId="77777777" w:rsidR="005453A4" w:rsidRDefault="005453A4" w:rsidP="005453A4"/>
        </w:tc>
        <w:tc>
          <w:tcPr>
            <w:tcW w:w="6946" w:type="dxa"/>
          </w:tcPr>
          <w:p w14:paraId="7EED577C" w14:textId="77777777" w:rsidR="005453A4" w:rsidRPr="000F39B5" w:rsidRDefault="005453A4" w:rsidP="005453A4">
            <w:pPr>
              <w:pStyle w:val="Lijstalinea"/>
              <w:numPr>
                <w:ilvl w:val="1"/>
                <w:numId w:val="22"/>
              </w:numPr>
            </w:pPr>
            <w:proofErr w:type="gramStart"/>
            <w:r w:rsidRPr="000F39B5">
              <w:t>pick</w:t>
            </w:r>
            <w:proofErr w:type="gramEnd"/>
            <w:r w:rsidRPr="000F39B5">
              <w:t xml:space="preserve"> up sensor.</w:t>
            </w:r>
          </w:p>
        </w:tc>
      </w:tr>
      <w:tr w:rsidR="005453A4" w:rsidRPr="000F39B5" w14:paraId="04DF6D26" w14:textId="77777777" w:rsidTr="00DE47C9">
        <w:tc>
          <w:tcPr>
            <w:tcW w:w="704" w:type="dxa"/>
          </w:tcPr>
          <w:p w14:paraId="6D9E5750" w14:textId="77777777" w:rsidR="005453A4" w:rsidRDefault="005453A4" w:rsidP="005453A4"/>
        </w:tc>
        <w:tc>
          <w:tcPr>
            <w:tcW w:w="6946" w:type="dxa"/>
          </w:tcPr>
          <w:p w14:paraId="6E887AE4" w14:textId="77777777" w:rsidR="005453A4" w:rsidRPr="000F39B5" w:rsidRDefault="005453A4" w:rsidP="005453A4">
            <w:pPr>
              <w:pStyle w:val="Lijstalinea"/>
              <w:ind w:left="0"/>
            </w:pPr>
          </w:p>
        </w:tc>
      </w:tr>
      <w:tr w:rsidR="005453A4" w:rsidRPr="000F39B5" w14:paraId="28E4EBAA" w14:textId="77777777" w:rsidTr="00DE47C9">
        <w:tc>
          <w:tcPr>
            <w:tcW w:w="704" w:type="dxa"/>
          </w:tcPr>
          <w:p w14:paraId="0A6B0913" w14:textId="77777777" w:rsidR="005453A4" w:rsidRDefault="005453A4" w:rsidP="005453A4">
            <w:r>
              <w:t>v</w:t>
            </w:r>
          </w:p>
        </w:tc>
        <w:tc>
          <w:tcPr>
            <w:tcW w:w="6946" w:type="dxa"/>
          </w:tcPr>
          <w:p w14:paraId="4747CF34" w14:textId="12379B8E" w:rsidR="005453A4" w:rsidRPr="000F39B5" w:rsidRDefault="005453A4" w:rsidP="005453A4">
            <w:pPr>
              <w:rPr>
                <w:u w:val="single"/>
              </w:rPr>
            </w:pPr>
            <w:r w:rsidRPr="000F39B5">
              <w:rPr>
                <w:u w:val="single"/>
              </w:rPr>
              <w:t>Brandstofvoorziening</w:t>
            </w:r>
            <w:r w:rsidR="007B6D91">
              <w:rPr>
                <w:u w:val="single"/>
              </w:rPr>
              <w:t xml:space="preserve"> </w:t>
            </w:r>
            <w:r w:rsidR="007B6D91" w:rsidRPr="007B6D91">
              <w:t>(</w:t>
            </w:r>
            <w:r w:rsidR="007B6D91" w:rsidRPr="007B6D91">
              <w:rPr>
                <w:color w:val="auto"/>
              </w:rPr>
              <w:t xml:space="preserve">brandstoftank </w:t>
            </w:r>
            <w:r w:rsidR="007B6D91">
              <w:t xml:space="preserve">als </w:t>
            </w:r>
            <w:r w:rsidR="007B6D91" w:rsidRPr="007B6D91">
              <w:rPr>
                <w:color w:val="auto"/>
              </w:rPr>
              <w:t>onderdeel van de construc</w:t>
            </w:r>
            <w:r w:rsidR="007B6D91" w:rsidRPr="007B6D91">
              <w:t xml:space="preserve">tie van het aggregaat, </w:t>
            </w:r>
            <w:r w:rsidR="007B6D91" w:rsidRPr="007B6D91">
              <w:rPr>
                <w:color w:val="auto"/>
              </w:rPr>
              <w:t xml:space="preserve">brandstoftank </w:t>
            </w:r>
            <w:r w:rsidR="007B6D91">
              <w:t xml:space="preserve">&lt; </w:t>
            </w:r>
            <w:r w:rsidR="007B6D91" w:rsidRPr="007B6D91">
              <w:rPr>
                <w:color w:val="auto"/>
              </w:rPr>
              <w:t xml:space="preserve">300 liter in </w:t>
            </w:r>
            <w:r w:rsidR="002A7F94">
              <w:t xml:space="preserve">hetzelfde gebouw </w:t>
            </w:r>
            <w:bookmarkStart w:id="15" w:name="_GoBack"/>
            <w:bookmarkEnd w:id="15"/>
            <w:r w:rsidR="007B6D91">
              <w:t xml:space="preserve">als het aggregaat, en </w:t>
            </w:r>
            <w:r w:rsidR="007B6D91" w:rsidRPr="007B6D91">
              <w:rPr>
                <w:color w:val="auto"/>
              </w:rPr>
              <w:t xml:space="preserve">brandstoftank </w:t>
            </w:r>
            <w:r w:rsidR="007B6D91">
              <w:t>&gt;= 300 liter als</w:t>
            </w:r>
            <w:r w:rsidR="007B6D91" w:rsidRPr="007B6D91">
              <w:rPr>
                <w:color w:val="auto"/>
              </w:rPr>
              <w:t xml:space="preserve"> </w:t>
            </w:r>
            <w:r w:rsidR="007B6D91" w:rsidRPr="007B6D91">
              <w:t xml:space="preserve">onderdeel van </w:t>
            </w:r>
            <w:r w:rsidR="007B6D91">
              <w:t>het aggregaat</w:t>
            </w:r>
            <w:r w:rsidR="007B6D91" w:rsidRPr="007B6D91">
              <w:t xml:space="preserve"> volgens</w:t>
            </w:r>
            <w:r w:rsidR="007B6D91">
              <w:t xml:space="preserve"> </w:t>
            </w:r>
            <w:r w:rsidR="007B6D91" w:rsidRPr="007B6D91">
              <w:rPr>
                <w:color w:val="auto"/>
              </w:rPr>
              <w:t>het EBI-ve</w:t>
            </w:r>
            <w:r w:rsidR="007B6D91">
              <w:t>rslag</w:t>
            </w:r>
            <w:r w:rsidR="007B6D91" w:rsidRPr="007B6D91">
              <w:t>)</w:t>
            </w:r>
            <w:r w:rsidR="007B6D91">
              <w:t>.</w:t>
            </w:r>
          </w:p>
        </w:tc>
      </w:tr>
      <w:tr w:rsidR="005453A4" w:rsidRPr="000F39B5" w14:paraId="6B9BE043" w14:textId="77777777" w:rsidTr="00DE47C9">
        <w:tc>
          <w:tcPr>
            <w:tcW w:w="704" w:type="dxa"/>
          </w:tcPr>
          <w:p w14:paraId="71319034" w14:textId="77777777" w:rsidR="005453A4" w:rsidRDefault="005453A4" w:rsidP="005453A4"/>
        </w:tc>
        <w:tc>
          <w:tcPr>
            <w:tcW w:w="6946" w:type="dxa"/>
          </w:tcPr>
          <w:p w14:paraId="1576049E" w14:textId="77777777" w:rsidR="005453A4" w:rsidRPr="000F39B5" w:rsidRDefault="005453A4" w:rsidP="005453A4">
            <w:pPr>
              <w:pStyle w:val="Lijstalinea"/>
              <w:numPr>
                <w:ilvl w:val="1"/>
                <w:numId w:val="22"/>
              </w:numPr>
            </w:pPr>
            <w:proofErr w:type="spellStart"/>
            <w:r w:rsidRPr="000F39B5">
              <w:t>bedrading</w:t>
            </w:r>
            <w:proofErr w:type="spellEnd"/>
            <w:r w:rsidRPr="000F39B5">
              <w:t xml:space="preserve"> </w:t>
            </w:r>
            <w:proofErr w:type="spellStart"/>
            <w:r w:rsidRPr="000F39B5">
              <w:t>trimpomp</w:t>
            </w:r>
            <w:proofErr w:type="spellEnd"/>
            <w:r w:rsidRPr="000F39B5">
              <w:t>;</w:t>
            </w:r>
          </w:p>
        </w:tc>
      </w:tr>
      <w:tr w:rsidR="005453A4" w:rsidRPr="000F39B5" w14:paraId="187CC28A" w14:textId="77777777" w:rsidTr="00DE47C9">
        <w:tc>
          <w:tcPr>
            <w:tcW w:w="704" w:type="dxa"/>
          </w:tcPr>
          <w:p w14:paraId="55F75363" w14:textId="77777777" w:rsidR="005453A4" w:rsidRDefault="005453A4" w:rsidP="005453A4"/>
        </w:tc>
        <w:tc>
          <w:tcPr>
            <w:tcW w:w="6946" w:type="dxa"/>
          </w:tcPr>
          <w:p w14:paraId="0C46F048" w14:textId="77777777" w:rsidR="005453A4" w:rsidRPr="000F39B5" w:rsidRDefault="005453A4" w:rsidP="005453A4">
            <w:pPr>
              <w:pStyle w:val="Lijstalinea"/>
              <w:numPr>
                <w:ilvl w:val="1"/>
                <w:numId w:val="22"/>
              </w:numPr>
            </w:pPr>
            <w:proofErr w:type="spellStart"/>
            <w:r w:rsidRPr="000F39B5">
              <w:t>bedrading</w:t>
            </w:r>
            <w:proofErr w:type="spellEnd"/>
            <w:r w:rsidRPr="000F39B5">
              <w:t xml:space="preserve"> </w:t>
            </w:r>
            <w:proofErr w:type="spellStart"/>
            <w:r w:rsidRPr="000F39B5">
              <w:t>vlotters</w:t>
            </w:r>
            <w:proofErr w:type="spellEnd"/>
            <w:r w:rsidRPr="000F39B5">
              <w:t>;</w:t>
            </w:r>
          </w:p>
        </w:tc>
      </w:tr>
      <w:tr w:rsidR="005453A4" w:rsidRPr="000F39B5" w14:paraId="04F49857" w14:textId="77777777" w:rsidTr="00DE47C9">
        <w:tc>
          <w:tcPr>
            <w:tcW w:w="704" w:type="dxa"/>
          </w:tcPr>
          <w:p w14:paraId="053FED72" w14:textId="77777777" w:rsidR="005453A4" w:rsidRDefault="005453A4" w:rsidP="005453A4"/>
        </w:tc>
        <w:tc>
          <w:tcPr>
            <w:tcW w:w="6946" w:type="dxa"/>
          </w:tcPr>
          <w:p w14:paraId="0084E291" w14:textId="77777777" w:rsidR="005453A4" w:rsidRPr="000F39B5" w:rsidRDefault="005453A4" w:rsidP="005453A4">
            <w:pPr>
              <w:pStyle w:val="Lijstalinea"/>
              <w:numPr>
                <w:ilvl w:val="1"/>
                <w:numId w:val="22"/>
              </w:numPr>
            </w:pPr>
            <w:proofErr w:type="spellStart"/>
            <w:r w:rsidRPr="000F39B5">
              <w:t>bedrading</w:t>
            </w:r>
            <w:proofErr w:type="spellEnd"/>
            <w:r w:rsidRPr="000F39B5">
              <w:t xml:space="preserve"> </w:t>
            </w:r>
            <w:proofErr w:type="spellStart"/>
            <w:r w:rsidRPr="000F39B5">
              <w:t>kleppen</w:t>
            </w:r>
            <w:proofErr w:type="spellEnd"/>
            <w:r w:rsidRPr="000F39B5">
              <w:t>;</w:t>
            </w:r>
          </w:p>
        </w:tc>
      </w:tr>
      <w:tr w:rsidR="005453A4" w:rsidRPr="000F39B5" w14:paraId="4F941657" w14:textId="77777777" w:rsidTr="00DE47C9">
        <w:tc>
          <w:tcPr>
            <w:tcW w:w="704" w:type="dxa"/>
          </w:tcPr>
          <w:p w14:paraId="3684F5E8" w14:textId="77777777" w:rsidR="005453A4" w:rsidRDefault="005453A4" w:rsidP="005453A4"/>
        </w:tc>
        <w:tc>
          <w:tcPr>
            <w:tcW w:w="6946" w:type="dxa"/>
          </w:tcPr>
          <w:p w14:paraId="25DAA260" w14:textId="77777777" w:rsidR="005453A4" w:rsidRPr="000F39B5" w:rsidRDefault="005453A4" w:rsidP="005453A4">
            <w:pPr>
              <w:pStyle w:val="Lijstalinea"/>
              <w:numPr>
                <w:ilvl w:val="1"/>
                <w:numId w:val="22"/>
              </w:numPr>
              <w:rPr>
                <w:lang w:val="nl-NL"/>
              </w:rPr>
            </w:pPr>
            <w:r w:rsidRPr="000F39B5">
              <w:rPr>
                <w:lang w:val="nl-NL"/>
              </w:rPr>
              <w:t xml:space="preserve">voetklep/terugslagklep </w:t>
            </w:r>
            <w:proofErr w:type="spellStart"/>
            <w:r w:rsidRPr="000F39B5">
              <w:rPr>
                <w:lang w:val="nl-NL"/>
              </w:rPr>
              <w:t>fuel</w:t>
            </w:r>
            <w:proofErr w:type="spellEnd"/>
            <w:r w:rsidRPr="000F39B5">
              <w:rPr>
                <w:lang w:val="nl-NL"/>
              </w:rPr>
              <w:t xml:space="preserve"> </w:t>
            </w:r>
            <w:proofErr w:type="spellStart"/>
            <w:r w:rsidRPr="000F39B5">
              <w:rPr>
                <w:lang w:val="nl-NL"/>
              </w:rPr>
              <w:t>polishing</w:t>
            </w:r>
            <w:proofErr w:type="spellEnd"/>
            <w:r w:rsidRPr="000F39B5">
              <w:rPr>
                <w:lang w:val="nl-NL"/>
              </w:rPr>
              <w:t xml:space="preserve"> systeem;</w:t>
            </w:r>
          </w:p>
        </w:tc>
      </w:tr>
      <w:tr w:rsidR="005453A4" w:rsidRPr="000F39B5" w14:paraId="52281429" w14:textId="77777777" w:rsidTr="00DE47C9">
        <w:tc>
          <w:tcPr>
            <w:tcW w:w="704" w:type="dxa"/>
          </w:tcPr>
          <w:p w14:paraId="7F29DCCC" w14:textId="77777777" w:rsidR="005453A4" w:rsidRDefault="005453A4" w:rsidP="005453A4"/>
        </w:tc>
        <w:tc>
          <w:tcPr>
            <w:tcW w:w="6946" w:type="dxa"/>
          </w:tcPr>
          <w:p w14:paraId="04086C1C" w14:textId="77777777" w:rsidR="005453A4" w:rsidRPr="000F39B5" w:rsidRDefault="005453A4" w:rsidP="005453A4">
            <w:pPr>
              <w:pStyle w:val="Lijstalinea"/>
              <w:numPr>
                <w:ilvl w:val="1"/>
                <w:numId w:val="22"/>
              </w:numPr>
              <w:rPr>
                <w:lang w:val="nl-NL"/>
              </w:rPr>
            </w:pPr>
            <w:r w:rsidRPr="000F39B5">
              <w:rPr>
                <w:lang w:val="nl-NL"/>
              </w:rPr>
              <w:t xml:space="preserve">vacuüm en druk schakelaars </w:t>
            </w:r>
            <w:proofErr w:type="spellStart"/>
            <w:r w:rsidRPr="000F39B5">
              <w:rPr>
                <w:lang w:val="nl-NL"/>
              </w:rPr>
              <w:t>fuel</w:t>
            </w:r>
            <w:proofErr w:type="spellEnd"/>
            <w:r w:rsidRPr="000F39B5">
              <w:rPr>
                <w:lang w:val="nl-NL"/>
              </w:rPr>
              <w:t xml:space="preserve"> </w:t>
            </w:r>
            <w:proofErr w:type="spellStart"/>
            <w:r w:rsidRPr="000F39B5">
              <w:rPr>
                <w:lang w:val="nl-NL"/>
              </w:rPr>
              <w:t>polishing</w:t>
            </w:r>
            <w:proofErr w:type="spellEnd"/>
            <w:r w:rsidRPr="000F39B5">
              <w:rPr>
                <w:lang w:val="nl-NL"/>
              </w:rPr>
              <w:t xml:space="preserve"> systeem;</w:t>
            </w:r>
          </w:p>
        </w:tc>
      </w:tr>
      <w:tr w:rsidR="005453A4" w:rsidRPr="000F39B5" w14:paraId="7D692F57" w14:textId="77777777" w:rsidTr="00DE47C9">
        <w:tc>
          <w:tcPr>
            <w:tcW w:w="704" w:type="dxa"/>
          </w:tcPr>
          <w:p w14:paraId="669A4641" w14:textId="77777777" w:rsidR="005453A4" w:rsidRDefault="005453A4" w:rsidP="005453A4">
            <w:r>
              <w:t>v</w:t>
            </w:r>
          </w:p>
        </w:tc>
        <w:tc>
          <w:tcPr>
            <w:tcW w:w="6946" w:type="dxa"/>
          </w:tcPr>
          <w:p w14:paraId="478611E4" w14:textId="77777777" w:rsidR="005453A4" w:rsidRPr="000F39B5" w:rsidRDefault="005453A4" w:rsidP="005453A4">
            <w:pPr>
              <w:pStyle w:val="Lijstalinea"/>
              <w:numPr>
                <w:ilvl w:val="1"/>
                <w:numId w:val="22"/>
              </w:numPr>
            </w:pPr>
            <w:proofErr w:type="spellStart"/>
            <w:r w:rsidRPr="000F39B5">
              <w:t>peil</w:t>
            </w:r>
            <w:proofErr w:type="spellEnd"/>
            <w:r w:rsidRPr="000F39B5">
              <w:t xml:space="preserve"> dag tank </w:t>
            </w:r>
            <w:proofErr w:type="spellStart"/>
            <w:r w:rsidRPr="000F39B5">
              <w:t>opnemen</w:t>
            </w:r>
            <w:proofErr w:type="spellEnd"/>
            <w:r w:rsidRPr="000F39B5">
              <w:t>;</w:t>
            </w:r>
          </w:p>
        </w:tc>
      </w:tr>
      <w:tr w:rsidR="005453A4" w:rsidRPr="000F39B5" w14:paraId="05BEF587" w14:textId="77777777" w:rsidTr="00DE47C9">
        <w:tc>
          <w:tcPr>
            <w:tcW w:w="704" w:type="dxa"/>
          </w:tcPr>
          <w:p w14:paraId="474A22CD" w14:textId="77777777" w:rsidR="005453A4" w:rsidRDefault="005453A4" w:rsidP="005453A4">
            <w:r>
              <w:lastRenderedPageBreak/>
              <w:t>v</w:t>
            </w:r>
          </w:p>
        </w:tc>
        <w:tc>
          <w:tcPr>
            <w:tcW w:w="6946" w:type="dxa"/>
          </w:tcPr>
          <w:p w14:paraId="0225F89B" w14:textId="77777777" w:rsidR="005453A4" w:rsidRPr="000F39B5" w:rsidRDefault="005453A4" w:rsidP="005453A4">
            <w:pPr>
              <w:pStyle w:val="Lijstalinea"/>
              <w:numPr>
                <w:ilvl w:val="1"/>
                <w:numId w:val="22"/>
              </w:numPr>
            </w:pPr>
            <w:proofErr w:type="spellStart"/>
            <w:proofErr w:type="gramStart"/>
            <w:r w:rsidRPr="000F39B5">
              <w:t>peil</w:t>
            </w:r>
            <w:proofErr w:type="spellEnd"/>
            <w:proofErr w:type="gramEnd"/>
            <w:r w:rsidRPr="000F39B5">
              <w:t xml:space="preserve"> bulk tank </w:t>
            </w:r>
            <w:proofErr w:type="spellStart"/>
            <w:r w:rsidRPr="000F39B5">
              <w:t>opnemen</w:t>
            </w:r>
            <w:proofErr w:type="spellEnd"/>
            <w:r w:rsidRPr="00A67608">
              <w:rPr>
                <w:vertAlign w:val="superscript"/>
              </w:rPr>
              <w:footnoteReference w:id="5"/>
            </w:r>
            <w:r w:rsidRPr="000F39B5">
              <w:t>.</w:t>
            </w:r>
          </w:p>
        </w:tc>
      </w:tr>
      <w:tr w:rsidR="005453A4" w:rsidRPr="000F39B5" w14:paraId="17DA80D7" w14:textId="77777777" w:rsidTr="00DE47C9">
        <w:tc>
          <w:tcPr>
            <w:tcW w:w="704" w:type="dxa"/>
          </w:tcPr>
          <w:p w14:paraId="09DDFDC3" w14:textId="77777777" w:rsidR="005453A4" w:rsidRDefault="005453A4" w:rsidP="005453A4"/>
        </w:tc>
        <w:tc>
          <w:tcPr>
            <w:tcW w:w="6946" w:type="dxa"/>
          </w:tcPr>
          <w:p w14:paraId="245CD169" w14:textId="77777777" w:rsidR="005453A4" w:rsidRPr="000F39B5" w:rsidRDefault="005453A4" w:rsidP="005453A4">
            <w:pPr>
              <w:spacing w:line="240" w:lineRule="auto"/>
              <w:rPr>
                <w:u w:val="single"/>
              </w:rPr>
            </w:pPr>
          </w:p>
        </w:tc>
      </w:tr>
      <w:tr w:rsidR="005453A4" w:rsidRPr="000F39B5" w14:paraId="68DAFFF4" w14:textId="77777777" w:rsidTr="00DE47C9">
        <w:tc>
          <w:tcPr>
            <w:tcW w:w="704" w:type="dxa"/>
          </w:tcPr>
          <w:p w14:paraId="348D86EE" w14:textId="77777777" w:rsidR="005453A4" w:rsidRDefault="005453A4" w:rsidP="005453A4">
            <w:r>
              <w:t>v</w:t>
            </w:r>
          </w:p>
        </w:tc>
        <w:tc>
          <w:tcPr>
            <w:tcW w:w="6946" w:type="dxa"/>
          </w:tcPr>
          <w:p w14:paraId="347E3599" w14:textId="77777777" w:rsidR="005453A4" w:rsidRPr="000F39B5" w:rsidRDefault="005453A4" w:rsidP="005453A4">
            <w:pPr>
              <w:rPr>
                <w:bCs/>
                <w:iCs/>
                <w:u w:val="single"/>
              </w:rPr>
            </w:pPr>
            <w:r w:rsidRPr="000F39B5">
              <w:rPr>
                <w:bCs/>
                <w:iCs/>
                <w:u w:val="single"/>
              </w:rPr>
              <w:t>Mechanische onderdelen kasten</w:t>
            </w:r>
          </w:p>
        </w:tc>
      </w:tr>
      <w:tr w:rsidR="005453A4" w:rsidRPr="000F39B5" w14:paraId="0D5D5ECD" w14:textId="77777777" w:rsidTr="00DE47C9">
        <w:tc>
          <w:tcPr>
            <w:tcW w:w="704" w:type="dxa"/>
          </w:tcPr>
          <w:p w14:paraId="349A1785" w14:textId="77777777" w:rsidR="005453A4" w:rsidRDefault="005453A4" w:rsidP="005453A4">
            <w:r>
              <w:t>v</w:t>
            </w:r>
          </w:p>
        </w:tc>
        <w:tc>
          <w:tcPr>
            <w:tcW w:w="6946" w:type="dxa"/>
          </w:tcPr>
          <w:p w14:paraId="16852807" w14:textId="77777777" w:rsidR="005453A4" w:rsidRPr="000F39B5" w:rsidRDefault="005453A4" w:rsidP="005453A4">
            <w:pPr>
              <w:pStyle w:val="Lijstalinea"/>
              <w:numPr>
                <w:ilvl w:val="1"/>
                <w:numId w:val="22"/>
              </w:numPr>
              <w:rPr>
                <w:lang w:val="nl-NL"/>
              </w:rPr>
            </w:pPr>
            <w:r w:rsidRPr="000F39B5">
              <w:rPr>
                <w:lang w:val="nl-NL"/>
              </w:rPr>
              <w:t>reinigen en smeren van deurscharnieren en deurgrendels;</w:t>
            </w:r>
          </w:p>
        </w:tc>
      </w:tr>
      <w:tr w:rsidR="005453A4" w:rsidRPr="000F39B5" w14:paraId="7C01C956" w14:textId="77777777" w:rsidTr="00DE47C9">
        <w:tc>
          <w:tcPr>
            <w:tcW w:w="704" w:type="dxa"/>
          </w:tcPr>
          <w:p w14:paraId="520A922C" w14:textId="77777777" w:rsidR="005453A4" w:rsidRDefault="005453A4" w:rsidP="005453A4"/>
        </w:tc>
        <w:tc>
          <w:tcPr>
            <w:tcW w:w="6946" w:type="dxa"/>
          </w:tcPr>
          <w:p w14:paraId="7A96888F" w14:textId="77777777" w:rsidR="005453A4" w:rsidRPr="000F39B5" w:rsidRDefault="005453A4" w:rsidP="005453A4">
            <w:pPr>
              <w:pStyle w:val="Lijstalinea"/>
              <w:numPr>
                <w:ilvl w:val="1"/>
                <w:numId w:val="22"/>
              </w:numPr>
            </w:pPr>
            <w:proofErr w:type="spellStart"/>
            <w:r w:rsidRPr="000F39B5">
              <w:t>boutverbindingen</w:t>
            </w:r>
            <w:proofErr w:type="spellEnd"/>
            <w:r w:rsidRPr="000F39B5">
              <w:t xml:space="preserve"> </w:t>
            </w:r>
            <w:proofErr w:type="spellStart"/>
            <w:r w:rsidRPr="000F39B5">
              <w:t>controleren</w:t>
            </w:r>
            <w:proofErr w:type="spellEnd"/>
            <w:r w:rsidRPr="000F39B5">
              <w:t>;</w:t>
            </w:r>
          </w:p>
        </w:tc>
      </w:tr>
      <w:tr w:rsidR="005453A4" w:rsidRPr="000F39B5" w14:paraId="53B32FA2" w14:textId="77777777" w:rsidTr="00DE47C9">
        <w:tc>
          <w:tcPr>
            <w:tcW w:w="704" w:type="dxa"/>
          </w:tcPr>
          <w:p w14:paraId="6B95DDF4" w14:textId="77777777" w:rsidR="005453A4" w:rsidRDefault="005453A4" w:rsidP="005453A4"/>
        </w:tc>
        <w:tc>
          <w:tcPr>
            <w:tcW w:w="6946" w:type="dxa"/>
          </w:tcPr>
          <w:p w14:paraId="6F70C144" w14:textId="77777777" w:rsidR="005453A4" w:rsidRPr="000F39B5" w:rsidRDefault="005453A4" w:rsidP="005453A4">
            <w:pPr>
              <w:pStyle w:val="Lijstalinea"/>
              <w:numPr>
                <w:ilvl w:val="1"/>
                <w:numId w:val="22"/>
              </w:numPr>
            </w:pPr>
            <w:proofErr w:type="spellStart"/>
            <w:r w:rsidRPr="000F39B5">
              <w:t>bevestigingen</w:t>
            </w:r>
            <w:proofErr w:type="spellEnd"/>
            <w:r w:rsidRPr="000F39B5">
              <w:t xml:space="preserve"> UPS </w:t>
            </w:r>
            <w:proofErr w:type="spellStart"/>
            <w:r w:rsidRPr="000F39B5">
              <w:t>controleren</w:t>
            </w:r>
            <w:proofErr w:type="spellEnd"/>
            <w:r w:rsidRPr="000F39B5">
              <w:t xml:space="preserve">; </w:t>
            </w:r>
          </w:p>
        </w:tc>
      </w:tr>
      <w:tr w:rsidR="005453A4" w:rsidRPr="000F39B5" w14:paraId="5D9AD91A" w14:textId="77777777" w:rsidTr="00DE47C9">
        <w:tc>
          <w:tcPr>
            <w:tcW w:w="704" w:type="dxa"/>
          </w:tcPr>
          <w:p w14:paraId="1C374347" w14:textId="77777777" w:rsidR="005453A4" w:rsidRDefault="005453A4" w:rsidP="005453A4"/>
        </w:tc>
        <w:tc>
          <w:tcPr>
            <w:tcW w:w="6946" w:type="dxa"/>
          </w:tcPr>
          <w:p w14:paraId="0F1CC413" w14:textId="77777777" w:rsidR="005453A4" w:rsidRPr="000F39B5" w:rsidRDefault="005453A4" w:rsidP="005453A4">
            <w:pPr>
              <w:pStyle w:val="Lijstalinea"/>
              <w:numPr>
                <w:ilvl w:val="1"/>
                <w:numId w:val="22"/>
              </w:numPr>
            </w:pPr>
            <w:proofErr w:type="spellStart"/>
            <w:r w:rsidRPr="000F39B5">
              <w:t>bevestigingen</w:t>
            </w:r>
            <w:proofErr w:type="spellEnd"/>
            <w:r w:rsidRPr="000F39B5">
              <w:t xml:space="preserve"> external </w:t>
            </w:r>
            <w:proofErr w:type="spellStart"/>
            <w:r w:rsidRPr="000F39B5">
              <w:t>Bypasskast</w:t>
            </w:r>
            <w:proofErr w:type="spellEnd"/>
            <w:r w:rsidRPr="000F39B5">
              <w:t>;</w:t>
            </w:r>
          </w:p>
        </w:tc>
      </w:tr>
      <w:tr w:rsidR="005453A4" w:rsidRPr="000F39B5" w14:paraId="6CD12868" w14:textId="77777777" w:rsidTr="00DE47C9">
        <w:tc>
          <w:tcPr>
            <w:tcW w:w="704" w:type="dxa"/>
          </w:tcPr>
          <w:p w14:paraId="1887B03C" w14:textId="77777777" w:rsidR="005453A4" w:rsidRDefault="005453A4" w:rsidP="005453A4"/>
        </w:tc>
        <w:tc>
          <w:tcPr>
            <w:tcW w:w="6946" w:type="dxa"/>
          </w:tcPr>
          <w:p w14:paraId="2880B5F4" w14:textId="77777777" w:rsidR="005453A4" w:rsidRPr="000F39B5" w:rsidRDefault="005453A4" w:rsidP="005453A4">
            <w:pPr>
              <w:pStyle w:val="Lijstalinea"/>
              <w:numPr>
                <w:ilvl w:val="1"/>
                <w:numId w:val="22"/>
              </w:numPr>
            </w:pPr>
            <w:proofErr w:type="spellStart"/>
            <w:proofErr w:type="gramStart"/>
            <w:r w:rsidRPr="000F39B5">
              <w:t>bevestigingen</w:t>
            </w:r>
            <w:proofErr w:type="spellEnd"/>
            <w:proofErr w:type="gramEnd"/>
            <w:r w:rsidRPr="000F39B5">
              <w:t xml:space="preserve"> </w:t>
            </w:r>
            <w:proofErr w:type="spellStart"/>
            <w:r w:rsidRPr="000F39B5">
              <w:t>batterij</w:t>
            </w:r>
            <w:proofErr w:type="spellEnd"/>
            <w:r w:rsidRPr="000F39B5">
              <w:t xml:space="preserve"> racks.</w:t>
            </w:r>
          </w:p>
        </w:tc>
      </w:tr>
      <w:tr w:rsidR="005453A4" w:rsidRPr="000F39B5" w14:paraId="7366348F" w14:textId="77777777" w:rsidTr="00DE47C9">
        <w:tc>
          <w:tcPr>
            <w:tcW w:w="704" w:type="dxa"/>
          </w:tcPr>
          <w:p w14:paraId="2F0804A9" w14:textId="77777777" w:rsidR="005453A4" w:rsidRDefault="005453A4" w:rsidP="005453A4"/>
        </w:tc>
        <w:tc>
          <w:tcPr>
            <w:tcW w:w="6946" w:type="dxa"/>
          </w:tcPr>
          <w:p w14:paraId="61A78A01" w14:textId="77777777" w:rsidR="005453A4" w:rsidRPr="000F39B5" w:rsidRDefault="005453A4" w:rsidP="005453A4">
            <w:pPr>
              <w:pStyle w:val="Lijstalinea"/>
              <w:ind w:left="0"/>
              <w:rPr>
                <w:lang w:val="nl-NL"/>
              </w:rPr>
            </w:pPr>
          </w:p>
        </w:tc>
      </w:tr>
      <w:tr w:rsidR="005453A4" w:rsidRPr="000F39B5" w14:paraId="2ACC282A" w14:textId="77777777" w:rsidTr="00DE47C9">
        <w:tc>
          <w:tcPr>
            <w:tcW w:w="704" w:type="dxa"/>
          </w:tcPr>
          <w:p w14:paraId="32FB36E1" w14:textId="77777777" w:rsidR="005453A4" w:rsidRDefault="005453A4" w:rsidP="005453A4"/>
        </w:tc>
        <w:tc>
          <w:tcPr>
            <w:tcW w:w="6946" w:type="dxa"/>
          </w:tcPr>
          <w:p w14:paraId="6A7522FD" w14:textId="77777777" w:rsidR="005453A4" w:rsidRPr="000F39B5" w:rsidRDefault="005453A4" w:rsidP="005453A4">
            <w:pPr>
              <w:rPr>
                <w:u w:val="single"/>
              </w:rPr>
            </w:pPr>
            <w:r w:rsidRPr="000F39B5">
              <w:rPr>
                <w:u w:val="single"/>
              </w:rPr>
              <w:t>Mechanisch onderdelen motor</w:t>
            </w:r>
          </w:p>
        </w:tc>
      </w:tr>
      <w:tr w:rsidR="005453A4" w:rsidRPr="000F39B5" w14:paraId="73175C88" w14:textId="77777777" w:rsidTr="00DE47C9">
        <w:tc>
          <w:tcPr>
            <w:tcW w:w="704" w:type="dxa"/>
          </w:tcPr>
          <w:p w14:paraId="752DAE71" w14:textId="77777777" w:rsidR="005453A4" w:rsidRDefault="005453A4" w:rsidP="005453A4"/>
        </w:tc>
        <w:tc>
          <w:tcPr>
            <w:tcW w:w="6946" w:type="dxa"/>
          </w:tcPr>
          <w:p w14:paraId="748A276C" w14:textId="77777777" w:rsidR="005453A4" w:rsidRPr="000F39B5" w:rsidRDefault="005453A4" w:rsidP="005453A4">
            <w:pPr>
              <w:pStyle w:val="Lijstalinea"/>
              <w:numPr>
                <w:ilvl w:val="1"/>
                <w:numId w:val="22"/>
              </w:numPr>
            </w:pPr>
            <w:proofErr w:type="spellStart"/>
            <w:r w:rsidRPr="000F39B5">
              <w:t>brandstof</w:t>
            </w:r>
            <w:proofErr w:type="spellEnd"/>
            <w:r w:rsidRPr="000F39B5">
              <w:t xml:space="preserve"> </w:t>
            </w:r>
            <w:proofErr w:type="spellStart"/>
            <w:r w:rsidRPr="000F39B5">
              <w:t>systeem</w:t>
            </w:r>
            <w:proofErr w:type="spellEnd"/>
            <w:r w:rsidRPr="000F39B5">
              <w:t>;</w:t>
            </w:r>
          </w:p>
        </w:tc>
      </w:tr>
      <w:tr w:rsidR="005453A4" w:rsidRPr="000F39B5" w14:paraId="693B8F39" w14:textId="77777777" w:rsidTr="00DE47C9">
        <w:tc>
          <w:tcPr>
            <w:tcW w:w="704" w:type="dxa"/>
          </w:tcPr>
          <w:p w14:paraId="6245C8D0" w14:textId="77777777" w:rsidR="005453A4" w:rsidRDefault="005453A4" w:rsidP="005453A4"/>
        </w:tc>
        <w:tc>
          <w:tcPr>
            <w:tcW w:w="6946" w:type="dxa"/>
          </w:tcPr>
          <w:p w14:paraId="2A35B3B2" w14:textId="77777777" w:rsidR="005453A4" w:rsidRPr="000F39B5" w:rsidRDefault="005453A4" w:rsidP="005453A4">
            <w:pPr>
              <w:pStyle w:val="Lijstalinea"/>
              <w:numPr>
                <w:ilvl w:val="1"/>
                <w:numId w:val="22"/>
              </w:numPr>
            </w:pPr>
            <w:proofErr w:type="spellStart"/>
            <w:r w:rsidRPr="000F39B5">
              <w:t>koelsysteem</w:t>
            </w:r>
            <w:proofErr w:type="spellEnd"/>
            <w:r w:rsidRPr="000F39B5">
              <w:t>;</w:t>
            </w:r>
          </w:p>
        </w:tc>
      </w:tr>
      <w:tr w:rsidR="005453A4" w:rsidRPr="000F39B5" w14:paraId="6411FBC8" w14:textId="77777777" w:rsidTr="00DE47C9">
        <w:tc>
          <w:tcPr>
            <w:tcW w:w="704" w:type="dxa"/>
          </w:tcPr>
          <w:p w14:paraId="2CF27C90" w14:textId="77777777" w:rsidR="005453A4" w:rsidRDefault="005453A4" w:rsidP="005453A4"/>
        </w:tc>
        <w:tc>
          <w:tcPr>
            <w:tcW w:w="6946" w:type="dxa"/>
          </w:tcPr>
          <w:p w14:paraId="6DA167A4" w14:textId="77777777" w:rsidR="005453A4" w:rsidRPr="000F39B5" w:rsidRDefault="005453A4" w:rsidP="005453A4">
            <w:pPr>
              <w:pStyle w:val="Lijstalinea"/>
              <w:numPr>
                <w:ilvl w:val="1"/>
                <w:numId w:val="22"/>
              </w:numPr>
            </w:pPr>
            <w:proofErr w:type="spellStart"/>
            <w:r w:rsidRPr="000F39B5">
              <w:t>Koelvloeistofpeil</w:t>
            </w:r>
            <w:proofErr w:type="spellEnd"/>
            <w:r w:rsidRPr="000F39B5">
              <w:t>;</w:t>
            </w:r>
          </w:p>
        </w:tc>
      </w:tr>
      <w:tr w:rsidR="005453A4" w:rsidRPr="000F39B5" w14:paraId="22C5574A" w14:textId="77777777" w:rsidTr="00DE47C9">
        <w:tc>
          <w:tcPr>
            <w:tcW w:w="704" w:type="dxa"/>
          </w:tcPr>
          <w:p w14:paraId="20F51594" w14:textId="77777777" w:rsidR="005453A4" w:rsidRDefault="005453A4" w:rsidP="005453A4"/>
        </w:tc>
        <w:tc>
          <w:tcPr>
            <w:tcW w:w="6946" w:type="dxa"/>
          </w:tcPr>
          <w:p w14:paraId="75499425" w14:textId="77777777" w:rsidR="005453A4" w:rsidRPr="000F39B5" w:rsidRDefault="005453A4" w:rsidP="005453A4">
            <w:pPr>
              <w:pStyle w:val="Lijstalinea"/>
              <w:numPr>
                <w:ilvl w:val="1"/>
                <w:numId w:val="22"/>
              </w:numPr>
            </w:pPr>
            <w:r w:rsidRPr="000F39B5">
              <w:t xml:space="preserve">AVM’s </w:t>
            </w:r>
            <w:proofErr w:type="spellStart"/>
            <w:r w:rsidRPr="000F39B5">
              <w:t>toestand</w:t>
            </w:r>
            <w:proofErr w:type="spellEnd"/>
            <w:r w:rsidRPr="000F39B5">
              <w:t>;</w:t>
            </w:r>
          </w:p>
        </w:tc>
      </w:tr>
      <w:tr w:rsidR="005453A4" w:rsidRPr="000F39B5" w14:paraId="49EE1065" w14:textId="77777777" w:rsidTr="00DE47C9">
        <w:tc>
          <w:tcPr>
            <w:tcW w:w="704" w:type="dxa"/>
          </w:tcPr>
          <w:p w14:paraId="07B27180" w14:textId="77777777" w:rsidR="005453A4" w:rsidRDefault="005453A4" w:rsidP="005453A4"/>
        </w:tc>
        <w:tc>
          <w:tcPr>
            <w:tcW w:w="6946" w:type="dxa"/>
          </w:tcPr>
          <w:p w14:paraId="63B8F724" w14:textId="77777777" w:rsidR="005453A4" w:rsidRPr="000F39B5" w:rsidRDefault="005453A4" w:rsidP="005453A4">
            <w:pPr>
              <w:pStyle w:val="Lijstalinea"/>
              <w:numPr>
                <w:ilvl w:val="1"/>
                <w:numId w:val="22"/>
              </w:numPr>
            </w:pPr>
            <w:proofErr w:type="spellStart"/>
            <w:proofErr w:type="gramStart"/>
            <w:r w:rsidRPr="000F39B5">
              <w:t>koppelingen</w:t>
            </w:r>
            <w:proofErr w:type="spellEnd"/>
            <w:proofErr w:type="gramEnd"/>
            <w:r w:rsidRPr="000F39B5">
              <w:t xml:space="preserve"> </w:t>
            </w:r>
            <w:proofErr w:type="spellStart"/>
            <w:r w:rsidRPr="000F39B5">
              <w:t>mechanisch</w:t>
            </w:r>
            <w:proofErr w:type="spellEnd"/>
            <w:r w:rsidRPr="000F39B5">
              <w:t>.</w:t>
            </w:r>
          </w:p>
        </w:tc>
      </w:tr>
      <w:tr w:rsidR="005453A4" w:rsidRPr="000F39B5" w14:paraId="1131B206" w14:textId="77777777" w:rsidTr="00DE47C9">
        <w:tc>
          <w:tcPr>
            <w:tcW w:w="704" w:type="dxa"/>
          </w:tcPr>
          <w:p w14:paraId="4CF7D73F" w14:textId="77777777" w:rsidR="005453A4" w:rsidRDefault="005453A4" w:rsidP="005453A4"/>
        </w:tc>
        <w:tc>
          <w:tcPr>
            <w:tcW w:w="6946" w:type="dxa"/>
          </w:tcPr>
          <w:p w14:paraId="5B095C95" w14:textId="77777777" w:rsidR="005453A4" w:rsidRPr="000F39B5" w:rsidRDefault="005453A4" w:rsidP="005453A4">
            <w:pPr>
              <w:pStyle w:val="Lijstalinea"/>
              <w:ind w:left="0"/>
              <w:rPr>
                <w:lang w:val="nl-NL"/>
              </w:rPr>
            </w:pPr>
          </w:p>
        </w:tc>
      </w:tr>
      <w:tr w:rsidR="005453A4" w:rsidRPr="000F39B5" w14:paraId="16878E89" w14:textId="77777777" w:rsidTr="00DE47C9">
        <w:tc>
          <w:tcPr>
            <w:tcW w:w="704" w:type="dxa"/>
          </w:tcPr>
          <w:p w14:paraId="3A874741" w14:textId="77777777" w:rsidR="005453A4" w:rsidRDefault="005453A4" w:rsidP="005453A4"/>
        </w:tc>
        <w:tc>
          <w:tcPr>
            <w:tcW w:w="6946" w:type="dxa"/>
          </w:tcPr>
          <w:p w14:paraId="72C54F7E" w14:textId="77777777" w:rsidR="005453A4" w:rsidRPr="000F39B5" w:rsidRDefault="005453A4" w:rsidP="005453A4">
            <w:pPr>
              <w:rPr>
                <w:u w:val="single"/>
              </w:rPr>
            </w:pPr>
            <w:r w:rsidRPr="000F39B5">
              <w:rPr>
                <w:u w:val="single"/>
              </w:rPr>
              <w:t>AC /DC filter</w:t>
            </w:r>
          </w:p>
        </w:tc>
      </w:tr>
      <w:tr w:rsidR="005453A4" w:rsidRPr="002A7F94" w14:paraId="07E7ECF0" w14:textId="77777777" w:rsidTr="00DE47C9">
        <w:tc>
          <w:tcPr>
            <w:tcW w:w="704" w:type="dxa"/>
          </w:tcPr>
          <w:p w14:paraId="6973D7B0" w14:textId="77777777" w:rsidR="005453A4" w:rsidRDefault="005453A4" w:rsidP="005453A4"/>
        </w:tc>
        <w:tc>
          <w:tcPr>
            <w:tcW w:w="6946" w:type="dxa"/>
          </w:tcPr>
          <w:p w14:paraId="1C266470" w14:textId="77777777" w:rsidR="005453A4" w:rsidRPr="000F39B5" w:rsidRDefault="005453A4" w:rsidP="005453A4">
            <w:pPr>
              <w:pStyle w:val="Lijstalinea"/>
              <w:numPr>
                <w:ilvl w:val="1"/>
                <w:numId w:val="22"/>
              </w:numPr>
            </w:pPr>
            <w:r w:rsidRPr="000F39B5">
              <w:t xml:space="preserve">AC filter </w:t>
            </w:r>
            <w:proofErr w:type="spellStart"/>
            <w:r w:rsidRPr="000F39B5">
              <w:t>stroom</w:t>
            </w:r>
            <w:proofErr w:type="spellEnd"/>
            <w:r w:rsidRPr="000F39B5">
              <w:t xml:space="preserve"> input cond.;</w:t>
            </w:r>
          </w:p>
        </w:tc>
      </w:tr>
      <w:tr w:rsidR="005453A4" w:rsidRPr="002A7F94" w14:paraId="156B6A49" w14:textId="77777777" w:rsidTr="00DE47C9">
        <w:tc>
          <w:tcPr>
            <w:tcW w:w="704" w:type="dxa"/>
          </w:tcPr>
          <w:p w14:paraId="67797B44" w14:textId="77777777" w:rsidR="005453A4" w:rsidRPr="00A621AF" w:rsidRDefault="005453A4" w:rsidP="005453A4">
            <w:pPr>
              <w:rPr>
                <w:lang w:val="en-US"/>
              </w:rPr>
            </w:pPr>
          </w:p>
        </w:tc>
        <w:tc>
          <w:tcPr>
            <w:tcW w:w="6946" w:type="dxa"/>
          </w:tcPr>
          <w:p w14:paraId="3A7AD5DE" w14:textId="77777777" w:rsidR="005453A4" w:rsidRPr="000F39B5" w:rsidRDefault="005453A4" w:rsidP="005453A4">
            <w:pPr>
              <w:pStyle w:val="Lijstalinea"/>
              <w:numPr>
                <w:ilvl w:val="1"/>
                <w:numId w:val="22"/>
              </w:numPr>
            </w:pPr>
            <w:r w:rsidRPr="000F39B5">
              <w:t xml:space="preserve">AC filter </w:t>
            </w:r>
            <w:proofErr w:type="spellStart"/>
            <w:r w:rsidRPr="000F39B5">
              <w:t>stroom</w:t>
            </w:r>
            <w:proofErr w:type="spellEnd"/>
            <w:r w:rsidRPr="000F39B5">
              <w:t xml:space="preserve"> output cond.;</w:t>
            </w:r>
          </w:p>
        </w:tc>
      </w:tr>
      <w:tr w:rsidR="005453A4" w:rsidRPr="000F39B5" w14:paraId="078AB7AA" w14:textId="77777777" w:rsidTr="00DE47C9">
        <w:tc>
          <w:tcPr>
            <w:tcW w:w="704" w:type="dxa"/>
          </w:tcPr>
          <w:p w14:paraId="54D934AE" w14:textId="77777777" w:rsidR="005453A4" w:rsidRPr="00A621AF" w:rsidRDefault="005453A4" w:rsidP="005453A4">
            <w:pPr>
              <w:rPr>
                <w:lang w:val="en-US"/>
              </w:rPr>
            </w:pPr>
          </w:p>
        </w:tc>
        <w:tc>
          <w:tcPr>
            <w:tcW w:w="6946" w:type="dxa"/>
          </w:tcPr>
          <w:p w14:paraId="2BC6DFF6" w14:textId="77777777" w:rsidR="005453A4" w:rsidRPr="000F39B5" w:rsidRDefault="005453A4" w:rsidP="005453A4">
            <w:pPr>
              <w:pStyle w:val="Lijstalinea"/>
              <w:numPr>
                <w:ilvl w:val="1"/>
                <w:numId w:val="22"/>
              </w:numPr>
            </w:pPr>
            <w:r w:rsidRPr="000F39B5">
              <w:t xml:space="preserve">AC/DC </w:t>
            </w:r>
            <w:proofErr w:type="spellStart"/>
            <w:r w:rsidRPr="000F39B5">
              <w:t>rimpelspanning</w:t>
            </w:r>
            <w:proofErr w:type="spellEnd"/>
            <w:r w:rsidRPr="000F39B5">
              <w:t xml:space="preserve"> display;</w:t>
            </w:r>
          </w:p>
        </w:tc>
      </w:tr>
      <w:tr w:rsidR="005453A4" w:rsidRPr="000F39B5" w14:paraId="62E89FD0" w14:textId="77777777" w:rsidTr="00DE47C9">
        <w:tc>
          <w:tcPr>
            <w:tcW w:w="704" w:type="dxa"/>
          </w:tcPr>
          <w:p w14:paraId="6FB49952" w14:textId="77777777" w:rsidR="005453A4" w:rsidRDefault="005453A4" w:rsidP="005453A4"/>
        </w:tc>
        <w:tc>
          <w:tcPr>
            <w:tcW w:w="6946" w:type="dxa"/>
          </w:tcPr>
          <w:p w14:paraId="7E6AD133" w14:textId="77777777" w:rsidR="005453A4" w:rsidRPr="000F39B5" w:rsidRDefault="005453A4" w:rsidP="005453A4">
            <w:pPr>
              <w:pStyle w:val="Lijstalinea"/>
              <w:numPr>
                <w:ilvl w:val="1"/>
                <w:numId w:val="22"/>
              </w:numPr>
            </w:pPr>
            <w:proofErr w:type="spellStart"/>
            <w:r w:rsidRPr="000F39B5">
              <w:t>meten</w:t>
            </w:r>
            <w:proofErr w:type="spellEnd"/>
            <w:r w:rsidRPr="000F39B5">
              <w:t xml:space="preserve"> van </w:t>
            </w:r>
            <w:proofErr w:type="spellStart"/>
            <w:r w:rsidRPr="000F39B5">
              <w:t>rimpelspanning</w:t>
            </w:r>
            <w:proofErr w:type="spellEnd"/>
            <w:r w:rsidRPr="000F39B5">
              <w:t>;</w:t>
            </w:r>
          </w:p>
        </w:tc>
      </w:tr>
      <w:tr w:rsidR="005453A4" w:rsidRPr="000F39B5" w14:paraId="32047C44" w14:textId="77777777" w:rsidTr="00DE47C9">
        <w:tc>
          <w:tcPr>
            <w:tcW w:w="704" w:type="dxa"/>
          </w:tcPr>
          <w:p w14:paraId="1147EC5F" w14:textId="77777777" w:rsidR="005453A4" w:rsidRDefault="005453A4" w:rsidP="005453A4"/>
        </w:tc>
        <w:tc>
          <w:tcPr>
            <w:tcW w:w="6946" w:type="dxa"/>
          </w:tcPr>
          <w:p w14:paraId="0F43AB04" w14:textId="77777777" w:rsidR="005453A4" w:rsidRPr="000F39B5" w:rsidRDefault="005453A4" w:rsidP="005453A4">
            <w:pPr>
              <w:pStyle w:val="Lijstalinea"/>
              <w:numPr>
                <w:ilvl w:val="1"/>
                <w:numId w:val="22"/>
              </w:numPr>
            </w:pPr>
            <w:proofErr w:type="spellStart"/>
            <w:r w:rsidRPr="000F39B5">
              <w:t>controle</w:t>
            </w:r>
            <w:proofErr w:type="spellEnd"/>
            <w:r w:rsidRPr="000F39B5">
              <w:t xml:space="preserve"> AC </w:t>
            </w:r>
            <w:proofErr w:type="spellStart"/>
            <w:r w:rsidRPr="000F39B5">
              <w:t>condensator</w:t>
            </w:r>
            <w:proofErr w:type="spellEnd"/>
            <w:r w:rsidRPr="000F39B5">
              <w:t>;</w:t>
            </w:r>
          </w:p>
        </w:tc>
      </w:tr>
      <w:tr w:rsidR="005453A4" w:rsidRPr="000F39B5" w14:paraId="30BB9387" w14:textId="77777777" w:rsidTr="00DE47C9">
        <w:tc>
          <w:tcPr>
            <w:tcW w:w="704" w:type="dxa"/>
          </w:tcPr>
          <w:p w14:paraId="711FFEF0" w14:textId="77777777" w:rsidR="005453A4" w:rsidRDefault="005453A4" w:rsidP="005453A4"/>
        </w:tc>
        <w:tc>
          <w:tcPr>
            <w:tcW w:w="6946" w:type="dxa"/>
          </w:tcPr>
          <w:p w14:paraId="73842CE7" w14:textId="77777777" w:rsidR="005453A4" w:rsidRPr="000F39B5" w:rsidRDefault="005453A4" w:rsidP="005453A4">
            <w:pPr>
              <w:pStyle w:val="Lijstalinea"/>
              <w:numPr>
                <w:ilvl w:val="1"/>
                <w:numId w:val="22"/>
              </w:numPr>
            </w:pPr>
            <w:proofErr w:type="spellStart"/>
            <w:proofErr w:type="gramStart"/>
            <w:r w:rsidRPr="000F39B5">
              <w:t>controle</w:t>
            </w:r>
            <w:proofErr w:type="spellEnd"/>
            <w:proofErr w:type="gramEnd"/>
            <w:r w:rsidRPr="000F39B5">
              <w:t xml:space="preserve"> DC </w:t>
            </w:r>
            <w:proofErr w:type="spellStart"/>
            <w:r w:rsidRPr="000F39B5">
              <w:t>condensator</w:t>
            </w:r>
            <w:proofErr w:type="spellEnd"/>
            <w:r w:rsidRPr="000F39B5">
              <w:t>.</w:t>
            </w:r>
          </w:p>
        </w:tc>
      </w:tr>
      <w:tr w:rsidR="005453A4" w:rsidRPr="000F39B5" w14:paraId="21D74E41" w14:textId="77777777" w:rsidTr="00DE47C9">
        <w:tc>
          <w:tcPr>
            <w:tcW w:w="704" w:type="dxa"/>
          </w:tcPr>
          <w:p w14:paraId="27177464" w14:textId="77777777" w:rsidR="005453A4" w:rsidRDefault="005453A4" w:rsidP="005453A4"/>
        </w:tc>
        <w:tc>
          <w:tcPr>
            <w:tcW w:w="6946" w:type="dxa"/>
          </w:tcPr>
          <w:p w14:paraId="49D8EBB5" w14:textId="77777777" w:rsidR="005453A4" w:rsidRPr="000F39B5" w:rsidRDefault="005453A4" w:rsidP="005453A4">
            <w:pPr>
              <w:pStyle w:val="Lijstalinea"/>
              <w:ind w:left="0"/>
              <w:rPr>
                <w:lang w:val="nl-NL"/>
              </w:rPr>
            </w:pPr>
          </w:p>
        </w:tc>
      </w:tr>
      <w:tr w:rsidR="005453A4" w:rsidRPr="000F39B5" w14:paraId="1ABD7A97" w14:textId="77777777" w:rsidTr="00DE47C9">
        <w:tc>
          <w:tcPr>
            <w:tcW w:w="704" w:type="dxa"/>
          </w:tcPr>
          <w:p w14:paraId="5BE1E2BC" w14:textId="77777777" w:rsidR="005453A4" w:rsidRDefault="005453A4" w:rsidP="005453A4"/>
        </w:tc>
        <w:tc>
          <w:tcPr>
            <w:tcW w:w="6946" w:type="dxa"/>
          </w:tcPr>
          <w:p w14:paraId="03C43F4F" w14:textId="77777777" w:rsidR="005453A4" w:rsidRPr="000F39B5" w:rsidRDefault="005453A4" w:rsidP="005453A4">
            <w:pPr>
              <w:rPr>
                <w:u w:val="single"/>
              </w:rPr>
            </w:pPr>
            <w:proofErr w:type="spellStart"/>
            <w:r w:rsidRPr="000F39B5">
              <w:rPr>
                <w:u w:val="single"/>
              </w:rPr>
              <w:t>Rectifier</w:t>
            </w:r>
            <w:proofErr w:type="spellEnd"/>
            <w:r w:rsidRPr="000F39B5">
              <w:rPr>
                <w:u w:val="single"/>
              </w:rPr>
              <w:t>/</w:t>
            </w:r>
            <w:proofErr w:type="spellStart"/>
            <w:r w:rsidRPr="000F39B5">
              <w:rPr>
                <w:u w:val="single"/>
              </w:rPr>
              <w:t>Inverter</w:t>
            </w:r>
            <w:proofErr w:type="spellEnd"/>
          </w:p>
        </w:tc>
      </w:tr>
      <w:tr w:rsidR="005453A4" w:rsidRPr="000F39B5" w14:paraId="3F9E99C6" w14:textId="77777777" w:rsidTr="00DE47C9">
        <w:tc>
          <w:tcPr>
            <w:tcW w:w="704" w:type="dxa"/>
          </w:tcPr>
          <w:p w14:paraId="7214B1DE" w14:textId="77777777" w:rsidR="005453A4" w:rsidRDefault="005453A4" w:rsidP="005453A4"/>
        </w:tc>
        <w:tc>
          <w:tcPr>
            <w:tcW w:w="6946" w:type="dxa"/>
          </w:tcPr>
          <w:p w14:paraId="1EF888A3" w14:textId="77777777" w:rsidR="005453A4" w:rsidRPr="000F39B5" w:rsidRDefault="005453A4" w:rsidP="005453A4">
            <w:pPr>
              <w:pStyle w:val="Lijstalinea"/>
              <w:numPr>
                <w:ilvl w:val="1"/>
                <w:numId w:val="22"/>
              </w:numPr>
              <w:rPr>
                <w:lang w:val="nl-NL"/>
              </w:rPr>
            </w:pPr>
            <w:r w:rsidRPr="000F39B5">
              <w:rPr>
                <w:lang w:val="nl-NL"/>
              </w:rPr>
              <w:t>meten c.q. aflezen input spanning;</w:t>
            </w:r>
          </w:p>
        </w:tc>
      </w:tr>
      <w:tr w:rsidR="005453A4" w:rsidRPr="000F39B5" w14:paraId="54EA9D49" w14:textId="77777777" w:rsidTr="00DE47C9">
        <w:tc>
          <w:tcPr>
            <w:tcW w:w="704" w:type="dxa"/>
          </w:tcPr>
          <w:p w14:paraId="427E227D" w14:textId="77777777" w:rsidR="005453A4" w:rsidRDefault="005453A4" w:rsidP="005453A4"/>
        </w:tc>
        <w:tc>
          <w:tcPr>
            <w:tcW w:w="6946" w:type="dxa"/>
          </w:tcPr>
          <w:p w14:paraId="7BFDDBEA" w14:textId="77777777" w:rsidR="005453A4" w:rsidRPr="000F39B5" w:rsidRDefault="005453A4" w:rsidP="005453A4">
            <w:pPr>
              <w:pStyle w:val="Lijstalinea"/>
              <w:numPr>
                <w:ilvl w:val="1"/>
                <w:numId w:val="22"/>
              </w:numPr>
              <w:rPr>
                <w:lang w:val="nl-NL"/>
              </w:rPr>
            </w:pPr>
            <w:r w:rsidRPr="000F39B5">
              <w:rPr>
                <w:lang w:val="nl-NL"/>
              </w:rPr>
              <w:t>meten c.q. aflezen output spanning;</w:t>
            </w:r>
          </w:p>
        </w:tc>
      </w:tr>
      <w:tr w:rsidR="005453A4" w:rsidRPr="000F39B5" w14:paraId="5FCE54BF" w14:textId="77777777" w:rsidTr="00DE47C9">
        <w:tc>
          <w:tcPr>
            <w:tcW w:w="704" w:type="dxa"/>
          </w:tcPr>
          <w:p w14:paraId="47A0EE55" w14:textId="77777777" w:rsidR="005453A4" w:rsidRDefault="005453A4" w:rsidP="005453A4"/>
        </w:tc>
        <w:tc>
          <w:tcPr>
            <w:tcW w:w="6946" w:type="dxa"/>
          </w:tcPr>
          <w:p w14:paraId="03E4138A" w14:textId="77777777" w:rsidR="005453A4" w:rsidRPr="000F39B5" w:rsidRDefault="005453A4" w:rsidP="005453A4">
            <w:pPr>
              <w:pStyle w:val="Lijstalinea"/>
              <w:numPr>
                <w:ilvl w:val="1"/>
                <w:numId w:val="22"/>
              </w:numPr>
              <w:rPr>
                <w:lang w:val="nl-NL"/>
              </w:rPr>
            </w:pPr>
            <w:r w:rsidRPr="000F39B5">
              <w:rPr>
                <w:lang w:val="nl-NL"/>
              </w:rPr>
              <w:t>meten c.q. aflezen bypass spanning;</w:t>
            </w:r>
          </w:p>
        </w:tc>
      </w:tr>
      <w:tr w:rsidR="005453A4" w:rsidRPr="000F39B5" w14:paraId="1CCD477F" w14:textId="77777777" w:rsidTr="00DE47C9">
        <w:tc>
          <w:tcPr>
            <w:tcW w:w="704" w:type="dxa"/>
          </w:tcPr>
          <w:p w14:paraId="09960566" w14:textId="77777777" w:rsidR="005453A4" w:rsidRDefault="005453A4" w:rsidP="005453A4"/>
        </w:tc>
        <w:tc>
          <w:tcPr>
            <w:tcW w:w="6946" w:type="dxa"/>
          </w:tcPr>
          <w:p w14:paraId="5B59BDA5" w14:textId="77777777" w:rsidR="005453A4" w:rsidRPr="000F39B5" w:rsidRDefault="005453A4" w:rsidP="005453A4">
            <w:pPr>
              <w:pStyle w:val="Lijstalinea"/>
              <w:numPr>
                <w:ilvl w:val="1"/>
                <w:numId w:val="22"/>
              </w:numPr>
              <w:rPr>
                <w:lang w:val="nl-NL"/>
              </w:rPr>
            </w:pPr>
            <w:r w:rsidRPr="000F39B5">
              <w:rPr>
                <w:lang w:val="nl-NL"/>
              </w:rPr>
              <w:t>meten c.q. aflezen AC stroom;</w:t>
            </w:r>
          </w:p>
        </w:tc>
      </w:tr>
      <w:tr w:rsidR="005453A4" w:rsidRPr="000F39B5" w14:paraId="0E247881" w14:textId="77777777" w:rsidTr="00DE47C9">
        <w:tc>
          <w:tcPr>
            <w:tcW w:w="704" w:type="dxa"/>
          </w:tcPr>
          <w:p w14:paraId="0A3CA3D7" w14:textId="77777777" w:rsidR="005453A4" w:rsidRDefault="005453A4" w:rsidP="005453A4"/>
        </w:tc>
        <w:tc>
          <w:tcPr>
            <w:tcW w:w="6946" w:type="dxa"/>
          </w:tcPr>
          <w:p w14:paraId="53661445" w14:textId="77777777" w:rsidR="005453A4" w:rsidRPr="000F39B5" w:rsidRDefault="005453A4" w:rsidP="005453A4">
            <w:pPr>
              <w:pStyle w:val="Lijstalinea"/>
              <w:numPr>
                <w:ilvl w:val="1"/>
                <w:numId w:val="22"/>
              </w:numPr>
              <w:rPr>
                <w:lang w:val="nl-NL"/>
              </w:rPr>
            </w:pPr>
            <w:r w:rsidRPr="000F39B5">
              <w:rPr>
                <w:lang w:val="nl-NL"/>
              </w:rPr>
              <w:t>meten c.q. aflezen DC stroom;</w:t>
            </w:r>
          </w:p>
        </w:tc>
      </w:tr>
      <w:tr w:rsidR="005453A4" w:rsidRPr="000F39B5" w14:paraId="71BFCDDD" w14:textId="77777777" w:rsidTr="00DE47C9">
        <w:tc>
          <w:tcPr>
            <w:tcW w:w="704" w:type="dxa"/>
          </w:tcPr>
          <w:p w14:paraId="282FB3BF" w14:textId="77777777" w:rsidR="005453A4" w:rsidRDefault="005453A4" w:rsidP="005453A4"/>
        </w:tc>
        <w:tc>
          <w:tcPr>
            <w:tcW w:w="6946" w:type="dxa"/>
          </w:tcPr>
          <w:p w14:paraId="490F79C8" w14:textId="77777777" w:rsidR="005453A4" w:rsidRPr="000F39B5" w:rsidRDefault="005453A4" w:rsidP="005453A4">
            <w:pPr>
              <w:pStyle w:val="Lijstalinea"/>
              <w:numPr>
                <w:ilvl w:val="1"/>
                <w:numId w:val="22"/>
              </w:numPr>
              <w:rPr>
                <w:lang w:val="nl-NL"/>
              </w:rPr>
            </w:pPr>
            <w:r w:rsidRPr="000F39B5">
              <w:rPr>
                <w:lang w:val="nl-NL"/>
              </w:rPr>
              <w:t>meten c.q. aflezen belastingpercentage;</w:t>
            </w:r>
          </w:p>
        </w:tc>
      </w:tr>
      <w:tr w:rsidR="005453A4" w:rsidRPr="000F39B5" w14:paraId="5CCDDA2F" w14:textId="77777777" w:rsidTr="00DE47C9">
        <w:tc>
          <w:tcPr>
            <w:tcW w:w="704" w:type="dxa"/>
          </w:tcPr>
          <w:p w14:paraId="664979D0" w14:textId="77777777" w:rsidR="005453A4" w:rsidRDefault="005453A4" w:rsidP="005453A4"/>
        </w:tc>
        <w:tc>
          <w:tcPr>
            <w:tcW w:w="6946" w:type="dxa"/>
          </w:tcPr>
          <w:p w14:paraId="2BD31B5F" w14:textId="77777777" w:rsidR="005453A4" w:rsidRPr="000F39B5" w:rsidRDefault="005453A4" w:rsidP="005453A4">
            <w:pPr>
              <w:pStyle w:val="Lijstalinea"/>
              <w:numPr>
                <w:ilvl w:val="1"/>
                <w:numId w:val="22"/>
              </w:numPr>
            </w:pPr>
            <w:proofErr w:type="spellStart"/>
            <w:r w:rsidRPr="000F39B5">
              <w:t>synchronisatie</w:t>
            </w:r>
            <w:proofErr w:type="spellEnd"/>
            <w:r w:rsidRPr="000F39B5">
              <w:t>;</w:t>
            </w:r>
          </w:p>
        </w:tc>
      </w:tr>
      <w:tr w:rsidR="005453A4" w:rsidRPr="000F39B5" w14:paraId="57245825" w14:textId="77777777" w:rsidTr="00DE47C9">
        <w:tc>
          <w:tcPr>
            <w:tcW w:w="704" w:type="dxa"/>
          </w:tcPr>
          <w:p w14:paraId="603832A3" w14:textId="77777777" w:rsidR="005453A4" w:rsidRDefault="005453A4" w:rsidP="005453A4"/>
        </w:tc>
        <w:tc>
          <w:tcPr>
            <w:tcW w:w="6946" w:type="dxa"/>
          </w:tcPr>
          <w:p w14:paraId="66FB70D4" w14:textId="77777777" w:rsidR="005453A4" w:rsidRPr="000F39B5" w:rsidRDefault="005453A4" w:rsidP="005453A4">
            <w:pPr>
              <w:pStyle w:val="Lijstalinea"/>
              <w:numPr>
                <w:ilvl w:val="1"/>
                <w:numId w:val="22"/>
              </w:numPr>
            </w:pPr>
            <w:proofErr w:type="spellStart"/>
            <w:r w:rsidRPr="000F39B5">
              <w:t>arbeidsfactor</w:t>
            </w:r>
            <w:proofErr w:type="spellEnd"/>
            <w:r w:rsidRPr="000F39B5">
              <w:t xml:space="preserve"> cap;</w:t>
            </w:r>
          </w:p>
        </w:tc>
      </w:tr>
      <w:tr w:rsidR="005453A4" w:rsidRPr="000F39B5" w14:paraId="42F5B705" w14:textId="77777777" w:rsidTr="00DE47C9">
        <w:tc>
          <w:tcPr>
            <w:tcW w:w="704" w:type="dxa"/>
          </w:tcPr>
          <w:p w14:paraId="28566932" w14:textId="77777777" w:rsidR="005453A4" w:rsidRDefault="005453A4" w:rsidP="005453A4"/>
        </w:tc>
        <w:tc>
          <w:tcPr>
            <w:tcW w:w="6946" w:type="dxa"/>
          </w:tcPr>
          <w:p w14:paraId="160E7045" w14:textId="77777777" w:rsidR="005453A4" w:rsidRPr="000F39B5" w:rsidRDefault="005453A4" w:rsidP="005453A4">
            <w:pPr>
              <w:pStyle w:val="Lijstalinea"/>
              <w:numPr>
                <w:ilvl w:val="1"/>
                <w:numId w:val="22"/>
              </w:numPr>
            </w:pPr>
            <w:proofErr w:type="spellStart"/>
            <w:r w:rsidRPr="000F39B5">
              <w:t>aangesloten</w:t>
            </w:r>
            <w:proofErr w:type="spellEnd"/>
            <w:r w:rsidRPr="000F39B5">
              <w:t xml:space="preserve"> </w:t>
            </w:r>
            <w:proofErr w:type="spellStart"/>
            <w:r w:rsidRPr="000F39B5">
              <w:t>vermogen</w:t>
            </w:r>
            <w:proofErr w:type="spellEnd"/>
            <w:r w:rsidRPr="000F39B5">
              <w:t xml:space="preserve"> display;</w:t>
            </w:r>
          </w:p>
        </w:tc>
      </w:tr>
      <w:tr w:rsidR="005453A4" w:rsidRPr="000F39B5" w14:paraId="4844BEC9" w14:textId="77777777" w:rsidTr="00DE47C9">
        <w:tc>
          <w:tcPr>
            <w:tcW w:w="704" w:type="dxa"/>
          </w:tcPr>
          <w:p w14:paraId="677B1E3F" w14:textId="77777777" w:rsidR="005453A4" w:rsidRDefault="005453A4" w:rsidP="005453A4"/>
        </w:tc>
        <w:tc>
          <w:tcPr>
            <w:tcW w:w="6946" w:type="dxa"/>
          </w:tcPr>
          <w:p w14:paraId="79443225" w14:textId="77777777" w:rsidR="005453A4" w:rsidRPr="000F39B5" w:rsidRDefault="005453A4" w:rsidP="005453A4">
            <w:pPr>
              <w:pStyle w:val="Lijstalinea"/>
              <w:numPr>
                <w:ilvl w:val="1"/>
                <w:numId w:val="22"/>
              </w:numPr>
            </w:pPr>
            <w:proofErr w:type="spellStart"/>
            <w:proofErr w:type="gramStart"/>
            <w:r w:rsidRPr="000F39B5">
              <w:t>gemeten</w:t>
            </w:r>
            <w:proofErr w:type="spellEnd"/>
            <w:proofErr w:type="gramEnd"/>
            <w:r w:rsidRPr="000F39B5">
              <w:t xml:space="preserve"> </w:t>
            </w:r>
            <w:proofErr w:type="spellStart"/>
            <w:r w:rsidRPr="000F39B5">
              <w:t>aangesloten</w:t>
            </w:r>
            <w:proofErr w:type="spellEnd"/>
            <w:r w:rsidRPr="000F39B5">
              <w:t xml:space="preserve"> </w:t>
            </w:r>
            <w:proofErr w:type="spellStart"/>
            <w:r w:rsidRPr="000F39B5">
              <w:t>vermogen</w:t>
            </w:r>
            <w:proofErr w:type="spellEnd"/>
            <w:r w:rsidRPr="000F39B5">
              <w:t xml:space="preserve">. </w:t>
            </w:r>
          </w:p>
        </w:tc>
      </w:tr>
      <w:tr w:rsidR="005453A4" w:rsidRPr="000F39B5" w14:paraId="61115273" w14:textId="77777777" w:rsidTr="00DE47C9">
        <w:tc>
          <w:tcPr>
            <w:tcW w:w="704" w:type="dxa"/>
          </w:tcPr>
          <w:p w14:paraId="1057FCEA" w14:textId="77777777" w:rsidR="005453A4" w:rsidRDefault="005453A4" w:rsidP="005453A4"/>
        </w:tc>
        <w:tc>
          <w:tcPr>
            <w:tcW w:w="6946" w:type="dxa"/>
          </w:tcPr>
          <w:p w14:paraId="1A8E52F5" w14:textId="77777777" w:rsidR="005453A4" w:rsidRPr="000F39B5" w:rsidRDefault="005453A4" w:rsidP="005453A4">
            <w:pPr>
              <w:pStyle w:val="Lijstalinea"/>
              <w:ind w:left="0"/>
              <w:rPr>
                <w:lang w:val="nl-NL"/>
              </w:rPr>
            </w:pPr>
          </w:p>
        </w:tc>
      </w:tr>
      <w:tr w:rsidR="005453A4" w:rsidRPr="000F39B5" w14:paraId="5921AB2F" w14:textId="77777777" w:rsidTr="00DE47C9">
        <w:tc>
          <w:tcPr>
            <w:tcW w:w="704" w:type="dxa"/>
          </w:tcPr>
          <w:p w14:paraId="7094F09F" w14:textId="77777777" w:rsidR="005453A4" w:rsidRDefault="005453A4" w:rsidP="005453A4">
            <w:r>
              <w:t>v</w:t>
            </w:r>
          </w:p>
        </w:tc>
        <w:tc>
          <w:tcPr>
            <w:tcW w:w="6946" w:type="dxa"/>
          </w:tcPr>
          <w:p w14:paraId="1CE004B7" w14:textId="77777777" w:rsidR="005453A4" w:rsidRPr="000F39B5" w:rsidRDefault="005453A4" w:rsidP="005453A4">
            <w:pPr>
              <w:rPr>
                <w:u w:val="single"/>
              </w:rPr>
            </w:pPr>
            <w:r w:rsidRPr="000F39B5">
              <w:rPr>
                <w:u w:val="single"/>
              </w:rPr>
              <w:t>Ventilatoren</w:t>
            </w:r>
          </w:p>
        </w:tc>
      </w:tr>
      <w:tr w:rsidR="005453A4" w:rsidRPr="000F39B5" w14:paraId="3CC4A651" w14:textId="77777777" w:rsidTr="00DE47C9">
        <w:tc>
          <w:tcPr>
            <w:tcW w:w="704" w:type="dxa"/>
          </w:tcPr>
          <w:p w14:paraId="7BB10795" w14:textId="77777777" w:rsidR="005453A4" w:rsidRDefault="005453A4" w:rsidP="005453A4">
            <w:r>
              <w:t>v</w:t>
            </w:r>
          </w:p>
        </w:tc>
        <w:tc>
          <w:tcPr>
            <w:tcW w:w="6946" w:type="dxa"/>
          </w:tcPr>
          <w:p w14:paraId="517CD358" w14:textId="77777777" w:rsidR="005453A4" w:rsidRPr="000F39B5" w:rsidRDefault="005453A4" w:rsidP="005453A4">
            <w:pPr>
              <w:pStyle w:val="Lijstalinea"/>
              <w:numPr>
                <w:ilvl w:val="1"/>
                <w:numId w:val="22"/>
              </w:numPr>
            </w:pPr>
            <w:proofErr w:type="spellStart"/>
            <w:r w:rsidRPr="000F39B5">
              <w:t>controle</w:t>
            </w:r>
            <w:proofErr w:type="spellEnd"/>
            <w:r w:rsidRPr="000F39B5">
              <w:t xml:space="preserve"> </w:t>
            </w:r>
            <w:proofErr w:type="spellStart"/>
            <w:r w:rsidRPr="000F39B5">
              <w:t>werking</w:t>
            </w:r>
            <w:proofErr w:type="spellEnd"/>
            <w:r w:rsidRPr="000F39B5">
              <w:t>;</w:t>
            </w:r>
          </w:p>
        </w:tc>
      </w:tr>
      <w:tr w:rsidR="005453A4" w:rsidRPr="000F39B5" w14:paraId="51078B41" w14:textId="77777777" w:rsidTr="00DE47C9">
        <w:tc>
          <w:tcPr>
            <w:tcW w:w="704" w:type="dxa"/>
          </w:tcPr>
          <w:p w14:paraId="5F2D58FA" w14:textId="77777777" w:rsidR="005453A4" w:rsidRDefault="005453A4" w:rsidP="005453A4"/>
        </w:tc>
        <w:tc>
          <w:tcPr>
            <w:tcW w:w="6946" w:type="dxa"/>
          </w:tcPr>
          <w:p w14:paraId="69BB49B5" w14:textId="77777777" w:rsidR="005453A4" w:rsidRPr="000F39B5" w:rsidRDefault="005453A4" w:rsidP="005453A4">
            <w:pPr>
              <w:pStyle w:val="Lijstalinea"/>
              <w:numPr>
                <w:ilvl w:val="1"/>
                <w:numId w:val="22"/>
              </w:numPr>
            </w:pPr>
            <w:proofErr w:type="spellStart"/>
            <w:r w:rsidRPr="000F39B5">
              <w:t>bevestiging</w:t>
            </w:r>
            <w:proofErr w:type="spellEnd"/>
            <w:r w:rsidRPr="000F39B5">
              <w:t>;</w:t>
            </w:r>
          </w:p>
        </w:tc>
      </w:tr>
      <w:tr w:rsidR="005453A4" w:rsidRPr="000F39B5" w14:paraId="6AE266D6" w14:textId="77777777" w:rsidTr="00DE47C9">
        <w:tc>
          <w:tcPr>
            <w:tcW w:w="704" w:type="dxa"/>
          </w:tcPr>
          <w:p w14:paraId="29762909" w14:textId="77777777" w:rsidR="005453A4" w:rsidRDefault="005453A4" w:rsidP="005453A4"/>
        </w:tc>
        <w:tc>
          <w:tcPr>
            <w:tcW w:w="6946" w:type="dxa"/>
          </w:tcPr>
          <w:p w14:paraId="351111BE" w14:textId="77777777" w:rsidR="005453A4" w:rsidRPr="000F39B5" w:rsidRDefault="005453A4" w:rsidP="005453A4">
            <w:pPr>
              <w:pStyle w:val="Lijstalinea"/>
              <w:numPr>
                <w:ilvl w:val="1"/>
                <w:numId w:val="22"/>
              </w:numPr>
            </w:pPr>
            <w:r w:rsidRPr="000F39B5">
              <w:t xml:space="preserve">lager </w:t>
            </w:r>
            <w:proofErr w:type="spellStart"/>
            <w:r w:rsidRPr="000F39B5">
              <w:t>speling</w:t>
            </w:r>
            <w:proofErr w:type="spellEnd"/>
            <w:r w:rsidRPr="000F39B5">
              <w:t>;</w:t>
            </w:r>
          </w:p>
        </w:tc>
      </w:tr>
      <w:tr w:rsidR="005453A4" w:rsidRPr="000F39B5" w14:paraId="5214BF31" w14:textId="77777777" w:rsidTr="00DE47C9">
        <w:tc>
          <w:tcPr>
            <w:tcW w:w="704" w:type="dxa"/>
          </w:tcPr>
          <w:p w14:paraId="0A8FFE28" w14:textId="77777777" w:rsidR="005453A4" w:rsidRDefault="005453A4" w:rsidP="005453A4"/>
        </w:tc>
        <w:tc>
          <w:tcPr>
            <w:tcW w:w="6946" w:type="dxa"/>
          </w:tcPr>
          <w:p w14:paraId="5115F2E9" w14:textId="77777777" w:rsidR="005453A4" w:rsidRPr="000F39B5" w:rsidRDefault="005453A4" w:rsidP="005453A4">
            <w:pPr>
              <w:pStyle w:val="Lijstalinea"/>
              <w:numPr>
                <w:ilvl w:val="1"/>
                <w:numId w:val="22"/>
              </w:numPr>
            </w:pPr>
            <w:proofErr w:type="spellStart"/>
            <w:r w:rsidRPr="000F39B5">
              <w:t>vervuiling</w:t>
            </w:r>
            <w:proofErr w:type="spellEnd"/>
            <w:r w:rsidRPr="000F39B5">
              <w:t xml:space="preserve"> </w:t>
            </w:r>
            <w:proofErr w:type="spellStart"/>
            <w:r w:rsidRPr="000F39B5">
              <w:t>schoepen</w:t>
            </w:r>
            <w:proofErr w:type="spellEnd"/>
            <w:r w:rsidRPr="000F39B5">
              <w:t>/</w:t>
            </w:r>
            <w:proofErr w:type="spellStart"/>
            <w:r w:rsidRPr="000F39B5">
              <w:t>lamellen</w:t>
            </w:r>
            <w:proofErr w:type="spellEnd"/>
            <w:r w:rsidRPr="000F39B5">
              <w:t>;</w:t>
            </w:r>
          </w:p>
        </w:tc>
      </w:tr>
      <w:tr w:rsidR="005453A4" w:rsidRPr="000F39B5" w14:paraId="1893613E" w14:textId="77777777" w:rsidTr="00DE47C9">
        <w:tc>
          <w:tcPr>
            <w:tcW w:w="704" w:type="dxa"/>
          </w:tcPr>
          <w:p w14:paraId="00F79FE2" w14:textId="77777777" w:rsidR="005453A4" w:rsidRDefault="005453A4" w:rsidP="005453A4"/>
        </w:tc>
        <w:tc>
          <w:tcPr>
            <w:tcW w:w="6946" w:type="dxa"/>
          </w:tcPr>
          <w:p w14:paraId="36BD55DA" w14:textId="77777777" w:rsidR="005453A4" w:rsidRPr="000F39B5" w:rsidRDefault="005453A4" w:rsidP="005453A4">
            <w:pPr>
              <w:pStyle w:val="Lijstalinea"/>
              <w:numPr>
                <w:ilvl w:val="1"/>
                <w:numId w:val="22"/>
              </w:numPr>
            </w:pPr>
            <w:proofErr w:type="spellStart"/>
            <w:proofErr w:type="gramStart"/>
            <w:r w:rsidRPr="000F39B5">
              <w:t>lucht</w:t>
            </w:r>
            <w:proofErr w:type="spellEnd"/>
            <w:proofErr w:type="gramEnd"/>
            <w:r w:rsidRPr="000F39B5">
              <w:t xml:space="preserve"> toe- </w:t>
            </w:r>
            <w:proofErr w:type="spellStart"/>
            <w:r w:rsidRPr="000F39B5">
              <w:t>en</w:t>
            </w:r>
            <w:proofErr w:type="spellEnd"/>
            <w:r w:rsidRPr="000F39B5">
              <w:t xml:space="preserve"> </w:t>
            </w:r>
            <w:proofErr w:type="spellStart"/>
            <w:r w:rsidRPr="000F39B5">
              <w:t>afvoer</w:t>
            </w:r>
            <w:proofErr w:type="spellEnd"/>
            <w:r w:rsidRPr="000F39B5">
              <w:t>.</w:t>
            </w:r>
          </w:p>
        </w:tc>
      </w:tr>
      <w:tr w:rsidR="005453A4" w:rsidRPr="000F39B5" w14:paraId="13317E13" w14:textId="77777777" w:rsidTr="00DE47C9">
        <w:tc>
          <w:tcPr>
            <w:tcW w:w="704" w:type="dxa"/>
          </w:tcPr>
          <w:p w14:paraId="69064CAE" w14:textId="77777777" w:rsidR="005453A4" w:rsidRDefault="005453A4" w:rsidP="005453A4"/>
        </w:tc>
        <w:tc>
          <w:tcPr>
            <w:tcW w:w="6946" w:type="dxa"/>
          </w:tcPr>
          <w:p w14:paraId="31B8A227" w14:textId="77777777" w:rsidR="005453A4" w:rsidRPr="000F39B5" w:rsidRDefault="005453A4" w:rsidP="005453A4">
            <w:pPr>
              <w:pStyle w:val="Lijstalinea"/>
              <w:ind w:left="0"/>
              <w:rPr>
                <w:rStyle w:val="Titelvanboek"/>
                <w:lang w:val="nl-NL"/>
              </w:rPr>
            </w:pPr>
          </w:p>
        </w:tc>
      </w:tr>
      <w:tr w:rsidR="005453A4" w:rsidRPr="000F39B5" w14:paraId="03BA4201" w14:textId="77777777" w:rsidTr="00DE47C9">
        <w:tc>
          <w:tcPr>
            <w:tcW w:w="704" w:type="dxa"/>
          </w:tcPr>
          <w:p w14:paraId="6CBE5273" w14:textId="77777777" w:rsidR="005453A4" w:rsidRDefault="005453A4" w:rsidP="005453A4"/>
        </w:tc>
        <w:tc>
          <w:tcPr>
            <w:tcW w:w="6946" w:type="dxa"/>
          </w:tcPr>
          <w:p w14:paraId="5C6E04C8" w14:textId="77777777" w:rsidR="005453A4" w:rsidRPr="000F39B5" w:rsidRDefault="005453A4" w:rsidP="005453A4">
            <w:pPr>
              <w:rPr>
                <w:u w:val="single"/>
              </w:rPr>
            </w:pPr>
            <w:r w:rsidRPr="000F39B5">
              <w:rPr>
                <w:u w:val="single"/>
              </w:rPr>
              <w:t>Bedrading algemeen intern</w:t>
            </w:r>
          </w:p>
        </w:tc>
      </w:tr>
      <w:tr w:rsidR="005453A4" w:rsidRPr="000F39B5" w14:paraId="38AE07EA" w14:textId="77777777" w:rsidTr="00DE47C9">
        <w:tc>
          <w:tcPr>
            <w:tcW w:w="704" w:type="dxa"/>
          </w:tcPr>
          <w:p w14:paraId="1B82CF92" w14:textId="77777777" w:rsidR="005453A4" w:rsidRDefault="005453A4" w:rsidP="005453A4"/>
        </w:tc>
        <w:tc>
          <w:tcPr>
            <w:tcW w:w="6946" w:type="dxa"/>
          </w:tcPr>
          <w:p w14:paraId="0461D827" w14:textId="77777777" w:rsidR="005453A4" w:rsidRPr="000F39B5" w:rsidRDefault="005453A4" w:rsidP="005453A4">
            <w:pPr>
              <w:pStyle w:val="Lijstalinea"/>
              <w:numPr>
                <w:ilvl w:val="1"/>
                <w:numId w:val="22"/>
              </w:numPr>
            </w:pPr>
            <w:proofErr w:type="spellStart"/>
            <w:r w:rsidRPr="000F39B5">
              <w:t>bekabeling</w:t>
            </w:r>
            <w:proofErr w:type="spellEnd"/>
            <w:r w:rsidRPr="000F39B5">
              <w:t>;</w:t>
            </w:r>
          </w:p>
        </w:tc>
      </w:tr>
      <w:tr w:rsidR="005453A4" w:rsidRPr="000F39B5" w14:paraId="5D691161" w14:textId="77777777" w:rsidTr="00DE47C9">
        <w:tc>
          <w:tcPr>
            <w:tcW w:w="704" w:type="dxa"/>
          </w:tcPr>
          <w:p w14:paraId="07727B3F" w14:textId="77777777" w:rsidR="005453A4" w:rsidRDefault="005453A4" w:rsidP="005453A4"/>
        </w:tc>
        <w:tc>
          <w:tcPr>
            <w:tcW w:w="6946" w:type="dxa"/>
          </w:tcPr>
          <w:p w14:paraId="4DEECE31" w14:textId="77777777" w:rsidR="005453A4" w:rsidRPr="000F39B5" w:rsidRDefault="005453A4" w:rsidP="005453A4">
            <w:pPr>
              <w:pStyle w:val="Lijstalinea"/>
              <w:numPr>
                <w:ilvl w:val="1"/>
                <w:numId w:val="22"/>
              </w:numPr>
            </w:pPr>
            <w:proofErr w:type="spellStart"/>
            <w:r w:rsidRPr="000F39B5">
              <w:t>aansluitingen</w:t>
            </w:r>
            <w:proofErr w:type="spellEnd"/>
            <w:r w:rsidRPr="000F39B5">
              <w:t>;</w:t>
            </w:r>
          </w:p>
        </w:tc>
      </w:tr>
      <w:tr w:rsidR="005453A4" w:rsidRPr="000F39B5" w14:paraId="601F3C29" w14:textId="77777777" w:rsidTr="00DE47C9">
        <w:tc>
          <w:tcPr>
            <w:tcW w:w="704" w:type="dxa"/>
          </w:tcPr>
          <w:p w14:paraId="22CC9F71" w14:textId="77777777" w:rsidR="005453A4" w:rsidRDefault="005453A4" w:rsidP="005453A4"/>
        </w:tc>
        <w:tc>
          <w:tcPr>
            <w:tcW w:w="6946" w:type="dxa"/>
          </w:tcPr>
          <w:p w14:paraId="1F0D666E" w14:textId="77777777" w:rsidR="005453A4" w:rsidRPr="000F39B5" w:rsidRDefault="005453A4" w:rsidP="005453A4">
            <w:pPr>
              <w:pStyle w:val="Lijstalinea"/>
              <w:numPr>
                <w:ilvl w:val="1"/>
                <w:numId w:val="22"/>
              </w:numPr>
            </w:pPr>
            <w:proofErr w:type="spellStart"/>
            <w:r w:rsidRPr="000F39B5">
              <w:t>verbindingen</w:t>
            </w:r>
            <w:proofErr w:type="spellEnd"/>
            <w:r w:rsidRPr="000F39B5">
              <w:t>;</w:t>
            </w:r>
          </w:p>
        </w:tc>
      </w:tr>
      <w:tr w:rsidR="005453A4" w:rsidRPr="000F39B5" w14:paraId="4A079B57" w14:textId="77777777" w:rsidTr="00DE47C9">
        <w:tc>
          <w:tcPr>
            <w:tcW w:w="704" w:type="dxa"/>
          </w:tcPr>
          <w:p w14:paraId="2953E58F" w14:textId="77777777" w:rsidR="005453A4" w:rsidRDefault="005453A4" w:rsidP="005453A4"/>
        </w:tc>
        <w:tc>
          <w:tcPr>
            <w:tcW w:w="6946" w:type="dxa"/>
          </w:tcPr>
          <w:p w14:paraId="129A71AC" w14:textId="77777777" w:rsidR="005453A4" w:rsidRPr="000F39B5" w:rsidRDefault="005453A4" w:rsidP="005453A4">
            <w:pPr>
              <w:pStyle w:val="Lijstalinea"/>
              <w:numPr>
                <w:ilvl w:val="1"/>
                <w:numId w:val="22"/>
              </w:numPr>
            </w:pPr>
            <w:proofErr w:type="spellStart"/>
            <w:r w:rsidRPr="000F39B5">
              <w:t>klemmen</w:t>
            </w:r>
            <w:proofErr w:type="spellEnd"/>
            <w:r w:rsidRPr="000F39B5">
              <w:t>;</w:t>
            </w:r>
          </w:p>
        </w:tc>
      </w:tr>
      <w:tr w:rsidR="005453A4" w:rsidRPr="000F39B5" w14:paraId="6F9A458E" w14:textId="77777777" w:rsidTr="00DE47C9">
        <w:tc>
          <w:tcPr>
            <w:tcW w:w="704" w:type="dxa"/>
          </w:tcPr>
          <w:p w14:paraId="20DF39DD" w14:textId="77777777" w:rsidR="005453A4" w:rsidRDefault="005453A4" w:rsidP="005453A4"/>
        </w:tc>
        <w:tc>
          <w:tcPr>
            <w:tcW w:w="6946" w:type="dxa"/>
          </w:tcPr>
          <w:p w14:paraId="2EBBA449" w14:textId="77777777" w:rsidR="005453A4" w:rsidRPr="000F39B5" w:rsidRDefault="005453A4" w:rsidP="005453A4">
            <w:pPr>
              <w:pStyle w:val="Lijstalinea"/>
              <w:numPr>
                <w:ilvl w:val="1"/>
                <w:numId w:val="22"/>
              </w:numPr>
            </w:pPr>
            <w:proofErr w:type="spellStart"/>
            <w:r w:rsidRPr="000F39B5">
              <w:t>aarding</w:t>
            </w:r>
            <w:proofErr w:type="spellEnd"/>
            <w:r w:rsidRPr="000F39B5">
              <w:t>;</w:t>
            </w:r>
          </w:p>
        </w:tc>
      </w:tr>
      <w:tr w:rsidR="005453A4" w:rsidRPr="000F39B5" w14:paraId="70142026" w14:textId="77777777" w:rsidTr="00DE47C9">
        <w:tc>
          <w:tcPr>
            <w:tcW w:w="704" w:type="dxa"/>
          </w:tcPr>
          <w:p w14:paraId="0C6B4BE7" w14:textId="77777777" w:rsidR="005453A4" w:rsidRDefault="005453A4" w:rsidP="005453A4"/>
        </w:tc>
        <w:tc>
          <w:tcPr>
            <w:tcW w:w="6946" w:type="dxa"/>
          </w:tcPr>
          <w:p w14:paraId="0B4BA561" w14:textId="77777777" w:rsidR="005453A4" w:rsidRPr="000F39B5" w:rsidRDefault="005453A4" w:rsidP="005453A4">
            <w:pPr>
              <w:pStyle w:val="Lijstalinea"/>
              <w:numPr>
                <w:ilvl w:val="1"/>
                <w:numId w:val="22"/>
              </w:numPr>
              <w:rPr>
                <w:lang w:val="nl-NL"/>
              </w:rPr>
            </w:pPr>
            <w:r w:rsidRPr="000F39B5">
              <w:rPr>
                <w:lang w:val="nl-NL"/>
              </w:rPr>
              <w:t>meting aarde ten opzichte van fase en nul.</w:t>
            </w:r>
          </w:p>
        </w:tc>
      </w:tr>
      <w:tr w:rsidR="005453A4" w:rsidRPr="000F39B5" w14:paraId="372C4358" w14:textId="77777777" w:rsidTr="00DE47C9">
        <w:tc>
          <w:tcPr>
            <w:tcW w:w="704" w:type="dxa"/>
          </w:tcPr>
          <w:p w14:paraId="4F224E8F" w14:textId="77777777" w:rsidR="005453A4" w:rsidRDefault="005453A4" w:rsidP="005453A4"/>
        </w:tc>
        <w:tc>
          <w:tcPr>
            <w:tcW w:w="6946" w:type="dxa"/>
          </w:tcPr>
          <w:p w14:paraId="722CAE6B" w14:textId="77777777" w:rsidR="005453A4" w:rsidRPr="000F39B5" w:rsidRDefault="005453A4" w:rsidP="005453A4">
            <w:pPr>
              <w:pStyle w:val="Lijstalinea"/>
              <w:ind w:left="0"/>
              <w:rPr>
                <w:rStyle w:val="Titelvanboek"/>
                <w:bCs w:val="0"/>
                <w:i w:val="0"/>
                <w:iCs w:val="0"/>
                <w:lang w:val="nl-NL"/>
              </w:rPr>
            </w:pPr>
          </w:p>
        </w:tc>
      </w:tr>
      <w:tr w:rsidR="005453A4" w:rsidRPr="002A7F94" w14:paraId="17F82A88" w14:textId="77777777" w:rsidTr="00DE47C9">
        <w:tc>
          <w:tcPr>
            <w:tcW w:w="704" w:type="dxa"/>
          </w:tcPr>
          <w:p w14:paraId="38206634" w14:textId="77777777" w:rsidR="005453A4" w:rsidRDefault="005453A4" w:rsidP="005453A4">
            <w:r>
              <w:t>v</w:t>
            </w:r>
          </w:p>
        </w:tc>
        <w:tc>
          <w:tcPr>
            <w:tcW w:w="6946" w:type="dxa"/>
          </w:tcPr>
          <w:p w14:paraId="4DFDAD8F" w14:textId="77777777" w:rsidR="005453A4" w:rsidRPr="000F39B5" w:rsidRDefault="005453A4" w:rsidP="005453A4">
            <w:pPr>
              <w:rPr>
                <w:u w:val="single"/>
                <w:lang w:val="en-US"/>
              </w:rPr>
            </w:pPr>
            <w:proofErr w:type="spellStart"/>
            <w:r w:rsidRPr="000F39B5">
              <w:rPr>
                <w:u w:val="single"/>
                <w:lang w:val="en-US"/>
              </w:rPr>
              <w:t>Functionele</w:t>
            </w:r>
            <w:proofErr w:type="spellEnd"/>
            <w:r w:rsidRPr="000F39B5">
              <w:rPr>
                <w:u w:val="single"/>
                <w:lang w:val="en-US"/>
              </w:rPr>
              <w:t xml:space="preserve">  test </w:t>
            </w:r>
            <w:proofErr w:type="spellStart"/>
            <w:r w:rsidRPr="000F39B5">
              <w:rPr>
                <w:u w:val="single"/>
                <w:lang w:val="en-US"/>
              </w:rPr>
              <w:t>statisch</w:t>
            </w:r>
            <w:proofErr w:type="spellEnd"/>
            <w:r w:rsidRPr="000F39B5">
              <w:rPr>
                <w:u w:val="single"/>
                <w:lang w:val="en-US"/>
              </w:rPr>
              <w:t xml:space="preserve"> No break</w:t>
            </w:r>
          </w:p>
        </w:tc>
      </w:tr>
      <w:tr w:rsidR="005453A4" w:rsidRPr="000F39B5" w14:paraId="52E269E7" w14:textId="77777777" w:rsidTr="00DE47C9">
        <w:tc>
          <w:tcPr>
            <w:tcW w:w="704" w:type="dxa"/>
          </w:tcPr>
          <w:p w14:paraId="2684663F" w14:textId="77777777" w:rsidR="005453A4" w:rsidRDefault="005453A4" w:rsidP="005453A4">
            <w:r>
              <w:t>v</w:t>
            </w:r>
          </w:p>
        </w:tc>
        <w:tc>
          <w:tcPr>
            <w:tcW w:w="6946" w:type="dxa"/>
          </w:tcPr>
          <w:p w14:paraId="40533343" w14:textId="77777777" w:rsidR="005453A4" w:rsidRPr="000F39B5" w:rsidRDefault="005453A4" w:rsidP="005453A4">
            <w:pPr>
              <w:pStyle w:val="Lijstalinea"/>
              <w:numPr>
                <w:ilvl w:val="1"/>
                <w:numId w:val="22"/>
              </w:numPr>
            </w:pPr>
            <w:proofErr w:type="spellStart"/>
            <w:r w:rsidRPr="000F39B5">
              <w:t>controle</w:t>
            </w:r>
            <w:proofErr w:type="spellEnd"/>
            <w:r w:rsidRPr="000F39B5">
              <w:t xml:space="preserve"> </w:t>
            </w:r>
            <w:proofErr w:type="spellStart"/>
            <w:r w:rsidRPr="000F39B5">
              <w:t>werking</w:t>
            </w:r>
            <w:proofErr w:type="spellEnd"/>
            <w:r w:rsidRPr="000F39B5">
              <w:t xml:space="preserve"> UPS </w:t>
            </w:r>
            <w:proofErr w:type="spellStart"/>
            <w:r w:rsidRPr="000F39B5">
              <w:t>algemeen</w:t>
            </w:r>
            <w:proofErr w:type="spellEnd"/>
            <w:r w:rsidRPr="000F39B5">
              <w:t>;</w:t>
            </w:r>
          </w:p>
        </w:tc>
      </w:tr>
      <w:tr w:rsidR="005453A4" w:rsidRPr="002A7F94" w14:paraId="1F2DF00E" w14:textId="77777777" w:rsidTr="00DE47C9">
        <w:tc>
          <w:tcPr>
            <w:tcW w:w="704" w:type="dxa"/>
          </w:tcPr>
          <w:p w14:paraId="5305B795" w14:textId="77777777" w:rsidR="005453A4" w:rsidRDefault="005453A4" w:rsidP="005453A4">
            <w:r>
              <w:t>v</w:t>
            </w:r>
          </w:p>
        </w:tc>
        <w:tc>
          <w:tcPr>
            <w:tcW w:w="6946" w:type="dxa"/>
          </w:tcPr>
          <w:p w14:paraId="1D60A1DA" w14:textId="77777777" w:rsidR="005453A4" w:rsidRPr="000F39B5" w:rsidRDefault="005453A4" w:rsidP="005453A4">
            <w:pPr>
              <w:pStyle w:val="Lijstalinea"/>
              <w:numPr>
                <w:ilvl w:val="1"/>
                <w:numId w:val="22"/>
              </w:numPr>
            </w:pPr>
            <w:proofErr w:type="spellStart"/>
            <w:r w:rsidRPr="000F39B5">
              <w:t>controle</w:t>
            </w:r>
            <w:proofErr w:type="spellEnd"/>
            <w:r w:rsidRPr="000F39B5">
              <w:t xml:space="preserve"> </w:t>
            </w:r>
            <w:proofErr w:type="spellStart"/>
            <w:r w:rsidRPr="000F39B5">
              <w:t>werking</w:t>
            </w:r>
            <w:proofErr w:type="spellEnd"/>
            <w:r w:rsidRPr="000F39B5">
              <w:t xml:space="preserve"> UPS in bypass;</w:t>
            </w:r>
          </w:p>
        </w:tc>
      </w:tr>
      <w:tr w:rsidR="005453A4" w:rsidRPr="000F39B5" w14:paraId="658A1D1C" w14:textId="77777777" w:rsidTr="00DE47C9">
        <w:tc>
          <w:tcPr>
            <w:tcW w:w="704" w:type="dxa"/>
          </w:tcPr>
          <w:p w14:paraId="405F03FB" w14:textId="77777777" w:rsidR="005453A4" w:rsidRDefault="005453A4" w:rsidP="005453A4">
            <w:r>
              <w:t>v</w:t>
            </w:r>
          </w:p>
        </w:tc>
        <w:tc>
          <w:tcPr>
            <w:tcW w:w="6946" w:type="dxa"/>
          </w:tcPr>
          <w:p w14:paraId="1828852F" w14:textId="77777777" w:rsidR="005453A4" w:rsidRPr="000F39B5" w:rsidRDefault="005453A4" w:rsidP="005453A4">
            <w:pPr>
              <w:pStyle w:val="Lijstalinea"/>
              <w:numPr>
                <w:ilvl w:val="1"/>
                <w:numId w:val="22"/>
              </w:numPr>
              <w:rPr>
                <w:lang w:val="nl-NL"/>
              </w:rPr>
            </w:pPr>
            <w:r w:rsidRPr="000F39B5">
              <w:rPr>
                <w:lang w:val="nl-NL"/>
              </w:rPr>
              <w:t>controle werking UPS in onderhoud;</w:t>
            </w:r>
          </w:p>
        </w:tc>
      </w:tr>
      <w:tr w:rsidR="005453A4" w:rsidRPr="000F39B5" w14:paraId="70316634" w14:textId="77777777" w:rsidTr="00DE47C9">
        <w:tc>
          <w:tcPr>
            <w:tcW w:w="704" w:type="dxa"/>
          </w:tcPr>
          <w:p w14:paraId="7E8BAE7C" w14:textId="77777777" w:rsidR="005453A4" w:rsidRDefault="005453A4" w:rsidP="005453A4">
            <w:r>
              <w:t>v</w:t>
            </w:r>
          </w:p>
        </w:tc>
        <w:tc>
          <w:tcPr>
            <w:tcW w:w="6946" w:type="dxa"/>
          </w:tcPr>
          <w:p w14:paraId="4FB1B9CA" w14:textId="77777777" w:rsidR="005453A4" w:rsidRPr="000F39B5" w:rsidRDefault="005453A4" w:rsidP="005453A4">
            <w:pPr>
              <w:pStyle w:val="Lijstalinea"/>
              <w:numPr>
                <w:ilvl w:val="1"/>
                <w:numId w:val="22"/>
              </w:numPr>
            </w:pPr>
            <w:proofErr w:type="spellStart"/>
            <w:r w:rsidRPr="000F39B5">
              <w:t>controle</w:t>
            </w:r>
            <w:proofErr w:type="spellEnd"/>
            <w:r w:rsidRPr="000F39B5">
              <w:t xml:space="preserve"> van </w:t>
            </w:r>
            <w:proofErr w:type="spellStart"/>
            <w:r w:rsidRPr="000F39B5">
              <w:t>alle</w:t>
            </w:r>
            <w:proofErr w:type="spellEnd"/>
            <w:r w:rsidRPr="000F39B5">
              <w:t xml:space="preserve"> </w:t>
            </w:r>
            <w:proofErr w:type="spellStart"/>
            <w:r w:rsidRPr="000F39B5">
              <w:t>schakelaars</w:t>
            </w:r>
            <w:proofErr w:type="spellEnd"/>
            <w:r w:rsidRPr="000F39B5">
              <w:t>;</w:t>
            </w:r>
          </w:p>
        </w:tc>
      </w:tr>
      <w:tr w:rsidR="005453A4" w:rsidRPr="000F39B5" w14:paraId="3F7C591E" w14:textId="77777777" w:rsidTr="00DE47C9">
        <w:tc>
          <w:tcPr>
            <w:tcW w:w="704" w:type="dxa"/>
          </w:tcPr>
          <w:p w14:paraId="322AC158" w14:textId="77777777" w:rsidR="005453A4" w:rsidRDefault="005453A4" w:rsidP="005453A4">
            <w:r>
              <w:t>v</w:t>
            </w:r>
          </w:p>
        </w:tc>
        <w:tc>
          <w:tcPr>
            <w:tcW w:w="6946" w:type="dxa"/>
          </w:tcPr>
          <w:p w14:paraId="2D48088A" w14:textId="77777777" w:rsidR="005453A4" w:rsidRPr="000F39B5" w:rsidRDefault="005453A4" w:rsidP="005453A4">
            <w:pPr>
              <w:pStyle w:val="Lijstalinea"/>
              <w:numPr>
                <w:ilvl w:val="1"/>
                <w:numId w:val="22"/>
              </w:numPr>
            </w:pPr>
            <w:proofErr w:type="spellStart"/>
            <w:r w:rsidRPr="000F39B5">
              <w:t>fase</w:t>
            </w:r>
            <w:proofErr w:type="spellEnd"/>
            <w:r w:rsidRPr="000F39B5">
              <w:t xml:space="preserve"> </w:t>
            </w:r>
            <w:proofErr w:type="spellStart"/>
            <w:r w:rsidRPr="000F39B5">
              <w:t>verdeling</w:t>
            </w:r>
            <w:proofErr w:type="spellEnd"/>
            <w:r w:rsidRPr="000F39B5">
              <w:t>;</w:t>
            </w:r>
          </w:p>
        </w:tc>
      </w:tr>
      <w:tr w:rsidR="005453A4" w:rsidRPr="000F39B5" w14:paraId="5365659E" w14:textId="77777777" w:rsidTr="00DE47C9">
        <w:tc>
          <w:tcPr>
            <w:tcW w:w="704" w:type="dxa"/>
          </w:tcPr>
          <w:p w14:paraId="2073BC93" w14:textId="77777777" w:rsidR="005453A4" w:rsidRDefault="005453A4" w:rsidP="005453A4">
            <w:r>
              <w:t>v</w:t>
            </w:r>
          </w:p>
        </w:tc>
        <w:tc>
          <w:tcPr>
            <w:tcW w:w="6946" w:type="dxa"/>
          </w:tcPr>
          <w:p w14:paraId="131623BB" w14:textId="77777777" w:rsidR="005453A4" w:rsidRPr="000F39B5" w:rsidRDefault="005453A4" w:rsidP="005453A4">
            <w:pPr>
              <w:pStyle w:val="Lijstalinea"/>
              <w:numPr>
                <w:ilvl w:val="1"/>
                <w:numId w:val="22"/>
              </w:numPr>
            </w:pPr>
            <w:proofErr w:type="spellStart"/>
            <w:r w:rsidRPr="000F39B5">
              <w:t>ontlaad</w:t>
            </w:r>
            <w:proofErr w:type="spellEnd"/>
            <w:r w:rsidRPr="000F39B5">
              <w:t xml:space="preserve"> test spanning/</w:t>
            </w:r>
            <w:proofErr w:type="spellStart"/>
            <w:r w:rsidRPr="000F39B5">
              <w:t>stroom</w:t>
            </w:r>
            <w:proofErr w:type="spellEnd"/>
            <w:r w:rsidRPr="000F39B5">
              <w:t>;</w:t>
            </w:r>
          </w:p>
        </w:tc>
      </w:tr>
      <w:tr w:rsidR="005453A4" w:rsidRPr="000F39B5" w14:paraId="6E985886" w14:textId="77777777" w:rsidTr="00DE47C9">
        <w:tc>
          <w:tcPr>
            <w:tcW w:w="704" w:type="dxa"/>
          </w:tcPr>
          <w:p w14:paraId="73F85070" w14:textId="77777777" w:rsidR="005453A4" w:rsidRDefault="005453A4" w:rsidP="005453A4">
            <w:r>
              <w:t>v</w:t>
            </w:r>
          </w:p>
        </w:tc>
        <w:tc>
          <w:tcPr>
            <w:tcW w:w="6946" w:type="dxa"/>
          </w:tcPr>
          <w:p w14:paraId="1832C410" w14:textId="77777777" w:rsidR="005453A4" w:rsidRPr="000F39B5" w:rsidRDefault="005453A4" w:rsidP="005453A4">
            <w:pPr>
              <w:pStyle w:val="Lijstalinea"/>
              <w:numPr>
                <w:ilvl w:val="1"/>
                <w:numId w:val="22"/>
              </w:numPr>
            </w:pPr>
            <w:proofErr w:type="spellStart"/>
            <w:r w:rsidRPr="000F39B5">
              <w:t>autonomietijd</w:t>
            </w:r>
            <w:proofErr w:type="spellEnd"/>
            <w:r w:rsidRPr="000F39B5">
              <w:t xml:space="preserve"> UPS display;</w:t>
            </w:r>
          </w:p>
        </w:tc>
      </w:tr>
      <w:tr w:rsidR="005453A4" w:rsidRPr="000F39B5" w14:paraId="163D8C77" w14:textId="77777777" w:rsidTr="00DE47C9">
        <w:tc>
          <w:tcPr>
            <w:tcW w:w="704" w:type="dxa"/>
          </w:tcPr>
          <w:p w14:paraId="65890E27" w14:textId="77777777" w:rsidR="005453A4" w:rsidRDefault="005453A4" w:rsidP="005453A4">
            <w:r>
              <w:t>v</w:t>
            </w:r>
          </w:p>
        </w:tc>
        <w:tc>
          <w:tcPr>
            <w:tcW w:w="6946" w:type="dxa"/>
          </w:tcPr>
          <w:p w14:paraId="55F0E993" w14:textId="77777777" w:rsidR="005453A4" w:rsidRPr="000F39B5" w:rsidRDefault="005453A4" w:rsidP="005453A4">
            <w:pPr>
              <w:pStyle w:val="Lijstalinea"/>
              <w:numPr>
                <w:ilvl w:val="1"/>
                <w:numId w:val="22"/>
              </w:numPr>
            </w:pPr>
            <w:proofErr w:type="spellStart"/>
            <w:r w:rsidRPr="000F39B5">
              <w:t>berekende</w:t>
            </w:r>
            <w:proofErr w:type="spellEnd"/>
            <w:r w:rsidRPr="000F39B5">
              <w:t xml:space="preserve"> </w:t>
            </w:r>
            <w:proofErr w:type="spellStart"/>
            <w:r w:rsidRPr="000F39B5">
              <w:t>autonomietijd</w:t>
            </w:r>
            <w:proofErr w:type="spellEnd"/>
            <w:r w:rsidRPr="000F39B5">
              <w:t>;</w:t>
            </w:r>
          </w:p>
        </w:tc>
      </w:tr>
      <w:tr w:rsidR="005453A4" w:rsidRPr="000F39B5" w14:paraId="75194BA3" w14:textId="77777777" w:rsidTr="00DE47C9">
        <w:tc>
          <w:tcPr>
            <w:tcW w:w="704" w:type="dxa"/>
          </w:tcPr>
          <w:p w14:paraId="52425F76" w14:textId="77777777" w:rsidR="005453A4" w:rsidRDefault="005453A4" w:rsidP="005453A4">
            <w:r>
              <w:t>v</w:t>
            </w:r>
          </w:p>
        </w:tc>
        <w:tc>
          <w:tcPr>
            <w:tcW w:w="6946" w:type="dxa"/>
          </w:tcPr>
          <w:p w14:paraId="57550E7A" w14:textId="77777777" w:rsidR="005453A4" w:rsidRPr="000F39B5" w:rsidRDefault="005453A4" w:rsidP="005453A4">
            <w:pPr>
              <w:pStyle w:val="Lijstalinea"/>
              <w:numPr>
                <w:ilvl w:val="1"/>
                <w:numId w:val="22"/>
              </w:numPr>
            </w:pPr>
            <w:proofErr w:type="spellStart"/>
            <w:r w:rsidRPr="000F39B5">
              <w:t>schijnbaar</w:t>
            </w:r>
            <w:proofErr w:type="spellEnd"/>
            <w:r w:rsidRPr="000F39B5">
              <w:t xml:space="preserve"> </w:t>
            </w:r>
            <w:proofErr w:type="spellStart"/>
            <w:r w:rsidRPr="000F39B5">
              <w:t>vermogen</w:t>
            </w:r>
            <w:proofErr w:type="spellEnd"/>
            <w:r w:rsidRPr="000F39B5">
              <w:t>;</w:t>
            </w:r>
          </w:p>
        </w:tc>
      </w:tr>
      <w:tr w:rsidR="005453A4" w:rsidRPr="000F39B5" w14:paraId="62DD90DC" w14:textId="77777777" w:rsidTr="00DE47C9">
        <w:tc>
          <w:tcPr>
            <w:tcW w:w="704" w:type="dxa"/>
          </w:tcPr>
          <w:p w14:paraId="6677ACF1" w14:textId="77777777" w:rsidR="005453A4" w:rsidRDefault="005453A4" w:rsidP="005453A4">
            <w:r>
              <w:t>v</w:t>
            </w:r>
          </w:p>
        </w:tc>
        <w:tc>
          <w:tcPr>
            <w:tcW w:w="6946" w:type="dxa"/>
          </w:tcPr>
          <w:p w14:paraId="183275CA" w14:textId="77777777" w:rsidR="005453A4" w:rsidRPr="000F39B5" w:rsidRDefault="005453A4" w:rsidP="005453A4">
            <w:pPr>
              <w:pStyle w:val="Lijstalinea"/>
              <w:numPr>
                <w:ilvl w:val="1"/>
                <w:numId w:val="22"/>
              </w:numPr>
            </w:pPr>
            <w:proofErr w:type="spellStart"/>
            <w:r w:rsidRPr="000F39B5">
              <w:t>reëel</w:t>
            </w:r>
            <w:proofErr w:type="spellEnd"/>
            <w:r w:rsidRPr="000F39B5">
              <w:t xml:space="preserve"> </w:t>
            </w:r>
            <w:proofErr w:type="spellStart"/>
            <w:r w:rsidRPr="000F39B5">
              <w:t>vermogen</w:t>
            </w:r>
            <w:proofErr w:type="spellEnd"/>
            <w:r w:rsidRPr="000F39B5">
              <w:t xml:space="preserve"> cos </w:t>
            </w:r>
            <w:r w:rsidRPr="000F39B5">
              <w:sym w:font="Symbol" w:char="F06A"/>
            </w:r>
            <w:r w:rsidRPr="000F39B5">
              <w:t>;</w:t>
            </w:r>
          </w:p>
        </w:tc>
      </w:tr>
      <w:tr w:rsidR="005453A4" w:rsidRPr="000F39B5" w14:paraId="008CAB27" w14:textId="77777777" w:rsidTr="00DE47C9">
        <w:tc>
          <w:tcPr>
            <w:tcW w:w="704" w:type="dxa"/>
          </w:tcPr>
          <w:p w14:paraId="690B36E3" w14:textId="77777777" w:rsidR="005453A4" w:rsidRDefault="005453A4" w:rsidP="005453A4">
            <w:r>
              <w:t>v</w:t>
            </w:r>
          </w:p>
        </w:tc>
        <w:tc>
          <w:tcPr>
            <w:tcW w:w="6946" w:type="dxa"/>
          </w:tcPr>
          <w:p w14:paraId="6E45A30A" w14:textId="77777777" w:rsidR="005453A4" w:rsidRPr="000F39B5" w:rsidRDefault="005453A4" w:rsidP="005453A4">
            <w:pPr>
              <w:pStyle w:val="Lijstalinea"/>
              <w:numPr>
                <w:ilvl w:val="1"/>
                <w:numId w:val="22"/>
              </w:numPr>
            </w:pPr>
            <w:proofErr w:type="spellStart"/>
            <w:proofErr w:type="gramStart"/>
            <w:r w:rsidRPr="000F39B5">
              <w:t>duur</w:t>
            </w:r>
            <w:proofErr w:type="spellEnd"/>
            <w:proofErr w:type="gramEnd"/>
            <w:r w:rsidRPr="000F39B5">
              <w:t xml:space="preserve"> test.</w:t>
            </w:r>
          </w:p>
        </w:tc>
      </w:tr>
      <w:tr w:rsidR="005453A4" w:rsidRPr="000F39B5" w14:paraId="6DEB938A" w14:textId="77777777" w:rsidTr="00DE47C9">
        <w:tc>
          <w:tcPr>
            <w:tcW w:w="704" w:type="dxa"/>
          </w:tcPr>
          <w:p w14:paraId="2F8E95AA" w14:textId="77777777" w:rsidR="005453A4" w:rsidRDefault="005453A4" w:rsidP="005453A4"/>
        </w:tc>
        <w:tc>
          <w:tcPr>
            <w:tcW w:w="6946" w:type="dxa"/>
          </w:tcPr>
          <w:p w14:paraId="0C1071D4" w14:textId="77777777" w:rsidR="005453A4" w:rsidRPr="000F39B5" w:rsidRDefault="005453A4" w:rsidP="005453A4">
            <w:pPr>
              <w:pStyle w:val="Lijstalinea"/>
              <w:ind w:left="0"/>
              <w:rPr>
                <w:rFonts w:cstheme="minorHAnsi"/>
                <w:lang w:val="nl-NL"/>
              </w:rPr>
            </w:pPr>
          </w:p>
        </w:tc>
      </w:tr>
      <w:tr w:rsidR="005453A4" w:rsidRPr="000F39B5" w14:paraId="15517505" w14:textId="77777777" w:rsidTr="00DE47C9">
        <w:tc>
          <w:tcPr>
            <w:tcW w:w="704" w:type="dxa"/>
          </w:tcPr>
          <w:p w14:paraId="0187FC33" w14:textId="77777777" w:rsidR="005453A4" w:rsidRDefault="005453A4" w:rsidP="005453A4">
            <w:r>
              <w:t>v</w:t>
            </w:r>
          </w:p>
        </w:tc>
        <w:tc>
          <w:tcPr>
            <w:tcW w:w="6946" w:type="dxa"/>
          </w:tcPr>
          <w:p w14:paraId="58E2F157" w14:textId="77777777" w:rsidR="005453A4" w:rsidRPr="000F39B5" w:rsidRDefault="005453A4" w:rsidP="005453A4">
            <w:pPr>
              <w:rPr>
                <w:u w:val="single"/>
              </w:rPr>
            </w:pPr>
            <w:r w:rsidRPr="000F39B5">
              <w:rPr>
                <w:u w:val="single"/>
              </w:rPr>
              <w:t>Accu’s /power packs;</w:t>
            </w:r>
          </w:p>
        </w:tc>
      </w:tr>
      <w:tr w:rsidR="005453A4" w:rsidRPr="000F39B5" w14:paraId="17D7E38B" w14:textId="77777777" w:rsidTr="00DE47C9">
        <w:tc>
          <w:tcPr>
            <w:tcW w:w="704" w:type="dxa"/>
          </w:tcPr>
          <w:p w14:paraId="7102FAA9" w14:textId="77777777" w:rsidR="005453A4" w:rsidRDefault="005453A4" w:rsidP="005453A4">
            <w:r>
              <w:t>v</w:t>
            </w:r>
          </w:p>
        </w:tc>
        <w:tc>
          <w:tcPr>
            <w:tcW w:w="6946" w:type="dxa"/>
          </w:tcPr>
          <w:p w14:paraId="1A5707EE" w14:textId="77777777" w:rsidR="005453A4" w:rsidRPr="000F39B5" w:rsidRDefault="005453A4" w:rsidP="005453A4">
            <w:pPr>
              <w:pStyle w:val="Lijstalinea"/>
              <w:numPr>
                <w:ilvl w:val="1"/>
                <w:numId w:val="22"/>
              </w:numPr>
            </w:pPr>
            <w:proofErr w:type="spellStart"/>
            <w:r w:rsidRPr="000F39B5">
              <w:t>overmatige</w:t>
            </w:r>
            <w:proofErr w:type="spellEnd"/>
            <w:r w:rsidRPr="000F39B5">
              <w:t xml:space="preserve"> </w:t>
            </w:r>
            <w:proofErr w:type="spellStart"/>
            <w:r w:rsidRPr="000F39B5">
              <w:t>vervuiling</w:t>
            </w:r>
            <w:proofErr w:type="spellEnd"/>
            <w:r w:rsidRPr="000F39B5">
              <w:t xml:space="preserve"> </w:t>
            </w:r>
            <w:proofErr w:type="spellStart"/>
            <w:r w:rsidRPr="000F39B5">
              <w:t>verwijderen</w:t>
            </w:r>
            <w:proofErr w:type="spellEnd"/>
            <w:r w:rsidRPr="000F39B5">
              <w:t>/</w:t>
            </w:r>
            <w:proofErr w:type="spellStart"/>
            <w:r w:rsidRPr="000F39B5">
              <w:t>reinigen</w:t>
            </w:r>
            <w:proofErr w:type="spellEnd"/>
            <w:r w:rsidRPr="000F39B5">
              <w:t>;</w:t>
            </w:r>
          </w:p>
        </w:tc>
      </w:tr>
      <w:tr w:rsidR="005453A4" w:rsidRPr="000F39B5" w14:paraId="4BB9B9B0" w14:textId="77777777" w:rsidTr="00DE47C9">
        <w:tc>
          <w:tcPr>
            <w:tcW w:w="704" w:type="dxa"/>
          </w:tcPr>
          <w:p w14:paraId="50411A2C" w14:textId="77777777" w:rsidR="005453A4" w:rsidRDefault="005453A4" w:rsidP="005453A4">
            <w:r>
              <w:t>v</w:t>
            </w:r>
          </w:p>
        </w:tc>
        <w:tc>
          <w:tcPr>
            <w:tcW w:w="6946" w:type="dxa"/>
          </w:tcPr>
          <w:p w14:paraId="6C95D92E" w14:textId="77777777" w:rsidR="005453A4" w:rsidRPr="000F39B5" w:rsidRDefault="005453A4" w:rsidP="005453A4">
            <w:pPr>
              <w:pStyle w:val="Lijstalinea"/>
              <w:numPr>
                <w:ilvl w:val="1"/>
                <w:numId w:val="22"/>
              </w:numPr>
              <w:rPr>
                <w:lang w:val="nl-NL"/>
              </w:rPr>
            </w:pPr>
            <w:r w:rsidRPr="000F39B5">
              <w:rPr>
                <w:lang w:val="nl-NL"/>
              </w:rPr>
              <w:t>corrosie van de accu-polen verwijderen/reinigen;</w:t>
            </w:r>
          </w:p>
        </w:tc>
      </w:tr>
      <w:tr w:rsidR="005453A4" w:rsidRPr="000F39B5" w14:paraId="1405BC91" w14:textId="77777777" w:rsidTr="00DE47C9">
        <w:tc>
          <w:tcPr>
            <w:tcW w:w="704" w:type="dxa"/>
          </w:tcPr>
          <w:p w14:paraId="2F157812" w14:textId="77777777" w:rsidR="005453A4" w:rsidRDefault="005453A4" w:rsidP="005453A4"/>
        </w:tc>
        <w:tc>
          <w:tcPr>
            <w:tcW w:w="6946" w:type="dxa"/>
          </w:tcPr>
          <w:p w14:paraId="65AC09ED" w14:textId="77777777" w:rsidR="005453A4" w:rsidRPr="000F39B5" w:rsidRDefault="005453A4" w:rsidP="005453A4">
            <w:pPr>
              <w:pStyle w:val="Lijstalinea"/>
              <w:numPr>
                <w:ilvl w:val="1"/>
                <w:numId w:val="22"/>
              </w:numPr>
              <w:rPr>
                <w:lang w:val="nl-NL"/>
              </w:rPr>
            </w:pPr>
            <w:r w:rsidRPr="000F39B5">
              <w:rPr>
                <w:lang w:val="nl-NL"/>
              </w:rPr>
              <w:t>aansluitingen met momentsleutel conform fabrieksopgave nagaan;</w:t>
            </w:r>
          </w:p>
        </w:tc>
      </w:tr>
      <w:tr w:rsidR="005453A4" w:rsidRPr="000F39B5" w14:paraId="15580FA3" w14:textId="77777777" w:rsidTr="00DE47C9">
        <w:tc>
          <w:tcPr>
            <w:tcW w:w="704" w:type="dxa"/>
          </w:tcPr>
          <w:p w14:paraId="3B1FB6A1" w14:textId="77777777" w:rsidR="005453A4" w:rsidRDefault="005453A4" w:rsidP="005453A4">
            <w:r>
              <w:t>v</w:t>
            </w:r>
          </w:p>
        </w:tc>
        <w:tc>
          <w:tcPr>
            <w:tcW w:w="6946" w:type="dxa"/>
          </w:tcPr>
          <w:p w14:paraId="4AAE21EB" w14:textId="77777777" w:rsidR="005453A4" w:rsidRPr="000F39B5" w:rsidRDefault="005453A4" w:rsidP="005453A4">
            <w:pPr>
              <w:pStyle w:val="Lijstalinea"/>
              <w:numPr>
                <w:ilvl w:val="1"/>
                <w:numId w:val="22"/>
              </w:numPr>
            </w:pPr>
            <w:proofErr w:type="spellStart"/>
            <w:r w:rsidRPr="000F39B5">
              <w:t>verbindingen</w:t>
            </w:r>
            <w:proofErr w:type="spellEnd"/>
            <w:r w:rsidRPr="000F39B5">
              <w:t xml:space="preserve"> </w:t>
            </w:r>
            <w:proofErr w:type="spellStart"/>
            <w:r w:rsidRPr="000F39B5">
              <w:t>controleren</w:t>
            </w:r>
            <w:proofErr w:type="spellEnd"/>
            <w:r w:rsidRPr="000F39B5">
              <w:t>;</w:t>
            </w:r>
          </w:p>
        </w:tc>
      </w:tr>
      <w:tr w:rsidR="005453A4" w:rsidRPr="000F39B5" w14:paraId="092BA683" w14:textId="77777777" w:rsidTr="00DE47C9">
        <w:tc>
          <w:tcPr>
            <w:tcW w:w="704" w:type="dxa"/>
          </w:tcPr>
          <w:p w14:paraId="6E5C9CD4" w14:textId="77777777" w:rsidR="005453A4" w:rsidRDefault="005453A4" w:rsidP="005453A4"/>
        </w:tc>
        <w:tc>
          <w:tcPr>
            <w:tcW w:w="6946" w:type="dxa"/>
          </w:tcPr>
          <w:p w14:paraId="71F96F31" w14:textId="77777777" w:rsidR="005453A4" w:rsidRPr="000F39B5" w:rsidRDefault="005453A4" w:rsidP="005453A4">
            <w:pPr>
              <w:pStyle w:val="Lijstalinea"/>
              <w:numPr>
                <w:ilvl w:val="1"/>
                <w:numId w:val="22"/>
              </w:numPr>
            </w:pPr>
            <w:proofErr w:type="spellStart"/>
            <w:r w:rsidRPr="000F39B5">
              <w:t>beschermkappen</w:t>
            </w:r>
            <w:proofErr w:type="spellEnd"/>
            <w:r w:rsidRPr="000F39B5">
              <w:t>;</w:t>
            </w:r>
          </w:p>
        </w:tc>
      </w:tr>
      <w:tr w:rsidR="005453A4" w:rsidRPr="000F39B5" w14:paraId="47D6F858" w14:textId="77777777" w:rsidTr="00DE47C9">
        <w:tc>
          <w:tcPr>
            <w:tcW w:w="704" w:type="dxa"/>
          </w:tcPr>
          <w:p w14:paraId="6A9F9EDE" w14:textId="77777777" w:rsidR="005453A4" w:rsidRDefault="005453A4" w:rsidP="005453A4">
            <w:r>
              <w:t>v</w:t>
            </w:r>
          </w:p>
        </w:tc>
        <w:tc>
          <w:tcPr>
            <w:tcW w:w="6946" w:type="dxa"/>
          </w:tcPr>
          <w:p w14:paraId="089E9C18" w14:textId="77777777" w:rsidR="005453A4" w:rsidRPr="000F39B5" w:rsidRDefault="005453A4" w:rsidP="005453A4">
            <w:pPr>
              <w:pStyle w:val="Lijstalinea"/>
              <w:numPr>
                <w:ilvl w:val="1"/>
                <w:numId w:val="22"/>
              </w:numPr>
            </w:pPr>
            <w:proofErr w:type="spellStart"/>
            <w:r w:rsidRPr="000F39B5">
              <w:t>bekabeling</w:t>
            </w:r>
            <w:proofErr w:type="spellEnd"/>
            <w:r w:rsidRPr="000F39B5">
              <w:t>;</w:t>
            </w:r>
          </w:p>
        </w:tc>
      </w:tr>
      <w:tr w:rsidR="005453A4" w:rsidRPr="000F39B5" w14:paraId="1F15C4FC" w14:textId="77777777" w:rsidTr="00DE47C9">
        <w:tc>
          <w:tcPr>
            <w:tcW w:w="704" w:type="dxa"/>
          </w:tcPr>
          <w:p w14:paraId="1D022794" w14:textId="77777777" w:rsidR="005453A4" w:rsidRDefault="005453A4" w:rsidP="005453A4">
            <w:r>
              <w:t>v</w:t>
            </w:r>
          </w:p>
        </w:tc>
        <w:tc>
          <w:tcPr>
            <w:tcW w:w="6946" w:type="dxa"/>
          </w:tcPr>
          <w:p w14:paraId="76B529E9" w14:textId="77777777" w:rsidR="005453A4" w:rsidRPr="000F39B5" w:rsidRDefault="005453A4" w:rsidP="005453A4">
            <w:pPr>
              <w:pStyle w:val="Lijstalinea"/>
              <w:numPr>
                <w:ilvl w:val="1"/>
                <w:numId w:val="22"/>
              </w:numPr>
            </w:pPr>
            <w:proofErr w:type="spellStart"/>
            <w:r w:rsidRPr="000F39B5">
              <w:t>accuwater</w:t>
            </w:r>
            <w:proofErr w:type="spellEnd"/>
            <w:r w:rsidRPr="000F39B5">
              <w:t xml:space="preserve"> </w:t>
            </w:r>
            <w:proofErr w:type="spellStart"/>
            <w:r w:rsidRPr="000F39B5">
              <w:t>bijvullen</w:t>
            </w:r>
            <w:proofErr w:type="spellEnd"/>
            <w:r w:rsidRPr="000F39B5">
              <w:t>;</w:t>
            </w:r>
          </w:p>
        </w:tc>
      </w:tr>
      <w:tr w:rsidR="005453A4" w:rsidRPr="000F39B5" w14:paraId="762A3937" w14:textId="77777777" w:rsidTr="00DE47C9">
        <w:tc>
          <w:tcPr>
            <w:tcW w:w="704" w:type="dxa"/>
          </w:tcPr>
          <w:p w14:paraId="2132BC68" w14:textId="77777777" w:rsidR="005453A4" w:rsidRDefault="005453A4" w:rsidP="005453A4"/>
        </w:tc>
        <w:tc>
          <w:tcPr>
            <w:tcW w:w="6946" w:type="dxa"/>
          </w:tcPr>
          <w:p w14:paraId="3272B8D9" w14:textId="77777777" w:rsidR="005453A4" w:rsidRPr="000F39B5" w:rsidRDefault="005453A4" w:rsidP="005453A4">
            <w:pPr>
              <w:pStyle w:val="Lijstalinea"/>
              <w:numPr>
                <w:ilvl w:val="1"/>
                <w:numId w:val="22"/>
              </w:numPr>
            </w:pPr>
            <w:proofErr w:type="spellStart"/>
            <w:r w:rsidRPr="000F39B5">
              <w:t>aanbrengen</w:t>
            </w:r>
            <w:proofErr w:type="spellEnd"/>
            <w:r w:rsidRPr="000F39B5">
              <w:t>/</w:t>
            </w:r>
            <w:proofErr w:type="spellStart"/>
            <w:r w:rsidRPr="000F39B5">
              <w:t>vervangen</w:t>
            </w:r>
            <w:proofErr w:type="spellEnd"/>
            <w:r w:rsidRPr="000F39B5">
              <w:t xml:space="preserve"> </w:t>
            </w:r>
            <w:proofErr w:type="spellStart"/>
            <w:r w:rsidRPr="000F39B5">
              <w:t>identificatie</w:t>
            </w:r>
            <w:proofErr w:type="spellEnd"/>
            <w:r w:rsidRPr="000F39B5">
              <w:t xml:space="preserve"> labels;</w:t>
            </w:r>
          </w:p>
        </w:tc>
      </w:tr>
      <w:tr w:rsidR="005453A4" w:rsidRPr="000F39B5" w14:paraId="2F9D53DB" w14:textId="77777777" w:rsidTr="00DE47C9">
        <w:tc>
          <w:tcPr>
            <w:tcW w:w="704" w:type="dxa"/>
          </w:tcPr>
          <w:p w14:paraId="4CE1F1C2" w14:textId="77777777" w:rsidR="005453A4" w:rsidRDefault="005453A4" w:rsidP="005453A4"/>
        </w:tc>
        <w:tc>
          <w:tcPr>
            <w:tcW w:w="6946" w:type="dxa"/>
          </w:tcPr>
          <w:p w14:paraId="13048635" w14:textId="77777777" w:rsidR="005453A4" w:rsidRPr="000F39B5" w:rsidRDefault="005453A4" w:rsidP="005453A4">
            <w:pPr>
              <w:pStyle w:val="Lijstalinea"/>
              <w:numPr>
                <w:ilvl w:val="1"/>
                <w:numId w:val="22"/>
              </w:numPr>
              <w:rPr>
                <w:lang w:val="nl-NL"/>
              </w:rPr>
            </w:pPr>
            <w:proofErr w:type="spellStart"/>
            <w:r w:rsidRPr="000F39B5">
              <w:rPr>
                <w:lang w:val="nl-NL"/>
              </w:rPr>
              <w:t>float</w:t>
            </w:r>
            <w:proofErr w:type="spellEnd"/>
            <w:r w:rsidRPr="000F39B5">
              <w:rPr>
                <w:lang w:val="nl-NL"/>
              </w:rPr>
              <w:t xml:space="preserve"> spanning distributie van individuele batterij;</w:t>
            </w:r>
          </w:p>
        </w:tc>
      </w:tr>
      <w:tr w:rsidR="005453A4" w:rsidRPr="000F39B5" w14:paraId="527BA44B" w14:textId="77777777" w:rsidTr="00DE47C9">
        <w:tc>
          <w:tcPr>
            <w:tcW w:w="704" w:type="dxa"/>
          </w:tcPr>
          <w:p w14:paraId="41A6BFAA" w14:textId="77777777" w:rsidR="005453A4" w:rsidRDefault="005453A4" w:rsidP="005453A4"/>
        </w:tc>
        <w:tc>
          <w:tcPr>
            <w:tcW w:w="6946" w:type="dxa"/>
          </w:tcPr>
          <w:p w14:paraId="3513C50F" w14:textId="77777777" w:rsidR="005453A4" w:rsidRPr="000F39B5" w:rsidRDefault="005453A4" w:rsidP="005453A4">
            <w:pPr>
              <w:pStyle w:val="Lijstalinea"/>
              <w:numPr>
                <w:ilvl w:val="1"/>
                <w:numId w:val="22"/>
              </w:numPr>
              <w:rPr>
                <w:lang w:val="nl-NL"/>
              </w:rPr>
            </w:pPr>
            <w:r w:rsidRPr="000F39B5">
              <w:rPr>
                <w:lang w:val="nl-NL"/>
              </w:rPr>
              <w:t>ontlaad spanning distributie van individuele batterij;</w:t>
            </w:r>
          </w:p>
        </w:tc>
      </w:tr>
      <w:tr w:rsidR="005453A4" w:rsidRPr="000F39B5" w14:paraId="5AC64EE6" w14:textId="77777777" w:rsidTr="00DE47C9">
        <w:tc>
          <w:tcPr>
            <w:tcW w:w="704" w:type="dxa"/>
          </w:tcPr>
          <w:p w14:paraId="6C5AB4E6" w14:textId="77777777" w:rsidR="005453A4" w:rsidRDefault="005453A4" w:rsidP="005453A4"/>
        </w:tc>
        <w:tc>
          <w:tcPr>
            <w:tcW w:w="6946" w:type="dxa"/>
          </w:tcPr>
          <w:p w14:paraId="6EDACBB8" w14:textId="77777777" w:rsidR="005453A4" w:rsidRPr="000F39B5" w:rsidRDefault="005453A4" w:rsidP="005453A4">
            <w:pPr>
              <w:pStyle w:val="Lijstalinea"/>
              <w:numPr>
                <w:ilvl w:val="1"/>
                <w:numId w:val="22"/>
              </w:numPr>
              <w:rPr>
                <w:lang w:val="nl-NL"/>
              </w:rPr>
            </w:pPr>
            <w:r w:rsidRPr="000F39B5">
              <w:rPr>
                <w:lang w:val="nl-NL"/>
              </w:rPr>
              <w:t>interne impedantie meting van individuele batterij.</w:t>
            </w:r>
          </w:p>
        </w:tc>
      </w:tr>
      <w:tr w:rsidR="005453A4" w:rsidRPr="000F39B5" w14:paraId="1FCB7736" w14:textId="77777777" w:rsidTr="00DE47C9">
        <w:tc>
          <w:tcPr>
            <w:tcW w:w="704" w:type="dxa"/>
          </w:tcPr>
          <w:p w14:paraId="04CDAD8B" w14:textId="77777777" w:rsidR="005453A4" w:rsidRDefault="005453A4" w:rsidP="005453A4"/>
        </w:tc>
        <w:tc>
          <w:tcPr>
            <w:tcW w:w="6946" w:type="dxa"/>
          </w:tcPr>
          <w:p w14:paraId="618754C2" w14:textId="77777777" w:rsidR="005453A4" w:rsidRPr="000F39B5" w:rsidRDefault="005453A4" w:rsidP="005453A4">
            <w:pPr>
              <w:pStyle w:val="Lijstalinea"/>
              <w:ind w:left="0"/>
              <w:rPr>
                <w:lang w:val="nl-NL"/>
              </w:rPr>
            </w:pPr>
          </w:p>
        </w:tc>
      </w:tr>
      <w:tr w:rsidR="005453A4" w:rsidRPr="000F39B5" w14:paraId="731587D5" w14:textId="77777777" w:rsidTr="00DE47C9">
        <w:tc>
          <w:tcPr>
            <w:tcW w:w="704" w:type="dxa"/>
          </w:tcPr>
          <w:p w14:paraId="5BA91933" w14:textId="77777777" w:rsidR="005453A4" w:rsidRDefault="005453A4" w:rsidP="005453A4"/>
        </w:tc>
        <w:tc>
          <w:tcPr>
            <w:tcW w:w="6946" w:type="dxa"/>
          </w:tcPr>
          <w:p w14:paraId="0138976B" w14:textId="77777777" w:rsidR="005453A4" w:rsidRPr="000F39B5" w:rsidRDefault="005453A4" w:rsidP="005453A4">
            <w:pPr>
              <w:rPr>
                <w:u w:val="single"/>
              </w:rPr>
            </w:pPr>
            <w:r w:rsidRPr="000F39B5">
              <w:rPr>
                <w:u w:val="single"/>
              </w:rPr>
              <w:t>Tempratuur/thermo grafische metingen</w:t>
            </w:r>
          </w:p>
        </w:tc>
      </w:tr>
      <w:tr w:rsidR="005453A4" w:rsidRPr="000F39B5" w14:paraId="353A6A52" w14:textId="77777777" w:rsidTr="00DE47C9">
        <w:tc>
          <w:tcPr>
            <w:tcW w:w="704" w:type="dxa"/>
          </w:tcPr>
          <w:p w14:paraId="1C08FDC7" w14:textId="77777777" w:rsidR="005453A4" w:rsidRDefault="005453A4" w:rsidP="005453A4"/>
        </w:tc>
        <w:tc>
          <w:tcPr>
            <w:tcW w:w="6946" w:type="dxa"/>
          </w:tcPr>
          <w:p w14:paraId="1FFC8300" w14:textId="77777777" w:rsidR="005453A4" w:rsidRPr="000F39B5" w:rsidRDefault="005453A4" w:rsidP="005453A4">
            <w:pPr>
              <w:pStyle w:val="Lijstalinea"/>
              <w:numPr>
                <w:ilvl w:val="1"/>
                <w:numId w:val="22"/>
              </w:numPr>
            </w:pPr>
            <w:r w:rsidRPr="000F39B5">
              <w:t>PCB hotspots;</w:t>
            </w:r>
          </w:p>
        </w:tc>
      </w:tr>
      <w:tr w:rsidR="005453A4" w:rsidRPr="000F39B5" w14:paraId="7EBF2628" w14:textId="77777777" w:rsidTr="00DE47C9">
        <w:tc>
          <w:tcPr>
            <w:tcW w:w="704" w:type="dxa"/>
          </w:tcPr>
          <w:p w14:paraId="1D0DA508" w14:textId="77777777" w:rsidR="005453A4" w:rsidRDefault="005453A4" w:rsidP="005453A4"/>
        </w:tc>
        <w:tc>
          <w:tcPr>
            <w:tcW w:w="6946" w:type="dxa"/>
          </w:tcPr>
          <w:p w14:paraId="2F80E432" w14:textId="77777777" w:rsidR="005453A4" w:rsidRPr="000F39B5" w:rsidRDefault="005453A4" w:rsidP="005453A4">
            <w:pPr>
              <w:pStyle w:val="Lijstalinea"/>
              <w:numPr>
                <w:ilvl w:val="1"/>
                <w:numId w:val="22"/>
              </w:numPr>
            </w:pPr>
            <w:proofErr w:type="spellStart"/>
            <w:r w:rsidRPr="000F39B5">
              <w:t>ruimtemperatuur</w:t>
            </w:r>
            <w:proofErr w:type="spellEnd"/>
            <w:r w:rsidRPr="000F39B5">
              <w:t>;</w:t>
            </w:r>
          </w:p>
        </w:tc>
      </w:tr>
      <w:tr w:rsidR="005453A4" w:rsidRPr="000F39B5" w14:paraId="79DC6FCD" w14:textId="77777777" w:rsidTr="00DE47C9">
        <w:tc>
          <w:tcPr>
            <w:tcW w:w="704" w:type="dxa"/>
          </w:tcPr>
          <w:p w14:paraId="0627BE20" w14:textId="77777777" w:rsidR="005453A4" w:rsidRDefault="005453A4" w:rsidP="005453A4"/>
        </w:tc>
        <w:tc>
          <w:tcPr>
            <w:tcW w:w="6946" w:type="dxa"/>
          </w:tcPr>
          <w:p w14:paraId="3DB59330" w14:textId="77777777" w:rsidR="005453A4" w:rsidRPr="000F39B5" w:rsidRDefault="005453A4" w:rsidP="005453A4">
            <w:pPr>
              <w:pStyle w:val="Lijstalinea"/>
              <w:numPr>
                <w:ilvl w:val="1"/>
                <w:numId w:val="22"/>
              </w:numPr>
            </w:pPr>
            <w:proofErr w:type="spellStart"/>
            <w:r w:rsidRPr="000F39B5">
              <w:t>batterijtemperatuur</w:t>
            </w:r>
            <w:proofErr w:type="spellEnd"/>
            <w:r w:rsidRPr="000F39B5">
              <w:t>;</w:t>
            </w:r>
          </w:p>
        </w:tc>
      </w:tr>
      <w:tr w:rsidR="005453A4" w:rsidRPr="000F39B5" w14:paraId="0874782C" w14:textId="77777777" w:rsidTr="00DE47C9">
        <w:tc>
          <w:tcPr>
            <w:tcW w:w="704" w:type="dxa"/>
          </w:tcPr>
          <w:p w14:paraId="18BA03BC" w14:textId="77777777" w:rsidR="005453A4" w:rsidRDefault="005453A4" w:rsidP="005453A4"/>
        </w:tc>
        <w:tc>
          <w:tcPr>
            <w:tcW w:w="6946" w:type="dxa"/>
          </w:tcPr>
          <w:p w14:paraId="332E0B4E" w14:textId="77777777" w:rsidR="005453A4" w:rsidRPr="000F39B5" w:rsidRDefault="005453A4" w:rsidP="005453A4">
            <w:pPr>
              <w:pStyle w:val="Lijstalinea"/>
              <w:numPr>
                <w:ilvl w:val="1"/>
                <w:numId w:val="22"/>
              </w:numPr>
            </w:pPr>
            <w:r>
              <w:t>circ</w:t>
            </w:r>
            <w:r w:rsidRPr="000F39B5">
              <w:t>uit breakers;</w:t>
            </w:r>
          </w:p>
        </w:tc>
      </w:tr>
      <w:tr w:rsidR="005453A4" w:rsidRPr="000F39B5" w14:paraId="4B0AF39A" w14:textId="77777777" w:rsidTr="00DE47C9">
        <w:tc>
          <w:tcPr>
            <w:tcW w:w="704" w:type="dxa"/>
          </w:tcPr>
          <w:p w14:paraId="7732D260" w14:textId="77777777" w:rsidR="005453A4" w:rsidRDefault="005453A4" w:rsidP="005453A4"/>
        </w:tc>
        <w:tc>
          <w:tcPr>
            <w:tcW w:w="6946" w:type="dxa"/>
          </w:tcPr>
          <w:p w14:paraId="73BD9506" w14:textId="77777777" w:rsidR="005453A4" w:rsidRPr="000F39B5" w:rsidRDefault="005453A4" w:rsidP="005453A4">
            <w:pPr>
              <w:pStyle w:val="Lijstalinea"/>
              <w:numPr>
                <w:ilvl w:val="1"/>
                <w:numId w:val="22"/>
              </w:numPr>
            </w:pPr>
            <w:r w:rsidRPr="000F39B5">
              <w:t>inverter/rectifier;</w:t>
            </w:r>
          </w:p>
        </w:tc>
      </w:tr>
      <w:tr w:rsidR="005453A4" w:rsidRPr="000F39B5" w14:paraId="2082A507" w14:textId="77777777" w:rsidTr="00DE47C9">
        <w:tc>
          <w:tcPr>
            <w:tcW w:w="704" w:type="dxa"/>
          </w:tcPr>
          <w:p w14:paraId="7E302E7D" w14:textId="77777777" w:rsidR="005453A4" w:rsidRDefault="005453A4" w:rsidP="005453A4"/>
        </w:tc>
        <w:tc>
          <w:tcPr>
            <w:tcW w:w="6946" w:type="dxa"/>
          </w:tcPr>
          <w:p w14:paraId="19745F8F" w14:textId="77777777" w:rsidR="005453A4" w:rsidRPr="000F39B5" w:rsidRDefault="005453A4" w:rsidP="005453A4">
            <w:pPr>
              <w:pStyle w:val="Lijstalinea"/>
              <w:numPr>
                <w:ilvl w:val="1"/>
                <w:numId w:val="22"/>
              </w:numPr>
            </w:pPr>
            <w:proofErr w:type="spellStart"/>
            <w:proofErr w:type="gramStart"/>
            <w:r w:rsidRPr="000F39B5">
              <w:t>kast</w:t>
            </w:r>
            <w:proofErr w:type="spellEnd"/>
            <w:proofErr w:type="gramEnd"/>
            <w:r w:rsidRPr="000F39B5">
              <w:t xml:space="preserve"> </w:t>
            </w:r>
            <w:proofErr w:type="spellStart"/>
            <w:r w:rsidRPr="000F39B5">
              <w:t>temperatuur</w:t>
            </w:r>
            <w:proofErr w:type="spellEnd"/>
            <w:r w:rsidRPr="000F39B5">
              <w:t>.</w:t>
            </w:r>
          </w:p>
        </w:tc>
      </w:tr>
      <w:tr w:rsidR="005453A4" w:rsidRPr="000F39B5" w14:paraId="45691B5A" w14:textId="77777777" w:rsidTr="00DE47C9">
        <w:tc>
          <w:tcPr>
            <w:tcW w:w="704" w:type="dxa"/>
          </w:tcPr>
          <w:p w14:paraId="4F01BA3C" w14:textId="77777777" w:rsidR="005453A4" w:rsidRDefault="005453A4" w:rsidP="005453A4"/>
        </w:tc>
        <w:tc>
          <w:tcPr>
            <w:tcW w:w="6946" w:type="dxa"/>
          </w:tcPr>
          <w:p w14:paraId="10526E96" w14:textId="77777777" w:rsidR="005453A4" w:rsidRPr="000F39B5" w:rsidRDefault="005453A4" w:rsidP="005453A4">
            <w:pPr>
              <w:pStyle w:val="Lijstalinea"/>
              <w:spacing w:before="120"/>
              <w:ind w:left="0"/>
              <w:rPr>
                <w:i/>
                <w:u w:val="single"/>
                <w:lang w:val="nl-NL"/>
              </w:rPr>
            </w:pPr>
          </w:p>
        </w:tc>
      </w:tr>
      <w:tr w:rsidR="005453A4" w:rsidRPr="000F39B5" w14:paraId="1F74A847" w14:textId="77777777" w:rsidTr="00DE47C9">
        <w:tc>
          <w:tcPr>
            <w:tcW w:w="704" w:type="dxa"/>
          </w:tcPr>
          <w:p w14:paraId="6C4B21A3" w14:textId="77777777" w:rsidR="005453A4" w:rsidRDefault="005453A4" w:rsidP="005453A4"/>
        </w:tc>
        <w:tc>
          <w:tcPr>
            <w:tcW w:w="6946" w:type="dxa"/>
          </w:tcPr>
          <w:p w14:paraId="1956512B" w14:textId="77777777" w:rsidR="005453A4" w:rsidRPr="000F39B5" w:rsidRDefault="005453A4" w:rsidP="005453A4">
            <w:pPr>
              <w:rPr>
                <w:u w:val="single"/>
              </w:rPr>
            </w:pPr>
            <w:r w:rsidRPr="000F39B5">
              <w:rPr>
                <w:u w:val="single"/>
              </w:rPr>
              <w:t>Bedrijfsmodus</w:t>
            </w:r>
          </w:p>
        </w:tc>
      </w:tr>
      <w:tr w:rsidR="005453A4" w:rsidRPr="000F39B5" w14:paraId="6C6F5A1B" w14:textId="77777777" w:rsidTr="00DE47C9">
        <w:tc>
          <w:tcPr>
            <w:tcW w:w="704" w:type="dxa"/>
          </w:tcPr>
          <w:p w14:paraId="59687479" w14:textId="77777777" w:rsidR="005453A4" w:rsidRDefault="005453A4" w:rsidP="005453A4"/>
        </w:tc>
        <w:tc>
          <w:tcPr>
            <w:tcW w:w="6946" w:type="dxa"/>
          </w:tcPr>
          <w:p w14:paraId="17492724" w14:textId="77777777" w:rsidR="005453A4" w:rsidRPr="000F39B5" w:rsidRDefault="005453A4" w:rsidP="005453A4">
            <w:pPr>
              <w:pStyle w:val="Lijstalinea"/>
              <w:numPr>
                <w:ilvl w:val="1"/>
                <w:numId w:val="22"/>
              </w:numPr>
            </w:pPr>
            <w:proofErr w:type="spellStart"/>
            <w:r w:rsidRPr="000F39B5">
              <w:t>normaal</w:t>
            </w:r>
            <w:proofErr w:type="spellEnd"/>
            <w:r w:rsidRPr="000F39B5">
              <w:t>-diesel;</w:t>
            </w:r>
          </w:p>
        </w:tc>
      </w:tr>
      <w:tr w:rsidR="005453A4" w:rsidRPr="000F39B5" w14:paraId="17E7AA48" w14:textId="77777777" w:rsidTr="00DE47C9">
        <w:tc>
          <w:tcPr>
            <w:tcW w:w="704" w:type="dxa"/>
          </w:tcPr>
          <w:p w14:paraId="06E0A956" w14:textId="77777777" w:rsidR="005453A4" w:rsidRDefault="005453A4" w:rsidP="005453A4"/>
        </w:tc>
        <w:tc>
          <w:tcPr>
            <w:tcW w:w="6946" w:type="dxa"/>
          </w:tcPr>
          <w:p w14:paraId="73CCEE87" w14:textId="77777777" w:rsidR="005453A4" w:rsidRPr="000F39B5" w:rsidRDefault="005453A4" w:rsidP="005453A4">
            <w:pPr>
              <w:pStyle w:val="Lijstalinea"/>
              <w:numPr>
                <w:ilvl w:val="1"/>
                <w:numId w:val="22"/>
              </w:numPr>
            </w:pPr>
            <w:r w:rsidRPr="000F39B5">
              <w:t>diesel-</w:t>
            </w:r>
            <w:proofErr w:type="spellStart"/>
            <w:r w:rsidRPr="000F39B5">
              <w:t>normaal</w:t>
            </w:r>
            <w:proofErr w:type="spellEnd"/>
            <w:r w:rsidRPr="000F39B5">
              <w:t>;</w:t>
            </w:r>
          </w:p>
        </w:tc>
      </w:tr>
      <w:tr w:rsidR="005453A4" w:rsidRPr="000F39B5" w14:paraId="04ED9AC2" w14:textId="77777777" w:rsidTr="00DE47C9">
        <w:tc>
          <w:tcPr>
            <w:tcW w:w="704" w:type="dxa"/>
          </w:tcPr>
          <w:p w14:paraId="2D7C3BBD" w14:textId="77777777" w:rsidR="005453A4" w:rsidRDefault="005453A4" w:rsidP="005453A4"/>
        </w:tc>
        <w:tc>
          <w:tcPr>
            <w:tcW w:w="6946" w:type="dxa"/>
          </w:tcPr>
          <w:p w14:paraId="120C8240" w14:textId="77777777" w:rsidR="005453A4" w:rsidRPr="000F39B5" w:rsidRDefault="005453A4" w:rsidP="005453A4">
            <w:pPr>
              <w:pStyle w:val="Lijstalinea"/>
              <w:numPr>
                <w:ilvl w:val="1"/>
                <w:numId w:val="22"/>
              </w:numPr>
            </w:pPr>
            <w:proofErr w:type="spellStart"/>
            <w:proofErr w:type="gramStart"/>
            <w:r w:rsidRPr="000F39B5">
              <w:t>actieve</w:t>
            </w:r>
            <w:proofErr w:type="spellEnd"/>
            <w:proofErr w:type="gramEnd"/>
            <w:r w:rsidRPr="000F39B5">
              <w:t xml:space="preserve"> </w:t>
            </w:r>
            <w:proofErr w:type="spellStart"/>
            <w:r w:rsidRPr="000F39B5">
              <w:t>synchronisatie</w:t>
            </w:r>
            <w:proofErr w:type="spellEnd"/>
            <w:r w:rsidRPr="000F39B5">
              <w:t>.</w:t>
            </w:r>
          </w:p>
        </w:tc>
      </w:tr>
      <w:tr w:rsidR="005453A4" w:rsidRPr="000F39B5" w14:paraId="65743ED8" w14:textId="77777777" w:rsidTr="00DE47C9">
        <w:tc>
          <w:tcPr>
            <w:tcW w:w="704" w:type="dxa"/>
          </w:tcPr>
          <w:p w14:paraId="2A56BF39" w14:textId="77777777" w:rsidR="005453A4" w:rsidRDefault="005453A4" w:rsidP="005453A4"/>
        </w:tc>
        <w:tc>
          <w:tcPr>
            <w:tcW w:w="6946" w:type="dxa"/>
          </w:tcPr>
          <w:p w14:paraId="5CF2B0C4" w14:textId="77777777" w:rsidR="005453A4" w:rsidRPr="000F39B5" w:rsidRDefault="005453A4" w:rsidP="005453A4">
            <w:pPr>
              <w:pStyle w:val="Lijstalinea"/>
              <w:ind w:left="0"/>
              <w:rPr>
                <w:lang w:val="nl-NL"/>
              </w:rPr>
            </w:pPr>
          </w:p>
        </w:tc>
      </w:tr>
      <w:tr w:rsidR="005453A4" w:rsidRPr="000F39B5" w14:paraId="2952CBD2" w14:textId="77777777" w:rsidTr="00DE47C9">
        <w:tc>
          <w:tcPr>
            <w:tcW w:w="704" w:type="dxa"/>
          </w:tcPr>
          <w:p w14:paraId="379BD709" w14:textId="77777777" w:rsidR="005453A4" w:rsidRDefault="005453A4" w:rsidP="005453A4"/>
        </w:tc>
        <w:tc>
          <w:tcPr>
            <w:tcW w:w="6946" w:type="dxa"/>
          </w:tcPr>
          <w:p w14:paraId="709543B1" w14:textId="77777777" w:rsidR="005453A4" w:rsidRPr="000F39B5" w:rsidRDefault="005453A4" w:rsidP="005453A4">
            <w:pPr>
              <w:rPr>
                <w:u w:val="single"/>
              </w:rPr>
            </w:pPr>
            <w:r w:rsidRPr="000F39B5">
              <w:rPr>
                <w:u w:val="single"/>
              </w:rPr>
              <w:t>AC machine</w:t>
            </w:r>
          </w:p>
        </w:tc>
      </w:tr>
      <w:tr w:rsidR="005453A4" w:rsidRPr="000F39B5" w14:paraId="6317D128" w14:textId="77777777" w:rsidTr="00DE47C9">
        <w:tc>
          <w:tcPr>
            <w:tcW w:w="704" w:type="dxa"/>
          </w:tcPr>
          <w:p w14:paraId="68620E21" w14:textId="77777777" w:rsidR="005453A4" w:rsidRDefault="005453A4" w:rsidP="005453A4"/>
        </w:tc>
        <w:tc>
          <w:tcPr>
            <w:tcW w:w="6946" w:type="dxa"/>
          </w:tcPr>
          <w:p w14:paraId="14C4F5D6" w14:textId="77777777" w:rsidR="005453A4" w:rsidRPr="000F39B5" w:rsidRDefault="005453A4" w:rsidP="005453A4">
            <w:pPr>
              <w:pStyle w:val="Lijstalinea"/>
              <w:numPr>
                <w:ilvl w:val="1"/>
                <w:numId w:val="22"/>
              </w:numPr>
            </w:pPr>
            <w:proofErr w:type="spellStart"/>
            <w:r w:rsidRPr="000F39B5">
              <w:t>algehele</w:t>
            </w:r>
            <w:proofErr w:type="spellEnd"/>
            <w:r w:rsidRPr="000F39B5">
              <w:t xml:space="preserve"> </w:t>
            </w:r>
            <w:proofErr w:type="spellStart"/>
            <w:r w:rsidRPr="000F39B5">
              <w:t>staat</w:t>
            </w:r>
            <w:proofErr w:type="spellEnd"/>
            <w:r w:rsidRPr="000F39B5">
              <w:t>;</w:t>
            </w:r>
          </w:p>
        </w:tc>
      </w:tr>
      <w:tr w:rsidR="005453A4" w:rsidRPr="000F39B5" w14:paraId="3A2D984C" w14:textId="77777777" w:rsidTr="00DE47C9">
        <w:tc>
          <w:tcPr>
            <w:tcW w:w="704" w:type="dxa"/>
          </w:tcPr>
          <w:p w14:paraId="23BFD123" w14:textId="77777777" w:rsidR="005453A4" w:rsidRDefault="005453A4" w:rsidP="005453A4"/>
        </w:tc>
        <w:tc>
          <w:tcPr>
            <w:tcW w:w="6946" w:type="dxa"/>
          </w:tcPr>
          <w:p w14:paraId="10C6EAE2" w14:textId="77777777" w:rsidR="005453A4" w:rsidRPr="000F39B5" w:rsidRDefault="005453A4" w:rsidP="005453A4">
            <w:pPr>
              <w:pStyle w:val="Lijstalinea"/>
              <w:numPr>
                <w:ilvl w:val="1"/>
                <w:numId w:val="22"/>
              </w:numPr>
            </w:pPr>
            <w:proofErr w:type="spellStart"/>
            <w:r w:rsidRPr="000F39B5">
              <w:t>verbindingen</w:t>
            </w:r>
            <w:proofErr w:type="spellEnd"/>
            <w:r w:rsidRPr="000F39B5">
              <w:t>;</w:t>
            </w:r>
          </w:p>
        </w:tc>
      </w:tr>
      <w:tr w:rsidR="005453A4" w:rsidRPr="000F39B5" w14:paraId="77207A44" w14:textId="77777777" w:rsidTr="00DE47C9">
        <w:tc>
          <w:tcPr>
            <w:tcW w:w="704" w:type="dxa"/>
          </w:tcPr>
          <w:p w14:paraId="02387E4B" w14:textId="77777777" w:rsidR="005453A4" w:rsidRDefault="005453A4" w:rsidP="005453A4"/>
        </w:tc>
        <w:tc>
          <w:tcPr>
            <w:tcW w:w="6946" w:type="dxa"/>
          </w:tcPr>
          <w:p w14:paraId="4C51BF30" w14:textId="77777777" w:rsidR="005453A4" w:rsidRPr="000F39B5" w:rsidRDefault="005453A4" w:rsidP="005453A4">
            <w:pPr>
              <w:pStyle w:val="Lijstalinea"/>
              <w:numPr>
                <w:ilvl w:val="1"/>
                <w:numId w:val="22"/>
              </w:numPr>
            </w:pPr>
            <w:r w:rsidRPr="000F39B5">
              <w:t>rotor;</w:t>
            </w:r>
          </w:p>
        </w:tc>
      </w:tr>
      <w:tr w:rsidR="005453A4" w:rsidRPr="000F39B5" w14:paraId="06A1D7BD" w14:textId="77777777" w:rsidTr="00DE47C9">
        <w:tc>
          <w:tcPr>
            <w:tcW w:w="704" w:type="dxa"/>
          </w:tcPr>
          <w:p w14:paraId="33FF6DC7" w14:textId="77777777" w:rsidR="005453A4" w:rsidRDefault="005453A4" w:rsidP="005453A4"/>
        </w:tc>
        <w:tc>
          <w:tcPr>
            <w:tcW w:w="6946" w:type="dxa"/>
          </w:tcPr>
          <w:p w14:paraId="6923347F" w14:textId="77777777" w:rsidR="005453A4" w:rsidRPr="000F39B5" w:rsidRDefault="005453A4" w:rsidP="005453A4">
            <w:pPr>
              <w:pStyle w:val="Lijstalinea"/>
              <w:numPr>
                <w:ilvl w:val="1"/>
                <w:numId w:val="22"/>
              </w:numPr>
            </w:pPr>
            <w:r w:rsidRPr="000F39B5">
              <w:t>stator;</w:t>
            </w:r>
          </w:p>
        </w:tc>
      </w:tr>
      <w:tr w:rsidR="005453A4" w:rsidRPr="000F39B5" w14:paraId="4CB5A98A" w14:textId="77777777" w:rsidTr="00DE47C9">
        <w:tc>
          <w:tcPr>
            <w:tcW w:w="704" w:type="dxa"/>
          </w:tcPr>
          <w:p w14:paraId="09DE1AD8" w14:textId="77777777" w:rsidR="005453A4" w:rsidRDefault="005453A4" w:rsidP="005453A4"/>
        </w:tc>
        <w:tc>
          <w:tcPr>
            <w:tcW w:w="6946" w:type="dxa"/>
          </w:tcPr>
          <w:p w14:paraId="28B89840" w14:textId="77777777" w:rsidR="005453A4" w:rsidRPr="000F39B5" w:rsidRDefault="005453A4" w:rsidP="005453A4">
            <w:pPr>
              <w:pStyle w:val="Lijstalinea"/>
              <w:numPr>
                <w:ilvl w:val="1"/>
                <w:numId w:val="22"/>
              </w:numPr>
            </w:pPr>
            <w:r w:rsidRPr="000F39B5">
              <w:t>exciter;</w:t>
            </w:r>
          </w:p>
        </w:tc>
      </w:tr>
      <w:tr w:rsidR="005453A4" w:rsidRPr="000F39B5" w14:paraId="47926257" w14:textId="77777777" w:rsidTr="00DE47C9">
        <w:tc>
          <w:tcPr>
            <w:tcW w:w="704" w:type="dxa"/>
          </w:tcPr>
          <w:p w14:paraId="7035E840" w14:textId="77777777" w:rsidR="005453A4" w:rsidRDefault="005453A4" w:rsidP="005453A4"/>
        </w:tc>
        <w:tc>
          <w:tcPr>
            <w:tcW w:w="6946" w:type="dxa"/>
          </w:tcPr>
          <w:p w14:paraId="5F1BC646" w14:textId="77777777" w:rsidR="005453A4" w:rsidRPr="000F39B5" w:rsidRDefault="005453A4" w:rsidP="005453A4">
            <w:pPr>
              <w:pStyle w:val="Lijstalinea"/>
              <w:numPr>
                <w:ilvl w:val="1"/>
                <w:numId w:val="22"/>
              </w:numPr>
            </w:pPr>
            <w:r w:rsidRPr="000F39B5">
              <w:t xml:space="preserve">lager </w:t>
            </w:r>
            <w:proofErr w:type="spellStart"/>
            <w:r w:rsidRPr="000F39B5">
              <w:t>temperatuur</w:t>
            </w:r>
            <w:proofErr w:type="spellEnd"/>
            <w:r w:rsidRPr="000F39B5">
              <w:t>;</w:t>
            </w:r>
          </w:p>
        </w:tc>
      </w:tr>
      <w:tr w:rsidR="005453A4" w:rsidRPr="000F39B5" w14:paraId="55AF0C9F" w14:textId="77777777" w:rsidTr="00DE47C9">
        <w:tc>
          <w:tcPr>
            <w:tcW w:w="704" w:type="dxa"/>
          </w:tcPr>
          <w:p w14:paraId="55D3878F" w14:textId="77777777" w:rsidR="005453A4" w:rsidRDefault="005453A4" w:rsidP="005453A4"/>
        </w:tc>
        <w:tc>
          <w:tcPr>
            <w:tcW w:w="6946" w:type="dxa"/>
          </w:tcPr>
          <w:p w14:paraId="2F045EA1" w14:textId="77777777" w:rsidR="005453A4" w:rsidRPr="000F39B5" w:rsidRDefault="005453A4" w:rsidP="005453A4">
            <w:pPr>
              <w:pStyle w:val="Lijstalinea"/>
              <w:numPr>
                <w:ilvl w:val="1"/>
                <w:numId w:val="22"/>
              </w:numPr>
            </w:pPr>
            <w:proofErr w:type="spellStart"/>
            <w:r w:rsidRPr="000F39B5">
              <w:t>sleepringen</w:t>
            </w:r>
            <w:proofErr w:type="spellEnd"/>
            <w:r w:rsidRPr="000F39B5">
              <w:t xml:space="preserve"> </w:t>
            </w:r>
            <w:proofErr w:type="spellStart"/>
            <w:r w:rsidRPr="000F39B5">
              <w:t>en</w:t>
            </w:r>
            <w:proofErr w:type="spellEnd"/>
            <w:r w:rsidRPr="000F39B5">
              <w:t xml:space="preserve"> diodes;</w:t>
            </w:r>
          </w:p>
        </w:tc>
      </w:tr>
      <w:tr w:rsidR="005453A4" w:rsidRPr="000F39B5" w14:paraId="05B017EB" w14:textId="77777777" w:rsidTr="00DE47C9">
        <w:tc>
          <w:tcPr>
            <w:tcW w:w="704" w:type="dxa"/>
          </w:tcPr>
          <w:p w14:paraId="37840A33" w14:textId="77777777" w:rsidR="005453A4" w:rsidRDefault="005453A4" w:rsidP="005453A4"/>
        </w:tc>
        <w:tc>
          <w:tcPr>
            <w:tcW w:w="6946" w:type="dxa"/>
          </w:tcPr>
          <w:p w14:paraId="5F882995" w14:textId="77777777" w:rsidR="005453A4" w:rsidRPr="000F39B5" w:rsidRDefault="005453A4" w:rsidP="005453A4">
            <w:pPr>
              <w:pStyle w:val="Lijstalinea"/>
              <w:numPr>
                <w:ilvl w:val="1"/>
                <w:numId w:val="22"/>
              </w:numPr>
            </w:pPr>
            <w:proofErr w:type="spellStart"/>
            <w:r w:rsidRPr="000F39B5">
              <w:t>borstels</w:t>
            </w:r>
            <w:proofErr w:type="spellEnd"/>
            <w:r w:rsidRPr="000F39B5">
              <w:t>;</w:t>
            </w:r>
          </w:p>
        </w:tc>
      </w:tr>
      <w:tr w:rsidR="005453A4" w:rsidRPr="000F39B5" w14:paraId="1D8407D4" w14:textId="77777777" w:rsidTr="00DE47C9">
        <w:tc>
          <w:tcPr>
            <w:tcW w:w="704" w:type="dxa"/>
          </w:tcPr>
          <w:p w14:paraId="4F923D3B" w14:textId="77777777" w:rsidR="005453A4" w:rsidRDefault="005453A4" w:rsidP="005453A4"/>
        </w:tc>
        <w:tc>
          <w:tcPr>
            <w:tcW w:w="6946" w:type="dxa"/>
          </w:tcPr>
          <w:p w14:paraId="3843D661" w14:textId="77777777" w:rsidR="005453A4" w:rsidRPr="000F39B5" w:rsidRDefault="005453A4" w:rsidP="005453A4">
            <w:pPr>
              <w:pStyle w:val="Lijstalinea"/>
              <w:numPr>
                <w:ilvl w:val="1"/>
                <w:numId w:val="22"/>
              </w:numPr>
            </w:pPr>
            <w:proofErr w:type="spellStart"/>
            <w:proofErr w:type="gramStart"/>
            <w:r w:rsidRPr="000F39B5">
              <w:t>smering</w:t>
            </w:r>
            <w:proofErr w:type="spellEnd"/>
            <w:proofErr w:type="gramEnd"/>
            <w:r w:rsidRPr="000F39B5">
              <w:t xml:space="preserve"> lagers.</w:t>
            </w:r>
          </w:p>
        </w:tc>
      </w:tr>
      <w:tr w:rsidR="005453A4" w:rsidRPr="000F39B5" w14:paraId="7F9FECA8" w14:textId="77777777" w:rsidTr="00DE47C9">
        <w:tc>
          <w:tcPr>
            <w:tcW w:w="704" w:type="dxa"/>
          </w:tcPr>
          <w:p w14:paraId="6D2D1985" w14:textId="77777777" w:rsidR="005453A4" w:rsidRDefault="005453A4" w:rsidP="005453A4"/>
        </w:tc>
        <w:tc>
          <w:tcPr>
            <w:tcW w:w="6946" w:type="dxa"/>
          </w:tcPr>
          <w:p w14:paraId="7638E46C" w14:textId="77777777" w:rsidR="005453A4" w:rsidRPr="000F39B5" w:rsidRDefault="005453A4" w:rsidP="005453A4">
            <w:pPr>
              <w:pStyle w:val="Lijstalinea"/>
              <w:ind w:left="0"/>
              <w:rPr>
                <w:u w:val="single"/>
                <w:lang w:val="nl-NL"/>
              </w:rPr>
            </w:pPr>
          </w:p>
        </w:tc>
      </w:tr>
      <w:tr w:rsidR="005453A4" w:rsidRPr="000F39B5" w14:paraId="6FF6D8E8" w14:textId="77777777" w:rsidTr="00DE47C9">
        <w:tc>
          <w:tcPr>
            <w:tcW w:w="704" w:type="dxa"/>
          </w:tcPr>
          <w:p w14:paraId="3546D8C0" w14:textId="77777777" w:rsidR="005453A4" w:rsidRDefault="005453A4" w:rsidP="005453A4"/>
        </w:tc>
        <w:tc>
          <w:tcPr>
            <w:tcW w:w="6946" w:type="dxa"/>
          </w:tcPr>
          <w:p w14:paraId="79F610FE" w14:textId="77777777" w:rsidR="005453A4" w:rsidRPr="000F39B5" w:rsidRDefault="005453A4" w:rsidP="005453A4">
            <w:pPr>
              <w:rPr>
                <w:u w:val="single"/>
              </w:rPr>
            </w:pPr>
            <w:r w:rsidRPr="000F39B5">
              <w:rPr>
                <w:u w:val="single"/>
              </w:rPr>
              <w:t>Inductiekoppeling</w:t>
            </w:r>
          </w:p>
        </w:tc>
      </w:tr>
      <w:tr w:rsidR="005453A4" w:rsidRPr="000F39B5" w14:paraId="3160FD3B" w14:textId="77777777" w:rsidTr="00DE47C9">
        <w:tc>
          <w:tcPr>
            <w:tcW w:w="704" w:type="dxa"/>
          </w:tcPr>
          <w:p w14:paraId="6BEC2734" w14:textId="77777777" w:rsidR="005453A4" w:rsidRDefault="005453A4" w:rsidP="005453A4"/>
        </w:tc>
        <w:tc>
          <w:tcPr>
            <w:tcW w:w="6946" w:type="dxa"/>
          </w:tcPr>
          <w:p w14:paraId="5DA8D785" w14:textId="77777777" w:rsidR="005453A4" w:rsidRPr="000F39B5" w:rsidRDefault="005453A4" w:rsidP="005453A4">
            <w:pPr>
              <w:pStyle w:val="Lijstalinea"/>
              <w:numPr>
                <w:ilvl w:val="1"/>
                <w:numId w:val="22"/>
              </w:numPr>
            </w:pPr>
            <w:proofErr w:type="spellStart"/>
            <w:r w:rsidRPr="000F39B5">
              <w:t>algehele</w:t>
            </w:r>
            <w:proofErr w:type="spellEnd"/>
            <w:r w:rsidRPr="000F39B5">
              <w:t xml:space="preserve"> </w:t>
            </w:r>
            <w:proofErr w:type="spellStart"/>
            <w:r w:rsidRPr="000F39B5">
              <w:t>staat</w:t>
            </w:r>
            <w:proofErr w:type="spellEnd"/>
            <w:r w:rsidRPr="000F39B5">
              <w:t>;</w:t>
            </w:r>
          </w:p>
        </w:tc>
      </w:tr>
      <w:tr w:rsidR="005453A4" w:rsidRPr="000F39B5" w14:paraId="143DF206" w14:textId="77777777" w:rsidTr="00DE47C9">
        <w:tc>
          <w:tcPr>
            <w:tcW w:w="704" w:type="dxa"/>
          </w:tcPr>
          <w:p w14:paraId="70DF9A32" w14:textId="77777777" w:rsidR="005453A4" w:rsidRDefault="005453A4" w:rsidP="005453A4"/>
        </w:tc>
        <w:tc>
          <w:tcPr>
            <w:tcW w:w="6946" w:type="dxa"/>
          </w:tcPr>
          <w:p w14:paraId="4D2B613B" w14:textId="77777777" w:rsidR="005453A4" w:rsidRPr="000F39B5" w:rsidRDefault="005453A4" w:rsidP="005453A4">
            <w:pPr>
              <w:pStyle w:val="Lijstalinea"/>
              <w:numPr>
                <w:ilvl w:val="1"/>
                <w:numId w:val="22"/>
              </w:numPr>
            </w:pPr>
            <w:proofErr w:type="spellStart"/>
            <w:r w:rsidRPr="000F39B5">
              <w:t>verbindingen</w:t>
            </w:r>
            <w:proofErr w:type="spellEnd"/>
            <w:r w:rsidRPr="000F39B5">
              <w:t>;</w:t>
            </w:r>
          </w:p>
        </w:tc>
      </w:tr>
      <w:tr w:rsidR="005453A4" w:rsidRPr="000F39B5" w14:paraId="6E233D1A" w14:textId="77777777" w:rsidTr="00DE47C9">
        <w:tc>
          <w:tcPr>
            <w:tcW w:w="704" w:type="dxa"/>
          </w:tcPr>
          <w:p w14:paraId="277A7EA3" w14:textId="77777777" w:rsidR="005453A4" w:rsidRDefault="005453A4" w:rsidP="005453A4"/>
        </w:tc>
        <w:tc>
          <w:tcPr>
            <w:tcW w:w="6946" w:type="dxa"/>
          </w:tcPr>
          <w:p w14:paraId="2158FE5F" w14:textId="77777777" w:rsidR="005453A4" w:rsidRPr="000F39B5" w:rsidRDefault="005453A4" w:rsidP="005453A4">
            <w:pPr>
              <w:pStyle w:val="Lijstalinea"/>
              <w:numPr>
                <w:ilvl w:val="1"/>
                <w:numId w:val="22"/>
              </w:numPr>
            </w:pPr>
            <w:r w:rsidRPr="000F39B5">
              <w:t xml:space="preserve">DC </w:t>
            </w:r>
            <w:proofErr w:type="spellStart"/>
            <w:r w:rsidRPr="000F39B5">
              <w:t>wikkeling</w:t>
            </w:r>
            <w:proofErr w:type="spellEnd"/>
            <w:r w:rsidRPr="000F39B5">
              <w:t xml:space="preserve"> </w:t>
            </w:r>
            <w:proofErr w:type="spellStart"/>
            <w:r w:rsidRPr="000F39B5">
              <w:t>isolatie</w:t>
            </w:r>
            <w:proofErr w:type="spellEnd"/>
            <w:r w:rsidRPr="000F39B5">
              <w:t>;</w:t>
            </w:r>
          </w:p>
        </w:tc>
      </w:tr>
      <w:tr w:rsidR="005453A4" w:rsidRPr="000F39B5" w14:paraId="13E694AE" w14:textId="77777777" w:rsidTr="00DE47C9">
        <w:tc>
          <w:tcPr>
            <w:tcW w:w="704" w:type="dxa"/>
          </w:tcPr>
          <w:p w14:paraId="58EC104B" w14:textId="77777777" w:rsidR="005453A4" w:rsidRDefault="005453A4" w:rsidP="005453A4"/>
        </w:tc>
        <w:tc>
          <w:tcPr>
            <w:tcW w:w="6946" w:type="dxa"/>
          </w:tcPr>
          <w:p w14:paraId="733A0534" w14:textId="77777777" w:rsidR="005453A4" w:rsidRPr="000F39B5" w:rsidRDefault="005453A4" w:rsidP="005453A4">
            <w:pPr>
              <w:pStyle w:val="Lijstalinea"/>
              <w:numPr>
                <w:ilvl w:val="1"/>
                <w:numId w:val="22"/>
              </w:numPr>
            </w:pPr>
            <w:r w:rsidRPr="000F39B5">
              <w:t xml:space="preserve">AC </w:t>
            </w:r>
            <w:proofErr w:type="spellStart"/>
            <w:r w:rsidRPr="000F39B5">
              <w:t>wikkeling</w:t>
            </w:r>
            <w:proofErr w:type="spellEnd"/>
            <w:r w:rsidRPr="000F39B5">
              <w:t xml:space="preserve"> </w:t>
            </w:r>
            <w:proofErr w:type="spellStart"/>
            <w:r w:rsidRPr="000F39B5">
              <w:t>isolatie</w:t>
            </w:r>
            <w:proofErr w:type="spellEnd"/>
            <w:r w:rsidRPr="000F39B5">
              <w:t>;</w:t>
            </w:r>
          </w:p>
        </w:tc>
      </w:tr>
      <w:tr w:rsidR="005453A4" w:rsidRPr="000F39B5" w14:paraId="64E603FE" w14:textId="77777777" w:rsidTr="00DE47C9">
        <w:tc>
          <w:tcPr>
            <w:tcW w:w="704" w:type="dxa"/>
          </w:tcPr>
          <w:p w14:paraId="0FE28332" w14:textId="77777777" w:rsidR="005453A4" w:rsidRDefault="005453A4" w:rsidP="005453A4"/>
        </w:tc>
        <w:tc>
          <w:tcPr>
            <w:tcW w:w="6946" w:type="dxa"/>
          </w:tcPr>
          <w:p w14:paraId="7FCFE08A" w14:textId="77777777" w:rsidR="005453A4" w:rsidRPr="000F39B5" w:rsidRDefault="005453A4" w:rsidP="005453A4">
            <w:pPr>
              <w:pStyle w:val="Lijstalinea"/>
              <w:numPr>
                <w:ilvl w:val="1"/>
                <w:numId w:val="22"/>
              </w:numPr>
            </w:pPr>
            <w:r w:rsidRPr="000F39B5">
              <w:t xml:space="preserve">lagers; </w:t>
            </w:r>
          </w:p>
        </w:tc>
      </w:tr>
      <w:tr w:rsidR="005453A4" w:rsidRPr="000F39B5" w14:paraId="09E3E131" w14:textId="77777777" w:rsidTr="00DE47C9">
        <w:tc>
          <w:tcPr>
            <w:tcW w:w="704" w:type="dxa"/>
          </w:tcPr>
          <w:p w14:paraId="67341CD5" w14:textId="77777777" w:rsidR="005453A4" w:rsidRDefault="005453A4" w:rsidP="005453A4"/>
        </w:tc>
        <w:tc>
          <w:tcPr>
            <w:tcW w:w="6946" w:type="dxa"/>
          </w:tcPr>
          <w:p w14:paraId="5543175B" w14:textId="77777777" w:rsidR="005453A4" w:rsidRPr="000F39B5" w:rsidRDefault="005453A4" w:rsidP="005453A4">
            <w:pPr>
              <w:pStyle w:val="Lijstalinea"/>
              <w:numPr>
                <w:ilvl w:val="1"/>
                <w:numId w:val="22"/>
              </w:numPr>
            </w:pPr>
            <w:proofErr w:type="spellStart"/>
            <w:r w:rsidRPr="000F39B5">
              <w:t>sleepringen</w:t>
            </w:r>
            <w:proofErr w:type="spellEnd"/>
            <w:r w:rsidRPr="000F39B5">
              <w:t xml:space="preserve"> </w:t>
            </w:r>
            <w:proofErr w:type="spellStart"/>
            <w:r w:rsidRPr="000F39B5">
              <w:t>en</w:t>
            </w:r>
            <w:proofErr w:type="spellEnd"/>
            <w:r w:rsidRPr="000F39B5">
              <w:t xml:space="preserve"> diodes;</w:t>
            </w:r>
          </w:p>
        </w:tc>
      </w:tr>
      <w:tr w:rsidR="005453A4" w:rsidRPr="000F39B5" w14:paraId="5BD4FC3C" w14:textId="77777777" w:rsidTr="00DE47C9">
        <w:tc>
          <w:tcPr>
            <w:tcW w:w="704" w:type="dxa"/>
          </w:tcPr>
          <w:p w14:paraId="0642D432" w14:textId="77777777" w:rsidR="005453A4" w:rsidRDefault="005453A4" w:rsidP="005453A4"/>
        </w:tc>
        <w:tc>
          <w:tcPr>
            <w:tcW w:w="6946" w:type="dxa"/>
          </w:tcPr>
          <w:p w14:paraId="4CD328E7" w14:textId="77777777" w:rsidR="005453A4" w:rsidRPr="000F39B5" w:rsidRDefault="005453A4" w:rsidP="005453A4">
            <w:pPr>
              <w:pStyle w:val="Lijstalinea"/>
              <w:numPr>
                <w:ilvl w:val="1"/>
                <w:numId w:val="22"/>
              </w:numPr>
            </w:pPr>
            <w:proofErr w:type="spellStart"/>
            <w:r w:rsidRPr="000F39B5">
              <w:t>borstels</w:t>
            </w:r>
            <w:proofErr w:type="spellEnd"/>
            <w:r w:rsidRPr="000F39B5">
              <w:t>;</w:t>
            </w:r>
          </w:p>
        </w:tc>
      </w:tr>
      <w:tr w:rsidR="005453A4" w:rsidRPr="000F39B5" w14:paraId="530910DC" w14:textId="77777777" w:rsidTr="00DE47C9">
        <w:tc>
          <w:tcPr>
            <w:tcW w:w="704" w:type="dxa"/>
          </w:tcPr>
          <w:p w14:paraId="14DD6D3B" w14:textId="77777777" w:rsidR="005453A4" w:rsidRDefault="005453A4" w:rsidP="005453A4"/>
        </w:tc>
        <w:tc>
          <w:tcPr>
            <w:tcW w:w="6946" w:type="dxa"/>
          </w:tcPr>
          <w:p w14:paraId="0DB42556" w14:textId="77777777" w:rsidR="005453A4" w:rsidRPr="000F39B5" w:rsidRDefault="005453A4" w:rsidP="005453A4">
            <w:pPr>
              <w:pStyle w:val="Lijstalinea"/>
              <w:numPr>
                <w:ilvl w:val="1"/>
                <w:numId w:val="22"/>
              </w:numPr>
            </w:pPr>
            <w:proofErr w:type="spellStart"/>
            <w:r w:rsidRPr="000F39B5">
              <w:t>isolatoren</w:t>
            </w:r>
            <w:proofErr w:type="spellEnd"/>
            <w:r w:rsidRPr="000F39B5">
              <w:t xml:space="preserve"> / </w:t>
            </w:r>
            <w:proofErr w:type="spellStart"/>
            <w:r w:rsidRPr="000F39B5">
              <w:t>isolatoren</w:t>
            </w:r>
            <w:proofErr w:type="spellEnd"/>
            <w:r w:rsidRPr="000F39B5">
              <w:t>;</w:t>
            </w:r>
          </w:p>
        </w:tc>
      </w:tr>
      <w:tr w:rsidR="005453A4" w:rsidRPr="000F39B5" w14:paraId="12685AEF" w14:textId="77777777" w:rsidTr="00DE47C9">
        <w:tc>
          <w:tcPr>
            <w:tcW w:w="704" w:type="dxa"/>
          </w:tcPr>
          <w:p w14:paraId="1DD89FBE" w14:textId="77777777" w:rsidR="005453A4" w:rsidRDefault="005453A4" w:rsidP="005453A4"/>
        </w:tc>
        <w:tc>
          <w:tcPr>
            <w:tcW w:w="6946" w:type="dxa"/>
          </w:tcPr>
          <w:p w14:paraId="1A74EB02" w14:textId="77777777" w:rsidR="005453A4" w:rsidRPr="000F39B5" w:rsidRDefault="005453A4" w:rsidP="005453A4">
            <w:pPr>
              <w:pStyle w:val="Lijstalinea"/>
              <w:numPr>
                <w:ilvl w:val="1"/>
                <w:numId w:val="22"/>
              </w:numPr>
            </w:pPr>
            <w:proofErr w:type="spellStart"/>
            <w:proofErr w:type="gramStart"/>
            <w:r w:rsidRPr="000F39B5">
              <w:t>gelijkrichter</w:t>
            </w:r>
            <w:proofErr w:type="spellEnd"/>
            <w:proofErr w:type="gramEnd"/>
            <w:r w:rsidRPr="000F39B5">
              <w:t xml:space="preserve"> / exciter.</w:t>
            </w:r>
          </w:p>
        </w:tc>
      </w:tr>
      <w:tr w:rsidR="005453A4" w:rsidRPr="000F39B5" w14:paraId="6875DC0E" w14:textId="77777777" w:rsidTr="00DE47C9">
        <w:tc>
          <w:tcPr>
            <w:tcW w:w="704" w:type="dxa"/>
          </w:tcPr>
          <w:p w14:paraId="487546EF" w14:textId="77777777" w:rsidR="005453A4" w:rsidRDefault="005453A4" w:rsidP="005453A4"/>
        </w:tc>
        <w:tc>
          <w:tcPr>
            <w:tcW w:w="6946" w:type="dxa"/>
          </w:tcPr>
          <w:p w14:paraId="562F1CEF" w14:textId="77777777" w:rsidR="005453A4" w:rsidRPr="000F39B5" w:rsidRDefault="005453A4" w:rsidP="005453A4">
            <w:pPr>
              <w:pStyle w:val="Lijstalinea"/>
              <w:ind w:left="0"/>
              <w:rPr>
                <w:lang w:val="nl-NL"/>
              </w:rPr>
            </w:pPr>
          </w:p>
        </w:tc>
      </w:tr>
      <w:tr w:rsidR="005453A4" w:rsidRPr="000F39B5" w14:paraId="43C3CB85" w14:textId="77777777" w:rsidTr="00DE47C9">
        <w:tc>
          <w:tcPr>
            <w:tcW w:w="704" w:type="dxa"/>
          </w:tcPr>
          <w:p w14:paraId="0C88001F" w14:textId="77777777" w:rsidR="005453A4" w:rsidRDefault="005453A4" w:rsidP="005453A4"/>
        </w:tc>
        <w:tc>
          <w:tcPr>
            <w:tcW w:w="6946" w:type="dxa"/>
          </w:tcPr>
          <w:p w14:paraId="5879627A" w14:textId="77777777" w:rsidR="005453A4" w:rsidRPr="000F39B5" w:rsidRDefault="005453A4" w:rsidP="005453A4">
            <w:pPr>
              <w:rPr>
                <w:u w:val="single"/>
              </w:rPr>
            </w:pPr>
            <w:r w:rsidRPr="000F39B5">
              <w:rPr>
                <w:u w:val="single"/>
              </w:rPr>
              <w:t>Spanningsregelaar</w:t>
            </w:r>
          </w:p>
        </w:tc>
      </w:tr>
      <w:tr w:rsidR="005453A4" w:rsidRPr="000F39B5" w14:paraId="39E729F8" w14:textId="77777777" w:rsidTr="00DE47C9">
        <w:tc>
          <w:tcPr>
            <w:tcW w:w="704" w:type="dxa"/>
          </w:tcPr>
          <w:p w14:paraId="4963880E" w14:textId="77777777" w:rsidR="005453A4" w:rsidRDefault="005453A4" w:rsidP="005453A4"/>
        </w:tc>
        <w:tc>
          <w:tcPr>
            <w:tcW w:w="6946" w:type="dxa"/>
          </w:tcPr>
          <w:p w14:paraId="0A6759A8" w14:textId="77777777" w:rsidR="005453A4" w:rsidRPr="000F39B5" w:rsidRDefault="005453A4" w:rsidP="005453A4">
            <w:pPr>
              <w:pStyle w:val="Lijstalinea"/>
              <w:numPr>
                <w:ilvl w:val="1"/>
                <w:numId w:val="22"/>
              </w:numPr>
            </w:pPr>
            <w:r w:rsidRPr="000F39B5">
              <w:t>0%</w:t>
            </w:r>
            <w:r w:rsidRPr="000F39B5">
              <w:tab/>
            </w:r>
            <w:proofErr w:type="spellStart"/>
            <w:r w:rsidRPr="000F39B5">
              <w:t>frequentie</w:t>
            </w:r>
            <w:proofErr w:type="spellEnd"/>
            <w:r w:rsidRPr="000F39B5">
              <w:t>;</w:t>
            </w:r>
          </w:p>
        </w:tc>
      </w:tr>
      <w:tr w:rsidR="005453A4" w:rsidRPr="000F39B5" w14:paraId="4FBC97FD" w14:textId="77777777" w:rsidTr="00DE47C9">
        <w:tc>
          <w:tcPr>
            <w:tcW w:w="704" w:type="dxa"/>
          </w:tcPr>
          <w:p w14:paraId="7441E1D0" w14:textId="77777777" w:rsidR="005453A4" w:rsidRDefault="005453A4" w:rsidP="005453A4"/>
        </w:tc>
        <w:tc>
          <w:tcPr>
            <w:tcW w:w="6946" w:type="dxa"/>
          </w:tcPr>
          <w:p w14:paraId="1E80D6C9" w14:textId="77777777" w:rsidR="005453A4" w:rsidRPr="000F39B5" w:rsidRDefault="005453A4" w:rsidP="005453A4">
            <w:pPr>
              <w:pStyle w:val="Lijstalinea"/>
              <w:numPr>
                <w:ilvl w:val="1"/>
                <w:numId w:val="22"/>
              </w:numPr>
            </w:pPr>
            <w:r w:rsidRPr="000F39B5">
              <w:t>50%</w:t>
            </w:r>
            <w:r w:rsidRPr="000F39B5">
              <w:tab/>
            </w:r>
            <w:proofErr w:type="spellStart"/>
            <w:r w:rsidRPr="000F39B5">
              <w:t>frequentie</w:t>
            </w:r>
            <w:proofErr w:type="spellEnd"/>
            <w:r w:rsidRPr="000F39B5">
              <w:t>;</w:t>
            </w:r>
          </w:p>
        </w:tc>
      </w:tr>
      <w:tr w:rsidR="005453A4" w:rsidRPr="000F39B5" w14:paraId="0C3B9A5C" w14:textId="77777777" w:rsidTr="00DE47C9">
        <w:tc>
          <w:tcPr>
            <w:tcW w:w="704" w:type="dxa"/>
          </w:tcPr>
          <w:p w14:paraId="111F9CE1" w14:textId="77777777" w:rsidR="005453A4" w:rsidRDefault="005453A4" w:rsidP="005453A4"/>
        </w:tc>
        <w:tc>
          <w:tcPr>
            <w:tcW w:w="6946" w:type="dxa"/>
          </w:tcPr>
          <w:p w14:paraId="04D220A9" w14:textId="77777777" w:rsidR="005453A4" w:rsidRPr="000F39B5" w:rsidRDefault="005453A4" w:rsidP="005453A4">
            <w:pPr>
              <w:pStyle w:val="Lijstalinea"/>
              <w:numPr>
                <w:ilvl w:val="1"/>
                <w:numId w:val="22"/>
              </w:numPr>
            </w:pPr>
            <w:r w:rsidRPr="000F39B5">
              <w:t>100%</w:t>
            </w:r>
            <w:r w:rsidRPr="000F39B5">
              <w:tab/>
            </w:r>
            <w:proofErr w:type="spellStart"/>
            <w:r w:rsidRPr="000F39B5">
              <w:t>frequentie</w:t>
            </w:r>
            <w:proofErr w:type="spellEnd"/>
            <w:r w:rsidRPr="000F39B5">
              <w:t>;</w:t>
            </w:r>
          </w:p>
        </w:tc>
      </w:tr>
      <w:tr w:rsidR="005453A4" w:rsidRPr="000F39B5" w14:paraId="04BA6419" w14:textId="77777777" w:rsidTr="00DE47C9">
        <w:tc>
          <w:tcPr>
            <w:tcW w:w="704" w:type="dxa"/>
          </w:tcPr>
          <w:p w14:paraId="659D8047" w14:textId="77777777" w:rsidR="005453A4" w:rsidRDefault="005453A4" w:rsidP="005453A4"/>
        </w:tc>
        <w:tc>
          <w:tcPr>
            <w:tcW w:w="6946" w:type="dxa"/>
          </w:tcPr>
          <w:p w14:paraId="664F2139" w14:textId="77777777" w:rsidR="005453A4" w:rsidRPr="000F39B5" w:rsidRDefault="005453A4" w:rsidP="005453A4">
            <w:pPr>
              <w:pStyle w:val="Lijstalinea"/>
              <w:numPr>
                <w:ilvl w:val="1"/>
                <w:numId w:val="22"/>
              </w:numPr>
            </w:pPr>
            <w:r w:rsidRPr="000F39B5">
              <w:t>DC test.</w:t>
            </w:r>
          </w:p>
        </w:tc>
      </w:tr>
      <w:tr w:rsidR="005453A4" w:rsidRPr="000F39B5" w14:paraId="708D2A4D" w14:textId="77777777" w:rsidTr="00DE47C9">
        <w:tc>
          <w:tcPr>
            <w:tcW w:w="704" w:type="dxa"/>
          </w:tcPr>
          <w:p w14:paraId="7D9EC521" w14:textId="77777777" w:rsidR="005453A4" w:rsidRDefault="005453A4" w:rsidP="005453A4"/>
        </w:tc>
        <w:tc>
          <w:tcPr>
            <w:tcW w:w="6946" w:type="dxa"/>
          </w:tcPr>
          <w:p w14:paraId="4EFD9014" w14:textId="77777777" w:rsidR="005453A4" w:rsidRPr="000F39B5" w:rsidRDefault="005453A4" w:rsidP="005453A4">
            <w:pPr>
              <w:pStyle w:val="Lijstalinea"/>
              <w:ind w:left="0"/>
              <w:rPr>
                <w:lang w:val="nl-NL"/>
              </w:rPr>
            </w:pPr>
          </w:p>
        </w:tc>
      </w:tr>
      <w:tr w:rsidR="005453A4" w:rsidRPr="000F39B5" w14:paraId="2B17E431" w14:textId="77777777" w:rsidTr="00DE47C9">
        <w:tc>
          <w:tcPr>
            <w:tcW w:w="704" w:type="dxa"/>
          </w:tcPr>
          <w:p w14:paraId="729CC069" w14:textId="77777777" w:rsidR="005453A4" w:rsidRDefault="005453A4" w:rsidP="005453A4"/>
        </w:tc>
        <w:tc>
          <w:tcPr>
            <w:tcW w:w="6946" w:type="dxa"/>
          </w:tcPr>
          <w:p w14:paraId="028E607A" w14:textId="77777777" w:rsidR="005453A4" w:rsidRPr="000F39B5" w:rsidRDefault="005453A4" w:rsidP="005453A4">
            <w:pPr>
              <w:rPr>
                <w:u w:val="single"/>
              </w:rPr>
            </w:pPr>
            <w:r w:rsidRPr="000F39B5">
              <w:rPr>
                <w:u w:val="single"/>
              </w:rPr>
              <w:t>Bedrijfsmodus</w:t>
            </w:r>
          </w:p>
        </w:tc>
      </w:tr>
      <w:tr w:rsidR="005453A4" w:rsidRPr="000F39B5" w14:paraId="7F557596" w14:textId="77777777" w:rsidTr="00DE47C9">
        <w:tc>
          <w:tcPr>
            <w:tcW w:w="704" w:type="dxa"/>
          </w:tcPr>
          <w:p w14:paraId="4E99E44C" w14:textId="77777777" w:rsidR="005453A4" w:rsidRDefault="005453A4" w:rsidP="005453A4"/>
        </w:tc>
        <w:tc>
          <w:tcPr>
            <w:tcW w:w="6946" w:type="dxa"/>
          </w:tcPr>
          <w:p w14:paraId="00D826CF" w14:textId="77777777" w:rsidR="005453A4" w:rsidRPr="000F39B5" w:rsidRDefault="005453A4" w:rsidP="005453A4">
            <w:pPr>
              <w:pStyle w:val="Lijstalinea"/>
              <w:numPr>
                <w:ilvl w:val="1"/>
                <w:numId w:val="22"/>
              </w:numPr>
            </w:pPr>
            <w:r w:rsidRPr="000F39B5">
              <w:t>test start;</w:t>
            </w:r>
          </w:p>
        </w:tc>
      </w:tr>
      <w:tr w:rsidR="005453A4" w:rsidRPr="000F39B5" w14:paraId="526A42D5" w14:textId="77777777" w:rsidTr="00DE47C9">
        <w:tc>
          <w:tcPr>
            <w:tcW w:w="704" w:type="dxa"/>
          </w:tcPr>
          <w:p w14:paraId="0C8D0A03" w14:textId="77777777" w:rsidR="005453A4" w:rsidRDefault="005453A4" w:rsidP="005453A4"/>
        </w:tc>
        <w:tc>
          <w:tcPr>
            <w:tcW w:w="6946" w:type="dxa"/>
          </w:tcPr>
          <w:p w14:paraId="19C5C02D" w14:textId="77777777" w:rsidR="005453A4" w:rsidRPr="000F39B5" w:rsidRDefault="005453A4" w:rsidP="005453A4">
            <w:pPr>
              <w:pStyle w:val="Lijstalinea"/>
              <w:numPr>
                <w:ilvl w:val="1"/>
                <w:numId w:val="22"/>
              </w:numPr>
            </w:pPr>
            <w:proofErr w:type="spellStart"/>
            <w:r w:rsidRPr="000F39B5">
              <w:rPr>
                <w:bCs/>
                <w:i/>
                <w:iCs/>
              </w:rPr>
              <w:t>n</w:t>
            </w:r>
            <w:r w:rsidRPr="000F39B5">
              <w:t>ormaal</w:t>
            </w:r>
            <w:proofErr w:type="spellEnd"/>
            <w:r w:rsidRPr="000F39B5">
              <w:t>-diesel;</w:t>
            </w:r>
          </w:p>
        </w:tc>
      </w:tr>
      <w:tr w:rsidR="005453A4" w:rsidRPr="000F39B5" w14:paraId="4AC12AC0" w14:textId="77777777" w:rsidTr="00DE47C9">
        <w:tc>
          <w:tcPr>
            <w:tcW w:w="704" w:type="dxa"/>
          </w:tcPr>
          <w:p w14:paraId="5192BFF7" w14:textId="77777777" w:rsidR="005453A4" w:rsidRDefault="005453A4" w:rsidP="005453A4"/>
        </w:tc>
        <w:tc>
          <w:tcPr>
            <w:tcW w:w="6946" w:type="dxa"/>
          </w:tcPr>
          <w:p w14:paraId="05DB57BA" w14:textId="77777777" w:rsidR="005453A4" w:rsidRPr="000F39B5" w:rsidRDefault="005453A4" w:rsidP="005453A4">
            <w:pPr>
              <w:pStyle w:val="Lijstalinea"/>
              <w:numPr>
                <w:ilvl w:val="1"/>
                <w:numId w:val="22"/>
              </w:numPr>
            </w:pPr>
            <w:r w:rsidRPr="000F39B5">
              <w:t>diesel-</w:t>
            </w:r>
            <w:proofErr w:type="spellStart"/>
            <w:r w:rsidRPr="000F39B5">
              <w:t>normaal</w:t>
            </w:r>
            <w:proofErr w:type="spellEnd"/>
            <w:r w:rsidRPr="000F39B5">
              <w:t>;</w:t>
            </w:r>
          </w:p>
        </w:tc>
      </w:tr>
      <w:tr w:rsidR="005453A4" w:rsidRPr="000F39B5" w14:paraId="2AB2B8FD" w14:textId="77777777" w:rsidTr="00DE47C9">
        <w:tc>
          <w:tcPr>
            <w:tcW w:w="704" w:type="dxa"/>
          </w:tcPr>
          <w:p w14:paraId="6F91D9B8" w14:textId="77777777" w:rsidR="005453A4" w:rsidRDefault="005453A4" w:rsidP="005453A4"/>
        </w:tc>
        <w:tc>
          <w:tcPr>
            <w:tcW w:w="6946" w:type="dxa"/>
          </w:tcPr>
          <w:p w14:paraId="495A5D1B" w14:textId="77777777" w:rsidR="005453A4" w:rsidRPr="000F39B5" w:rsidRDefault="005453A4" w:rsidP="005453A4">
            <w:pPr>
              <w:pStyle w:val="Lijstalinea"/>
              <w:numPr>
                <w:ilvl w:val="1"/>
                <w:numId w:val="22"/>
              </w:numPr>
            </w:pPr>
            <w:proofErr w:type="spellStart"/>
            <w:r w:rsidRPr="000F39B5">
              <w:t>actieve</w:t>
            </w:r>
            <w:proofErr w:type="spellEnd"/>
            <w:r w:rsidRPr="000F39B5">
              <w:t xml:space="preserve"> </w:t>
            </w:r>
            <w:proofErr w:type="spellStart"/>
            <w:r w:rsidRPr="000F39B5">
              <w:t>synchronisatie</w:t>
            </w:r>
            <w:proofErr w:type="spellEnd"/>
            <w:r w:rsidRPr="000F39B5">
              <w:t>;</w:t>
            </w:r>
          </w:p>
        </w:tc>
      </w:tr>
      <w:tr w:rsidR="005453A4" w:rsidRPr="000F39B5" w14:paraId="461190D3" w14:textId="77777777" w:rsidTr="00DE47C9">
        <w:tc>
          <w:tcPr>
            <w:tcW w:w="704" w:type="dxa"/>
          </w:tcPr>
          <w:p w14:paraId="256F9622" w14:textId="77777777" w:rsidR="005453A4" w:rsidRDefault="005453A4" w:rsidP="005453A4"/>
        </w:tc>
        <w:tc>
          <w:tcPr>
            <w:tcW w:w="6946" w:type="dxa"/>
          </w:tcPr>
          <w:p w14:paraId="44DF501F" w14:textId="77777777" w:rsidR="005453A4" w:rsidRPr="000F39B5" w:rsidRDefault="005453A4" w:rsidP="005453A4">
            <w:pPr>
              <w:pStyle w:val="Lijstalinea"/>
              <w:numPr>
                <w:ilvl w:val="1"/>
                <w:numId w:val="22"/>
              </w:numPr>
            </w:pPr>
            <w:r w:rsidRPr="000F39B5">
              <w:t xml:space="preserve">0% </w:t>
            </w:r>
            <w:r w:rsidRPr="000F39B5">
              <w:tab/>
              <w:t>load;</w:t>
            </w:r>
          </w:p>
        </w:tc>
      </w:tr>
      <w:tr w:rsidR="005453A4" w:rsidRPr="000F39B5" w14:paraId="629A8BC5" w14:textId="77777777" w:rsidTr="00DE47C9">
        <w:tc>
          <w:tcPr>
            <w:tcW w:w="704" w:type="dxa"/>
          </w:tcPr>
          <w:p w14:paraId="2AEDC725" w14:textId="77777777" w:rsidR="005453A4" w:rsidRDefault="005453A4" w:rsidP="005453A4"/>
        </w:tc>
        <w:tc>
          <w:tcPr>
            <w:tcW w:w="6946" w:type="dxa"/>
          </w:tcPr>
          <w:p w14:paraId="7EFD9DC5" w14:textId="77777777" w:rsidR="005453A4" w:rsidRPr="000F39B5" w:rsidRDefault="005453A4" w:rsidP="005453A4">
            <w:pPr>
              <w:pStyle w:val="Lijstalinea"/>
              <w:numPr>
                <w:ilvl w:val="1"/>
                <w:numId w:val="22"/>
              </w:numPr>
            </w:pPr>
            <w:r w:rsidRPr="000F39B5">
              <w:t>50%</w:t>
            </w:r>
            <w:r w:rsidRPr="000F39B5">
              <w:tab/>
              <w:t>load;</w:t>
            </w:r>
          </w:p>
        </w:tc>
      </w:tr>
      <w:tr w:rsidR="005453A4" w:rsidRPr="000F39B5" w14:paraId="5574CF3A" w14:textId="77777777" w:rsidTr="00DE47C9">
        <w:tc>
          <w:tcPr>
            <w:tcW w:w="704" w:type="dxa"/>
          </w:tcPr>
          <w:p w14:paraId="5DF0F27C" w14:textId="77777777" w:rsidR="005453A4" w:rsidRDefault="005453A4" w:rsidP="005453A4"/>
        </w:tc>
        <w:tc>
          <w:tcPr>
            <w:tcW w:w="6946" w:type="dxa"/>
          </w:tcPr>
          <w:p w14:paraId="7F936ACA" w14:textId="77777777" w:rsidR="005453A4" w:rsidRPr="000F39B5" w:rsidRDefault="005453A4" w:rsidP="005453A4">
            <w:pPr>
              <w:pStyle w:val="Lijstalinea"/>
              <w:numPr>
                <w:ilvl w:val="1"/>
                <w:numId w:val="22"/>
              </w:numPr>
            </w:pPr>
            <w:proofErr w:type="gramStart"/>
            <w:r w:rsidRPr="000F39B5">
              <w:t>100%</w:t>
            </w:r>
            <w:proofErr w:type="gramEnd"/>
            <w:r w:rsidRPr="000F39B5">
              <w:tab/>
              <w:t>load.</w:t>
            </w:r>
          </w:p>
        </w:tc>
      </w:tr>
      <w:tr w:rsidR="005453A4" w:rsidRPr="000F39B5" w14:paraId="04B2B01B" w14:textId="77777777" w:rsidTr="00DE47C9">
        <w:tc>
          <w:tcPr>
            <w:tcW w:w="704" w:type="dxa"/>
          </w:tcPr>
          <w:p w14:paraId="7D3ECA0B" w14:textId="77777777" w:rsidR="005453A4" w:rsidRDefault="005453A4" w:rsidP="005453A4"/>
        </w:tc>
        <w:tc>
          <w:tcPr>
            <w:tcW w:w="6946" w:type="dxa"/>
          </w:tcPr>
          <w:p w14:paraId="6CDA105D" w14:textId="77777777" w:rsidR="005453A4" w:rsidRPr="000F39B5" w:rsidRDefault="005453A4" w:rsidP="005453A4">
            <w:pPr>
              <w:pStyle w:val="Lijstalinea"/>
              <w:spacing w:before="120"/>
              <w:ind w:left="0"/>
              <w:contextualSpacing w:val="0"/>
              <w:rPr>
                <w:rStyle w:val="Titelvanboek"/>
                <w:lang w:val="nl-NL"/>
              </w:rPr>
            </w:pPr>
          </w:p>
        </w:tc>
      </w:tr>
      <w:tr w:rsidR="005453A4" w:rsidRPr="000F39B5" w14:paraId="6043A272" w14:textId="77777777" w:rsidTr="00DE47C9">
        <w:tc>
          <w:tcPr>
            <w:tcW w:w="704" w:type="dxa"/>
          </w:tcPr>
          <w:p w14:paraId="561ABA13" w14:textId="77777777" w:rsidR="005453A4" w:rsidRDefault="005453A4" w:rsidP="005453A4"/>
        </w:tc>
        <w:tc>
          <w:tcPr>
            <w:tcW w:w="6946" w:type="dxa"/>
          </w:tcPr>
          <w:p w14:paraId="5A614291" w14:textId="77777777" w:rsidR="005453A4" w:rsidRPr="000F39B5" w:rsidRDefault="005453A4" w:rsidP="005453A4">
            <w:pPr>
              <w:rPr>
                <w:u w:val="single"/>
              </w:rPr>
            </w:pPr>
            <w:r w:rsidRPr="000F39B5">
              <w:rPr>
                <w:u w:val="single"/>
              </w:rPr>
              <w:t>Alarm indicatoren</w:t>
            </w:r>
          </w:p>
        </w:tc>
      </w:tr>
      <w:tr w:rsidR="005453A4" w:rsidRPr="000F39B5" w14:paraId="12ED7A1E" w14:textId="77777777" w:rsidTr="00DE47C9">
        <w:tc>
          <w:tcPr>
            <w:tcW w:w="704" w:type="dxa"/>
          </w:tcPr>
          <w:p w14:paraId="1DBBCD3A" w14:textId="77777777" w:rsidR="005453A4" w:rsidRDefault="005453A4" w:rsidP="005453A4"/>
        </w:tc>
        <w:tc>
          <w:tcPr>
            <w:tcW w:w="6946" w:type="dxa"/>
          </w:tcPr>
          <w:p w14:paraId="48BCED6E" w14:textId="77777777" w:rsidR="005453A4" w:rsidRPr="000F39B5" w:rsidRDefault="005453A4" w:rsidP="005453A4">
            <w:pPr>
              <w:pStyle w:val="Lijstalinea"/>
              <w:numPr>
                <w:ilvl w:val="1"/>
                <w:numId w:val="22"/>
              </w:numPr>
            </w:pPr>
            <w:r w:rsidRPr="000F39B5">
              <w:t>failure;</w:t>
            </w:r>
          </w:p>
        </w:tc>
      </w:tr>
      <w:tr w:rsidR="005453A4" w:rsidRPr="000F39B5" w14:paraId="145ADC3A" w14:textId="77777777" w:rsidTr="00DE47C9">
        <w:tc>
          <w:tcPr>
            <w:tcW w:w="704" w:type="dxa"/>
          </w:tcPr>
          <w:p w14:paraId="3B728C9E" w14:textId="77777777" w:rsidR="005453A4" w:rsidRDefault="005453A4" w:rsidP="005453A4"/>
        </w:tc>
        <w:tc>
          <w:tcPr>
            <w:tcW w:w="6946" w:type="dxa"/>
          </w:tcPr>
          <w:p w14:paraId="34895A52" w14:textId="77777777" w:rsidR="005453A4" w:rsidRPr="000F39B5" w:rsidRDefault="005453A4" w:rsidP="005453A4">
            <w:pPr>
              <w:pStyle w:val="Lijstalinea"/>
              <w:numPr>
                <w:ilvl w:val="1"/>
                <w:numId w:val="22"/>
              </w:numPr>
            </w:pPr>
            <w:r w:rsidRPr="000F39B5">
              <w:t>warning;</w:t>
            </w:r>
          </w:p>
        </w:tc>
      </w:tr>
      <w:tr w:rsidR="005453A4" w:rsidRPr="000F39B5" w14:paraId="74C7C1A9" w14:textId="77777777" w:rsidTr="00DE47C9">
        <w:tc>
          <w:tcPr>
            <w:tcW w:w="704" w:type="dxa"/>
          </w:tcPr>
          <w:p w14:paraId="7CBF47C7" w14:textId="77777777" w:rsidR="005453A4" w:rsidRDefault="005453A4" w:rsidP="005453A4"/>
        </w:tc>
        <w:tc>
          <w:tcPr>
            <w:tcW w:w="6946" w:type="dxa"/>
          </w:tcPr>
          <w:p w14:paraId="51318BA9" w14:textId="77777777" w:rsidR="005453A4" w:rsidRPr="000F39B5" w:rsidRDefault="005453A4" w:rsidP="005453A4">
            <w:pPr>
              <w:pStyle w:val="Lijstalinea"/>
              <w:numPr>
                <w:ilvl w:val="1"/>
                <w:numId w:val="22"/>
              </w:numPr>
            </w:pPr>
            <w:r w:rsidRPr="000F39B5">
              <w:t>attention;</w:t>
            </w:r>
          </w:p>
        </w:tc>
      </w:tr>
      <w:tr w:rsidR="005453A4" w:rsidRPr="000F39B5" w14:paraId="115812C4" w14:textId="77777777" w:rsidTr="00DE47C9">
        <w:tc>
          <w:tcPr>
            <w:tcW w:w="704" w:type="dxa"/>
          </w:tcPr>
          <w:p w14:paraId="2E5D667C" w14:textId="77777777" w:rsidR="005453A4" w:rsidRDefault="005453A4" w:rsidP="005453A4"/>
        </w:tc>
        <w:tc>
          <w:tcPr>
            <w:tcW w:w="6946" w:type="dxa"/>
          </w:tcPr>
          <w:p w14:paraId="503160B6" w14:textId="77777777" w:rsidR="005453A4" w:rsidRPr="000F39B5" w:rsidRDefault="005453A4" w:rsidP="005453A4">
            <w:pPr>
              <w:pStyle w:val="Lijstalinea"/>
              <w:numPr>
                <w:ilvl w:val="1"/>
                <w:numId w:val="22"/>
              </w:numPr>
            </w:pPr>
            <w:proofErr w:type="gramStart"/>
            <w:r w:rsidRPr="000F39B5">
              <w:t>diesel</w:t>
            </w:r>
            <w:proofErr w:type="gramEnd"/>
            <w:r w:rsidRPr="000F39B5">
              <w:t xml:space="preserve"> shutdown.</w:t>
            </w:r>
          </w:p>
        </w:tc>
      </w:tr>
      <w:tr w:rsidR="005453A4" w:rsidRPr="000F39B5" w14:paraId="1B9E4648" w14:textId="77777777" w:rsidTr="00DE47C9">
        <w:tc>
          <w:tcPr>
            <w:tcW w:w="704" w:type="dxa"/>
          </w:tcPr>
          <w:p w14:paraId="7AD4AB36" w14:textId="77777777" w:rsidR="005453A4" w:rsidRDefault="005453A4" w:rsidP="005453A4"/>
        </w:tc>
        <w:tc>
          <w:tcPr>
            <w:tcW w:w="6946" w:type="dxa"/>
          </w:tcPr>
          <w:p w14:paraId="4BB937CB" w14:textId="77777777" w:rsidR="005453A4" w:rsidRPr="000F39B5" w:rsidRDefault="005453A4" w:rsidP="005453A4">
            <w:pPr>
              <w:pStyle w:val="Lijstalinea"/>
              <w:ind w:left="0"/>
              <w:rPr>
                <w:lang w:val="nl-NL"/>
              </w:rPr>
            </w:pPr>
          </w:p>
        </w:tc>
      </w:tr>
      <w:tr w:rsidR="005453A4" w:rsidRPr="000F39B5" w14:paraId="41037DF1" w14:textId="77777777" w:rsidTr="00DE47C9">
        <w:tc>
          <w:tcPr>
            <w:tcW w:w="704" w:type="dxa"/>
          </w:tcPr>
          <w:p w14:paraId="21FB0256" w14:textId="77777777" w:rsidR="005453A4" w:rsidRDefault="005453A4" w:rsidP="005453A4"/>
        </w:tc>
        <w:tc>
          <w:tcPr>
            <w:tcW w:w="6946" w:type="dxa"/>
          </w:tcPr>
          <w:p w14:paraId="35957057" w14:textId="77777777" w:rsidR="005453A4" w:rsidRPr="007B6D91" w:rsidRDefault="005453A4" w:rsidP="005453A4">
            <w:pPr>
              <w:rPr>
                <w:u w:val="single"/>
              </w:rPr>
            </w:pPr>
            <w:r w:rsidRPr="007B6D91">
              <w:rPr>
                <w:u w:val="single"/>
              </w:rPr>
              <w:t>Vliegwiel koppeling</w:t>
            </w:r>
          </w:p>
        </w:tc>
      </w:tr>
      <w:tr w:rsidR="005453A4" w:rsidRPr="000F39B5" w14:paraId="12D842A3" w14:textId="77777777" w:rsidTr="00DE47C9">
        <w:tc>
          <w:tcPr>
            <w:tcW w:w="704" w:type="dxa"/>
          </w:tcPr>
          <w:p w14:paraId="3E035334" w14:textId="77777777" w:rsidR="005453A4" w:rsidRDefault="005453A4" w:rsidP="005453A4"/>
        </w:tc>
        <w:tc>
          <w:tcPr>
            <w:tcW w:w="6946" w:type="dxa"/>
          </w:tcPr>
          <w:p w14:paraId="209BC4C3" w14:textId="77777777" w:rsidR="005453A4" w:rsidRPr="000F39B5" w:rsidRDefault="005453A4" w:rsidP="005453A4">
            <w:pPr>
              <w:pStyle w:val="Lijstalinea"/>
              <w:numPr>
                <w:ilvl w:val="1"/>
                <w:numId w:val="22"/>
              </w:numPr>
            </w:pPr>
            <w:proofErr w:type="spellStart"/>
            <w:r w:rsidRPr="000F39B5">
              <w:t>olie</w:t>
            </w:r>
            <w:proofErr w:type="spellEnd"/>
            <w:r w:rsidRPr="000F39B5">
              <w:t xml:space="preserve"> system;</w:t>
            </w:r>
          </w:p>
        </w:tc>
      </w:tr>
      <w:tr w:rsidR="005453A4" w:rsidRPr="000F39B5" w14:paraId="62EFA20C" w14:textId="77777777" w:rsidTr="00DE47C9">
        <w:tc>
          <w:tcPr>
            <w:tcW w:w="704" w:type="dxa"/>
          </w:tcPr>
          <w:p w14:paraId="0D8119DF" w14:textId="77777777" w:rsidR="005453A4" w:rsidRDefault="005453A4" w:rsidP="005453A4"/>
        </w:tc>
        <w:tc>
          <w:tcPr>
            <w:tcW w:w="6946" w:type="dxa"/>
          </w:tcPr>
          <w:p w14:paraId="2CCA2B66" w14:textId="77777777" w:rsidR="005453A4" w:rsidRPr="000F39B5" w:rsidRDefault="005453A4" w:rsidP="005453A4">
            <w:pPr>
              <w:pStyle w:val="Lijstalinea"/>
              <w:numPr>
                <w:ilvl w:val="1"/>
                <w:numId w:val="22"/>
              </w:numPr>
            </w:pPr>
            <w:proofErr w:type="spellStart"/>
            <w:r w:rsidRPr="000F39B5">
              <w:t>olie</w:t>
            </w:r>
            <w:proofErr w:type="spellEnd"/>
            <w:r w:rsidRPr="000F39B5">
              <w:t xml:space="preserve"> </w:t>
            </w:r>
            <w:proofErr w:type="spellStart"/>
            <w:r w:rsidRPr="000F39B5">
              <w:t>niveau</w:t>
            </w:r>
            <w:proofErr w:type="spellEnd"/>
            <w:r w:rsidRPr="000F39B5">
              <w:t>;</w:t>
            </w:r>
          </w:p>
        </w:tc>
      </w:tr>
      <w:tr w:rsidR="005453A4" w:rsidRPr="000F39B5" w14:paraId="2664C6E6" w14:textId="77777777" w:rsidTr="00DE47C9">
        <w:tc>
          <w:tcPr>
            <w:tcW w:w="704" w:type="dxa"/>
          </w:tcPr>
          <w:p w14:paraId="1E2896D4" w14:textId="77777777" w:rsidR="005453A4" w:rsidRDefault="005453A4" w:rsidP="005453A4"/>
        </w:tc>
        <w:tc>
          <w:tcPr>
            <w:tcW w:w="6946" w:type="dxa"/>
          </w:tcPr>
          <w:p w14:paraId="162F0F25" w14:textId="77777777" w:rsidR="005453A4" w:rsidRPr="000F39B5" w:rsidRDefault="005453A4" w:rsidP="005453A4">
            <w:pPr>
              <w:pStyle w:val="Lijstalinea"/>
              <w:numPr>
                <w:ilvl w:val="1"/>
                <w:numId w:val="22"/>
              </w:numPr>
            </w:pPr>
            <w:proofErr w:type="spellStart"/>
            <w:r w:rsidRPr="000F39B5">
              <w:t>olie</w:t>
            </w:r>
            <w:proofErr w:type="spellEnd"/>
            <w:r w:rsidRPr="000F39B5">
              <w:t xml:space="preserve"> </w:t>
            </w:r>
            <w:proofErr w:type="spellStart"/>
            <w:r w:rsidRPr="000F39B5">
              <w:t>druk</w:t>
            </w:r>
            <w:proofErr w:type="spellEnd"/>
            <w:r w:rsidRPr="000F39B5">
              <w:t>;</w:t>
            </w:r>
          </w:p>
        </w:tc>
      </w:tr>
      <w:tr w:rsidR="005453A4" w:rsidRPr="000F39B5" w14:paraId="054D05F9" w14:textId="77777777" w:rsidTr="00DE47C9">
        <w:tc>
          <w:tcPr>
            <w:tcW w:w="704" w:type="dxa"/>
          </w:tcPr>
          <w:p w14:paraId="032F31D6" w14:textId="77777777" w:rsidR="005453A4" w:rsidRDefault="005453A4" w:rsidP="005453A4"/>
        </w:tc>
        <w:tc>
          <w:tcPr>
            <w:tcW w:w="6946" w:type="dxa"/>
          </w:tcPr>
          <w:p w14:paraId="44978EC5" w14:textId="77777777" w:rsidR="005453A4" w:rsidRPr="000F39B5" w:rsidRDefault="005453A4" w:rsidP="005453A4">
            <w:pPr>
              <w:pStyle w:val="Lijstalinea"/>
              <w:numPr>
                <w:ilvl w:val="1"/>
                <w:numId w:val="22"/>
              </w:numPr>
            </w:pPr>
            <w:proofErr w:type="spellStart"/>
            <w:proofErr w:type="gramStart"/>
            <w:r w:rsidRPr="000F39B5">
              <w:t>olie</w:t>
            </w:r>
            <w:proofErr w:type="spellEnd"/>
            <w:proofErr w:type="gramEnd"/>
            <w:r w:rsidRPr="000F39B5">
              <w:t xml:space="preserve"> </w:t>
            </w:r>
            <w:proofErr w:type="spellStart"/>
            <w:r w:rsidRPr="000F39B5">
              <w:t>tempratuur</w:t>
            </w:r>
            <w:proofErr w:type="spellEnd"/>
            <w:r w:rsidRPr="000F39B5">
              <w:t>.</w:t>
            </w:r>
          </w:p>
        </w:tc>
      </w:tr>
      <w:tr w:rsidR="005453A4" w:rsidRPr="000F39B5" w14:paraId="4C717FF3" w14:textId="77777777" w:rsidTr="00DE47C9">
        <w:tc>
          <w:tcPr>
            <w:tcW w:w="704" w:type="dxa"/>
          </w:tcPr>
          <w:p w14:paraId="76EAC2DF" w14:textId="77777777" w:rsidR="005453A4" w:rsidRDefault="005453A4" w:rsidP="005453A4"/>
        </w:tc>
        <w:tc>
          <w:tcPr>
            <w:tcW w:w="6946" w:type="dxa"/>
          </w:tcPr>
          <w:p w14:paraId="2742E5AA" w14:textId="77777777" w:rsidR="005453A4" w:rsidRPr="000F39B5" w:rsidRDefault="005453A4" w:rsidP="005453A4">
            <w:pPr>
              <w:pStyle w:val="Lijstalinea"/>
              <w:spacing w:before="120"/>
              <w:ind w:left="0"/>
              <w:rPr>
                <w:u w:val="single"/>
                <w:lang w:val="nl-NL"/>
              </w:rPr>
            </w:pPr>
          </w:p>
        </w:tc>
      </w:tr>
      <w:tr w:rsidR="005453A4" w:rsidRPr="000F39B5" w14:paraId="2D9BEE05" w14:textId="77777777" w:rsidTr="00DE47C9">
        <w:tc>
          <w:tcPr>
            <w:tcW w:w="704" w:type="dxa"/>
          </w:tcPr>
          <w:p w14:paraId="39467B46" w14:textId="77777777" w:rsidR="005453A4" w:rsidRDefault="005453A4" w:rsidP="005453A4"/>
        </w:tc>
        <w:tc>
          <w:tcPr>
            <w:tcW w:w="6946" w:type="dxa"/>
          </w:tcPr>
          <w:p w14:paraId="5FF3F8C8" w14:textId="77777777" w:rsidR="005453A4" w:rsidRPr="000F39B5" w:rsidRDefault="005453A4" w:rsidP="005453A4">
            <w:pPr>
              <w:rPr>
                <w:u w:val="single"/>
              </w:rPr>
            </w:pPr>
            <w:r w:rsidRPr="000F39B5">
              <w:rPr>
                <w:u w:val="single"/>
              </w:rPr>
              <w:t>Elektrische installatie</w:t>
            </w:r>
          </w:p>
        </w:tc>
      </w:tr>
      <w:tr w:rsidR="005453A4" w:rsidRPr="000F39B5" w14:paraId="5F1BC19C" w14:textId="77777777" w:rsidTr="00DE47C9">
        <w:tc>
          <w:tcPr>
            <w:tcW w:w="704" w:type="dxa"/>
          </w:tcPr>
          <w:p w14:paraId="5206F5BB" w14:textId="77777777" w:rsidR="005453A4" w:rsidRDefault="005453A4" w:rsidP="005453A4"/>
        </w:tc>
        <w:tc>
          <w:tcPr>
            <w:tcW w:w="6946" w:type="dxa"/>
          </w:tcPr>
          <w:p w14:paraId="700DDE72" w14:textId="77777777" w:rsidR="005453A4" w:rsidRPr="000F39B5" w:rsidRDefault="005453A4" w:rsidP="005453A4">
            <w:pPr>
              <w:pStyle w:val="Lijstalinea"/>
              <w:numPr>
                <w:ilvl w:val="1"/>
                <w:numId w:val="22"/>
              </w:numPr>
            </w:pPr>
            <w:proofErr w:type="spellStart"/>
            <w:r w:rsidRPr="000F39B5">
              <w:t>algehele</w:t>
            </w:r>
            <w:proofErr w:type="spellEnd"/>
            <w:r w:rsidRPr="000F39B5">
              <w:t xml:space="preserve"> </w:t>
            </w:r>
            <w:proofErr w:type="spellStart"/>
            <w:r w:rsidRPr="000F39B5">
              <w:t>conditie</w:t>
            </w:r>
            <w:proofErr w:type="spellEnd"/>
            <w:r w:rsidRPr="000F39B5">
              <w:t>;</w:t>
            </w:r>
          </w:p>
        </w:tc>
      </w:tr>
      <w:tr w:rsidR="005453A4" w:rsidRPr="000F39B5" w14:paraId="5DA4CFCC" w14:textId="77777777" w:rsidTr="00DE47C9">
        <w:tc>
          <w:tcPr>
            <w:tcW w:w="704" w:type="dxa"/>
          </w:tcPr>
          <w:p w14:paraId="46DF63CD" w14:textId="77777777" w:rsidR="005453A4" w:rsidRDefault="005453A4" w:rsidP="005453A4"/>
        </w:tc>
        <w:tc>
          <w:tcPr>
            <w:tcW w:w="6946" w:type="dxa"/>
          </w:tcPr>
          <w:p w14:paraId="0304790E" w14:textId="77777777" w:rsidR="005453A4" w:rsidRPr="000F39B5" w:rsidRDefault="005453A4" w:rsidP="005453A4">
            <w:pPr>
              <w:pStyle w:val="Lijstalinea"/>
              <w:numPr>
                <w:ilvl w:val="1"/>
                <w:numId w:val="22"/>
              </w:numPr>
            </w:pPr>
            <w:r w:rsidRPr="000F39B5">
              <w:t>Ventilator;</w:t>
            </w:r>
          </w:p>
        </w:tc>
      </w:tr>
      <w:tr w:rsidR="005453A4" w:rsidRPr="000F39B5" w14:paraId="2163823D" w14:textId="77777777" w:rsidTr="00DE47C9">
        <w:tc>
          <w:tcPr>
            <w:tcW w:w="704" w:type="dxa"/>
          </w:tcPr>
          <w:p w14:paraId="16C4AA6B" w14:textId="77777777" w:rsidR="005453A4" w:rsidRDefault="005453A4" w:rsidP="005453A4"/>
        </w:tc>
        <w:tc>
          <w:tcPr>
            <w:tcW w:w="6946" w:type="dxa"/>
          </w:tcPr>
          <w:p w14:paraId="11CA852B" w14:textId="77777777" w:rsidR="005453A4" w:rsidRPr="000F39B5" w:rsidRDefault="005453A4" w:rsidP="005453A4">
            <w:pPr>
              <w:pStyle w:val="Lijstalinea"/>
              <w:numPr>
                <w:ilvl w:val="1"/>
                <w:numId w:val="22"/>
              </w:numPr>
            </w:pPr>
            <w:proofErr w:type="spellStart"/>
            <w:r w:rsidRPr="000F39B5">
              <w:t>luchtinlaat</w:t>
            </w:r>
            <w:proofErr w:type="spellEnd"/>
            <w:r w:rsidRPr="000F39B5">
              <w:t xml:space="preserve"> </w:t>
            </w:r>
            <w:proofErr w:type="spellStart"/>
            <w:r w:rsidRPr="000F39B5">
              <w:t>en</w:t>
            </w:r>
            <w:proofErr w:type="spellEnd"/>
            <w:r w:rsidRPr="000F39B5">
              <w:t xml:space="preserve"> filters;</w:t>
            </w:r>
          </w:p>
        </w:tc>
      </w:tr>
      <w:tr w:rsidR="005453A4" w:rsidRPr="000F39B5" w14:paraId="4A47D2F0" w14:textId="77777777" w:rsidTr="00DE47C9">
        <w:tc>
          <w:tcPr>
            <w:tcW w:w="704" w:type="dxa"/>
          </w:tcPr>
          <w:p w14:paraId="018819CF" w14:textId="77777777" w:rsidR="005453A4" w:rsidRDefault="005453A4" w:rsidP="005453A4"/>
        </w:tc>
        <w:tc>
          <w:tcPr>
            <w:tcW w:w="6946" w:type="dxa"/>
          </w:tcPr>
          <w:p w14:paraId="5D52BDCA" w14:textId="77777777" w:rsidR="005453A4" w:rsidRPr="000F39B5" w:rsidRDefault="005453A4" w:rsidP="005453A4">
            <w:pPr>
              <w:pStyle w:val="Lijstalinea"/>
              <w:numPr>
                <w:ilvl w:val="1"/>
                <w:numId w:val="22"/>
              </w:numPr>
            </w:pPr>
            <w:proofErr w:type="spellStart"/>
            <w:r w:rsidRPr="000F39B5">
              <w:t>batterij</w:t>
            </w:r>
            <w:proofErr w:type="spellEnd"/>
            <w:r w:rsidRPr="000F39B5">
              <w:t xml:space="preserve"> </w:t>
            </w:r>
            <w:proofErr w:type="spellStart"/>
            <w:r w:rsidRPr="000F39B5">
              <w:t>oplader</w:t>
            </w:r>
            <w:proofErr w:type="spellEnd"/>
            <w:r w:rsidRPr="000F39B5">
              <w:t>;</w:t>
            </w:r>
          </w:p>
        </w:tc>
      </w:tr>
      <w:tr w:rsidR="005453A4" w:rsidRPr="000F39B5" w14:paraId="50B1C2FB" w14:textId="77777777" w:rsidTr="00DE47C9">
        <w:tc>
          <w:tcPr>
            <w:tcW w:w="704" w:type="dxa"/>
          </w:tcPr>
          <w:p w14:paraId="40741D59" w14:textId="77777777" w:rsidR="005453A4" w:rsidRDefault="005453A4" w:rsidP="005453A4"/>
        </w:tc>
        <w:tc>
          <w:tcPr>
            <w:tcW w:w="6946" w:type="dxa"/>
          </w:tcPr>
          <w:p w14:paraId="4196C935" w14:textId="77777777" w:rsidR="005453A4" w:rsidRPr="000F39B5" w:rsidRDefault="005453A4" w:rsidP="005453A4">
            <w:pPr>
              <w:pStyle w:val="Lijstalinea"/>
              <w:numPr>
                <w:ilvl w:val="1"/>
                <w:numId w:val="22"/>
              </w:numPr>
            </w:pPr>
            <w:proofErr w:type="spellStart"/>
            <w:r w:rsidRPr="000F39B5">
              <w:t>bedrading</w:t>
            </w:r>
            <w:proofErr w:type="spellEnd"/>
            <w:r w:rsidRPr="000F39B5">
              <w:t>;</w:t>
            </w:r>
          </w:p>
        </w:tc>
      </w:tr>
      <w:tr w:rsidR="005453A4" w:rsidRPr="000F39B5" w14:paraId="36D63896" w14:textId="77777777" w:rsidTr="00DE47C9">
        <w:tc>
          <w:tcPr>
            <w:tcW w:w="704" w:type="dxa"/>
          </w:tcPr>
          <w:p w14:paraId="4E91F106" w14:textId="77777777" w:rsidR="005453A4" w:rsidRDefault="005453A4" w:rsidP="005453A4"/>
        </w:tc>
        <w:tc>
          <w:tcPr>
            <w:tcW w:w="6946" w:type="dxa"/>
          </w:tcPr>
          <w:p w14:paraId="4FD844DA" w14:textId="77777777" w:rsidR="005453A4" w:rsidRPr="000F39B5" w:rsidRDefault="005453A4" w:rsidP="005453A4">
            <w:pPr>
              <w:pStyle w:val="Lijstalinea"/>
              <w:numPr>
                <w:ilvl w:val="1"/>
                <w:numId w:val="22"/>
              </w:numPr>
            </w:pPr>
            <w:proofErr w:type="spellStart"/>
            <w:r w:rsidRPr="000F39B5">
              <w:t>aarding</w:t>
            </w:r>
            <w:proofErr w:type="spellEnd"/>
            <w:r w:rsidRPr="000F39B5">
              <w:t>;</w:t>
            </w:r>
          </w:p>
        </w:tc>
      </w:tr>
      <w:tr w:rsidR="005453A4" w:rsidRPr="000F39B5" w14:paraId="1F8C7F90" w14:textId="77777777" w:rsidTr="00DE47C9">
        <w:tc>
          <w:tcPr>
            <w:tcW w:w="704" w:type="dxa"/>
          </w:tcPr>
          <w:p w14:paraId="5345A0B7" w14:textId="77777777" w:rsidR="005453A4" w:rsidRDefault="005453A4" w:rsidP="005453A4"/>
        </w:tc>
        <w:tc>
          <w:tcPr>
            <w:tcW w:w="6946" w:type="dxa"/>
          </w:tcPr>
          <w:p w14:paraId="31337E99" w14:textId="77777777" w:rsidR="005453A4" w:rsidRPr="000F39B5" w:rsidRDefault="005453A4" w:rsidP="005453A4">
            <w:pPr>
              <w:pStyle w:val="Lijstalinea"/>
              <w:numPr>
                <w:ilvl w:val="1"/>
                <w:numId w:val="22"/>
              </w:numPr>
            </w:pPr>
            <w:proofErr w:type="spellStart"/>
            <w:r w:rsidRPr="000F39B5">
              <w:t>aansluitklemmen</w:t>
            </w:r>
            <w:proofErr w:type="spellEnd"/>
            <w:r w:rsidRPr="000F39B5">
              <w:t>;</w:t>
            </w:r>
          </w:p>
        </w:tc>
      </w:tr>
      <w:tr w:rsidR="005453A4" w:rsidRPr="000F39B5" w14:paraId="00466934" w14:textId="77777777" w:rsidTr="00DE47C9">
        <w:tc>
          <w:tcPr>
            <w:tcW w:w="704" w:type="dxa"/>
          </w:tcPr>
          <w:p w14:paraId="6C0671D4" w14:textId="77777777" w:rsidR="005453A4" w:rsidRDefault="005453A4" w:rsidP="005453A4"/>
        </w:tc>
        <w:tc>
          <w:tcPr>
            <w:tcW w:w="6946" w:type="dxa"/>
          </w:tcPr>
          <w:p w14:paraId="4E49CCE6" w14:textId="77777777" w:rsidR="005453A4" w:rsidRPr="000F39B5" w:rsidRDefault="005453A4" w:rsidP="005453A4">
            <w:pPr>
              <w:pStyle w:val="Lijstalinea"/>
              <w:numPr>
                <w:ilvl w:val="1"/>
                <w:numId w:val="22"/>
              </w:numPr>
            </w:pPr>
            <w:proofErr w:type="spellStart"/>
            <w:r w:rsidRPr="000F39B5">
              <w:t>lastverdeler</w:t>
            </w:r>
            <w:proofErr w:type="spellEnd"/>
            <w:r w:rsidRPr="000F39B5">
              <w:t>;</w:t>
            </w:r>
          </w:p>
        </w:tc>
      </w:tr>
      <w:tr w:rsidR="005453A4" w:rsidRPr="000F39B5" w14:paraId="0A91C99C" w14:textId="77777777" w:rsidTr="00DE47C9">
        <w:tc>
          <w:tcPr>
            <w:tcW w:w="704" w:type="dxa"/>
          </w:tcPr>
          <w:p w14:paraId="283E949B" w14:textId="77777777" w:rsidR="005453A4" w:rsidRDefault="005453A4" w:rsidP="005453A4"/>
        </w:tc>
        <w:tc>
          <w:tcPr>
            <w:tcW w:w="6946" w:type="dxa"/>
          </w:tcPr>
          <w:p w14:paraId="03D7D84E" w14:textId="77777777" w:rsidR="005453A4" w:rsidRPr="000F39B5" w:rsidRDefault="005453A4" w:rsidP="005453A4">
            <w:pPr>
              <w:pStyle w:val="Lijstalinea"/>
              <w:numPr>
                <w:ilvl w:val="1"/>
                <w:numId w:val="22"/>
              </w:numPr>
            </w:pPr>
            <w:proofErr w:type="spellStart"/>
            <w:r w:rsidRPr="000F39B5">
              <w:t>zekeringen</w:t>
            </w:r>
            <w:proofErr w:type="spellEnd"/>
            <w:r w:rsidRPr="000F39B5">
              <w:t>/</w:t>
            </w:r>
            <w:proofErr w:type="spellStart"/>
            <w:r w:rsidRPr="000F39B5">
              <w:t>mes</w:t>
            </w:r>
            <w:proofErr w:type="spellEnd"/>
            <w:r w:rsidRPr="000F39B5">
              <w:t xml:space="preserve"> </w:t>
            </w:r>
            <w:proofErr w:type="spellStart"/>
            <w:r w:rsidRPr="000F39B5">
              <w:t>scheiders</w:t>
            </w:r>
            <w:proofErr w:type="spellEnd"/>
            <w:r w:rsidRPr="000F39B5">
              <w:t>;</w:t>
            </w:r>
          </w:p>
        </w:tc>
      </w:tr>
      <w:tr w:rsidR="005453A4" w:rsidRPr="000F39B5" w14:paraId="49C0E564" w14:textId="77777777" w:rsidTr="00DE47C9">
        <w:tc>
          <w:tcPr>
            <w:tcW w:w="704" w:type="dxa"/>
          </w:tcPr>
          <w:p w14:paraId="15F00BAA" w14:textId="77777777" w:rsidR="005453A4" w:rsidRDefault="005453A4" w:rsidP="005453A4"/>
        </w:tc>
        <w:tc>
          <w:tcPr>
            <w:tcW w:w="6946" w:type="dxa"/>
          </w:tcPr>
          <w:p w14:paraId="34FC2FC2" w14:textId="77777777" w:rsidR="005453A4" w:rsidRPr="000F39B5" w:rsidRDefault="005453A4" w:rsidP="005453A4">
            <w:pPr>
              <w:pStyle w:val="Lijstalinea"/>
              <w:numPr>
                <w:ilvl w:val="1"/>
                <w:numId w:val="22"/>
              </w:numPr>
            </w:pPr>
            <w:proofErr w:type="spellStart"/>
            <w:r w:rsidRPr="000F39B5">
              <w:t>relais</w:t>
            </w:r>
            <w:proofErr w:type="spellEnd"/>
            <w:r w:rsidRPr="000F39B5">
              <w:t>;</w:t>
            </w:r>
          </w:p>
        </w:tc>
      </w:tr>
      <w:tr w:rsidR="005453A4" w:rsidRPr="000F39B5" w14:paraId="55081A06" w14:textId="77777777" w:rsidTr="00DE47C9">
        <w:tc>
          <w:tcPr>
            <w:tcW w:w="704" w:type="dxa"/>
          </w:tcPr>
          <w:p w14:paraId="082D04D9" w14:textId="77777777" w:rsidR="005453A4" w:rsidRDefault="005453A4" w:rsidP="005453A4"/>
        </w:tc>
        <w:tc>
          <w:tcPr>
            <w:tcW w:w="6946" w:type="dxa"/>
          </w:tcPr>
          <w:p w14:paraId="421FB24D" w14:textId="77777777" w:rsidR="005453A4" w:rsidRPr="000F39B5" w:rsidRDefault="005453A4" w:rsidP="005453A4">
            <w:pPr>
              <w:pStyle w:val="Lijstalinea"/>
              <w:numPr>
                <w:ilvl w:val="1"/>
                <w:numId w:val="22"/>
              </w:numPr>
            </w:pPr>
            <w:proofErr w:type="spellStart"/>
            <w:r w:rsidRPr="000F39B5">
              <w:t>magneetschakelaar</w:t>
            </w:r>
            <w:proofErr w:type="spellEnd"/>
            <w:r w:rsidRPr="000F39B5">
              <w:t>;</w:t>
            </w:r>
          </w:p>
        </w:tc>
      </w:tr>
      <w:tr w:rsidR="005453A4" w:rsidRPr="000F39B5" w14:paraId="062711B8" w14:textId="77777777" w:rsidTr="00DE47C9">
        <w:tc>
          <w:tcPr>
            <w:tcW w:w="704" w:type="dxa"/>
          </w:tcPr>
          <w:p w14:paraId="32DB4128" w14:textId="77777777" w:rsidR="005453A4" w:rsidRDefault="005453A4" w:rsidP="005453A4"/>
        </w:tc>
        <w:tc>
          <w:tcPr>
            <w:tcW w:w="6946" w:type="dxa"/>
          </w:tcPr>
          <w:p w14:paraId="205F615E" w14:textId="77777777" w:rsidR="005453A4" w:rsidRPr="000F39B5" w:rsidRDefault="005453A4" w:rsidP="005453A4">
            <w:pPr>
              <w:pStyle w:val="Lijstalinea"/>
              <w:numPr>
                <w:ilvl w:val="1"/>
                <w:numId w:val="22"/>
              </w:numPr>
            </w:pPr>
            <w:proofErr w:type="spellStart"/>
            <w:r w:rsidRPr="000F39B5">
              <w:t>vermogensschakelaars</w:t>
            </w:r>
            <w:proofErr w:type="spellEnd"/>
            <w:r w:rsidRPr="000F39B5">
              <w:t>;</w:t>
            </w:r>
          </w:p>
        </w:tc>
      </w:tr>
      <w:tr w:rsidR="005453A4" w:rsidRPr="000F39B5" w14:paraId="501BBABC" w14:textId="77777777" w:rsidTr="00DE47C9">
        <w:tc>
          <w:tcPr>
            <w:tcW w:w="704" w:type="dxa"/>
          </w:tcPr>
          <w:p w14:paraId="23DF66A9" w14:textId="77777777" w:rsidR="005453A4" w:rsidRDefault="005453A4" w:rsidP="005453A4"/>
        </w:tc>
        <w:tc>
          <w:tcPr>
            <w:tcW w:w="6946" w:type="dxa"/>
          </w:tcPr>
          <w:p w14:paraId="4C721851" w14:textId="77777777" w:rsidR="005453A4" w:rsidRPr="000F39B5" w:rsidRDefault="005453A4" w:rsidP="005453A4">
            <w:pPr>
              <w:pStyle w:val="Lijstalinea"/>
              <w:numPr>
                <w:ilvl w:val="1"/>
                <w:numId w:val="22"/>
              </w:numPr>
            </w:pPr>
            <w:proofErr w:type="spellStart"/>
            <w:r w:rsidRPr="000F39B5">
              <w:t>overspanning</w:t>
            </w:r>
            <w:proofErr w:type="spellEnd"/>
            <w:r w:rsidRPr="000F39B5">
              <w:t xml:space="preserve"> </w:t>
            </w:r>
            <w:proofErr w:type="spellStart"/>
            <w:r w:rsidRPr="000F39B5">
              <w:t>beveiligingen</w:t>
            </w:r>
            <w:proofErr w:type="spellEnd"/>
            <w:r w:rsidRPr="000F39B5">
              <w:t>;</w:t>
            </w:r>
          </w:p>
        </w:tc>
      </w:tr>
      <w:tr w:rsidR="005453A4" w:rsidRPr="000F39B5" w14:paraId="1423C4BC" w14:textId="77777777" w:rsidTr="00DE47C9">
        <w:tc>
          <w:tcPr>
            <w:tcW w:w="704" w:type="dxa"/>
          </w:tcPr>
          <w:p w14:paraId="52D799EF" w14:textId="77777777" w:rsidR="005453A4" w:rsidRDefault="005453A4" w:rsidP="005453A4"/>
        </w:tc>
        <w:tc>
          <w:tcPr>
            <w:tcW w:w="6946" w:type="dxa"/>
          </w:tcPr>
          <w:p w14:paraId="34394549" w14:textId="77777777" w:rsidR="005453A4" w:rsidRPr="000F39B5" w:rsidRDefault="005453A4" w:rsidP="005453A4">
            <w:pPr>
              <w:pStyle w:val="Lijstalinea"/>
              <w:numPr>
                <w:ilvl w:val="1"/>
                <w:numId w:val="22"/>
              </w:numPr>
            </w:pPr>
            <w:proofErr w:type="spellStart"/>
            <w:r w:rsidRPr="000F39B5">
              <w:t>controlelampjes</w:t>
            </w:r>
            <w:proofErr w:type="spellEnd"/>
            <w:r w:rsidRPr="000F39B5">
              <w:t>;</w:t>
            </w:r>
          </w:p>
        </w:tc>
      </w:tr>
      <w:tr w:rsidR="005453A4" w:rsidRPr="000F39B5" w14:paraId="770DC729" w14:textId="77777777" w:rsidTr="00DE47C9">
        <w:tc>
          <w:tcPr>
            <w:tcW w:w="704" w:type="dxa"/>
          </w:tcPr>
          <w:p w14:paraId="3B3F1127" w14:textId="77777777" w:rsidR="005453A4" w:rsidRDefault="005453A4" w:rsidP="005453A4"/>
        </w:tc>
        <w:tc>
          <w:tcPr>
            <w:tcW w:w="6946" w:type="dxa"/>
          </w:tcPr>
          <w:p w14:paraId="7D81C920" w14:textId="77777777" w:rsidR="005453A4" w:rsidRPr="000F39B5" w:rsidRDefault="005453A4" w:rsidP="005453A4">
            <w:pPr>
              <w:pStyle w:val="Lijstalinea"/>
              <w:numPr>
                <w:ilvl w:val="1"/>
                <w:numId w:val="22"/>
              </w:numPr>
            </w:pPr>
            <w:proofErr w:type="spellStart"/>
            <w:r w:rsidRPr="000F39B5">
              <w:t>aanwijsinstrumenten</w:t>
            </w:r>
            <w:proofErr w:type="spellEnd"/>
            <w:r w:rsidRPr="000F39B5">
              <w:t>;</w:t>
            </w:r>
          </w:p>
        </w:tc>
      </w:tr>
      <w:tr w:rsidR="005453A4" w:rsidRPr="000F39B5" w14:paraId="366F393D" w14:textId="77777777" w:rsidTr="00DE47C9">
        <w:tc>
          <w:tcPr>
            <w:tcW w:w="704" w:type="dxa"/>
          </w:tcPr>
          <w:p w14:paraId="669E5785" w14:textId="77777777" w:rsidR="005453A4" w:rsidRDefault="005453A4" w:rsidP="005453A4"/>
        </w:tc>
        <w:tc>
          <w:tcPr>
            <w:tcW w:w="6946" w:type="dxa"/>
          </w:tcPr>
          <w:p w14:paraId="63906B3F" w14:textId="77777777" w:rsidR="005453A4" w:rsidRPr="000F39B5" w:rsidRDefault="005453A4" w:rsidP="005453A4">
            <w:pPr>
              <w:pStyle w:val="Lijstalinea"/>
              <w:numPr>
                <w:ilvl w:val="1"/>
                <w:numId w:val="22"/>
              </w:numPr>
            </w:pPr>
            <w:proofErr w:type="spellStart"/>
            <w:proofErr w:type="gramStart"/>
            <w:r w:rsidRPr="000F39B5">
              <w:t>schakelaars</w:t>
            </w:r>
            <w:proofErr w:type="spellEnd"/>
            <w:proofErr w:type="gramEnd"/>
            <w:r w:rsidRPr="000F39B5">
              <w:t xml:space="preserve"> </w:t>
            </w:r>
            <w:proofErr w:type="spellStart"/>
            <w:r w:rsidRPr="000F39B5">
              <w:t>en</w:t>
            </w:r>
            <w:proofErr w:type="spellEnd"/>
            <w:r w:rsidRPr="000F39B5">
              <w:t xml:space="preserve"> </w:t>
            </w:r>
            <w:proofErr w:type="spellStart"/>
            <w:r w:rsidRPr="000F39B5">
              <w:t>drukknoppen</w:t>
            </w:r>
            <w:proofErr w:type="spellEnd"/>
            <w:r w:rsidRPr="000F39B5">
              <w:t>.</w:t>
            </w:r>
          </w:p>
        </w:tc>
      </w:tr>
      <w:tr w:rsidR="005453A4" w:rsidRPr="000F39B5" w14:paraId="05F53636" w14:textId="77777777" w:rsidTr="00DE47C9">
        <w:tc>
          <w:tcPr>
            <w:tcW w:w="704" w:type="dxa"/>
          </w:tcPr>
          <w:p w14:paraId="63F39B78" w14:textId="77777777" w:rsidR="005453A4" w:rsidRDefault="005453A4" w:rsidP="005453A4"/>
        </w:tc>
        <w:tc>
          <w:tcPr>
            <w:tcW w:w="6946" w:type="dxa"/>
          </w:tcPr>
          <w:p w14:paraId="13A04148" w14:textId="77777777" w:rsidR="005453A4" w:rsidRPr="000F39B5" w:rsidRDefault="005453A4" w:rsidP="005453A4">
            <w:pPr>
              <w:spacing w:line="240" w:lineRule="auto"/>
            </w:pPr>
          </w:p>
        </w:tc>
      </w:tr>
      <w:tr w:rsidR="005453A4" w:rsidRPr="000F39B5" w14:paraId="39FE9B62" w14:textId="77777777" w:rsidTr="00DE47C9">
        <w:tc>
          <w:tcPr>
            <w:tcW w:w="704" w:type="dxa"/>
          </w:tcPr>
          <w:p w14:paraId="2B2D5AEF" w14:textId="77777777" w:rsidR="005453A4" w:rsidRDefault="005453A4" w:rsidP="005453A4">
            <w:r>
              <w:t>v</w:t>
            </w:r>
          </w:p>
        </w:tc>
        <w:tc>
          <w:tcPr>
            <w:tcW w:w="6946" w:type="dxa"/>
          </w:tcPr>
          <w:p w14:paraId="060647D6" w14:textId="77777777" w:rsidR="005453A4" w:rsidRPr="000F39B5" w:rsidRDefault="005453A4" w:rsidP="005453A4">
            <w:pPr>
              <w:rPr>
                <w:u w:val="single"/>
              </w:rPr>
            </w:pPr>
            <w:r w:rsidRPr="000F39B5">
              <w:rPr>
                <w:u w:val="single"/>
              </w:rPr>
              <w:t>Alarmen</w:t>
            </w:r>
          </w:p>
        </w:tc>
      </w:tr>
      <w:tr w:rsidR="005453A4" w:rsidRPr="000F39B5" w14:paraId="42647B0E" w14:textId="77777777" w:rsidTr="00DE47C9">
        <w:tc>
          <w:tcPr>
            <w:tcW w:w="704" w:type="dxa"/>
          </w:tcPr>
          <w:p w14:paraId="779BD2BE" w14:textId="77777777" w:rsidR="005453A4" w:rsidRDefault="005453A4" w:rsidP="005453A4">
            <w:r>
              <w:t>v</w:t>
            </w:r>
          </w:p>
        </w:tc>
        <w:tc>
          <w:tcPr>
            <w:tcW w:w="6946" w:type="dxa"/>
          </w:tcPr>
          <w:p w14:paraId="2FF0C28D" w14:textId="77777777" w:rsidR="005453A4" w:rsidRPr="000F39B5" w:rsidRDefault="005453A4" w:rsidP="005453A4">
            <w:pPr>
              <w:pStyle w:val="Lijstalinea"/>
              <w:numPr>
                <w:ilvl w:val="1"/>
                <w:numId w:val="22"/>
              </w:numPr>
            </w:pPr>
            <w:proofErr w:type="spellStart"/>
            <w:r w:rsidRPr="000F39B5">
              <w:t>controleer</w:t>
            </w:r>
            <w:proofErr w:type="spellEnd"/>
            <w:r w:rsidRPr="000F39B5">
              <w:t xml:space="preserve"> </w:t>
            </w:r>
            <w:proofErr w:type="spellStart"/>
            <w:r w:rsidRPr="000F39B5">
              <w:t>alarmen</w:t>
            </w:r>
            <w:proofErr w:type="spellEnd"/>
            <w:r w:rsidRPr="000F39B5">
              <w:t>;</w:t>
            </w:r>
          </w:p>
        </w:tc>
      </w:tr>
      <w:tr w:rsidR="005453A4" w:rsidRPr="000F39B5" w14:paraId="61A11522" w14:textId="77777777" w:rsidTr="00DE47C9">
        <w:tc>
          <w:tcPr>
            <w:tcW w:w="704" w:type="dxa"/>
          </w:tcPr>
          <w:p w14:paraId="23D1AE24" w14:textId="77777777" w:rsidR="005453A4" w:rsidRDefault="005453A4" w:rsidP="005453A4">
            <w:r>
              <w:t>v</w:t>
            </w:r>
          </w:p>
        </w:tc>
        <w:tc>
          <w:tcPr>
            <w:tcW w:w="6946" w:type="dxa"/>
          </w:tcPr>
          <w:p w14:paraId="3E125DB1" w14:textId="77777777" w:rsidR="005453A4" w:rsidRPr="000F39B5" w:rsidRDefault="005453A4" w:rsidP="005453A4">
            <w:pPr>
              <w:pStyle w:val="Lijstalinea"/>
              <w:numPr>
                <w:ilvl w:val="1"/>
                <w:numId w:val="22"/>
              </w:numPr>
            </w:pPr>
            <w:proofErr w:type="spellStart"/>
            <w:r w:rsidRPr="000F39B5">
              <w:t>verklaren</w:t>
            </w:r>
            <w:proofErr w:type="spellEnd"/>
            <w:r w:rsidRPr="000F39B5">
              <w:t xml:space="preserve"> </w:t>
            </w:r>
            <w:proofErr w:type="spellStart"/>
            <w:r w:rsidRPr="000F39B5">
              <w:t>alarmen</w:t>
            </w:r>
            <w:proofErr w:type="spellEnd"/>
            <w:r w:rsidRPr="000F39B5">
              <w:t xml:space="preserve"> per melding;</w:t>
            </w:r>
          </w:p>
        </w:tc>
      </w:tr>
      <w:tr w:rsidR="005453A4" w:rsidRPr="000F39B5" w14:paraId="4E8B8350" w14:textId="77777777" w:rsidTr="00DE47C9">
        <w:tc>
          <w:tcPr>
            <w:tcW w:w="704" w:type="dxa"/>
          </w:tcPr>
          <w:p w14:paraId="7BB49E47" w14:textId="77777777" w:rsidR="005453A4" w:rsidRDefault="005453A4" w:rsidP="005453A4">
            <w:r>
              <w:t>v</w:t>
            </w:r>
          </w:p>
        </w:tc>
        <w:tc>
          <w:tcPr>
            <w:tcW w:w="6946" w:type="dxa"/>
          </w:tcPr>
          <w:p w14:paraId="5B28FD55" w14:textId="77777777" w:rsidR="005453A4" w:rsidRPr="000F39B5" w:rsidRDefault="005453A4" w:rsidP="005453A4">
            <w:pPr>
              <w:pStyle w:val="Lijstalinea"/>
              <w:numPr>
                <w:ilvl w:val="1"/>
                <w:numId w:val="22"/>
              </w:numPr>
            </w:pPr>
            <w:proofErr w:type="spellStart"/>
            <w:r w:rsidRPr="000F39B5">
              <w:t>herstel</w:t>
            </w:r>
            <w:proofErr w:type="spellEnd"/>
            <w:r w:rsidRPr="000F39B5">
              <w:t xml:space="preserve"> </w:t>
            </w:r>
            <w:proofErr w:type="spellStart"/>
            <w:r w:rsidRPr="000F39B5">
              <w:t>alarmen</w:t>
            </w:r>
            <w:proofErr w:type="spellEnd"/>
            <w:r w:rsidRPr="000F39B5">
              <w:t>;</w:t>
            </w:r>
          </w:p>
        </w:tc>
      </w:tr>
      <w:tr w:rsidR="005453A4" w:rsidRPr="000F39B5" w14:paraId="5DA583ED" w14:textId="77777777" w:rsidTr="00DE47C9">
        <w:tc>
          <w:tcPr>
            <w:tcW w:w="704" w:type="dxa"/>
          </w:tcPr>
          <w:p w14:paraId="5939814F" w14:textId="77777777" w:rsidR="005453A4" w:rsidRDefault="005453A4" w:rsidP="005453A4">
            <w:r>
              <w:t>v</w:t>
            </w:r>
          </w:p>
        </w:tc>
        <w:tc>
          <w:tcPr>
            <w:tcW w:w="6946" w:type="dxa"/>
          </w:tcPr>
          <w:p w14:paraId="0E228719" w14:textId="77777777" w:rsidR="005453A4" w:rsidRPr="000F39B5" w:rsidRDefault="005453A4" w:rsidP="005453A4">
            <w:pPr>
              <w:pStyle w:val="Lijstalinea"/>
              <w:numPr>
                <w:ilvl w:val="1"/>
                <w:numId w:val="22"/>
              </w:numPr>
              <w:rPr>
                <w:lang w:val="nl-NL"/>
              </w:rPr>
            </w:pPr>
            <w:r w:rsidRPr="000F39B5">
              <w:rPr>
                <w:lang w:val="nl-NL"/>
              </w:rPr>
              <w:t>print screen maken van alarm historie;</w:t>
            </w:r>
          </w:p>
        </w:tc>
      </w:tr>
      <w:tr w:rsidR="005453A4" w:rsidRPr="000F39B5" w14:paraId="3DB408A1" w14:textId="77777777" w:rsidTr="00DE47C9">
        <w:tc>
          <w:tcPr>
            <w:tcW w:w="704" w:type="dxa"/>
          </w:tcPr>
          <w:p w14:paraId="31C2FDA1" w14:textId="77777777" w:rsidR="005453A4" w:rsidRDefault="005453A4" w:rsidP="005453A4">
            <w:r>
              <w:t>v</w:t>
            </w:r>
          </w:p>
        </w:tc>
        <w:tc>
          <w:tcPr>
            <w:tcW w:w="6946" w:type="dxa"/>
          </w:tcPr>
          <w:p w14:paraId="2088DDDC" w14:textId="77777777" w:rsidR="005453A4" w:rsidRPr="000F39B5" w:rsidRDefault="005453A4" w:rsidP="005453A4">
            <w:pPr>
              <w:pStyle w:val="Lijstalinea"/>
              <w:numPr>
                <w:ilvl w:val="1"/>
                <w:numId w:val="22"/>
              </w:numPr>
            </w:pPr>
            <w:proofErr w:type="spellStart"/>
            <w:proofErr w:type="gramStart"/>
            <w:r w:rsidRPr="000F39B5">
              <w:t>historie</w:t>
            </w:r>
            <w:proofErr w:type="spellEnd"/>
            <w:proofErr w:type="gramEnd"/>
            <w:r w:rsidRPr="000F39B5">
              <w:t xml:space="preserve"> </w:t>
            </w:r>
            <w:proofErr w:type="spellStart"/>
            <w:r w:rsidRPr="000F39B5">
              <w:t>schonen</w:t>
            </w:r>
            <w:proofErr w:type="spellEnd"/>
            <w:r w:rsidRPr="000F39B5">
              <w:t>.</w:t>
            </w:r>
          </w:p>
        </w:tc>
      </w:tr>
      <w:tr w:rsidR="005453A4" w:rsidRPr="000F39B5" w14:paraId="542F4857" w14:textId="77777777" w:rsidTr="00DE47C9">
        <w:tc>
          <w:tcPr>
            <w:tcW w:w="704" w:type="dxa"/>
          </w:tcPr>
          <w:p w14:paraId="3EBBDBCF" w14:textId="77777777" w:rsidR="005453A4" w:rsidRDefault="005453A4" w:rsidP="005453A4"/>
        </w:tc>
        <w:tc>
          <w:tcPr>
            <w:tcW w:w="6946" w:type="dxa"/>
          </w:tcPr>
          <w:p w14:paraId="47EC6D70" w14:textId="77777777" w:rsidR="005453A4" w:rsidRPr="000F39B5" w:rsidRDefault="005453A4" w:rsidP="005453A4">
            <w:pPr>
              <w:pStyle w:val="Lijstalinea"/>
              <w:ind w:left="0"/>
              <w:rPr>
                <w:lang w:val="nl-NL"/>
              </w:rPr>
            </w:pPr>
          </w:p>
        </w:tc>
      </w:tr>
      <w:tr w:rsidR="005453A4" w:rsidRPr="000F39B5" w14:paraId="79D96FE8" w14:textId="77777777" w:rsidTr="00DE47C9">
        <w:tc>
          <w:tcPr>
            <w:tcW w:w="704" w:type="dxa"/>
          </w:tcPr>
          <w:p w14:paraId="34F7059A" w14:textId="77777777" w:rsidR="005453A4" w:rsidRDefault="005453A4" w:rsidP="005453A4">
            <w:r>
              <w:t>v</w:t>
            </w:r>
          </w:p>
        </w:tc>
        <w:tc>
          <w:tcPr>
            <w:tcW w:w="6946" w:type="dxa"/>
          </w:tcPr>
          <w:p w14:paraId="039EB02D" w14:textId="77777777" w:rsidR="005453A4" w:rsidRPr="000F39B5" w:rsidRDefault="005453A4" w:rsidP="005453A4">
            <w:pPr>
              <w:rPr>
                <w:u w:val="single"/>
              </w:rPr>
            </w:pPr>
            <w:r w:rsidRPr="000F39B5">
              <w:rPr>
                <w:u w:val="single"/>
              </w:rPr>
              <w:t>Management systeem</w:t>
            </w:r>
          </w:p>
        </w:tc>
      </w:tr>
      <w:tr w:rsidR="005453A4" w:rsidRPr="000F39B5" w14:paraId="7CD2A294" w14:textId="77777777" w:rsidTr="00DE47C9">
        <w:tc>
          <w:tcPr>
            <w:tcW w:w="704" w:type="dxa"/>
          </w:tcPr>
          <w:p w14:paraId="25A71503" w14:textId="77777777" w:rsidR="005453A4" w:rsidRDefault="005453A4" w:rsidP="005453A4"/>
        </w:tc>
        <w:tc>
          <w:tcPr>
            <w:tcW w:w="6946" w:type="dxa"/>
          </w:tcPr>
          <w:p w14:paraId="15DDE624" w14:textId="77777777" w:rsidR="005453A4" w:rsidRPr="000F39B5" w:rsidRDefault="005453A4" w:rsidP="005453A4">
            <w:pPr>
              <w:pStyle w:val="Lijstalinea"/>
              <w:numPr>
                <w:ilvl w:val="1"/>
                <w:numId w:val="22"/>
              </w:numPr>
            </w:pPr>
            <w:proofErr w:type="spellStart"/>
            <w:r w:rsidRPr="000F39B5">
              <w:t>functionaliteit</w:t>
            </w:r>
            <w:proofErr w:type="spellEnd"/>
            <w:r w:rsidRPr="000F39B5">
              <w:t xml:space="preserve"> </w:t>
            </w:r>
            <w:proofErr w:type="spellStart"/>
            <w:r w:rsidRPr="000F39B5">
              <w:t>algemeen</w:t>
            </w:r>
            <w:proofErr w:type="spellEnd"/>
            <w:r w:rsidRPr="000F39B5">
              <w:t>;</w:t>
            </w:r>
          </w:p>
        </w:tc>
      </w:tr>
      <w:tr w:rsidR="005453A4" w:rsidRPr="000F39B5" w14:paraId="18A9B180" w14:textId="77777777" w:rsidTr="00DE47C9">
        <w:tc>
          <w:tcPr>
            <w:tcW w:w="704" w:type="dxa"/>
          </w:tcPr>
          <w:p w14:paraId="37B40E1D" w14:textId="77777777" w:rsidR="005453A4" w:rsidRDefault="005453A4" w:rsidP="005453A4"/>
        </w:tc>
        <w:tc>
          <w:tcPr>
            <w:tcW w:w="6946" w:type="dxa"/>
          </w:tcPr>
          <w:p w14:paraId="118E3C3D" w14:textId="77777777" w:rsidR="005453A4" w:rsidRPr="000F39B5" w:rsidRDefault="005453A4" w:rsidP="005453A4">
            <w:pPr>
              <w:pStyle w:val="Lijstalinea"/>
              <w:numPr>
                <w:ilvl w:val="1"/>
                <w:numId w:val="22"/>
              </w:numPr>
            </w:pPr>
            <w:proofErr w:type="spellStart"/>
            <w:r w:rsidRPr="000F39B5">
              <w:t>potentiaal</w:t>
            </w:r>
            <w:proofErr w:type="spellEnd"/>
            <w:r w:rsidRPr="000F39B5">
              <w:t xml:space="preserve"> </w:t>
            </w:r>
            <w:proofErr w:type="spellStart"/>
            <w:r w:rsidRPr="000F39B5">
              <w:t>vrije</w:t>
            </w:r>
            <w:proofErr w:type="spellEnd"/>
            <w:r w:rsidRPr="000F39B5">
              <w:t xml:space="preserve"> </w:t>
            </w:r>
            <w:proofErr w:type="spellStart"/>
            <w:r w:rsidRPr="000F39B5">
              <w:t>contacten</w:t>
            </w:r>
            <w:proofErr w:type="spellEnd"/>
            <w:r w:rsidRPr="000F39B5">
              <w:t>;</w:t>
            </w:r>
          </w:p>
        </w:tc>
      </w:tr>
      <w:tr w:rsidR="005453A4" w:rsidRPr="000F39B5" w14:paraId="3ED3BB4C" w14:textId="77777777" w:rsidTr="00DE47C9">
        <w:tc>
          <w:tcPr>
            <w:tcW w:w="704" w:type="dxa"/>
          </w:tcPr>
          <w:p w14:paraId="410B3DF6" w14:textId="77777777" w:rsidR="005453A4" w:rsidRDefault="005453A4" w:rsidP="005453A4"/>
        </w:tc>
        <w:tc>
          <w:tcPr>
            <w:tcW w:w="6946" w:type="dxa"/>
          </w:tcPr>
          <w:p w14:paraId="6754E4A0" w14:textId="77777777" w:rsidR="005453A4" w:rsidRPr="000F39B5" w:rsidRDefault="005453A4" w:rsidP="005453A4">
            <w:pPr>
              <w:pStyle w:val="Lijstalinea"/>
              <w:numPr>
                <w:ilvl w:val="1"/>
                <w:numId w:val="22"/>
              </w:numPr>
            </w:pPr>
            <w:proofErr w:type="spellStart"/>
            <w:r w:rsidRPr="000F39B5">
              <w:t>communicatie</w:t>
            </w:r>
            <w:proofErr w:type="spellEnd"/>
            <w:r w:rsidRPr="000F39B5">
              <w:t>;</w:t>
            </w:r>
          </w:p>
        </w:tc>
      </w:tr>
      <w:tr w:rsidR="005453A4" w:rsidRPr="000F39B5" w14:paraId="43064FBD" w14:textId="77777777" w:rsidTr="00DE47C9">
        <w:tc>
          <w:tcPr>
            <w:tcW w:w="704" w:type="dxa"/>
          </w:tcPr>
          <w:p w14:paraId="5BC51F09" w14:textId="77777777" w:rsidR="005453A4" w:rsidRDefault="005453A4" w:rsidP="005453A4"/>
        </w:tc>
        <w:tc>
          <w:tcPr>
            <w:tcW w:w="6946" w:type="dxa"/>
          </w:tcPr>
          <w:p w14:paraId="34448099" w14:textId="77777777" w:rsidR="005453A4" w:rsidRPr="000F39B5" w:rsidRDefault="005453A4" w:rsidP="005453A4">
            <w:pPr>
              <w:pStyle w:val="Lijstalinea"/>
              <w:numPr>
                <w:ilvl w:val="1"/>
                <w:numId w:val="22"/>
              </w:numPr>
            </w:pPr>
            <w:r w:rsidRPr="000F39B5">
              <w:t xml:space="preserve">software </w:t>
            </w:r>
            <w:proofErr w:type="spellStart"/>
            <w:r w:rsidRPr="000F39B5">
              <w:t>versie</w:t>
            </w:r>
            <w:proofErr w:type="spellEnd"/>
            <w:r w:rsidRPr="000F39B5">
              <w:t>;</w:t>
            </w:r>
          </w:p>
        </w:tc>
      </w:tr>
      <w:tr w:rsidR="005453A4" w:rsidRPr="000F39B5" w14:paraId="6933C737" w14:textId="77777777" w:rsidTr="00DE47C9">
        <w:tc>
          <w:tcPr>
            <w:tcW w:w="704" w:type="dxa"/>
          </w:tcPr>
          <w:p w14:paraId="642DDD8D" w14:textId="77777777" w:rsidR="005453A4" w:rsidRDefault="005453A4" w:rsidP="005453A4"/>
        </w:tc>
        <w:tc>
          <w:tcPr>
            <w:tcW w:w="6946" w:type="dxa"/>
          </w:tcPr>
          <w:p w14:paraId="4E994689" w14:textId="77777777" w:rsidR="005453A4" w:rsidRPr="000F39B5" w:rsidRDefault="005453A4" w:rsidP="005453A4">
            <w:pPr>
              <w:pStyle w:val="Lijstalinea"/>
              <w:numPr>
                <w:ilvl w:val="1"/>
                <w:numId w:val="22"/>
              </w:numPr>
            </w:pPr>
            <w:r w:rsidRPr="000F39B5">
              <w:t xml:space="preserve">firmware </w:t>
            </w:r>
            <w:proofErr w:type="spellStart"/>
            <w:r w:rsidRPr="000F39B5">
              <w:t>versie</w:t>
            </w:r>
            <w:proofErr w:type="spellEnd"/>
            <w:r w:rsidRPr="000F39B5">
              <w:t>;</w:t>
            </w:r>
          </w:p>
        </w:tc>
      </w:tr>
      <w:tr w:rsidR="005453A4" w:rsidRPr="000F39B5" w14:paraId="5A9312F0" w14:textId="77777777" w:rsidTr="00DE47C9">
        <w:tc>
          <w:tcPr>
            <w:tcW w:w="704" w:type="dxa"/>
          </w:tcPr>
          <w:p w14:paraId="026E73D5" w14:textId="77777777" w:rsidR="005453A4" w:rsidRDefault="005453A4" w:rsidP="005453A4"/>
        </w:tc>
        <w:tc>
          <w:tcPr>
            <w:tcW w:w="6946" w:type="dxa"/>
          </w:tcPr>
          <w:p w14:paraId="625E669A" w14:textId="77777777" w:rsidR="005453A4" w:rsidRPr="000F39B5" w:rsidRDefault="005453A4" w:rsidP="005453A4">
            <w:pPr>
              <w:pStyle w:val="Lijstalinea"/>
              <w:numPr>
                <w:ilvl w:val="1"/>
                <w:numId w:val="22"/>
              </w:numPr>
            </w:pPr>
            <w:r w:rsidRPr="000F39B5">
              <w:t>controller;</w:t>
            </w:r>
          </w:p>
        </w:tc>
      </w:tr>
      <w:tr w:rsidR="005453A4" w:rsidRPr="000F39B5" w14:paraId="1BF9F99E" w14:textId="77777777" w:rsidTr="00DE47C9">
        <w:tc>
          <w:tcPr>
            <w:tcW w:w="704" w:type="dxa"/>
          </w:tcPr>
          <w:p w14:paraId="574A6EBB" w14:textId="77777777" w:rsidR="005453A4" w:rsidRDefault="005453A4" w:rsidP="005453A4"/>
        </w:tc>
        <w:tc>
          <w:tcPr>
            <w:tcW w:w="6946" w:type="dxa"/>
          </w:tcPr>
          <w:p w14:paraId="5D86EB33" w14:textId="77777777" w:rsidR="005453A4" w:rsidRPr="000F39B5" w:rsidRDefault="005453A4" w:rsidP="005453A4">
            <w:pPr>
              <w:pStyle w:val="Lijstalinea"/>
              <w:numPr>
                <w:ilvl w:val="1"/>
                <w:numId w:val="22"/>
              </w:numPr>
            </w:pPr>
            <w:r w:rsidRPr="000F39B5">
              <w:t xml:space="preserve">PLC </w:t>
            </w:r>
            <w:proofErr w:type="spellStart"/>
            <w:r w:rsidRPr="000F39B5">
              <w:t>Programma</w:t>
            </w:r>
            <w:proofErr w:type="spellEnd"/>
            <w:r w:rsidRPr="000F39B5">
              <w:t>;</w:t>
            </w:r>
          </w:p>
        </w:tc>
      </w:tr>
      <w:tr w:rsidR="005453A4" w:rsidRPr="000F39B5" w14:paraId="4EDC1AE1" w14:textId="77777777" w:rsidTr="00DE47C9">
        <w:tc>
          <w:tcPr>
            <w:tcW w:w="704" w:type="dxa"/>
          </w:tcPr>
          <w:p w14:paraId="5FE9E010" w14:textId="77777777" w:rsidR="005453A4" w:rsidRDefault="005453A4" w:rsidP="005453A4">
            <w:r>
              <w:t>v</w:t>
            </w:r>
          </w:p>
        </w:tc>
        <w:tc>
          <w:tcPr>
            <w:tcW w:w="6946" w:type="dxa"/>
          </w:tcPr>
          <w:p w14:paraId="2A45B276" w14:textId="77777777" w:rsidR="005453A4" w:rsidRPr="000F39B5" w:rsidRDefault="005453A4" w:rsidP="005453A4">
            <w:pPr>
              <w:pStyle w:val="Lijstalinea"/>
              <w:numPr>
                <w:ilvl w:val="1"/>
                <w:numId w:val="22"/>
              </w:numPr>
            </w:pPr>
            <w:proofErr w:type="gramStart"/>
            <w:r w:rsidRPr="000F39B5">
              <w:t>storing</w:t>
            </w:r>
            <w:proofErr w:type="gramEnd"/>
            <w:r w:rsidRPr="000F39B5">
              <w:t xml:space="preserve"> reset.</w:t>
            </w:r>
          </w:p>
        </w:tc>
      </w:tr>
      <w:tr w:rsidR="005453A4" w:rsidRPr="000F39B5" w14:paraId="167B00BC" w14:textId="77777777" w:rsidTr="00DE47C9">
        <w:tc>
          <w:tcPr>
            <w:tcW w:w="704" w:type="dxa"/>
          </w:tcPr>
          <w:p w14:paraId="6D00048D" w14:textId="77777777" w:rsidR="005453A4" w:rsidRDefault="005453A4" w:rsidP="005453A4"/>
        </w:tc>
        <w:tc>
          <w:tcPr>
            <w:tcW w:w="6946" w:type="dxa"/>
          </w:tcPr>
          <w:p w14:paraId="34BB74C2" w14:textId="77777777" w:rsidR="005453A4" w:rsidRPr="000F39B5" w:rsidRDefault="005453A4" w:rsidP="005453A4">
            <w:pPr>
              <w:pStyle w:val="Lijstalinea"/>
              <w:ind w:left="0"/>
              <w:rPr>
                <w:lang w:val="nl-NL"/>
              </w:rPr>
            </w:pPr>
          </w:p>
        </w:tc>
      </w:tr>
      <w:tr w:rsidR="005453A4" w:rsidRPr="000F39B5" w14:paraId="7C15AB01" w14:textId="77777777" w:rsidTr="00DE47C9">
        <w:tc>
          <w:tcPr>
            <w:tcW w:w="704" w:type="dxa"/>
          </w:tcPr>
          <w:p w14:paraId="07D7E000" w14:textId="77777777" w:rsidR="005453A4" w:rsidRDefault="005453A4" w:rsidP="005453A4"/>
        </w:tc>
        <w:tc>
          <w:tcPr>
            <w:tcW w:w="6946" w:type="dxa"/>
          </w:tcPr>
          <w:p w14:paraId="7FB92036" w14:textId="77777777" w:rsidR="005453A4" w:rsidRPr="000F39B5" w:rsidRDefault="005453A4" w:rsidP="005453A4">
            <w:pPr>
              <w:rPr>
                <w:u w:val="single"/>
              </w:rPr>
            </w:pPr>
            <w:r w:rsidRPr="000F39B5">
              <w:rPr>
                <w:u w:val="single"/>
              </w:rPr>
              <w:t>Steunaccu’s</w:t>
            </w:r>
            <w:r>
              <w:rPr>
                <w:u w:val="single"/>
              </w:rPr>
              <w:t xml:space="preserve"> </w:t>
            </w:r>
            <w:r w:rsidRPr="000F39B5">
              <w:rPr>
                <w:u w:val="single"/>
              </w:rPr>
              <w:t>(RAM batterij)</w:t>
            </w:r>
          </w:p>
        </w:tc>
      </w:tr>
      <w:tr w:rsidR="005453A4" w:rsidRPr="000F39B5" w14:paraId="60552FE6" w14:textId="77777777" w:rsidTr="00DE47C9">
        <w:tc>
          <w:tcPr>
            <w:tcW w:w="704" w:type="dxa"/>
          </w:tcPr>
          <w:p w14:paraId="664E3B13" w14:textId="77777777" w:rsidR="005453A4" w:rsidRDefault="005453A4" w:rsidP="005453A4"/>
        </w:tc>
        <w:tc>
          <w:tcPr>
            <w:tcW w:w="6946" w:type="dxa"/>
          </w:tcPr>
          <w:p w14:paraId="623D2F87" w14:textId="77777777" w:rsidR="005453A4" w:rsidRPr="000F39B5" w:rsidRDefault="005453A4" w:rsidP="005453A4">
            <w:pPr>
              <w:pStyle w:val="Lijstalinea"/>
              <w:numPr>
                <w:ilvl w:val="1"/>
                <w:numId w:val="22"/>
              </w:numPr>
            </w:pPr>
            <w:proofErr w:type="spellStart"/>
            <w:r w:rsidRPr="000F39B5">
              <w:t>productie</w:t>
            </w:r>
            <w:proofErr w:type="spellEnd"/>
            <w:r w:rsidRPr="000F39B5">
              <w:t xml:space="preserve"> datum;</w:t>
            </w:r>
          </w:p>
        </w:tc>
      </w:tr>
      <w:tr w:rsidR="005453A4" w:rsidRPr="000F39B5" w14:paraId="172B18B7" w14:textId="77777777" w:rsidTr="00DE47C9">
        <w:tc>
          <w:tcPr>
            <w:tcW w:w="704" w:type="dxa"/>
          </w:tcPr>
          <w:p w14:paraId="3F1B6CF0" w14:textId="77777777" w:rsidR="005453A4" w:rsidRDefault="005453A4" w:rsidP="005453A4"/>
        </w:tc>
        <w:tc>
          <w:tcPr>
            <w:tcW w:w="6946" w:type="dxa"/>
          </w:tcPr>
          <w:p w14:paraId="1A2EF99F" w14:textId="77777777" w:rsidR="005453A4" w:rsidRPr="000F39B5" w:rsidRDefault="005453A4" w:rsidP="005453A4">
            <w:pPr>
              <w:pStyle w:val="Lijstalinea"/>
              <w:numPr>
                <w:ilvl w:val="1"/>
                <w:numId w:val="22"/>
              </w:numPr>
              <w:rPr>
                <w:lang w:val="nl-NL"/>
              </w:rPr>
            </w:pPr>
            <w:r w:rsidRPr="000F39B5">
              <w:rPr>
                <w:lang w:val="nl-NL"/>
              </w:rPr>
              <w:t>meten c.q. aflezen van klemspanning;</w:t>
            </w:r>
          </w:p>
        </w:tc>
      </w:tr>
      <w:tr w:rsidR="005453A4" w:rsidRPr="000F39B5" w14:paraId="06A1DDEC" w14:textId="77777777" w:rsidTr="00DE47C9">
        <w:tc>
          <w:tcPr>
            <w:tcW w:w="704" w:type="dxa"/>
          </w:tcPr>
          <w:p w14:paraId="6B5FD0B0" w14:textId="77777777" w:rsidR="005453A4" w:rsidRDefault="005453A4" w:rsidP="005453A4"/>
        </w:tc>
        <w:tc>
          <w:tcPr>
            <w:tcW w:w="6946" w:type="dxa"/>
          </w:tcPr>
          <w:p w14:paraId="55D5D038" w14:textId="77777777" w:rsidR="005453A4" w:rsidRPr="000F39B5" w:rsidRDefault="005453A4" w:rsidP="005453A4">
            <w:pPr>
              <w:pStyle w:val="Lijstalinea"/>
              <w:numPr>
                <w:ilvl w:val="1"/>
                <w:numId w:val="22"/>
              </w:numPr>
              <w:rPr>
                <w:lang w:val="nl-NL"/>
              </w:rPr>
            </w:pPr>
            <w:r w:rsidRPr="000F39B5">
              <w:rPr>
                <w:lang w:val="nl-NL"/>
              </w:rPr>
              <w:t>meten c.q. aflezen van capaciteit.</w:t>
            </w:r>
          </w:p>
        </w:tc>
      </w:tr>
      <w:tr w:rsidR="005453A4" w:rsidRPr="000F39B5" w14:paraId="39C1C51A" w14:textId="77777777" w:rsidTr="00DE47C9">
        <w:tc>
          <w:tcPr>
            <w:tcW w:w="704" w:type="dxa"/>
          </w:tcPr>
          <w:p w14:paraId="0ACB5797" w14:textId="77777777" w:rsidR="005453A4" w:rsidRDefault="005453A4" w:rsidP="005453A4"/>
        </w:tc>
        <w:tc>
          <w:tcPr>
            <w:tcW w:w="6946" w:type="dxa"/>
          </w:tcPr>
          <w:p w14:paraId="35EBFFD1" w14:textId="77777777" w:rsidR="005453A4" w:rsidRPr="000F39B5" w:rsidRDefault="005453A4" w:rsidP="005453A4">
            <w:pPr>
              <w:spacing w:line="240" w:lineRule="auto"/>
            </w:pPr>
          </w:p>
        </w:tc>
      </w:tr>
      <w:tr w:rsidR="005453A4" w:rsidRPr="000F39B5" w14:paraId="5296FB45" w14:textId="77777777" w:rsidTr="00DE47C9">
        <w:tc>
          <w:tcPr>
            <w:tcW w:w="704" w:type="dxa"/>
          </w:tcPr>
          <w:p w14:paraId="59B3378F" w14:textId="77777777" w:rsidR="005453A4" w:rsidRDefault="005453A4" w:rsidP="005453A4"/>
        </w:tc>
        <w:tc>
          <w:tcPr>
            <w:tcW w:w="6946" w:type="dxa"/>
          </w:tcPr>
          <w:p w14:paraId="4B673CDE" w14:textId="77777777" w:rsidR="005453A4" w:rsidRPr="000F39B5" w:rsidRDefault="005453A4" w:rsidP="005453A4">
            <w:pPr>
              <w:rPr>
                <w:u w:val="single"/>
              </w:rPr>
            </w:pPr>
            <w:r w:rsidRPr="000F39B5">
              <w:rPr>
                <w:u w:val="single"/>
              </w:rPr>
              <w:t>Hulpkasten</w:t>
            </w:r>
          </w:p>
        </w:tc>
      </w:tr>
      <w:tr w:rsidR="005453A4" w:rsidRPr="000F39B5" w14:paraId="5E1EA576" w14:textId="77777777" w:rsidTr="00DE47C9">
        <w:tc>
          <w:tcPr>
            <w:tcW w:w="704" w:type="dxa"/>
          </w:tcPr>
          <w:p w14:paraId="0532721E" w14:textId="77777777" w:rsidR="005453A4" w:rsidRDefault="005453A4" w:rsidP="005453A4"/>
        </w:tc>
        <w:tc>
          <w:tcPr>
            <w:tcW w:w="6946" w:type="dxa"/>
          </w:tcPr>
          <w:p w14:paraId="7B509986" w14:textId="77777777" w:rsidR="005453A4" w:rsidRPr="000F39B5" w:rsidRDefault="005453A4" w:rsidP="005453A4">
            <w:pPr>
              <w:pStyle w:val="Lijstalinea"/>
              <w:numPr>
                <w:ilvl w:val="1"/>
                <w:numId w:val="22"/>
              </w:numPr>
            </w:pPr>
            <w:proofErr w:type="spellStart"/>
            <w:r w:rsidRPr="000F39B5">
              <w:t>harmonische</w:t>
            </w:r>
            <w:proofErr w:type="spellEnd"/>
            <w:r w:rsidRPr="000F39B5">
              <w:t xml:space="preserve"> filter </w:t>
            </w:r>
            <w:proofErr w:type="spellStart"/>
            <w:r w:rsidRPr="000F39B5">
              <w:t>controle</w:t>
            </w:r>
            <w:proofErr w:type="spellEnd"/>
            <w:r w:rsidRPr="000F39B5">
              <w:t>;</w:t>
            </w:r>
          </w:p>
        </w:tc>
      </w:tr>
      <w:tr w:rsidR="005453A4" w:rsidRPr="000F39B5" w14:paraId="7C2EA10C" w14:textId="77777777" w:rsidTr="00DE47C9">
        <w:tc>
          <w:tcPr>
            <w:tcW w:w="704" w:type="dxa"/>
          </w:tcPr>
          <w:p w14:paraId="58BE7C67" w14:textId="77777777" w:rsidR="005453A4" w:rsidRDefault="005453A4" w:rsidP="005453A4"/>
        </w:tc>
        <w:tc>
          <w:tcPr>
            <w:tcW w:w="6946" w:type="dxa"/>
          </w:tcPr>
          <w:p w14:paraId="1EB761C6" w14:textId="77777777" w:rsidR="005453A4" w:rsidRPr="000F39B5" w:rsidRDefault="005453A4" w:rsidP="005453A4">
            <w:pPr>
              <w:pStyle w:val="Lijstalinea"/>
              <w:numPr>
                <w:ilvl w:val="1"/>
                <w:numId w:val="22"/>
              </w:numPr>
            </w:pPr>
            <w:proofErr w:type="spellStart"/>
            <w:r w:rsidRPr="000F39B5">
              <w:t>stoffilter</w:t>
            </w:r>
            <w:proofErr w:type="spellEnd"/>
            <w:r w:rsidRPr="000F39B5">
              <w:t xml:space="preserve"> </w:t>
            </w:r>
            <w:proofErr w:type="spellStart"/>
            <w:r w:rsidRPr="000F39B5">
              <w:t>reiniging</w:t>
            </w:r>
            <w:proofErr w:type="spellEnd"/>
            <w:r w:rsidRPr="000F39B5">
              <w:t>;</w:t>
            </w:r>
          </w:p>
        </w:tc>
      </w:tr>
      <w:tr w:rsidR="005453A4" w:rsidRPr="000F39B5" w14:paraId="437AF634" w14:textId="77777777" w:rsidTr="00DE47C9">
        <w:tc>
          <w:tcPr>
            <w:tcW w:w="704" w:type="dxa"/>
          </w:tcPr>
          <w:p w14:paraId="23E54B70" w14:textId="77777777" w:rsidR="005453A4" w:rsidRDefault="005453A4" w:rsidP="005453A4"/>
        </w:tc>
        <w:tc>
          <w:tcPr>
            <w:tcW w:w="6946" w:type="dxa"/>
          </w:tcPr>
          <w:p w14:paraId="2E8BC7C1" w14:textId="77777777" w:rsidR="005453A4" w:rsidRPr="000F39B5" w:rsidRDefault="005453A4" w:rsidP="005453A4">
            <w:pPr>
              <w:pStyle w:val="Lijstalinea"/>
              <w:numPr>
                <w:ilvl w:val="1"/>
                <w:numId w:val="22"/>
              </w:numPr>
            </w:pPr>
            <w:proofErr w:type="spellStart"/>
            <w:proofErr w:type="gramStart"/>
            <w:r w:rsidRPr="000F39B5">
              <w:t>verdeelkast</w:t>
            </w:r>
            <w:proofErr w:type="spellEnd"/>
            <w:proofErr w:type="gramEnd"/>
            <w:r w:rsidRPr="000F39B5">
              <w:t xml:space="preserve"> </w:t>
            </w:r>
            <w:proofErr w:type="spellStart"/>
            <w:r w:rsidRPr="000F39B5">
              <w:t>controle</w:t>
            </w:r>
            <w:proofErr w:type="spellEnd"/>
            <w:r w:rsidRPr="000F39B5">
              <w:t>.</w:t>
            </w:r>
          </w:p>
        </w:tc>
      </w:tr>
      <w:tr w:rsidR="005453A4" w:rsidRPr="000F39B5" w14:paraId="1C8357FB" w14:textId="77777777" w:rsidTr="00DE47C9">
        <w:tc>
          <w:tcPr>
            <w:tcW w:w="704" w:type="dxa"/>
          </w:tcPr>
          <w:p w14:paraId="5F44007B" w14:textId="77777777" w:rsidR="005453A4" w:rsidRDefault="005453A4" w:rsidP="005453A4"/>
        </w:tc>
        <w:tc>
          <w:tcPr>
            <w:tcW w:w="6946" w:type="dxa"/>
          </w:tcPr>
          <w:p w14:paraId="4ED3557C" w14:textId="77777777" w:rsidR="005453A4" w:rsidRPr="000F39B5" w:rsidRDefault="005453A4" w:rsidP="005453A4"/>
        </w:tc>
      </w:tr>
      <w:tr w:rsidR="005453A4" w:rsidRPr="000F39B5" w14:paraId="5B71F902" w14:textId="77777777" w:rsidTr="00DE47C9">
        <w:tc>
          <w:tcPr>
            <w:tcW w:w="704" w:type="dxa"/>
          </w:tcPr>
          <w:p w14:paraId="75D2FB2B" w14:textId="77777777" w:rsidR="005453A4" w:rsidRDefault="005453A4" w:rsidP="005453A4">
            <w:r>
              <w:t>v</w:t>
            </w:r>
          </w:p>
        </w:tc>
        <w:tc>
          <w:tcPr>
            <w:tcW w:w="6946" w:type="dxa"/>
          </w:tcPr>
          <w:p w14:paraId="39FA894C" w14:textId="77777777" w:rsidR="005453A4" w:rsidRPr="000F39B5" w:rsidRDefault="005453A4" w:rsidP="005453A4">
            <w:pPr>
              <w:rPr>
                <w:u w:val="single"/>
              </w:rPr>
            </w:pPr>
            <w:r w:rsidRPr="000F39B5">
              <w:rPr>
                <w:u w:val="single"/>
              </w:rPr>
              <w:t>Overige</w:t>
            </w:r>
          </w:p>
        </w:tc>
      </w:tr>
      <w:tr w:rsidR="005453A4" w:rsidRPr="000F39B5" w14:paraId="7A8AA64B" w14:textId="77777777" w:rsidTr="00DE47C9">
        <w:tc>
          <w:tcPr>
            <w:tcW w:w="704" w:type="dxa"/>
          </w:tcPr>
          <w:p w14:paraId="3E6A97BF" w14:textId="77777777" w:rsidR="005453A4" w:rsidRDefault="005453A4" w:rsidP="005453A4">
            <w:r>
              <w:t>v</w:t>
            </w:r>
          </w:p>
        </w:tc>
        <w:tc>
          <w:tcPr>
            <w:tcW w:w="6946" w:type="dxa"/>
          </w:tcPr>
          <w:p w14:paraId="1A4C41F2" w14:textId="77777777" w:rsidR="005453A4" w:rsidRPr="000F39B5" w:rsidRDefault="005453A4" w:rsidP="005453A4">
            <w:pPr>
              <w:pStyle w:val="Lijstalinea"/>
              <w:numPr>
                <w:ilvl w:val="1"/>
                <w:numId w:val="22"/>
              </w:numPr>
              <w:rPr>
                <w:lang w:val="nl-NL"/>
              </w:rPr>
            </w:pPr>
            <w:r w:rsidRPr="000F39B5">
              <w:rPr>
                <w:lang w:val="nl-NL"/>
              </w:rPr>
              <w:t>overige door de fabrikant voorgeschreven controles;</w:t>
            </w:r>
          </w:p>
        </w:tc>
      </w:tr>
      <w:tr w:rsidR="005453A4" w:rsidRPr="000F39B5" w14:paraId="117E01E3" w14:textId="77777777" w:rsidTr="00DE47C9">
        <w:tc>
          <w:tcPr>
            <w:tcW w:w="704" w:type="dxa"/>
          </w:tcPr>
          <w:p w14:paraId="341A9318" w14:textId="77777777" w:rsidR="005453A4" w:rsidRDefault="005453A4" w:rsidP="005453A4">
            <w:r>
              <w:t>v</w:t>
            </w:r>
          </w:p>
        </w:tc>
        <w:tc>
          <w:tcPr>
            <w:tcW w:w="6946" w:type="dxa"/>
          </w:tcPr>
          <w:p w14:paraId="7A89BF54" w14:textId="77777777" w:rsidR="005453A4" w:rsidRPr="000F39B5" w:rsidRDefault="005453A4" w:rsidP="005453A4">
            <w:pPr>
              <w:pStyle w:val="Lijstalinea"/>
              <w:numPr>
                <w:ilvl w:val="1"/>
                <w:numId w:val="22"/>
              </w:numPr>
              <w:rPr>
                <w:lang w:val="nl-NL"/>
              </w:rPr>
            </w:pPr>
            <w:r w:rsidRPr="000F39B5">
              <w:rPr>
                <w:lang w:val="nl-NL"/>
              </w:rPr>
              <w:t>uitwendige beschadigingen en losse onderdelen en niet opgeruimde gereedschappen;</w:t>
            </w:r>
          </w:p>
        </w:tc>
      </w:tr>
      <w:tr w:rsidR="005453A4" w:rsidRPr="000F39B5" w14:paraId="72E1024B" w14:textId="77777777" w:rsidTr="00DE47C9">
        <w:tc>
          <w:tcPr>
            <w:tcW w:w="704" w:type="dxa"/>
          </w:tcPr>
          <w:p w14:paraId="2A1B2B6C" w14:textId="77777777" w:rsidR="005453A4" w:rsidRDefault="005453A4" w:rsidP="005453A4"/>
        </w:tc>
        <w:tc>
          <w:tcPr>
            <w:tcW w:w="6946" w:type="dxa"/>
          </w:tcPr>
          <w:p w14:paraId="6F5D8C6C" w14:textId="77777777" w:rsidR="005453A4" w:rsidRPr="000F39B5" w:rsidRDefault="005453A4" w:rsidP="005453A4">
            <w:pPr>
              <w:pStyle w:val="Lijstalinea"/>
              <w:numPr>
                <w:ilvl w:val="1"/>
                <w:numId w:val="22"/>
              </w:numPr>
            </w:pPr>
            <w:proofErr w:type="spellStart"/>
            <w:r w:rsidRPr="000F39B5">
              <w:t>reiniging</w:t>
            </w:r>
            <w:proofErr w:type="spellEnd"/>
            <w:r w:rsidRPr="000F39B5">
              <w:t xml:space="preserve"> No break </w:t>
            </w:r>
            <w:proofErr w:type="spellStart"/>
            <w:r w:rsidRPr="000F39B5">
              <w:t>installatie</w:t>
            </w:r>
            <w:proofErr w:type="spellEnd"/>
            <w:r w:rsidRPr="000F39B5">
              <w:t>;</w:t>
            </w:r>
          </w:p>
        </w:tc>
      </w:tr>
      <w:tr w:rsidR="005453A4" w:rsidRPr="000F39B5" w14:paraId="6EBD05CF" w14:textId="77777777" w:rsidTr="00DE47C9">
        <w:tc>
          <w:tcPr>
            <w:tcW w:w="704" w:type="dxa"/>
          </w:tcPr>
          <w:p w14:paraId="3D21E936" w14:textId="77777777" w:rsidR="005453A4" w:rsidRDefault="005453A4" w:rsidP="005453A4"/>
        </w:tc>
        <w:tc>
          <w:tcPr>
            <w:tcW w:w="6946" w:type="dxa"/>
          </w:tcPr>
          <w:p w14:paraId="58FCA118" w14:textId="77777777" w:rsidR="005453A4" w:rsidRPr="000F39B5" w:rsidRDefault="005453A4" w:rsidP="005453A4">
            <w:pPr>
              <w:pStyle w:val="Lijstalinea"/>
              <w:numPr>
                <w:ilvl w:val="1"/>
                <w:numId w:val="22"/>
              </w:numPr>
            </w:pPr>
            <w:proofErr w:type="spellStart"/>
            <w:r w:rsidRPr="000F39B5">
              <w:t>aanwezige</w:t>
            </w:r>
            <w:proofErr w:type="spellEnd"/>
            <w:r w:rsidRPr="000F39B5">
              <w:t xml:space="preserve"> </w:t>
            </w:r>
            <w:proofErr w:type="spellStart"/>
            <w:r w:rsidRPr="000F39B5">
              <w:t>ruimtekoeling</w:t>
            </w:r>
            <w:proofErr w:type="spellEnd"/>
            <w:r w:rsidRPr="000F39B5">
              <w:t>/</w:t>
            </w:r>
            <w:proofErr w:type="spellStart"/>
            <w:r w:rsidRPr="000F39B5">
              <w:t>soort</w:t>
            </w:r>
            <w:proofErr w:type="spellEnd"/>
            <w:r w:rsidRPr="000F39B5">
              <w:t>;</w:t>
            </w:r>
          </w:p>
        </w:tc>
      </w:tr>
      <w:tr w:rsidR="005453A4" w:rsidRPr="000F39B5" w14:paraId="156E8D7D" w14:textId="77777777" w:rsidTr="00DE47C9">
        <w:tc>
          <w:tcPr>
            <w:tcW w:w="704" w:type="dxa"/>
          </w:tcPr>
          <w:p w14:paraId="6494CC36" w14:textId="77777777" w:rsidR="005453A4" w:rsidRDefault="005453A4" w:rsidP="005453A4"/>
        </w:tc>
        <w:tc>
          <w:tcPr>
            <w:tcW w:w="6946" w:type="dxa"/>
          </w:tcPr>
          <w:p w14:paraId="3B6B10C1" w14:textId="77777777" w:rsidR="005453A4" w:rsidRPr="000F39B5" w:rsidRDefault="005453A4" w:rsidP="005453A4">
            <w:pPr>
              <w:pStyle w:val="Lijstalinea"/>
              <w:numPr>
                <w:ilvl w:val="1"/>
                <w:numId w:val="22"/>
              </w:numPr>
            </w:pPr>
            <w:proofErr w:type="spellStart"/>
            <w:r w:rsidRPr="000F39B5">
              <w:t>draaiuren</w:t>
            </w:r>
            <w:proofErr w:type="spellEnd"/>
            <w:r w:rsidRPr="000F39B5">
              <w:t xml:space="preserve"> No break </w:t>
            </w:r>
            <w:proofErr w:type="spellStart"/>
            <w:r w:rsidRPr="000F39B5">
              <w:t>installatie</w:t>
            </w:r>
            <w:proofErr w:type="spellEnd"/>
            <w:r w:rsidRPr="000F39B5">
              <w:t>;</w:t>
            </w:r>
          </w:p>
        </w:tc>
      </w:tr>
      <w:tr w:rsidR="005453A4" w:rsidRPr="000F39B5" w14:paraId="39E96274" w14:textId="77777777" w:rsidTr="00DE47C9">
        <w:tc>
          <w:tcPr>
            <w:tcW w:w="704" w:type="dxa"/>
          </w:tcPr>
          <w:p w14:paraId="4D36B1ED" w14:textId="77777777" w:rsidR="005453A4" w:rsidRDefault="005453A4" w:rsidP="005453A4">
            <w:r>
              <w:t>v</w:t>
            </w:r>
          </w:p>
        </w:tc>
        <w:tc>
          <w:tcPr>
            <w:tcW w:w="6946" w:type="dxa"/>
          </w:tcPr>
          <w:p w14:paraId="4654AFCF" w14:textId="77777777" w:rsidR="005453A4" w:rsidRPr="000F39B5" w:rsidRDefault="005453A4" w:rsidP="005453A4">
            <w:pPr>
              <w:pStyle w:val="Lijstalinea"/>
              <w:numPr>
                <w:ilvl w:val="1"/>
                <w:numId w:val="22"/>
              </w:numPr>
            </w:pPr>
            <w:proofErr w:type="spellStart"/>
            <w:r w:rsidRPr="000F39B5">
              <w:t>werking</w:t>
            </w:r>
            <w:proofErr w:type="spellEnd"/>
            <w:r w:rsidRPr="000F39B5">
              <w:t xml:space="preserve"> display;</w:t>
            </w:r>
          </w:p>
        </w:tc>
      </w:tr>
      <w:tr w:rsidR="005453A4" w:rsidRPr="000F39B5" w14:paraId="21111B9F" w14:textId="77777777" w:rsidTr="00DE47C9">
        <w:tc>
          <w:tcPr>
            <w:tcW w:w="704" w:type="dxa"/>
          </w:tcPr>
          <w:p w14:paraId="4972D634" w14:textId="77777777" w:rsidR="005453A4" w:rsidRDefault="005453A4" w:rsidP="005453A4">
            <w:r>
              <w:t>v</w:t>
            </w:r>
          </w:p>
        </w:tc>
        <w:tc>
          <w:tcPr>
            <w:tcW w:w="6946" w:type="dxa"/>
          </w:tcPr>
          <w:p w14:paraId="55906F77" w14:textId="77777777" w:rsidR="005453A4" w:rsidRPr="000F39B5" w:rsidRDefault="005453A4" w:rsidP="005453A4">
            <w:pPr>
              <w:pStyle w:val="Lijstalinea"/>
              <w:numPr>
                <w:ilvl w:val="1"/>
                <w:numId w:val="22"/>
              </w:numPr>
            </w:pPr>
            <w:proofErr w:type="spellStart"/>
            <w:proofErr w:type="gramStart"/>
            <w:r w:rsidRPr="000F39B5">
              <w:t>controle</w:t>
            </w:r>
            <w:proofErr w:type="spellEnd"/>
            <w:r w:rsidRPr="000F39B5">
              <w:t>/</w:t>
            </w:r>
            <w:proofErr w:type="spellStart"/>
            <w:r w:rsidRPr="000F39B5">
              <w:t>invullen</w:t>
            </w:r>
            <w:proofErr w:type="spellEnd"/>
            <w:proofErr w:type="gramEnd"/>
            <w:r w:rsidRPr="000F39B5">
              <w:t xml:space="preserve"> </w:t>
            </w:r>
            <w:proofErr w:type="spellStart"/>
            <w:r w:rsidRPr="000F39B5">
              <w:t>logboek</w:t>
            </w:r>
            <w:proofErr w:type="spellEnd"/>
            <w:r w:rsidRPr="000F39B5">
              <w:t>.</w:t>
            </w:r>
          </w:p>
        </w:tc>
      </w:tr>
    </w:tbl>
    <w:p w14:paraId="285D721D" w14:textId="77777777" w:rsidR="00597DA0" w:rsidRPr="00597DA0" w:rsidRDefault="00597DA0" w:rsidP="00597DA0"/>
    <w:p w14:paraId="23EF83BA" w14:textId="77777777" w:rsidR="00ED2369" w:rsidRDefault="00ED2369" w:rsidP="00ED2369">
      <w:pPr>
        <w:pStyle w:val="RapportNiveau2"/>
      </w:pPr>
      <w:bookmarkStart w:id="16" w:name="_Toc73692347"/>
      <w:r>
        <w:t>Visuele controle</w:t>
      </w:r>
      <w:bookmarkEnd w:id="16"/>
      <w:r>
        <w:t xml:space="preserve"> </w:t>
      </w:r>
    </w:p>
    <w:p w14:paraId="369D2B19" w14:textId="77777777" w:rsidR="00A67608" w:rsidRDefault="00A67608" w:rsidP="00A67608">
      <w:r>
        <w:t>Aan dynamische no-breaks moeten minimaal alle</w:t>
      </w:r>
      <w:r w:rsidRPr="00F23379">
        <w:t xml:space="preserve"> volgende visuele controles worden uitgevoerd</w:t>
      </w:r>
      <w:r>
        <w:t xml:space="preserve"> t</w:t>
      </w:r>
      <w:r w:rsidRPr="002A78BB">
        <w:t>ijdens</w:t>
      </w:r>
      <w:r w:rsidRPr="00F23379">
        <w:t xml:space="preserve"> </w:t>
      </w:r>
      <w:r w:rsidR="00A25679">
        <w:t>het jaarlijkse onderhoud/</w:t>
      </w:r>
      <w:r w:rsidRPr="00F23379">
        <w:t xml:space="preserve"> inspecti</w:t>
      </w:r>
      <w:r>
        <w:t>e</w:t>
      </w:r>
      <w:r w:rsidRPr="009A5E69">
        <w:rPr>
          <w:rStyle w:val="Voetnootmarkering"/>
          <w:color w:val="auto"/>
          <w:szCs w:val="20"/>
        </w:rPr>
        <w:footnoteReference w:id="6"/>
      </w:r>
      <w:r w:rsidRPr="009A5E69">
        <w:rPr>
          <w:color w:val="auto"/>
        </w:rPr>
        <w:t>.</w:t>
      </w:r>
      <w:r>
        <w:t xml:space="preserve"> De kolom ‘2m’ geeft de werkzaamheden aan die uitgevoerd moeten worden bij het 2-maandelijkse onderhoud/ inspectie</w:t>
      </w:r>
      <w:r w:rsidRPr="00F23379">
        <w:t>:</w:t>
      </w:r>
    </w:p>
    <w:p w14:paraId="468B1E38" w14:textId="77777777" w:rsidR="00477247" w:rsidRDefault="00477247" w:rsidP="00ED2369"/>
    <w:tbl>
      <w:tblPr>
        <w:tblStyle w:val="Tabelraster"/>
        <w:tblW w:w="7650" w:type="dxa"/>
        <w:tblLook w:val="04A0" w:firstRow="1" w:lastRow="0" w:firstColumn="1" w:lastColumn="0" w:noHBand="0" w:noVBand="1"/>
      </w:tblPr>
      <w:tblGrid>
        <w:gridCol w:w="562"/>
        <w:gridCol w:w="7088"/>
      </w:tblGrid>
      <w:tr w:rsidR="00A67608" w:rsidRPr="00477247" w14:paraId="36DA3DA9" w14:textId="77777777" w:rsidTr="00A67608">
        <w:tc>
          <w:tcPr>
            <w:tcW w:w="562" w:type="dxa"/>
          </w:tcPr>
          <w:p w14:paraId="621336C3" w14:textId="77777777" w:rsidR="00A67608" w:rsidRPr="00D611C4" w:rsidRDefault="00A67608" w:rsidP="00477247">
            <w:r w:rsidRPr="00D611C4">
              <w:lastRenderedPageBreak/>
              <w:t>2m</w:t>
            </w:r>
          </w:p>
        </w:tc>
        <w:tc>
          <w:tcPr>
            <w:tcW w:w="7088" w:type="dxa"/>
          </w:tcPr>
          <w:p w14:paraId="1628D0AD" w14:textId="77777777" w:rsidR="00A67608" w:rsidRPr="00477247" w:rsidRDefault="00A67608" w:rsidP="00477247">
            <w:pPr>
              <w:rPr>
                <w:bCs/>
                <w:iCs/>
                <w:u w:val="single"/>
              </w:rPr>
            </w:pPr>
          </w:p>
        </w:tc>
      </w:tr>
      <w:tr w:rsidR="005453A4" w:rsidRPr="00477247" w14:paraId="61A9C963" w14:textId="77777777" w:rsidTr="00A67608">
        <w:tc>
          <w:tcPr>
            <w:tcW w:w="562" w:type="dxa"/>
          </w:tcPr>
          <w:p w14:paraId="6D7C5ACD" w14:textId="77777777" w:rsidR="005453A4" w:rsidRDefault="005453A4" w:rsidP="005453A4">
            <w:r>
              <w:t>v</w:t>
            </w:r>
          </w:p>
        </w:tc>
        <w:tc>
          <w:tcPr>
            <w:tcW w:w="7088" w:type="dxa"/>
          </w:tcPr>
          <w:p w14:paraId="56B46594" w14:textId="77777777" w:rsidR="005453A4" w:rsidRPr="00477247" w:rsidRDefault="005453A4" w:rsidP="005453A4">
            <w:pPr>
              <w:rPr>
                <w:bCs/>
                <w:iCs/>
                <w:u w:val="single"/>
              </w:rPr>
            </w:pPr>
            <w:r w:rsidRPr="00477247">
              <w:rPr>
                <w:bCs/>
                <w:iCs/>
                <w:u w:val="single"/>
              </w:rPr>
              <w:t>Diesel motor</w:t>
            </w:r>
          </w:p>
        </w:tc>
      </w:tr>
      <w:tr w:rsidR="005453A4" w:rsidRPr="00477247" w14:paraId="253E1C0D" w14:textId="77777777" w:rsidTr="00A67608">
        <w:tc>
          <w:tcPr>
            <w:tcW w:w="562" w:type="dxa"/>
          </w:tcPr>
          <w:p w14:paraId="499FC703" w14:textId="77777777" w:rsidR="005453A4" w:rsidRDefault="005453A4" w:rsidP="005453A4"/>
        </w:tc>
        <w:tc>
          <w:tcPr>
            <w:tcW w:w="7088" w:type="dxa"/>
          </w:tcPr>
          <w:p w14:paraId="11A29516" w14:textId="77777777" w:rsidR="005453A4" w:rsidRPr="00477247" w:rsidRDefault="005453A4" w:rsidP="005453A4">
            <w:pPr>
              <w:pStyle w:val="Lijstalinea"/>
              <w:numPr>
                <w:ilvl w:val="1"/>
                <w:numId w:val="22"/>
              </w:numPr>
            </w:pPr>
            <w:proofErr w:type="spellStart"/>
            <w:r w:rsidRPr="00477247">
              <w:t>algehele</w:t>
            </w:r>
            <w:proofErr w:type="spellEnd"/>
            <w:r w:rsidRPr="00477247">
              <w:t xml:space="preserve"> </w:t>
            </w:r>
            <w:proofErr w:type="spellStart"/>
            <w:r w:rsidRPr="00477247">
              <w:t>conditie</w:t>
            </w:r>
            <w:proofErr w:type="spellEnd"/>
          </w:p>
        </w:tc>
      </w:tr>
      <w:tr w:rsidR="005453A4" w:rsidRPr="00477247" w14:paraId="3A1321FB" w14:textId="77777777" w:rsidTr="00A67608">
        <w:tc>
          <w:tcPr>
            <w:tcW w:w="562" w:type="dxa"/>
          </w:tcPr>
          <w:p w14:paraId="5AC6D4E5" w14:textId="77777777" w:rsidR="005453A4" w:rsidRDefault="005453A4" w:rsidP="005453A4"/>
        </w:tc>
        <w:tc>
          <w:tcPr>
            <w:tcW w:w="7088" w:type="dxa"/>
          </w:tcPr>
          <w:p w14:paraId="18E23B8C" w14:textId="77777777" w:rsidR="005453A4" w:rsidRPr="00477247" w:rsidRDefault="005453A4" w:rsidP="005453A4">
            <w:pPr>
              <w:pStyle w:val="Lijstalinea"/>
              <w:numPr>
                <w:ilvl w:val="1"/>
                <w:numId w:val="22"/>
              </w:numPr>
            </w:pPr>
            <w:proofErr w:type="spellStart"/>
            <w:r w:rsidRPr="00477247">
              <w:t>cilinderblok</w:t>
            </w:r>
            <w:proofErr w:type="spellEnd"/>
            <w:r w:rsidRPr="00477247">
              <w:t xml:space="preserve"> </w:t>
            </w:r>
            <w:proofErr w:type="spellStart"/>
            <w:r w:rsidRPr="00477247">
              <w:t>en</w:t>
            </w:r>
            <w:proofErr w:type="spellEnd"/>
            <w:r w:rsidRPr="00477247">
              <w:t xml:space="preserve"> </w:t>
            </w:r>
            <w:proofErr w:type="spellStart"/>
            <w:r w:rsidRPr="00477247">
              <w:t>koppen</w:t>
            </w:r>
            <w:proofErr w:type="spellEnd"/>
          </w:p>
        </w:tc>
      </w:tr>
      <w:tr w:rsidR="005453A4" w:rsidRPr="00477247" w14:paraId="69D56AD9" w14:textId="77777777" w:rsidTr="00A67608">
        <w:tc>
          <w:tcPr>
            <w:tcW w:w="562" w:type="dxa"/>
          </w:tcPr>
          <w:p w14:paraId="0B0B75E6" w14:textId="77777777" w:rsidR="005453A4" w:rsidRDefault="005453A4" w:rsidP="005453A4"/>
        </w:tc>
        <w:tc>
          <w:tcPr>
            <w:tcW w:w="7088" w:type="dxa"/>
          </w:tcPr>
          <w:p w14:paraId="51B6B89E" w14:textId="77777777" w:rsidR="005453A4" w:rsidRPr="00477247" w:rsidRDefault="005453A4" w:rsidP="005453A4">
            <w:pPr>
              <w:pStyle w:val="Lijstalinea"/>
              <w:numPr>
                <w:ilvl w:val="1"/>
                <w:numId w:val="22"/>
              </w:numPr>
            </w:pPr>
            <w:proofErr w:type="spellStart"/>
            <w:r w:rsidRPr="00477247">
              <w:t>uitlaatsysteem</w:t>
            </w:r>
            <w:proofErr w:type="spellEnd"/>
            <w:r w:rsidRPr="00477247">
              <w:t xml:space="preserve"> </w:t>
            </w:r>
          </w:p>
        </w:tc>
      </w:tr>
      <w:tr w:rsidR="005453A4" w:rsidRPr="00477247" w14:paraId="743B4F38" w14:textId="77777777" w:rsidTr="00A67608">
        <w:tc>
          <w:tcPr>
            <w:tcW w:w="562" w:type="dxa"/>
          </w:tcPr>
          <w:p w14:paraId="3B7104C9" w14:textId="77777777" w:rsidR="005453A4" w:rsidRDefault="005453A4" w:rsidP="005453A4"/>
        </w:tc>
        <w:tc>
          <w:tcPr>
            <w:tcW w:w="7088" w:type="dxa"/>
          </w:tcPr>
          <w:p w14:paraId="79D179D1" w14:textId="77777777" w:rsidR="005453A4" w:rsidRPr="00477247" w:rsidRDefault="005453A4" w:rsidP="005453A4">
            <w:pPr>
              <w:pStyle w:val="Lijstalinea"/>
              <w:numPr>
                <w:ilvl w:val="1"/>
                <w:numId w:val="22"/>
              </w:numPr>
            </w:pPr>
            <w:proofErr w:type="spellStart"/>
            <w:r w:rsidRPr="00477247">
              <w:t>luchtfilters</w:t>
            </w:r>
            <w:proofErr w:type="spellEnd"/>
          </w:p>
        </w:tc>
      </w:tr>
      <w:tr w:rsidR="005453A4" w:rsidRPr="00477247" w14:paraId="699586E7" w14:textId="77777777" w:rsidTr="00A67608">
        <w:tc>
          <w:tcPr>
            <w:tcW w:w="562" w:type="dxa"/>
          </w:tcPr>
          <w:p w14:paraId="225B00C5" w14:textId="77777777" w:rsidR="005453A4" w:rsidRDefault="005453A4" w:rsidP="005453A4"/>
        </w:tc>
        <w:tc>
          <w:tcPr>
            <w:tcW w:w="7088" w:type="dxa"/>
          </w:tcPr>
          <w:p w14:paraId="18394EED" w14:textId="77777777" w:rsidR="005453A4" w:rsidRPr="00477247" w:rsidRDefault="005453A4" w:rsidP="005453A4">
            <w:pPr>
              <w:pStyle w:val="Lijstalinea"/>
              <w:numPr>
                <w:ilvl w:val="1"/>
                <w:numId w:val="22"/>
              </w:numPr>
            </w:pPr>
            <w:proofErr w:type="spellStart"/>
            <w:r w:rsidRPr="00477247">
              <w:t>brandstof</w:t>
            </w:r>
            <w:proofErr w:type="spellEnd"/>
            <w:r w:rsidRPr="00477247">
              <w:t xml:space="preserve"> pomp</w:t>
            </w:r>
          </w:p>
        </w:tc>
      </w:tr>
      <w:tr w:rsidR="005453A4" w:rsidRPr="00477247" w14:paraId="2B54F56D" w14:textId="77777777" w:rsidTr="00A67608">
        <w:tc>
          <w:tcPr>
            <w:tcW w:w="562" w:type="dxa"/>
          </w:tcPr>
          <w:p w14:paraId="28653D96" w14:textId="77777777" w:rsidR="005453A4" w:rsidRDefault="005453A4" w:rsidP="005453A4"/>
        </w:tc>
        <w:tc>
          <w:tcPr>
            <w:tcW w:w="7088" w:type="dxa"/>
          </w:tcPr>
          <w:p w14:paraId="4EF86C06" w14:textId="77777777" w:rsidR="005453A4" w:rsidRPr="00477247" w:rsidRDefault="005453A4" w:rsidP="005453A4">
            <w:pPr>
              <w:pStyle w:val="Lijstalinea"/>
              <w:numPr>
                <w:ilvl w:val="1"/>
                <w:numId w:val="22"/>
              </w:numPr>
            </w:pPr>
            <w:proofErr w:type="spellStart"/>
            <w:r w:rsidRPr="00477247">
              <w:t>brandstoffilter</w:t>
            </w:r>
            <w:proofErr w:type="spellEnd"/>
          </w:p>
        </w:tc>
      </w:tr>
      <w:tr w:rsidR="005453A4" w:rsidRPr="00477247" w14:paraId="659D7DED" w14:textId="77777777" w:rsidTr="00A67608">
        <w:tc>
          <w:tcPr>
            <w:tcW w:w="562" w:type="dxa"/>
          </w:tcPr>
          <w:p w14:paraId="755828DE" w14:textId="77777777" w:rsidR="005453A4" w:rsidRDefault="005453A4" w:rsidP="005453A4"/>
        </w:tc>
        <w:tc>
          <w:tcPr>
            <w:tcW w:w="7088" w:type="dxa"/>
          </w:tcPr>
          <w:p w14:paraId="5224B76C" w14:textId="77777777" w:rsidR="005453A4" w:rsidRPr="00477247" w:rsidRDefault="005453A4" w:rsidP="005453A4">
            <w:pPr>
              <w:pStyle w:val="Lijstalinea"/>
              <w:numPr>
                <w:ilvl w:val="1"/>
                <w:numId w:val="22"/>
              </w:numPr>
            </w:pPr>
            <w:proofErr w:type="spellStart"/>
            <w:r w:rsidRPr="00477247">
              <w:t>afsluiters</w:t>
            </w:r>
            <w:proofErr w:type="spellEnd"/>
          </w:p>
        </w:tc>
      </w:tr>
      <w:tr w:rsidR="005453A4" w:rsidRPr="00477247" w14:paraId="12A6F759" w14:textId="77777777" w:rsidTr="00A67608">
        <w:tc>
          <w:tcPr>
            <w:tcW w:w="562" w:type="dxa"/>
          </w:tcPr>
          <w:p w14:paraId="65F4E92D" w14:textId="77777777" w:rsidR="005453A4" w:rsidRDefault="005453A4" w:rsidP="005453A4"/>
        </w:tc>
        <w:tc>
          <w:tcPr>
            <w:tcW w:w="7088" w:type="dxa"/>
          </w:tcPr>
          <w:p w14:paraId="7FA25BC1" w14:textId="77777777" w:rsidR="005453A4" w:rsidRPr="00477247" w:rsidRDefault="005453A4" w:rsidP="005453A4">
            <w:pPr>
              <w:pStyle w:val="Lijstalinea"/>
              <w:numPr>
                <w:ilvl w:val="1"/>
                <w:numId w:val="22"/>
              </w:numPr>
            </w:pPr>
            <w:proofErr w:type="spellStart"/>
            <w:r w:rsidRPr="00477247">
              <w:t>startmotor</w:t>
            </w:r>
            <w:proofErr w:type="spellEnd"/>
          </w:p>
        </w:tc>
      </w:tr>
      <w:tr w:rsidR="005453A4" w:rsidRPr="00477247" w14:paraId="454AA538" w14:textId="77777777" w:rsidTr="00A67608">
        <w:tc>
          <w:tcPr>
            <w:tcW w:w="562" w:type="dxa"/>
          </w:tcPr>
          <w:p w14:paraId="2A6BCB1A" w14:textId="77777777" w:rsidR="005453A4" w:rsidRDefault="005453A4" w:rsidP="005453A4"/>
        </w:tc>
        <w:tc>
          <w:tcPr>
            <w:tcW w:w="7088" w:type="dxa"/>
          </w:tcPr>
          <w:p w14:paraId="045B8003" w14:textId="77777777" w:rsidR="005453A4" w:rsidRPr="00477247" w:rsidRDefault="005453A4" w:rsidP="005453A4">
            <w:pPr>
              <w:pStyle w:val="Lijstalinea"/>
              <w:numPr>
                <w:ilvl w:val="1"/>
                <w:numId w:val="22"/>
              </w:numPr>
            </w:pPr>
            <w:proofErr w:type="spellStart"/>
            <w:r w:rsidRPr="00477247">
              <w:t>koeling</w:t>
            </w:r>
            <w:proofErr w:type="spellEnd"/>
            <w:r w:rsidRPr="00477247">
              <w:t>(</w:t>
            </w:r>
            <w:proofErr w:type="spellStart"/>
            <w:r w:rsidRPr="00477247">
              <w:t>systeem</w:t>
            </w:r>
            <w:proofErr w:type="spellEnd"/>
            <w:r w:rsidRPr="00477247">
              <w:t>)</w:t>
            </w:r>
          </w:p>
        </w:tc>
      </w:tr>
      <w:tr w:rsidR="005453A4" w:rsidRPr="00477247" w14:paraId="5CE920C8" w14:textId="77777777" w:rsidTr="00A67608">
        <w:tc>
          <w:tcPr>
            <w:tcW w:w="562" w:type="dxa"/>
          </w:tcPr>
          <w:p w14:paraId="5BB11CAD" w14:textId="77777777" w:rsidR="005453A4" w:rsidRDefault="005453A4" w:rsidP="005453A4"/>
        </w:tc>
        <w:tc>
          <w:tcPr>
            <w:tcW w:w="7088" w:type="dxa"/>
          </w:tcPr>
          <w:p w14:paraId="34A5EFB1" w14:textId="77777777" w:rsidR="005453A4" w:rsidRPr="00477247" w:rsidRDefault="005453A4" w:rsidP="005453A4">
            <w:pPr>
              <w:pStyle w:val="Lijstalinea"/>
              <w:numPr>
                <w:ilvl w:val="1"/>
                <w:numId w:val="22"/>
              </w:numPr>
            </w:pPr>
            <w:proofErr w:type="spellStart"/>
            <w:r w:rsidRPr="00477247">
              <w:t>koelwaterthermostaat</w:t>
            </w:r>
            <w:proofErr w:type="spellEnd"/>
          </w:p>
        </w:tc>
      </w:tr>
      <w:tr w:rsidR="005453A4" w:rsidRPr="00477247" w14:paraId="055299A1" w14:textId="77777777" w:rsidTr="00A67608">
        <w:tc>
          <w:tcPr>
            <w:tcW w:w="562" w:type="dxa"/>
          </w:tcPr>
          <w:p w14:paraId="769B7D6F" w14:textId="77777777" w:rsidR="005453A4" w:rsidRDefault="005453A4" w:rsidP="005453A4">
            <w:r>
              <w:t>v</w:t>
            </w:r>
          </w:p>
        </w:tc>
        <w:tc>
          <w:tcPr>
            <w:tcW w:w="7088" w:type="dxa"/>
          </w:tcPr>
          <w:p w14:paraId="4627F0ED" w14:textId="77777777" w:rsidR="005453A4" w:rsidRPr="00477247" w:rsidRDefault="005453A4" w:rsidP="005453A4">
            <w:pPr>
              <w:pStyle w:val="Lijstalinea"/>
              <w:numPr>
                <w:ilvl w:val="1"/>
                <w:numId w:val="22"/>
              </w:numPr>
            </w:pPr>
            <w:proofErr w:type="spellStart"/>
            <w:r w:rsidRPr="00477247">
              <w:t>alle</w:t>
            </w:r>
            <w:proofErr w:type="spellEnd"/>
            <w:r w:rsidRPr="00477247">
              <w:t xml:space="preserve"> </w:t>
            </w:r>
            <w:proofErr w:type="spellStart"/>
            <w:r w:rsidRPr="00477247">
              <w:t>slangen</w:t>
            </w:r>
            <w:proofErr w:type="spellEnd"/>
          </w:p>
        </w:tc>
      </w:tr>
      <w:tr w:rsidR="005453A4" w:rsidRPr="00477247" w14:paraId="2EFE60EC" w14:textId="77777777" w:rsidTr="00A67608">
        <w:tc>
          <w:tcPr>
            <w:tcW w:w="562" w:type="dxa"/>
          </w:tcPr>
          <w:p w14:paraId="4CDC6DAF" w14:textId="77777777" w:rsidR="005453A4" w:rsidRDefault="005453A4" w:rsidP="005453A4"/>
        </w:tc>
        <w:tc>
          <w:tcPr>
            <w:tcW w:w="7088" w:type="dxa"/>
          </w:tcPr>
          <w:p w14:paraId="3F68B541" w14:textId="77777777" w:rsidR="005453A4" w:rsidRPr="00477247" w:rsidRDefault="005453A4" w:rsidP="005453A4">
            <w:pPr>
              <w:pStyle w:val="Lijstalinea"/>
              <w:numPr>
                <w:ilvl w:val="1"/>
                <w:numId w:val="22"/>
              </w:numPr>
            </w:pPr>
            <w:proofErr w:type="spellStart"/>
            <w:r w:rsidRPr="00477247">
              <w:t>voorverwarmer</w:t>
            </w:r>
            <w:proofErr w:type="spellEnd"/>
          </w:p>
        </w:tc>
      </w:tr>
      <w:tr w:rsidR="005453A4" w:rsidRPr="00477247" w14:paraId="428AFCEE" w14:textId="77777777" w:rsidTr="00A67608">
        <w:tc>
          <w:tcPr>
            <w:tcW w:w="562" w:type="dxa"/>
          </w:tcPr>
          <w:p w14:paraId="6FD8FD32" w14:textId="77777777" w:rsidR="005453A4" w:rsidRDefault="005453A4" w:rsidP="005453A4"/>
        </w:tc>
        <w:tc>
          <w:tcPr>
            <w:tcW w:w="7088" w:type="dxa"/>
          </w:tcPr>
          <w:p w14:paraId="72766198" w14:textId="77777777" w:rsidR="005453A4" w:rsidRPr="00477247" w:rsidRDefault="005453A4" w:rsidP="005453A4">
            <w:pPr>
              <w:pStyle w:val="Lijstalinea"/>
              <w:numPr>
                <w:ilvl w:val="1"/>
                <w:numId w:val="22"/>
              </w:numPr>
            </w:pPr>
            <w:proofErr w:type="spellStart"/>
            <w:r w:rsidRPr="00477247">
              <w:t>oliefilter</w:t>
            </w:r>
            <w:proofErr w:type="spellEnd"/>
          </w:p>
        </w:tc>
      </w:tr>
      <w:tr w:rsidR="005453A4" w:rsidRPr="00477247" w14:paraId="17D3C754" w14:textId="77777777" w:rsidTr="00A67608">
        <w:tc>
          <w:tcPr>
            <w:tcW w:w="562" w:type="dxa"/>
          </w:tcPr>
          <w:p w14:paraId="691601E9" w14:textId="77777777" w:rsidR="005453A4" w:rsidRDefault="005453A4" w:rsidP="005453A4"/>
        </w:tc>
        <w:tc>
          <w:tcPr>
            <w:tcW w:w="7088" w:type="dxa"/>
          </w:tcPr>
          <w:p w14:paraId="0C54447B" w14:textId="77777777" w:rsidR="005453A4" w:rsidRPr="00477247" w:rsidRDefault="005453A4" w:rsidP="005453A4">
            <w:pPr>
              <w:pStyle w:val="Lijstalinea"/>
              <w:numPr>
                <w:ilvl w:val="1"/>
                <w:numId w:val="22"/>
              </w:numPr>
            </w:pPr>
            <w:proofErr w:type="spellStart"/>
            <w:r w:rsidRPr="00477247">
              <w:t>olie</w:t>
            </w:r>
            <w:proofErr w:type="spellEnd"/>
            <w:r w:rsidRPr="00477247">
              <w:t xml:space="preserve"> </w:t>
            </w:r>
            <w:proofErr w:type="spellStart"/>
            <w:r w:rsidRPr="00477247">
              <w:t>niveaus</w:t>
            </w:r>
            <w:proofErr w:type="spellEnd"/>
          </w:p>
        </w:tc>
      </w:tr>
      <w:tr w:rsidR="005453A4" w:rsidRPr="00477247" w14:paraId="2F656A41" w14:textId="77777777" w:rsidTr="00A67608">
        <w:tc>
          <w:tcPr>
            <w:tcW w:w="562" w:type="dxa"/>
          </w:tcPr>
          <w:p w14:paraId="32928E2D" w14:textId="77777777" w:rsidR="005453A4" w:rsidRDefault="005453A4" w:rsidP="005453A4"/>
        </w:tc>
        <w:tc>
          <w:tcPr>
            <w:tcW w:w="7088" w:type="dxa"/>
          </w:tcPr>
          <w:p w14:paraId="3B6511B7" w14:textId="77777777" w:rsidR="005453A4" w:rsidRPr="00477247" w:rsidRDefault="005453A4" w:rsidP="005453A4">
            <w:pPr>
              <w:pStyle w:val="Lijstalinea"/>
              <w:numPr>
                <w:ilvl w:val="1"/>
                <w:numId w:val="22"/>
              </w:numPr>
            </w:pPr>
            <w:proofErr w:type="spellStart"/>
            <w:r w:rsidRPr="00477247">
              <w:t>transmissie</w:t>
            </w:r>
            <w:proofErr w:type="spellEnd"/>
            <w:r w:rsidRPr="00477247">
              <w:t xml:space="preserve"> </w:t>
            </w:r>
            <w:proofErr w:type="spellStart"/>
            <w:r w:rsidRPr="00477247">
              <w:t>flexibele</w:t>
            </w:r>
            <w:proofErr w:type="spellEnd"/>
            <w:r w:rsidRPr="00477247">
              <w:t xml:space="preserve"> </w:t>
            </w:r>
            <w:proofErr w:type="spellStart"/>
            <w:r w:rsidRPr="00477247">
              <w:t>koppeling</w:t>
            </w:r>
            <w:proofErr w:type="spellEnd"/>
          </w:p>
        </w:tc>
      </w:tr>
      <w:tr w:rsidR="005453A4" w:rsidRPr="00477247" w14:paraId="5AC4A3AA" w14:textId="77777777" w:rsidTr="00A67608">
        <w:tc>
          <w:tcPr>
            <w:tcW w:w="562" w:type="dxa"/>
          </w:tcPr>
          <w:p w14:paraId="60AA121C" w14:textId="77777777" w:rsidR="005453A4" w:rsidRDefault="005453A4" w:rsidP="005453A4"/>
        </w:tc>
        <w:tc>
          <w:tcPr>
            <w:tcW w:w="7088" w:type="dxa"/>
          </w:tcPr>
          <w:p w14:paraId="7785957C" w14:textId="77777777" w:rsidR="005453A4" w:rsidRPr="00477247" w:rsidRDefault="005453A4" w:rsidP="005453A4">
            <w:pPr>
              <w:pStyle w:val="Lijstalinea"/>
              <w:numPr>
                <w:ilvl w:val="1"/>
                <w:numId w:val="22"/>
              </w:numPr>
            </w:pPr>
            <w:proofErr w:type="spellStart"/>
            <w:r w:rsidRPr="00477247">
              <w:t>elektrische</w:t>
            </w:r>
            <w:proofErr w:type="spellEnd"/>
            <w:r w:rsidRPr="00477247">
              <w:t xml:space="preserve"> </w:t>
            </w:r>
            <w:proofErr w:type="spellStart"/>
            <w:r w:rsidRPr="00477247">
              <w:t>verbindingen</w:t>
            </w:r>
            <w:proofErr w:type="spellEnd"/>
          </w:p>
        </w:tc>
      </w:tr>
      <w:tr w:rsidR="005453A4" w:rsidRPr="00477247" w14:paraId="3D7F8275" w14:textId="77777777" w:rsidTr="00A67608">
        <w:tc>
          <w:tcPr>
            <w:tcW w:w="562" w:type="dxa"/>
          </w:tcPr>
          <w:p w14:paraId="44C7A712" w14:textId="77777777" w:rsidR="005453A4" w:rsidRDefault="005453A4" w:rsidP="005453A4"/>
        </w:tc>
        <w:tc>
          <w:tcPr>
            <w:tcW w:w="7088" w:type="dxa"/>
          </w:tcPr>
          <w:p w14:paraId="3A61301C" w14:textId="77777777" w:rsidR="005453A4" w:rsidRPr="00477247" w:rsidRDefault="005453A4" w:rsidP="005453A4">
            <w:pPr>
              <w:pStyle w:val="Lijstalinea"/>
              <w:numPr>
                <w:ilvl w:val="1"/>
                <w:numId w:val="22"/>
              </w:numPr>
            </w:pPr>
            <w:r w:rsidRPr="00477247">
              <w:t xml:space="preserve">dynamo </w:t>
            </w:r>
            <w:proofErr w:type="spellStart"/>
            <w:r w:rsidRPr="00477247">
              <w:t>riem</w:t>
            </w:r>
            <w:proofErr w:type="spellEnd"/>
          </w:p>
        </w:tc>
      </w:tr>
      <w:tr w:rsidR="005453A4" w:rsidRPr="00477247" w14:paraId="18A8F119" w14:textId="77777777" w:rsidTr="00A67608">
        <w:tc>
          <w:tcPr>
            <w:tcW w:w="562" w:type="dxa"/>
          </w:tcPr>
          <w:p w14:paraId="5FBC85A3" w14:textId="77777777" w:rsidR="005453A4" w:rsidRDefault="005453A4" w:rsidP="005453A4"/>
        </w:tc>
        <w:tc>
          <w:tcPr>
            <w:tcW w:w="7088" w:type="dxa"/>
          </w:tcPr>
          <w:p w14:paraId="5E5FB4D3" w14:textId="77777777" w:rsidR="005453A4" w:rsidRPr="00477247" w:rsidRDefault="005453A4" w:rsidP="005453A4">
            <w:pPr>
              <w:pStyle w:val="Lijstalinea"/>
              <w:numPr>
                <w:ilvl w:val="1"/>
                <w:numId w:val="22"/>
              </w:numPr>
            </w:pPr>
            <w:proofErr w:type="spellStart"/>
            <w:r w:rsidRPr="00477247">
              <w:t>carterontluchting</w:t>
            </w:r>
            <w:proofErr w:type="spellEnd"/>
          </w:p>
        </w:tc>
      </w:tr>
      <w:tr w:rsidR="005453A4" w:rsidRPr="00477247" w14:paraId="6C9021D2" w14:textId="77777777" w:rsidTr="00A67608">
        <w:tc>
          <w:tcPr>
            <w:tcW w:w="562" w:type="dxa"/>
          </w:tcPr>
          <w:p w14:paraId="24361BE2" w14:textId="77777777" w:rsidR="005453A4" w:rsidRDefault="005453A4" w:rsidP="005453A4"/>
        </w:tc>
        <w:tc>
          <w:tcPr>
            <w:tcW w:w="7088" w:type="dxa"/>
          </w:tcPr>
          <w:p w14:paraId="4AD871BC" w14:textId="77777777" w:rsidR="005453A4" w:rsidRPr="00477247" w:rsidRDefault="005453A4" w:rsidP="005453A4">
            <w:pPr>
              <w:pStyle w:val="Lijstalinea"/>
              <w:numPr>
                <w:ilvl w:val="1"/>
                <w:numId w:val="22"/>
              </w:numPr>
            </w:pPr>
            <w:proofErr w:type="spellStart"/>
            <w:r w:rsidRPr="00477247">
              <w:t>flexibele</w:t>
            </w:r>
            <w:proofErr w:type="spellEnd"/>
            <w:r w:rsidRPr="00477247">
              <w:t xml:space="preserve"> </w:t>
            </w:r>
            <w:proofErr w:type="spellStart"/>
            <w:r w:rsidRPr="00477247">
              <w:t>uitlaatkoppeling</w:t>
            </w:r>
            <w:proofErr w:type="spellEnd"/>
          </w:p>
        </w:tc>
      </w:tr>
      <w:tr w:rsidR="005453A4" w:rsidRPr="00477247" w14:paraId="743D1AD7" w14:textId="77777777" w:rsidTr="00A67608">
        <w:tc>
          <w:tcPr>
            <w:tcW w:w="562" w:type="dxa"/>
          </w:tcPr>
          <w:p w14:paraId="706E5E09" w14:textId="77777777" w:rsidR="005453A4" w:rsidRDefault="005453A4" w:rsidP="005453A4"/>
        </w:tc>
        <w:tc>
          <w:tcPr>
            <w:tcW w:w="7088" w:type="dxa"/>
          </w:tcPr>
          <w:p w14:paraId="551A7D13" w14:textId="77777777" w:rsidR="005453A4" w:rsidRPr="00477247" w:rsidRDefault="005453A4" w:rsidP="005453A4">
            <w:pPr>
              <w:pStyle w:val="Lijstalinea"/>
              <w:numPr>
                <w:ilvl w:val="1"/>
                <w:numId w:val="22"/>
              </w:numPr>
            </w:pPr>
            <w:proofErr w:type="gramStart"/>
            <w:r w:rsidRPr="00477247">
              <w:t>pick</w:t>
            </w:r>
            <w:proofErr w:type="gramEnd"/>
            <w:r w:rsidRPr="00477247">
              <w:t xml:space="preserve"> up sensor.</w:t>
            </w:r>
          </w:p>
        </w:tc>
      </w:tr>
      <w:tr w:rsidR="005453A4" w:rsidRPr="00477247" w14:paraId="7717339E" w14:textId="77777777" w:rsidTr="00A67608">
        <w:tc>
          <w:tcPr>
            <w:tcW w:w="562" w:type="dxa"/>
          </w:tcPr>
          <w:p w14:paraId="673B9B3F" w14:textId="77777777" w:rsidR="005453A4" w:rsidRDefault="005453A4" w:rsidP="005453A4"/>
        </w:tc>
        <w:tc>
          <w:tcPr>
            <w:tcW w:w="7088" w:type="dxa"/>
          </w:tcPr>
          <w:p w14:paraId="74BFA483" w14:textId="77777777" w:rsidR="005453A4" w:rsidRPr="00477247" w:rsidRDefault="005453A4" w:rsidP="005453A4">
            <w:pPr>
              <w:pStyle w:val="Lijstalinea"/>
              <w:ind w:left="0"/>
              <w:rPr>
                <w:u w:val="single"/>
                <w:lang w:val="nl-NL"/>
              </w:rPr>
            </w:pPr>
          </w:p>
        </w:tc>
      </w:tr>
      <w:tr w:rsidR="005453A4" w:rsidRPr="00477247" w14:paraId="22E37E57" w14:textId="77777777" w:rsidTr="00A67608">
        <w:tc>
          <w:tcPr>
            <w:tcW w:w="562" w:type="dxa"/>
          </w:tcPr>
          <w:p w14:paraId="50242251" w14:textId="77777777" w:rsidR="005453A4" w:rsidRDefault="005453A4" w:rsidP="005453A4"/>
        </w:tc>
        <w:tc>
          <w:tcPr>
            <w:tcW w:w="7088" w:type="dxa"/>
          </w:tcPr>
          <w:p w14:paraId="15456940" w14:textId="77777777" w:rsidR="005453A4" w:rsidRPr="00477247" w:rsidRDefault="005453A4" w:rsidP="005453A4">
            <w:pPr>
              <w:rPr>
                <w:u w:val="single"/>
              </w:rPr>
            </w:pPr>
            <w:r w:rsidRPr="00477247">
              <w:rPr>
                <w:u w:val="single"/>
              </w:rPr>
              <w:t>Mechanische onderdelen kasten</w:t>
            </w:r>
          </w:p>
        </w:tc>
      </w:tr>
      <w:tr w:rsidR="005453A4" w:rsidRPr="00477247" w14:paraId="0556D1C7" w14:textId="77777777" w:rsidTr="00A67608">
        <w:tc>
          <w:tcPr>
            <w:tcW w:w="562" w:type="dxa"/>
          </w:tcPr>
          <w:p w14:paraId="0C728B07" w14:textId="77777777" w:rsidR="005453A4" w:rsidRDefault="005453A4" w:rsidP="005453A4"/>
        </w:tc>
        <w:tc>
          <w:tcPr>
            <w:tcW w:w="7088" w:type="dxa"/>
          </w:tcPr>
          <w:p w14:paraId="214C4098" w14:textId="77777777" w:rsidR="005453A4" w:rsidRPr="00477247" w:rsidRDefault="005453A4" w:rsidP="005453A4">
            <w:pPr>
              <w:pStyle w:val="Lijstalinea"/>
              <w:numPr>
                <w:ilvl w:val="1"/>
                <w:numId w:val="22"/>
              </w:numPr>
            </w:pPr>
            <w:proofErr w:type="spellStart"/>
            <w:r w:rsidRPr="00477247">
              <w:t>deurscharnieren</w:t>
            </w:r>
            <w:proofErr w:type="spellEnd"/>
            <w:r w:rsidRPr="00477247">
              <w:t xml:space="preserve"> </w:t>
            </w:r>
            <w:proofErr w:type="spellStart"/>
            <w:r w:rsidRPr="00477247">
              <w:t>en</w:t>
            </w:r>
            <w:proofErr w:type="spellEnd"/>
            <w:r w:rsidRPr="00477247">
              <w:t xml:space="preserve"> </w:t>
            </w:r>
            <w:proofErr w:type="spellStart"/>
            <w:r w:rsidRPr="00477247">
              <w:t>deurgrendels</w:t>
            </w:r>
            <w:proofErr w:type="spellEnd"/>
            <w:r w:rsidRPr="00477247">
              <w:t>;</w:t>
            </w:r>
          </w:p>
        </w:tc>
      </w:tr>
      <w:tr w:rsidR="005453A4" w:rsidRPr="00477247" w14:paraId="63406F9A" w14:textId="77777777" w:rsidTr="00A67608">
        <w:tc>
          <w:tcPr>
            <w:tcW w:w="562" w:type="dxa"/>
          </w:tcPr>
          <w:p w14:paraId="6EBA6880" w14:textId="77777777" w:rsidR="005453A4" w:rsidRDefault="005453A4" w:rsidP="005453A4"/>
        </w:tc>
        <w:tc>
          <w:tcPr>
            <w:tcW w:w="7088" w:type="dxa"/>
          </w:tcPr>
          <w:p w14:paraId="0047F2F6" w14:textId="77777777" w:rsidR="005453A4" w:rsidRPr="00477247" w:rsidRDefault="005453A4" w:rsidP="005453A4">
            <w:pPr>
              <w:pStyle w:val="Lijstalinea"/>
              <w:numPr>
                <w:ilvl w:val="1"/>
                <w:numId w:val="22"/>
              </w:numPr>
            </w:pPr>
            <w:proofErr w:type="spellStart"/>
            <w:r w:rsidRPr="00477247">
              <w:t>boutverbindingen</w:t>
            </w:r>
            <w:proofErr w:type="spellEnd"/>
            <w:r w:rsidRPr="00477247">
              <w:t xml:space="preserve"> </w:t>
            </w:r>
            <w:proofErr w:type="spellStart"/>
            <w:r w:rsidRPr="00477247">
              <w:t>controleren</w:t>
            </w:r>
            <w:proofErr w:type="spellEnd"/>
            <w:r w:rsidRPr="00477247">
              <w:t>;</w:t>
            </w:r>
          </w:p>
        </w:tc>
      </w:tr>
      <w:tr w:rsidR="005453A4" w:rsidRPr="00477247" w14:paraId="19E14A93" w14:textId="77777777" w:rsidTr="00A67608">
        <w:tc>
          <w:tcPr>
            <w:tcW w:w="562" w:type="dxa"/>
          </w:tcPr>
          <w:p w14:paraId="3A06558B" w14:textId="77777777" w:rsidR="005453A4" w:rsidRDefault="005453A4" w:rsidP="005453A4"/>
        </w:tc>
        <w:tc>
          <w:tcPr>
            <w:tcW w:w="7088" w:type="dxa"/>
          </w:tcPr>
          <w:p w14:paraId="200C7B42" w14:textId="77777777" w:rsidR="005453A4" w:rsidRPr="00477247" w:rsidRDefault="005453A4" w:rsidP="005453A4">
            <w:pPr>
              <w:pStyle w:val="Lijstalinea"/>
              <w:numPr>
                <w:ilvl w:val="1"/>
                <w:numId w:val="22"/>
              </w:numPr>
            </w:pPr>
            <w:proofErr w:type="spellStart"/>
            <w:r w:rsidRPr="00477247">
              <w:t>bevestigingen</w:t>
            </w:r>
            <w:proofErr w:type="spellEnd"/>
            <w:r w:rsidRPr="00477247">
              <w:t xml:space="preserve"> UPS </w:t>
            </w:r>
            <w:proofErr w:type="spellStart"/>
            <w:r w:rsidRPr="00477247">
              <w:t>controleren</w:t>
            </w:r>
            <w:proofErr w:type="spellEnd"/>
            <w:r w:rsidRPr="00477247">
              <w:t xml:space="preserve">; </w:t>
            </w:r>
          </w:p>
        </w:tc>
      </w:tr>
      <w:tr w:rsidR="005453A4" w:rsidRPr="00477247" w14:paraId="0D9F7705" w14:textId="77777777" w:rsidTr="00A67608">
        <w:tc>
          <w:tcPr>
            <w:tcW w:w="562" w:type="dxa"/>
          </w:tcPr>
          <w:p w14:paraId="72F6BAB2" w14:textId="77777777" w:rsidR="005453A4" w:rsidRDefault="005453A4" w:rsidP="005453A4"/>
        </w:tc>
        <w:tc>
          <w:tcPr>
            <w:tcW w:w="7088" w:type="dxa"/>
          </w:tcPr>
          <w:p w14:paraId="7E6541EF" w14:textId="77777777" w:rsidR="005453A4" w:rsidRPr="00477247" w:rsidRDefault="005453A4" w:rsidP="005453A4">
            <w:pPr>
              <w:pStyle w:val="Lijstalinea"/>
              <w:numPr>
                <w:ilvl w:val="1"/>
                <w:numId w:val="22"/>
              </w:numPr>
            </w:pPr>
            <w:proofErr w:type="spellStart"/>
            <w:r w:rsidRPr="00477247">
              <w:t>bevestigingen</w:t>
            </w:r>
            <w:proofErr w:type="spellEnd"/>
            <w:r w:rsidRPr="00477247">
              <w:t xml:space="preserve"> external </w:t>
            </w:r>
            <w:proofErr w:type="spellStart"/>
            <w:r w:rsidRPr="00477247">
              <w:t>Bypasskast</w:t>
            </w:r>
            <w:proofErr w:type="spellEnd"/>
            <w:r w:rsidRPr="00477247">
              <w:t>;</w:t>
            </w:r>
          </w:p>
        </w:tc>
      </w:tr>
      <w:tr w:rsidR="005453A4" w:rsidRPr="00477247" w14:paraId="2610DBF6" w14:textId="77777777" w:rsidTr="00A67608">
        <w:tc>
          <w:tcPr>
            <w:tcW w:w="562" w:type="dxa"/>
          </w:tcPr>
          <w:p w14:paraId="39A5C4C5" w14:textId="77777777" w:rsidR="005453A4" w:rsidRDefault="005453A4" w:rsidP="005453A4"/>
        </w:tc>
        <w:tc>
          <w:tcPr>
            <w:tcW w:w="7088" w:type="dxa"/>
          </w:tcPr>
          <w:p w14:paraId="277A9E1F" w14:textId="77777777" w:rsidR="005453A4" w:rsidRPr="00477247" w:rsidRDefault="005453A4" w:rsidP="005453A4">
            <w:pPr>
              <w:pStyle w:val="Lijstalinea"/>
              <w:numPr>
                <w:ilvl w:val="1"/>
                <w:numId w:val="22"/>
              </w:numPr>
            </w:pPr>
            <w:proofErr w:type="spellStart"/>
            <w:proofErr w:type="gramStart"/>
            <w:r w:rsidRPr="00477247">
              <w:t>bevestigingen</w:t>
            </w:r>
            <w:proofErr w:type="spellEnd"/>
            <w:proofErr w:type="gramEnd"/>
            <w:r w:rsidRPr="00477247">
              <w:t xml:space="preserve"> </w:t>
            </w:r>
            <w:proofErr w:type="spellStart"/>
            <w:r w:rsidRPr="00477247">
              <w:t>batterij</w:t>
            </w:r>
            <w:proofErr w:type="spellEnd"/>
            <w:r w:rsidRPr="00477247">
              <w:t xml:space="preserve"> racks.</w:t>
            </w:r>
          </w:p>
        </w:tc>
      </w:tr>
      <w:tr w:rsidR="005453A4" w:rsidRPr="00477247" w14:paraId="418DCC72" w14:textId="77777777" w:rsidTr="00A67608">
        <w:tc>
          <w:tcPr>
            <w:tcW w:w="562" w:type="dxa"/>
          </w:tcPr>
          <w:p w14:paraId="6FD337E4" w14:textId="77777777" w:rsidR="005453A4" w:rsidRDefault="005453A4" w:rsidP="005453A4"/>
        </w:tc>
        <w:tc>
          <w:tcPr>
            <w:tcW w:w="7088" w:type="dxa"/>
          </w:tcPr>
          <w:p w14:paraId="151429A1" w14:textId="77777777" w:rsidR="005453A4" w:rsidRPr="00477247" w:rsidRDefault="005453A4" w:rsidP="005453A4">
            <w:pPr>
              <w:pStyle w:val="Lijstalinea"/>
              <w:ind w:left="0"/>
              <w:rPr>
                <w:lang w:val="nl-NL"/>
              </w:rPr>
            </w:pPr>
          </w:p>
        </w:tc>
      </w:tr>
      <w:tr w:rsidR="005453A4" w:rsidRPr="00477247" w14:paraId="37894538" w14:textId="77777777" w:rsidTr="00A67608">
        <w:tc>
          <w:tcPr>
            <w:tcW w:w="562" w:type="dxa"/>
          </w:tcPr>
          <w:p w14:paraId="77E90BC6" w14:textId="77777777" w:rsidR="005453A4" w:rsidRDefault="005453A4" w:rsidP="005453A4"/>
        </w:tc>
        <w:tc>
          <w:tcPr>
            <w:tcW w:w="7088" w:type="dxa"/>
          </w:tcPr>
          <w:p w14:paraId="4275AD61" w14:textId="77777777" w:rsidR="005453A4" w:rsidRPr="00477247" w:rsidRDefault="005453A4" w:rsidP="005453A4">
            <w:pPr>
              <w:rPr>
                <w:bCs/>
                <w:iCs/>
                <w:u w:val="single"/>
              </w:rPr>
            </w:pPr>
            <w:r w:rsidRPr="00477247">
              <w:rPr>
                <w:bCs/>
                <w:iCs/>
                <w:u w:val="single"/>
              </w:rPr>
              <w:t>Mechanisch onderdelen motor</w:t>
            </w:r>
          </w:p>
        </w:tc>
      </w:tr>
      <w:tr w:rsidR="005453A4" w:rsidRPr="00477247" w14:paraId="29A540BB" w14:textId="77777777" w:rsidTr="00A67608">
        <w:tc>
          <w:tcPr>
            <w:tcW w:w="562" w:type="dxa"/>
          </w:tcPr>
          <w:p w14:paraId="28314D29" w14:textId="77777777" w:rsidR="005453A4" w:rsidRDefault="005453A4" w:rsidP="005453A4"/>
        </w:tc>
        <w:tc>
          <w:tcPr>
            <w:tcW w:w="7088" w:type="dxa"/>
          </w:tcPr>
          <w:p w14:paraId="0669F33E" w14:textId="77777777" w:rsidR="005453A4" w:rsidRPr="00477247" w:rsidRDefault="005453A4" w:rsidP="005453A4">
            <w:pPr>
              <w:pStyle w:val="Lijstalinea"/>
              <w:numPr>
                <w:ilvl w:val="1"/>
                <w:numId w:val="22"/>
              </w:numPr>
            </w:pPr>
            <w:proofErr w:type="spellStart"/>
            <w:r w:rsidRPr="00477247">
              <w:t>brandstof</w:t>
            </w:r>
            <w:proofErr w:type="spellEnd"/>
            <w:r w:rsidRPr="00477247">
              <w:t xml:space="preserve"> </w:t>
            </w:r>
            <w:proofErr w:type="spellStart"/>
            <w:r w:rsidRPr="00477247">
              <w:t>systeem</w:t>
            </w:r>
            <w:proofErr w:type="spellEnd"/>
          </w:p>
        </w:tc>
      </w:tr>
      <w:tr w:rsidR="005453A4" w:rsidRPr="00477247" w14:paraId="6751B90A" w14:textId="77777777" w:rsidTr="00A67608">
        <w:tc>
          <w:tcPr>
            <w:tcW w:w="562" w:type="dxa"/>
          </w:tcPr>
          <w:p w14:paraId="43B10A0B" w14:textId="77777777" w:rsidR="005453A4" w:rsidRDefault="005453A4" w:rsidP="005453A4"/>
        </w:tc>
        <w:tc>
          <w:tcPr>
            <w:tcW w:w="7088" w:type="dxa"/>
          </w:tcPr>
          <w:p w14:paraId="79DB261A" w14:textId="77777777" w:rsidR="005453A4" w:rsidRPr="00477247" w:rsidRDefault="005453A4" w:rsidP="005453A4">
            <w:pPr>
              <w:pStyle w:val="Lijstalinea"/>
              <w:numPr>
                <w:ilvl w:val="1"/>
                <w:numId w:val="22"/>
              </w:numPr>
            </w:pPr>
            <w:proofErr w:type="spellStart"/>
            <w:r w:rsidRPr="00477247">
              <w:t>koelsysteem</w:t>
            </w:r>
            <w:proofErr w:type="spellEnd"/>
          </w:p>
        </w:tc>
      </w:tr>
      <w:tr w:rsidR="005453A4" w:rsidRPr="00477247" w14:paraId="64AE6655" w14:textId="77777777" w:rsidTr="00A67608">
        <w:tc>
          <w:tcPr>
            <w:tcW w:w="562" w:type="dxa"/>
          </w:tcPr>
          <w:p w14:paraId="4534AFBD" w14:textId="77777777" w:rsidR="005453A4" w:rsidRDefault="005453A4" w:rsidP="005453A4"/>
        </w:tc>
        <w:tc>
          <w:tcPr>
            <w:tcW w:w="7088" w:type="dxa"/>
          </w:tcPr>
          <w:p w14:paraId="1146D036" w14:textId="77777777" w:rsidR="005453A4" w:rsidRPr="00477247" w:rsidRDefault="005453A4" w:rsidP="005453A4">
            <w:pPr>
              <w:pStyle w:val="Lijstalinea"/>
              <w:numPr>
                <w:ilvl w:val="1"/>
                <w:numId w:val="22"/>
              </w:numPr>
            </w:pPr>
            <w:proofErr w:type="spellStart"/>
            <w:r w:rsidRPr="00477247">
              <w:t>koelvloeistofpeil</w:t>
            </w:r>
            <w:proofErr w:type="spellEnd"/>
          </w:p>
        </w:tc>
      </w:tr>
      <w:tr w:rsidR="005453A4" w:rsidRPr="00477247" w14:paraId="283EC17C" w14:textId="77777777" w:rsidTr="00A67608">
        <w:tc>
          <w:tcPr>
            <w:tcW w:w="562" w:type="dxa"/>
          </w:tcPr>
          <w:p w14:paraId="1198A5FF" w14:textId="77777777" w:rsidR="005453A4" w:rsidRDefault="005453A4" w:rsidP="005453A4"/>
        </w:tc>
        <w:tc>
          <w:tcPr>
            <w:tcW w:w="7088" w:type="dxa"/>
          </w:tcPr>
          <w:p w14:paraId="2824D652" w14:textId="77777777" w:rsidR="005453A4" w:rsidRPr="00477247" w:rsidRDefault="005453A4" w:rsidP="005453A4">
            <w:pPr>
              <w:pStyle w:val="Lijstalinea"/>
              <w:numPr>
                <w:ilvl w:val="1"/>
                <w:numId w:val="22"/>
              </w:numPr>
            </w:pPr>
            <w:r w:rsidRPr="00477247">
              <w:t xml:space="preserve">AVM's </w:t>
            </w:r>
            <w:proofErr w:type="spellStart"/>
            <w:r w:rsidRPr="00477247">
              <w:t>toestand</w:t>
            </w:r>
            <w:proofErr w:type="spellEnd"/>
          </w:p>
        </w:tc>
      </w:tr>
      <w:tr w:rsidR="005453A4" w:rsidRPr="00477247" w14:paraId="3C7E04C2" w14:textId="77777777" w:rsidTr="00A67608">
        <w:tc>
          <w:tcPr>
            <w:tcW w:w="562" w:type="dxa"/>
          </w:tcPr>
          <w:p w14:paraId="0A9186A5" w14:textId="77777777" w:rsidR="005453A4" w:rsidRDefault="005453A4" w:rsidP="005453A4"/>
        </w:tc>
        <w:tc>
          <w:tcPr>
            <w:tcW w:w="7088" w:type="dxa"/>
          </w:tcPr>
          <w:p w14:paraId="0BE71E31" w14:textId="77777777" w:rsidR="005453A4" w:rsidRPr="00477247" w:rsidRDefault="005453A4" w:rsidP="005453A4">
            <w:pPr>
              <w:pStyle w:val="Lijstalinea"/>
              <w:numPr>
                <w:ilvl w:val="1"/>
                <w:numId w:val="22"/>
              </w:numPr>
            </w:pPr>
            <w:proofErr w:type="spellStart"/>
            <w:r w:rsidRPr="00477247">
              <w:t>koppelingen</w:t>
            </w:r>
            <w:proofErr w:type="spellEnd"/>
            <w:r w:rsidRPr="00477247">
              <w:t xml:space="preserve"> </w:t>
            </w:r>
            <w:proofErr w:type="spellStart"/>
            <w:r w:rsidRPr="00477247">
              <w:t>mechanisch</w:t>
            </w:r>
            <w:proofErr w:type="spellEnd"/>
          </w:p>
        </w:tc>
      </w:tr>
      <w:tr w:rsidR="005453A4" w:rsidRPr="00477247" w14:paraId="7428DEB4" w14:textId="77777777" w:rsidTr="00A67608">
        <w:tc>
          <w:tcPr>
            <w:tcW w:w="562" w:type="dxa"/>
          </w:tcPr>
          <w:p w14:paraId="498960D7" w14:textId="77777777" w:rsidR="005453A4" w:rsidRDefault="005453A4" w:rsidP="005453A4"/>
        </w:tc>
        <w:tc>
          <w:tcPr>
            <w:tcW w:w="7088" w:type="dxa"/>
          </w:tcPr>
          <w:p w14:paraId="3654F431" w14:textId="77777777" w:rsidR="005453A4" w:rsidRPr="00477247" w:rsidRDefault="005453A4" w:rsidP="005453A4">
            <w:pPr>
              <w:pStyle w:val="Lijstalinea"/>
              <w:ind w:left="0"/>
              <w:rPr>
                <w:lang w:val="nl-NL"/>
              </w:rPr>
            </w:pPr>
          </w:p>
        </w:tc>
      </w:tr>
      <w:tr w:rsidR="005453A4" w:rsidRPr="00477247" w14:paraId="57225035" w14:textId="77777777" w:rsidTr="00A67608">
        <w:tc>
          <w:tcPr>
            <w:tcW w:w="562" w:type="dxa"/>
          </w:tcPr>
          <w:p w14:paraId="5EF4969A" w14:textId="77777777" w:rsidR="005453A4" w:rsidRDefault="005453A4" w:rsidP="005453A4"/>
        </w:tc>
        <w:tc>
          <w:tcPr>
            <w:tcW w:w="7088" w:type="dxa"/>
          </w:tcPr>
          <w:p w14:paraId="68426B7C" w14:textId="77777777" w:rsidR="005453A4" w:rsidRPr="00477247" w:rsidRDefault="005453A4" w:rsidP="005453A4">
            <w:pPr>
              <w:rPr>
                <w:bCs/>
                <w:i/>
                <w:iCs/>
                <w:u w:val="single"/>
              </w:rPr>
            </w:pPr>
            <w:r w:rsidRPr="00477247">
              <w:rPr>
                <w:u w:val="single"/>
              </w:rPr>
              <w:t>AC /DC filter</w:t>
            </w:r>
          </w:p>
        </w:tc>
      </w:tr>
      <w:tr w:rsidR="005453A4" w:rsidRPr="002A7F94" w14:paraId="1308CF53" w14:textId="77777777" w:rsidTr="00A67608">
        <w:tc>
          <w:tcPr>
            <w:tcW w:w="562" w:type="dxa"/>
          </w:tcPr>
          <w:p w14:paraId="5A6BEB20" w14:textId="77777777" w:rsidR="005453A4" w:rsidRDefault="005453A4" w:rsidP="005453A4"/>
        </w:tc>
        <w:tc>
          <w:tcPr>
            <w:tcW w:w="7088" w:type="dxa"/>
          </w:tcPr>
          <w:p w14:paraId="79281DB6" w14:textId="77777777" w:rsidR="005453A4" w:rsidRPr="00477247" w:rsidRDefault="005453A4" w:rsidP="005453A4">
            <w:pPr>
              <w:pStyle w:val="Lijstalinea"/>
              <w:numPr>
                <w:ilvl w:val="1"/>
                <w:numId w:val="22"/>
              </w:numPr>
            </w:pPr>
            <w:r w:rsidRPr="00477247">
              <w:t xml:space="preserve">AC filter </w:t>
            </w:r>
            <w:proofErr w:type="spellStart"/>
            <w:r w:rsidRPr="00477247">
              <w:t>stroom</w:t>
            </w:r>
            <w:proofErr w:type="spellEnd"/>
            <w:r w:rsidRPr="00477247">
              <w:t xml:space="preserve"> input cond.;</w:t>
            </w:r>
          </w:p>
        </w:tc>
      </w:tr>
      <w:tr w:rsidR="005453A4" w:rsidRPr="002A7F94" w14:paraId="3E2DC218" w14:textId="77777777" w:rsidTr="00A67608">
        <w:tc>
          <w:tcPr>
            <w:tcW w:w="562" w:type="dxa"/>
          </w:tcPr>
          <w:p w14:paraId="54064E89" w14:textId="77777777" w:rsidR="005453A4" w:rsidRPr="00477247" w:rsidRDefault="005453A4" w:rsidP="005453A4">
            <w:pPr>
              <w:rPr>
                <w:lang w:val="en-US"/>
              </w:rPr>
            </w:pPr>
          </w:p>
        </w:tc>
        <w:tc>
          <w:tcPr>
            <w:tcW w:w="7088" w:type="dxa"/>
          </w:tcPr>
          <w:p w14:paraId="10FFBE21" w14:textId="77777777" w:rsidR="005453A4" w:rsidRPr="00477247" w:rsidRDefault="005453A4" w:rsidP="005453A4">
            <w:pPr>
              <w:pStyle w:val="Lijstalinea"/>
              <w:numPr>
                <w:ilvl w:val="1"/>
                <w:numId w:val="22"/>
              </w:numPr>
            </w:pPr>
            <w:r w:rsidRPr="00477247">
              <w:t xml:space="preserve">AC filter </w:t>
            </w:r>
            <w:proofErr w:type="spellStart"/>
            <w:r w:rsidRPr="00477247">
              <w:t>stroom</w:t>
            </w:r>
            <w:proofErr w:type="spellEnd"/>
            <w:r w:rsidRPr="00477247">
              <w:t xml:space="preserve"> output cond.;</w:t>
            </w:r>
          </w:p>
        </w:tc>
      </w:tr>
      <w:tr w:rsidR="005453A4" w:rsidRPr="00477247" w14:paraId="06222A3D" w14:textId="77777777" w:rsidTr="00A67608">
        <w:tc>
          <w:tcPr>
            <w:tcW w:w="562" w:type="dxa"/>
          </w:tcPr>
          <w:p w14:paraId="7C7BDED8" w14:textId="77777777" w:rsidR="005453A4" w:rsidRPr="00477247" w:rsidRDefault="005453A4" w:rsidP="005453A4">
            <w:pPr>
              <w:rPr>
                <w:lang w:val="en-US"/>
              </w:rPr>
            </w:pPr>
          </w:p>
        </w:tc>
        <w:tc>
          <w:tcPr>
            <w:tcW w:w="7088" w:type="dxa"/>
          </w:tcPr>
          <w:p w14:paraId="3720F34A" w14:textId="77777777" w:rsidR="005453A4" w:rsidRPr="00477247" w:rsidRDefault="005453A4" w:rsidP="005453A4">
            <w:pPr>
              <w:pStyle w:val="Lijstalinea"/>
              <w:numPr>
                <w:ilvl w:val="1"/>
                <w:numId w:val="22"/>
              </w:numPr>
            </w:pPr>
            <w:r w:rsidRPr="00477247">
              <w:t xml:space="preserve">AC/DC </w:t>
            </w:r>
            <w:proofErr w:type="spellStart"/>
            <w:r w:rsidRPr="00477247">
              <w:t>rimpelspanning</w:t>
            </w:r>
            <w:proofErr w:type="spellEnd"/>
            <w:r w:rsidRPr="00477247">
              <w:t xml:space="preserve"> display;</w:t>
            </w:r>
          </w:p>
        </w:tc>
      </w:tr>
      <w:tr w:rsidR="005453A4" w:rsidRPr="00477247" w14:paraId="783375B6" w14:textId="77777777" w:rsidTr="00A67608">
        <w:tc>
          <w:tcPr>
            <w:tcW w:w="562" w:type="dxa"/>
          </w:tcPr>
          <w:p w14:paraId="67BB1D28" w14:textId="77777777" w:rsidR="005453A4" w:rsidRDefault="005453A4" w:rsidP="005453A4"/>
        </w:tc>
        <w:tc>
          <w:tcPr>
            <w:tcW w:w="7088" w:type="dxa"/>
          </w:tcPr>
          <w:p w14:paraId="105A6DD0" w14:textId="77777777" w:rsidR="005453A4" w:rsidRPr="00477247" w:rsidRDefault="005453A4" w:rsidP="005453A4">
            <w:pPr>
              <w:pStyle w:val="Lijstalinea"/>
              <w:numPr>
                <w:ilvl w:val="1"/>
                <w:numId w:val="22"/>
              </w:numPr>
            </w:pPr>
            <w:proofErr w:type="spellStart"/>
            <w:r w:rsidRPr="00477247">
              <w:t>controle</w:t>
            </w:r>
            <w:proofErr w:type="spellEnd"/>
            <w:r w:rsidRPr="00477247">
              <w:t xml:space="preserve"> AC </w:t>
            </w:r>
            <w:proofErr w:type="spellStart"/>
            <w:r w:rsidRPr="00477247">
              <w:t>condensator</w:t>
            </w:r>
            <w:proofErr w:type="spellEnd"/>
            <w:r w:rsidRPr="00477247">
              <w:t>;</w:t>
            </w:r>
          </w:p>
        </w:tc>
      </w:tr>
      <w:tr w:rsidR="005453A4" w:rsidRPr="00477247" w14:paraId="66F98D61" w14:textId="77777777" w:rsidTr="00A67608">
        <w:tc>
          <w:tcPr>
            <w:tcW w:w="562" w:type="dxa"/>
          </w:tcPr>
          <w:p w14:paraId="6937CD50" w14:textId="77777777" w:rsidR="005453A4" w:rsidRDefault="005453A4" w:rsidP="005453A4"/>
        </w:tc>
        <w:tc>
          <w:tcPr>
            <w:tcW w:w="7088" w:type="dxa"/>
          </w:tcPr>
          <w:p w14:paraId="1CCC5C31" w14:textId="77777777" w:rsidR="005453A4" w:rsidRPr="00477247" w:rsidRDefault="005453A4" w:rsidP="005453A4">
            <w:pPr>
              <w:pStyle w:val="Lijstalinea"/>
              <w:numPr>
                <w:ilvl w:val="1"/>
                <w:numId w:val="22"/>
              </w:numPr>
            </w:pPr>
            <w:proofErr w:type="spellStart"/>
            <w:proofErr w:type="gramStart"/>
            <w:r w:rsidRPr="00477247">
              <w:t>controle</w:t>
            </w:r>
            <w:proofErr w:type="spellEnd"/>
            <w:proofErr w:type="gramEnd"/>
            <w:r w:rsidRPr="00477247">
              <w:t xml:space="preserve"> DC </w:t>
            </w:r>
            <w:proofErr w:type="spellStart"/>
            <w:r w:rsidRPr="00477247">
              <w:t>condensator</w:t>
            </w:r>
            <w:proofErr w:type="spellEnd"/>
            <w:r w:rsidRPr="00477247">
              <w:t>.</w:t>
            </w:r>
          </w:p>
        </w:tc>
      </w:tr>
      <w:tr w:rsidR="005453A4" w:rsidRPr="00477247" w14:paraId="2EB173CE" w14:textId="77777777" w:rsidTr="00A67608">
        <w:tc>
          <w:tcPr>
            <w:tcW w:w="562" w:type="dxa"/>
          </w:tcPr>
          <w:p w14:paraId="0EB1AA51" w14:textId="77777777" w:rsidR="005453A4" w:rsidRDefault="005453A4" w:rsidP="005453A4"/>
        </w:tc>
        <w:tc>
          <w:tcPr>
            <w:tcW w:w="7088" w:type="dxa"/>
          </w:tcPr>
          <w:p w14:paraId="50DFA45D" w14:textId="77777777" w:rsidR="005453A4" w:rsidRPr="00477247" w:rsidRDefault="005453A4" w:rsidP="005453A4">
            <w:pPr>
              <w:pStyle w:val="Lijstalinea"/>
              <w:ind w:left="0"/>
              <w:rPr>
                <w:lang w:val="nl-NL"/>
              </w:rPr>
            </w:pPr>
          </w:p>
        </w:tc>
      </w:tr>
      <w:tr w:rsidR="005453A4" w:rsidRPr="00477247" w14:paraId="4BE5CBBE" w14:textId="77777777" w:rsidTr="00A67608">
        <w:tc>
          <w:tcPr>
            <w:tcW w:w="562" w:type="dxa"/>
          </w:tcPr>
          <w:p w14:paraId="68B46E84" w14:textId="77777777" w:rsidR="005453A4" w:rsidRDefault="005453A4" w:rsidP="005453A4"/>
        </w:tc>
        <w:tc>
          <w:tcPr>
            <w:tcW w:w="7088" w:type="dxa"/>
          </w:tcPr>
          <w:p w14:paraId="6D009F22" w14:textId="77777777" w:rsidR="005453A4" w:rsidRPr="00477247" w:rsidRDefault="005453A4" w:rsidP="005453A4">
            <w:pPr>
              <w:rPr>
                <w:bCs/>
                <w:iCs/>
                <w:u w:val="single"/>
              </w:rPr>
            </w:pPr>
            <w:proofErr w:type="spellStart"/>
            <w:r w:rsidRPr="00477247">
              <w:rPr>
                <w:bCs/>
                <w:iCs/>
                <w:u w:val="single"/>
              </w:rPr>
              <w:t>Rectifier</w:t>
            </w:r>
            <w:proofErr w:type="spellEnd"/>
            <w:r w:rsidRPr="00477247">
              <w:rPr>
                <w:bCs/>
                <w:iCs/>
                <w:u w:val="single"/>
              </w:rPr>
              <w:t>/</w:t>
            </w:r>
            <w:proofErr w:type="spellStart"/>
            <w:r w:rsidRPr="00477247">
              <w:rPr>
                <w:bCs/>
                <w:iCs/>
                <w:u w:val="single"/>
              </w:rPr>
              <w:t>Inverter</w:t>
            </w:r>
            <w:proofErr w:type="spellEnd"/>
          </w:p>
        </w:tc>
      </w:tr>
      <w:tr w:rsidR="005453A4" w:rsidRPr="00477247" w14:paraId="4B555A97" w14:textId="77777777" w:rsidTr="00A67608">
        <w:tc>
          <w:tcPr>
            <w:tcW w:w="562" w:type="dxa"/>
          </w:tcPr>
          <w:p w14:paraId="49C6238C" w14:textId="77777777" w:rsidR="005453A4" w:rsidRDefault="005453A4" w:rsidP="005453A4"/>
        </w:tc>
        <w:tc>
          <w:tcPr>
            <w:tcW w:w="7088" w:type="dxa"/>
          </w:tcPr>
          <w:p w14:paraId="514E7E6F" w14:textId="77777777" w:rsidR="005453A4" w:rsidRPr="00477247" w:rsidRDefault="005453A4" w:rsidP="005453A4">
            <w:pPr>
              <w:pStyle w:val="Lijstalinea"/>
              <w:numPr>
                <w:ilvl w:val="1"/>
                <w:numId w:val="22"/>
              </w:numPr>
              <w:rPr>
                <w:lang w:val="nl-NL"/>
              </w:rPr>
            </w:pPr>
            <w:r w:rsidRPr="00477247">
              <w:rPr>
                <w:lang w:val="nl-NL"/>
              </w:rPr>
              <w:t>meten c.q. aflezen input spanning;</w:t>
            </w:r>
          </w:p>
        </w:tc>
      </w:tr>
      <w:tr w:rsidR="005453A4" w:rsidRPr="00477247" w14:paraId="1E547886" w14:textId="77777777" w:rsidTr="00A67608">
        <w:tc>
          <w:tcPr>
            <w:tcW w:w="562" w:type="dxa"/>
          </w:tcPr>
          <w:p w14:paraId="24812CC5" w14:textId="77777777" w:rsidR="005453A4" w:rsidRDefault="005453A4" w:rsidP="005453A4"/>
        </w:tc>
        <w:tc>
          <w:tcPr>
            <w:tcW w:w="7088" w:type="dxa"/>
          </w:tcPr>
          <w:p w14:paraId="0A9F5A36" w14:textId="77777777" w:rsidR="005453A4" w:rsidRPr="00477247" w:rsidRDefault="005453A4" w:rsidP="005453A4">
            <w:pPr>
              <w:pStyle w:val="Lijstalinea"/>
              <w:numPr>
                <w:ilvl w:val="1"/>
                <w:numId w:val="22"/>
              </w:numPr>
              <w:rPr>
                <w:lang w:val="nl-NL"/>
              </w:rPr>
            </w:pPr>
            <w:r w:rsidRPr="00477247">
              <w:rPr>
                <w:lang w:val="nl-NL"/>
              </w:rPr>
              <w:t>meten c.q. aflezen output spanning;</w:t>
            </w:r>
          </w:p>
        </w:tc>
      </w:tr>
      <w:tr w:rsidR="005453A4" w:rsidRPr="00477247" w14:paraId="612750B3" w14:textId="77777777" w:rsidTr="00A67608">
        <w:tc>
          <w:tcPr>
            <w:tcW w:w="562" w:type="dxa"/>
          </w:tcPr>
          <w:p w14:paraId="29A07B48" w14:textId="77777777" w:rsidR="005453A4" w:rsidRDefault="005453A4" w:rsidP="005453A4"/>
        </w:tc>
        <w:tc>
          <w:tcPr>
            <w:tcW w:w="7088" w:type="dxa"/>
          </w:tcPr>
          <w:p w14:paraId="0CA64164" w14:textId="77777777" w:rsidR="005453A4" w:rsidRPr="00477247" w:rsidRDefault="005453A4" w:rsidP="005453A4">
            <w:pPr>
              <w:pStyle w:val="Lijstalinea"/>
              <w:numPr>
                <w:ilvl w:val="1"/>
                <w:numId w:val="22"/>
              </w:numPr>
              <w:rPr>
                <w:lang w:val="nl-NL"/>
              </w:rPr>
            </w:pPr>
            <w:r w:rsidRPr="00477247">
              <w:rPr>
                <w:lang w:val="nl-NL"/>
              </w:rPr>
              <w:t>meten c.q. aflezen bypass spanning;</w:t>
            </w:r>
          </w:p>
        </w:tc>
      </w:tr>
      <w:tr w:rsidR="005453A4" w:rsidRPr="00477247" w14:paraId="113CF62C" w14:textId="77777777" w:rsidTr="00A67608">
        <w:tc>
          <w:tcPr>
            <w:tcW w:w="562" w:type="dxa"/>
          </w:tcPr>
          <w:p w14:paraId="3C4FC5C9" w14:textId="77777777" w:rsidR="005453A4" w:rsidRDefault="005453A4" w:rsidP="005453A4"/>
        </w:tc>
        <w:tc>
          <w:tcPr>
            <w:tcW w:w="7088" w:type="dxa"/>
          </w:tcPr>
          <w:p w14:paraId="5B6372EE" w14:textId="77777777" w:rsidR="005453A4" w:rsidRPr="00477247" w:rsidRDefault="005453A4" w:rsidP="005453A4">
            <w:pPr>
              <w:pStyle w:val="Lijstalinea"/>
              <w:numPr>
                <w:ilvl w:val="1"/>
                <w:numId w:val="22"/>
              </w:numPr>
              <w:rPr>
                <w:lang w:val="nl-NL"/>
              </w:rPr>
            </w:pPr>
            <w:r w:rsidRPr="00477247">
              <w:rPr>
                <w:lang w:val="nl-NL"/>
              </w:rPr>
              <w:t>meten c.q. aflezen AC stroom;</w:t>
            </w:r>
          </w:p>
        </w:tc>
      </w:tr>
      <w:tr w:rsidR="005453A4" w:rsidRPr="00477247" w14:paraId="264DF065" w14:textId="77777777" w:rsidTr="00A67608">
        <w:tc>
          <w:tcPr>
            <w:tcW w:w="562" w:type="dxa"/>
          </w:tcPr>
          <w:p w14:paraId="6ABCA410" w14:textId="77777777" w:rsidR="005453A4" w:rsidRDefault="005453A4" w:rsidP="005453A4"/>
        </w:tc>
        <w:tc>
          <w:tcPr>
            <w:tcW w:w="7088" w:type="dxa"/>
          </w:tcPr>
          <w:p w14:paraId="61EEEED9" w14:textId="77777777" w:rsidR="005453A4" w:rsidRPr="00477247" w:rsidRDefault="005453A4" w:rsidP="005453A4">
            <w:pPr>
              <w:pStyle w:val="Lijstalinea"/>
              <w:numPr>
                <w:ilvl w:val="1"/>
                <w:numId w:val="22"/>
              </w:numPr>
              <w:rPr>
                <w:lang w:val="nl-NL"/>
              </w:rPr>
            </w:pPr>
            <w:r w:rsidRPr="00477247">
              <w:rPr>
                <w:lang w:val="nl-NL"/>
              </w:rPr>
              <w:t>meten c.q. aflezen DC stroom;</w:t>
            </w:r>
          </w:p>
        </w:tc>
      </w:tr>
      <w:tr w:rsidR="005453A4" w:rsidRPr="00477247" w14:paraId="01E8ADFD" w14:textId="77777777" w:rsidTr="00A67608">
        <w:tc>
          <w:tcPr>
            <w:tcW w:w="562" w:type="dxa"/>
          </w:tcPr>
          <w:p w14:paraId="170C2C4F" w14:textId="77777777" w:rsidR="005453A4" w:rsidRDefault="005453A4" w:rsidP="005453A4"/>
        </w:tc>
        <w:tc>
          <w:tcPr>
            <w:tcW w:w="7088" w:type="dxa"/>
          </w:tcPr>
          <w:p w14:paraId="490C8F77" w14:textId="77777777" w:rsidR="005453A4" w:rsidRPr="00477247" w:rsidRDefault="005453A4" w:rsidP="005453A4">
            <w:pPr>
              <w:pStyle w:val="Lijstalinea"/>
              <w:numPr>
                <w:ilvl w:val="1"/>
                <w:numId w:val="22"/>
              </w:numPr>
              <w:rPr>
                <w:lang w:val="nl-NL"/>
              </w:rPr>
            </w:pPr>
            <w:r w:rsidRPr="00477247">
              <w:rPr>
                <w:lang w:val="nl-NL"/>
              </w:rPr>
              <w:t>meten c.q. aflezen belastingpercentage;</w:t>
            </w:r>
          </w:p>
        </w:tc>
      </w:tr>
      <w:tr w:rsidR="005453A4" w:rsidRPr="00477247" w14:paraId="17925D33" w14:textId="77777777" w:rsidTr="00A67608">
        <w:tc>
          <w:tcPr>
            <w:tcW w:w="562" w:type="dxa"/>
          </w:tcPr>
          <w:p w14:paraId="566769A6" w14:textId="77777777" w:rsidR="005453A4" w:rsidRDefault="005453A4" w:rsidP="005453A4"/>
        </w:tc>
        <w:tc>
          <w:tcPr>
            <w:tcW w:w="7088" w:type="dxa"/>
          </w:tcPr>
          <w:p w14:paraId="584CDBA0" w14:textId="77777777" w:rsidR="005453A4" w:rsidRPr="00477247" w:rsidRDefault="005453A4" w:rsidP="005453A4">
            <w:pPr>
              <w:pStyle w:val="Lijstalinea"/>
              <w:numPr>
                <w:ilvl w:val="1"/>
                <w:numId w:val="22"/>
              </w:numPr>
            </w:pPr>
            <w:proofErr w:type="spellStart"/>
            <w:r w:rsidRPr="00477247">
              <w:t>synchronisatie</w:t>
            </w:r>
            <w:proofErr w:type="spellEnd"/>
            <w:r w:rsidRPr="00477247">
              <w:t>;</w:t>
            </w:r>
          </w:p>
        </w:tc>
      </w:tr>
      <w:tr w:rsidR="005453A4" w:rsidRPr="00477247" w14:paraId="50FB02D0" w14:textId="77777777" w:rsidTr="00A67608">
        <w:tc>
          <w:tcPr>
            <w:tcW w:w="562" w:type="dxa"/>
          </w:tcPr>
          <w:p w14:paraId="650E195C" w14:textId="77777777" w:rsidR="005453A4" w:rsidRDefault="005453A4" w:rsidP="005453A4"/>
        </w:tc>
        <w:tc>
          <w:tcPr>
            <w:tcW w:w="7088" w:type="dxa"/>
          </w:tcPr>
          <w:p w14:paraId="68EFC239" w14:textId="77777777" w:rsidR="005453A4" w:rsidRPr="00477247" w:rsidRDefault="005453A4" w:rsidP="005453A4">
            <w:pPr>
              <w:pStyle w:val="Lijstalinea"/>
              <w:numPr>
                <w:ilvl w:val="1"/>
                <w:numId w:val="22"/>
              </w:numPr>
            </w:pPr>
            <w:proofErr w:type="spellStart"/>
            <w:r w:rsidRPr="00477247">
              <w:t>arbeidsfactor</w:t>
            </w:r>
            <w:proofErr w:type="spellEnd"/>
            <w:r w:rsidRPr="00477247">
              <w:t xml:space="preserve"> cap;</w:t>
            </w:r>
          </w:p>
        </w:tc>
      </w:tr>
      <w:tr w:rsidR="005453A4" w:rsidRPr="00477247" w14:paraId="229C967A" w14:textId="77777777" w:rsidTr="00A67608">
        <w:tc>
          <w:tcPr>
            <w:tcW w:w="562" w:type="dxa"/>
          </w:tcPr>
          <w:p w14:paraId="48A7B3F0" w14:textId="77777777" w:rsidR="005453A4" w:rsidRDefault="005453A4" w:rsidP="005453A4"/>
        </w:tc>
        <w:tc>
          <w:tcPr>
            <w:tcW w:w="7088" w:type="dxa"/>
          </w:tcPr>
          <w:p w14:paraId="64AED7E0" w14:textId="77777777" w:rsidR="005453A4" w:rsidRPr="00477247" w:rsidRDefault="005453A4" w:rsidP="005453A4">
            <w:pPr>
              <w:pStyle w:val="Lijstalinea"/>
              <w:numPr>
                <w:ilvl w:val="1"/>
                <w:numId w:val="22"/>
              </w:numPr>
            </w:pPr>
            <w:proofErr w:type="spellStart"/>
            <w:proofErr w:type="gramStart"/>
            <w:r w:rsidRPr="00477247">
              <w:t>aangesloten</w:t>
            </w:r>
            <w:proofErr w:type="spellEnd"/>
            <w:proofErr w:type="gramEnd"/>
            <w:r w:rsidRPr="00477247">
              <w:t xml:space="preserve"> </w:t>
            </w:r>
            <w:proofErr w:type="spellStart"/>
            <w:r w:rsidRPr="00477247">
              <w:t>vermogen</w:t>
            </w:r>
            <w:proofErr w:type="spellEnd"/>
            <w:r w:rsidRPr="00477247">
              <w:t xml:space="preserve"> display.</w:t>
            </w:r>
          </w:p>
        </w:tc>
      </w:tr>
      <w:tr w:rsidR="005453A4" w:rsidRPr="00477247" w14:paraId="4B1BCED3" w14:textId="77777777" w:rsidTr="00A67608">
        <w:tc>
          <w:tcPr>
            <w:tcW w:w="562" w:type="dxa"/>
          </w:tcPr>
          <w:p w14:paraId="6C458196" w14:textId="77777777" w:rsidR="005453A4" w:rsidRDefault="005453A4" w:rsidP="005453A4"/>
        </w:tc>
        <w:tc>
          <w:tcPr>
            <w:tcW w:w="7088" w:type="dxa"/>
          </w:tcPr>
          <w:p w14:paraId="41894B55" w14:textId="77777777" w:rsidR="005453A4" w:rsidRPr="00477247" w:rsidRDefault="005453A4" w:rsidP="005453A4">
            <w:pPr>
              <w:pStyle w:val="Lijstalinea"/>
              <w:ind w:left="0"/>
            </w:pPr>
          </w:p>
        </w:tc>
      </w:tr>
      <w:tr w:rsidR="005453A4" w:rsidRPr="00477247" w14:paraId="23EB558B" w14:textId="77777777" w:rsidTr="00A67608">
        <w:tc>
          <w:tcPr>
            <w:tcW w:w="562" w:type="dxa"/>
          </w:tcPr>
          <w:p w14:paraId="04DA516B" w14:textId="77777777" w:rsidR="005453A4" w:rsidRDefault="005453A4" w:rsidP="005453A4"/>
        </w:tc>
        <w:tc>
          <w:tcPr>
            <w:tcW w:w="7088" w:type="dxa"/>
          </w:tcPr>
          <w:p w14:paraId="46722467" w14:textId="77777777" w:rsidR="005453A4" w:rsidRPr="00477247" w:rsidRDefault="005453A4" w:rsidP="005453A4">
            <w:pPr>
              <w:rPr>
                <w:rStyle w:val="Titelvanboek"/>
              </w:rPr>
            </w:pPr>
            <w:r w:rsidRPr="00477247">
              <w:rPr>
                <w:u w:val="single"/>
              </w:rPr>
              <w:t>Ventilatoren</w:t>
            </w:r>
          </w:p>
        </w:tc>
      </w:tr>
      <w:tr w:rsidR="005453A4" w:rsidRPr="00477247" w14:paraId="0C535902" w14:textId="77777777" w:rsidTr="00A67608">
        <w:tc>
          <w:tcPr>
            <w:tcW w:w="562" w:type="dxa"/>
          </w:tcPr>
          <w:p w14:paraId="163D6BF9" w14:textId="77777777" w:rsidR="005453A4" w:rsidRDefault="005453A4" w:rsidP="005453A4"/>
        </w:tc>
        <w:tc>
          <w:tcPr>
            <w:tcW w:w="7088" w:type="dxa"/>
          </w:tcPr>
          <w:p w14:paraId="4D63E4F5" w14:textId="77777777" w:rsidR="005453A4" w:rsidRPr="00477247" w:rsidRDefault="005453A4" w:rsidP="005453A4">
            <w:pPr>
              <w:pStyle w:val="Lijstalinea"/>
              <w:numPr>
                <w:ilvl w:val="1"/>
                <w:numId w:val="22"/>
              </w:numPr>
            </w:pPr>
            <w:proofErr w:type="spellStart"/>
            <w:r w:rsidRPr="00477247">
              <w:t>controle</w:t>
            </w:r>
            <w:proofErr w:type="spellEnd"/>
            <w:r w:rsidRPr="00477247">
              <w:t xml:space="preserve"> </w:t>
            </w:r>
            <w:proofErr w:type="spellStart"/>
            <w:r w:rsidRPr="00477247">
              <w:t>werking</w:t>
            </w:r>
            <w:proofErr w:type="spellEnd"/>
            <w:r w:rsidRPr="00477247">
              <w:t>;</w:t>
            </w:r>
          </w:p>
        </w:tc>
      </w:tr>
      <w:tr w:rsidR="005453A4" w:rsidRPr="00477247" w14:paraId="6F8573DB" w14:textId="77777777" w:rsidTr="00A67608">
        <w:tc>
          <w:tcPr>
            <w:tcW w:w="562" w:type="dxa"/>
          </w:tcPr>
          <w:p w14:paraId="748A5892" w14:textId="77777777" w:rsidR="005453A4" w:rsidRDefault="005453A4" w:rsidP="005453A4"/>
        </w:tc>
        <w:tc>
          <w:tcPr>
            <w:tcW w:w="7088" w:type="dxa"/>
          </w:tcPr>
          <w:p w14:paraId="7A74D7BD" w14:textId="77777777" w:rsidR="005453A4" w:rsidRPr="00477247" w:rsidRDefault="005453A4" w:rsidP="005453A4">
            <w:pPr>
              <w:pStyle w:val="Lijstalinea"/>
              <w:numPr>
                <w:ilvl w:val="1"/>
                <w:numId w:val="22"/>
              </w:numPr>
            </w:pPr>
            <w:proofErr w:type="spellStart"/>
            <w:r w:rsidRPr="00477247">
              <w:t>bevestiging</w:t>
            </w:r>
            <w:proofErr w:type="spellEnd"/>
            <w:r w:rsidRPr="00477247">
              <w:t>;</w:t>
            </w:r>
          </w:p>
        </w:tc>
      </w:tr>
      <w:tr w:rsidR="005453A4" w:rsidRPr="00477247" w14:paraId="20E662FA" w14:textId="77777777" w:rsidTr="00A67608">
        <w:tc>
          <w:tcPr>
            <w:tcW w:w="562" w:type="dxa"/>
          </w:tcPr>
          <w:p w14:paraId="6DBA7EAF" w14:textId="77777777" w:rsidR="005453A4" w:rsidRDefault="005453A4" w:rsidP="005453A4"/>
        </w:tc>
        <w:tc>
          <w:tcPr>
            <w:tcW w:w="7088" w:type="dxa"/>
          </w:tcPr>
          <w:p w14:paraId="269AEF98" w14:textId="77777777" w:rsidR="005453A4" w:rsidRPr="00477247" w:rsidRDefault="005453A4" w:rsidP="005453A4">
            <w:pPr>
              <w:pStyle w:val="Lijstalinea"/>
              <w:numPr>
                <w:ilvl w:val="1"/>
                <w:numId w:val="22"/>
              </w:numPr>
            </w:pPr>
            <w:r w:rsidRPr="00477247">
              <w:t xml:space="preserve">lager </w:t>
            </w:r>
            <w:proofErr w:type="spellStart"/>
            <w:r w:rsidRPr="00477247">
              <w:t>speling</w:t>
            </w:r>
            <w:proofErr w:type="spellEnd"/>
            <w:r w:rsidRPr="00477247">
              <w:t>;</w:t>
            </w:r>
          </w:p>
        </w:tc>
      </w:tr>
      <w:tr w:rsidR="005453A4" w:rsidRPr="00477247" w14:paraId="71BEC9A9" w14:textId="77777777" w:rsidTr="00A67608">
        <w:tc>
          <w:tcPr>
            <w:tcW w:w="562" w:type="dxa"/>
          </w:tcPr>
          <w:p w14:paraId="416FD29C" w14:textId="77777777" w:rsidR="005453A4" w:rsidRDefault="005453A4" w:rsidP="005453A4"/>
        </w:tc>
        <w:tc>
          <w:tcPr>
            <w:tcW w:w="7088" w:type="dxa"/>
          </w:tcPr>
          <w:p w14:paraId="79EF7094" w14:textId="77777777" w:rsidR="005453A4" w:rsidRPr="00477247" w:rsidRDefault="005453A4" w:rsidP="005453A4">
            <w:pPr>
              <w:pStyle w:val="Lijstalinea"/>
              <w:numPr>
                <w:ilvl w:val="1"/>
                <w:numId w:val="22"/>
              </w:numPr>
            </w:pPr>
            <w:proofErr w:type="spellStart"/>
            <w:r w:rsidRPr="00477247">
              <w:t>vervuiling</w:t>
            </w:r>
            <w:proofErr w:type="spellEnd"/>
            <w:r w:rsidRPr="00477247">
              <w:t xml:space="preserve"> </w:t>
            </w:r>
            <w:proofErr w:type="spellStart"/>
            <w:r w:rsidRPr="00477247">
              <w:t>schoepen</w:t>
            </w:r>
            <w:proofErr w:type="spellEnd"/>
            <w:r w:rsidRPr="00477247">
              <w:t>/</w:t>
            </w:r>
            <w:proofErr w:type="spellStart"/>
            <w:r w:rsidRPr="00477247">
              <w:t>lamellen</w:t>
            </w:r>
            <w:proofErr w:type="spellEnd"/>
            <w:r w:rsidRPr="00477247">
              <w:t>;</w:t>
            </w:r>
          </w:p>
        </w:tc>
      </w:tr>
      <w:tr w:rsidR="005453A4" w:rsidRPr="00477247" w14:paraId="41F34A5D" w14:textId="77777777" w:rsidTr="00A67608">
        <w:tc>
          <w:tcPr>
            <w:tcW w:w="562" w:type="dxa"/>
          </w:tcPr>
          <w:p w14:paraId="3F4B47D0" w14:textId="77777777" w:rsidR="005453A4" w:rsidRDefault="005453A4" w:rsidP="005453A4"/>
        </w:tc>
        <w:tc>
          <w:tcPr>
            <w:tcW w:w="7088" w:type="dxa"/>
          </w:tcPr>
          <w:p w14:paraId="460ED44C" w14:textId="77777777" w:rsidR="005453A4" w:rsidRPr="00477247" w:rsidRDefault="005453A4" w:rsidP="005453A4">
            <w:pPr>
              <w:pStyle w:val="Lijstalinea"/>
              <w:numPr>
                <w:ilvl w:val="1"/>
                <w:numId w:val="22"/>
              </w:numPr>
            </w:pPr>
            <w:proofErr w:type="spellStart"/>
            <w:proofErr w:type="gramStart"/>
            <w:r w:rsidRPr="00477247">
              <w:t>lucht</w:t>
            </w:r>
            <w:proofErr w:type="spellEnd"/>
            <w:proofErr w:type="gramEnd"/>
            <w:r w:rsidRPr="00477247">
              <w:t xml:space="preserve"> toe- </w:t>
            </w:r>
            <w:proofErr w:type="spellStart"/>
            <w:r w:rsidRPr="00477247">
              <w:t>en</w:t>
            </w:r>
            <w:proofErr w:type="spellEnd"/>
            <w:r w:rsidRPr="00477247">
              <w:t xml:space="preserve"> </w:t>
            </w:r>
            <w:proofErr w:type="spellStart"/>
            <w:r w:rsidRPr="00477247">
              <w:t>afvoer</w:t>
            </w:r>
            <w:proofErr w:type="spellEnd"/>
            <w:r w:rsidRPr="00477247">
              <w:t>.</w:t>
            </w:r>
          </w:p>
        </w:tc>
      </w:tr>
      <w:tr w:rsidR="005453A4" w:rsidRPr="00477247" w14:paraId="0951A2FB" w14:textId="77777777" w:rsidTr="00A67608">
        <w:tc>
          <w:tcPr>
            <w:tcW w:w="562" w:type="dxa"/>
          </w:tcPr>
          <w:p w14:paraId="2D78BB10" w14:textId="77777777" w:rsidR="005453A4" w:rsidRDefault="005453A4" w:rsidP="005453A4"/>
        </w:tc>
        <w:tc>
          <w:tcPr>
            <w:tcW w:w="7088" w:type="dxa"/>
          </w:tcPr>
          <w:p w14:paraId="0BAD1029" w14:textId="77777777" w:rsidR="005453A4" w:rsidRPr="00477247" w:rsidRDefault="005453A4" w:rsidP="005453A4">
            <w:pPr>
              <w:pStyle w:val="Lijstalinea"/>
              <w:ind w:left="0"/>
              <w:rPr>
                <w:rStyle w:val="Titelvanboek"/>
                <w:bCs w:val="0"/>
                <w:i w:val="0"/>
                <w:iCs w:val="0"/>
                <w:lang w:val="nl-NL"/>
              </w:rPr>
            </w:pPr>
          </w:p>
        </w:tc>
      </w:tr>
      <w:tr w:rsidR="005453A4" w:rsidRPr="00477247" w14:paraId="1D262EDC" w14:textId="77777777" w:rsidTr="00A67608">
        <w:tc>
          <w:tcPr>
            <w:tcW w:w="562" w:type="dxa"/>
          </w:tcPr>
          <w:p w14:paraId="1BE61F7F" w14:textId="77777777" w:rsidR="005453A4" w:rsidRDefault="005453A4" w:rsidP="005453A4"/>
        </w:tc>
        <w:tc>
          <w:tcPr>
            <w:tcW w:w="7088" w:type="dxa"/>
          </w:tcPr>
          <w:p w14:paraId="66531A55" w14:textId="77777777" w:rsidR="005453A4" w:rsidRPr="00477247" w:rsidRDefault="005453A4" w:rsidP="005453A4">
            <w:pPr>
              <w:rPr>
                <w:bCs/>
                <w:iCs/>
                <w:u w:val="single"/>
              </w:rPr>
            </w:pPr>
            <w:r w:rsidRPr="00477247">
              <w:rPr>
                <w:bCs/>
                <w:iCs/>
                <w:u w:val="single"/>
              </w:rPr>
              <w:t>Bedrading algemeen intern</w:t>
            </w:r>
          </w:p>
        </w:tc>
      </w:tr>
      <w:tr w:rsidR="005453A4" w:rsidRPr="00477247" w14:paraId="7D1E9E66" w14:textId="77777777" w:rsidTr="00A67608">
        <w:tc>
          <w:tcPr>
            <w:tcW w:w="562" w:type="dxa"/>
          </w:tcPr>
          <w:p w14:paraId="5CE06AB0" w14:textId="77777777" w:rsidR="005453A4" w:rsidRDefault="005453A4" w:rsidP="005453A4"/>
        </w:tc>
        <w:tc>
          <w:tcPr>
            <w:tcW w:w="7088" w:type="dxa"/>
          </w:tcPr>
          <w:p w14:paraId="2869C7B1" w14:textId="77777777" w:rsidR="005453A4" w:rsidRPr="00477247" w:rsidRDefault="005453A4" w:rsidP="005453A4">
            <w:pPr>
              <w:pStyle w:val="Lijstalinea"/>
              <w:numPr>
                <w:ilvl w:val="1"/>
                <w:numId w:val="22"/>
              </w:numPr>
            </w:pPr>
            <w:proofErr w:type="spellStart"/>
            <w:r w:rsidRPr="00477247">
              <w:t>bekabeling</w:t>
            </w:r>
            <w:proofErr w:type="spellEnd"/>
            <w:r w:rsidRPr="00477247">
              <w:t>;</w:t>
            </w:r>
          </w:p>
        </w:tc>
      </w:tr>
      <w:tr w:rsidR="005453A4" w:rsidRPr="00477247" w14:paraId="4B7970D5" w14:textId="77777777" w:rsidTr="00A67608">
        <w:tc>
          <w:tcPr>
            <w:tcW w:w="562" w:type="dxa"/>
          </w:tcPr>
          <w:p w14:paraId="1AAFABBD" w14:textId="77777777" w:rsidR="005453A4" w:rsidRDefault="005453A4" w:rsidP="005453A4"/>
        </w:tc>
        <w:tc>
          <w:tcPr>
            <w:tcW w:w="7088" w:type="dxa"/>
          </w:tcPr>
          <w:p w14:paraId="605C2EBA" w14:textId="77777777" w:rsidR="005453A4" w:rsidRPr="00477247" w:rsidRDefault="005453A4" w:rsidP="005453A4">
            <w:pPr>
              <w:pStyle w:val="Lijstalinea"/>
              <w:numPr>
                <w:ilvl w:val="1"/>
                <w:numId w:val="22"/>
              </w:numPr>
            </w:pPr>
            <w:proofErr w:type="spellStart"/>
            <w:r w:rsidRPr="00477247">
              <w:t>aansluitingen</w:t>
            </w:r>
            <w:proofErr w:type="spellEnd"/>
            <w:r w:rsidRPr="00477247">
              <w:t>;</w:t>
            </w:r>
          </w:p>
        </w:tc>
      </w:tr>
      <w:tr w:rsidR="005453A4" w:rsidRPr="00477247" w14:paraId="2CCB6481" w14:textId="77777777" w:rsidTr="00A67608">
        <w:tc>
          <w:tcPr>
            <w:tcW w:w="562" w:type="dxa"/>
          </w:tcPr>
          <w:p w14:paraId="0CEA7E5D" w14:textId="77777777" w:rsidR="005453A4" w:rsidRDefault="005453A4" w:rsidP="005453A4"/>
        </w:tc>
        <w:tc>
          <w:tcPr>
            <w:tcW w:w="7088" w:type="dxa"/>
          </w:tcPr>
          <w:p w14:paraId="1AFE673E" w14:textId="77777777" w:rsidR="005453A4" w:rsidRPr="00477247" w:rsidRDefault="005453A4" w:rsidP="005453A4">
            <w:pPr>
              <w:pStyle w:val="Lijstalinea"/>
              <w:numPr>
                <w:ilvl w:val="1"/>
                <w:numId w:val="22"/>
              </w:numPr>
            </w:pPr>
            <w:proofErr w:type="spellStart"/>
            <w:r w:rsidRPr="00477247">
              <w:t>verbindingen</w:t>
            </w:r>
            <w:proofErr w:type="spellEnd"/>
            <w:r w:rsidRPr="00477247">
              <w:t>;</w:t>
            </w:r>
          </w:p>
        </w:tc>
      </w:tr>
      <w:tr w:rsidR="005453A4" w:rsidRPr="00477247" w14:paraId="654B7C6F" w14:textId="77777777" w:rsidTr="00A67608">
        <w:tc>
          <w:tcPr>
            <w:tcW w:w="562" w:type="dxa"/>
          </w:tcPr>
          <w:p w14:paraId="11DB7E6F" w14:textId="77777777" w:rsidR="005453A4" w:rsidRDefault="005453A4" w:rsidP="005453A4"/>
        </w:tc>
        <w:tc>
          <w:tcPr>
            <w:tcW w:w="7088" w:type="dxa"/>
          </w:tcPr>
          <w:p w14:paraId="2C8E2C70" w14:textId="77777777" w:rsidR="005453A4" w:rsidRPr="00477247" w:rsidRDefault="005453A4" w:rsidP="005453A4">
            <w:pPr>
              <w:pStyle w:val="Lijstalinea"/>
              <w:numPr>
                <w:ilvl w:val="1"/>
                <w:numId w:val="22"/>
              </w:numPr>
            </w:pPr>
            <w:proofErr w:type="spellStart"/>
            <w:r w:rsidRPr="00477247">
              <w:t>klemmen</w:t>
            </w:r>
            <w:proofErr w:type="spellEnd"/>
            <w:r w:rsidRPr="00477247">
              <w:t>;</w:t>
            </w:r>
          </w:p>
        </w:tc>
      </w:tr>
      <w:tr w:rsidR="005453A4" w:rsidRPr="00477247" w14:paraId="05233FFB" w14:textId="77777777" w:rsidTr="00A67608">
        <w:tc>
          <w:tcPr>
            <w:tcW w:w="562" w:type="dxa"/>
          </w:tcPr>
          <w:p w14:paraId="1BF18D90" w14:textId="77777777" w:rsidR="005453A4" w:rsidRDefault="005453A4" w:rsidP="005453A4"/>
        </w:tc>
        <w:tc>
          <w:tcPr>
            <w:tcW w:w="7088" w:type="dxa"/>
          </w:tcPr>
          <w:p w14:paraId="1CD07B9F" w14:textId="77777777" w:rsidR="005453A4" w:rsidRPr="00477247" w:rsidRDefault="005453A4" w:rsidP="005453A4">
            <w:pPr>
              <w:pStyle w:val="Lijstalinea"/>
              <w:numPr>
                <w:ilvl w:val="1"/>
                <w:numId w:val="22"/>
              </w:numPr>
            </w:pPr>
            <w:proofErr w:type="spellStart"/>
            <w:r w:rsidRPr="00477247">
              <w:t>aarding</w:t>
            </w:r>
            <w:proofErr w:type="spellEnd"/>
            <w:r w:rsidRPr="00477247">
              <w:t>;</w:t>
            </w:r>
          </w:p>
        </w:tc>
      </w:tr>
      <w:tr w:rsidR="005453A4" w:rsidRPr="00477247" w14:paraId="2F44AD27" w14:textId="77777777" w:rsidTr="00A67608">
        <w:tc>
          <w:tcPr>
            <w:tcW w:w="562" w:type="dxa"/>
          </w:tcPr>
          <w:p w14:paraId="345A4305" w14:textId="77777777" w:rsidR="005453A4" w:rsidRDefault="005453A4" w:rsidP="005453A4"/>
        </w:tc>
        <w:tc>
          <w:tcPr>
            <w:tcW w:w="7088" w:type="dxa"/>
          </w:tcPr>
          <w:p w14:paraId="05C9F18F" w14:textId="77777777" w:rsidR="005453A4" w:rsidRPr="00477247" w:rsidRDefault="005453A4" w:rsidP="005453A4">
            <w:pPr>
              <w:pStyle w:val="Lijstalinea"/>
              <w:numPr>
                <w:ilvl w:val="1"/>
                <w:numId w:val="22"/>
              </w:numPr>
              <w:rPr>
                <w:lang w:val="nl-NL"/>
              </w:rPr>
            </w:pPr>
            <w:r w:rsidRPr="00477247">
              <w:rPr>
                <w:lang w:val="nl-NL"/>
              </w:rPr>
              <w:t>aarde ten opzichte van fase en nul.</w:t>
            </w:r>
          </w:p>
        </w:tc>
      </w:tr>
      <w:tr w:rsidR="005453A4" w:rsidRPr="00477247" w14:paraId="128F7849" w14:textId="77777777" w:rsidTr="00A67608">
        <w:tc>
          <w:tcPr>
            <w:tcW w:w="562" w:type="dxa"/>
          </w:tcPr>
          <w:p w14:paraId="78B37F77" w14:textId="77777777" w:rsidR="005453A4" w:rsidRDefault="005453A4" w:rsidP="005453A4"/>
        </w:tc>
        <w:tc>
          <w:tcPr>
            <w:tcW w:w="7088" w:type="dxa"/>
          </w:tcPr>
          <w:p w14:paraId="192DF151" w14:textId="77777777" w:rsidR="005453A4" w:rsidRPr="00477247" w:rsidRDefault="005453A4" w:rsidP="005453A4">
            <w:pPr>
              <w:pStyle w:val="Lijstalinea"/>
              <w:ind w:left="0"/>
              <w:rPr>
                <w:rStyle w:val="Titelvanboek"/>
                <w:bCs w:val="0"/>
                <w:i w:val="0"/>
                <w:iCs w:val="0"/>
                <w:lang w:val="nl-NL"/>
              </w:rPr>
            </w:pPr>
          </w:p>
        </w:tc>
      </w:tr>
      <w:tr w:rsidR="005453A4" w:rsidRPr="002A7F94" w14:paraId="6580DE43" w14:textId="77777777" w:rsidTr="00A67608">
        <w:tc>
          <w:tcPr>
            <w:tcW w:w="562" w:type="dxa"/>
          </w:tcPr>
          <w:p w14:paraId="2506436A" w14:textId="77777777" w:rsidR="005453A4" w:rsidRDefault="005453A4" w:rsidP="005453A4">
            <w:r>
              <w:t>v</w:t>
            </w:r>
          </w:p>
        </w:tc>
        <w:tc>
          <w:tcPr>
            <w:tcW w:w="7088" w:type="dxa"/>
          </w:tcPr>
          <w:p w14:paraId="7C550A80" w14:textId="77777777" w:rsidR="005453A4" w:rsidRPr="00477247" w:rsidRDefault="005453A4" w:rsidP="005453A4">
            <w:pPr>
              <w:rPr>
                <w:u w:val="single"/>
                <w:lang w:val="en-US"/>
              </w:rPr>
            </w:pPr>
            <w:proofErr w:type="spellStart"/>
            <w:r w:rsidRPr="00477247">
              <w:rPr>
                <w:u w:val="single"/>
                <w:lang w:val="en-US"/>
              </w:rPr>
              <w:t>Functionele</w:t>
            </w:r>
            <w:proofErr w:type="spellEnd"/>
            <w:r w:rsidRPr="00477247">
              <w:rPr>
                <w:u w:val="single"/>
                <w:lang w:val="en-US"/>
              </w:rPr>
              <w:t xml:space="preserve"> test </w:t>
            </w:r>
            <w:proofErr w:type="spellStart"/>
            <w:r w:rsidRPr="00477247">
              <w:rPr>
                <w:u w:val="single"/>
                <w:lang w:val="en-US"/>
              </w:rPr>
              <w:t>statisch</w:t>
            </w:r>
            <w:proofErr w:type="spellEnd"/>
            <w:r w:rsidRPr="00477247">
              <w:rPr>
                <w:u w:val="single"/>
                <w:lang w:val="en-US"/>
              </w:rPr>
              <w:t xml:space="preserve"> No break</w:t>
            </w:r>
          </w:p>
        </w:tc>
      </w:tr>
      <w:tr w:rsidR="005453A4" w:rsidRPr="00477247" w14:paraId="3E0EA3D1" w14:textId="77777777" w:rsidTr="00A67608">
        <w:tc>
          <w:tcPr>
            <w:tcW w:w="562" w:type="dxa"/>
          </w:tcPr>
          <w:p w14:paraId="1BDBA3A8" w14:textId="77777777" w:rsidR="005453A4" w:rsidRDefault="005453A4" w:rsidP="005453A4">
            <w:r>
              <w:t>v</w:t>
            </w:r>
          </w:p>
        </w:tc>
        <w:tc>
          <w:tcPr>
            <w:tcW w:w="7088" w:type="dxa"/>
          </w:tcPr>
          <w:p w14:paraId="54222C69" w14:textId="77777777" w:rsidR="005453A4" w:rsidRPr="00477247" w:rsidRDefault="005453A4" w:rsidP="005453A4">
            <w:pPr>
              <w:pStyle w:val="Lijstalinea"/>
              <w:numPr>
                <w:ilvl w:val="1"/>
                <w:numId w:val="22"/>
              </w:numPr>
            </w:pPr>
            <w:proofErr w:type="spellStart"/>
            <w:r w:rsidRPr="00477247">
              <w:t>controle</w:t>
            </w:r>
            <w:proofErr w:type="spellEnd"/>
            <w:r w:rsidRPr="00477247">
              <w:t xml:space="preserve"> </w:t>
            </w:r>
            <w:proofErr w:type="spellStart"/>
            <w:r w:rsidRPr="00477247">
              <w:t>werking</w:t>
            </w:r>
            <w:proofErr w:type="spellEnd"/>
            <w:r w:rsidRPr="00477247">
              <w:t xml:space="preserve"> UPS </w:t>
            </w:r>
            <w:proofErr w:type="spellStart"/>
            <w:r w:rsidRPr="00477247">
              <w:t>algemeen</w:t>
            </w:r>
            <w:proofErr w:type="spellEnd"/>
            <w:r w:rsidRPr="00477247">
              <w:t>;</w:t>
            </w:r>
          </w:p>
        </w:tc>
      </w:tr>
      <w:tr w:rsidR="005453A4" w:rsidRPr="002A7F94" w14:paraId="222985C8" w14:textId="77777777" w:rsidTr="00A67608">
        <w:tc>
          <w:tcPr>
            <w:tcW w:w="562" w:type="dxa"/>
          </w:tcPr>
          <w:p w14:paraId="52AF6370" w14:textId="77777777" w:rsidR="005453A4" w:rsidRDefault="005453A4" w:rsidP="005453A4">
            <w:r>
              <w:t>v</w:t>
            </w:r>
          </w:p>
        </w:tc>
        <w:tc>
          <w:tcPr>
            <w:tcW w:w="7088" w:type="dxa"/>
          </w:tcPr>
          <w:p w14:paraId="2D86A9B6" w14:textId="77777777" w:rsidR="005453A4" w:rsidRPr="00477247" w:rsidRDefault="005453A4" w:rsidP="005453A4">
            <w:pPr>
              <w:pStyle w:val="Lijstalinea"/>
              <w:numPr>
                <w:ilvl w:val="1"/>
                <w:numId w:val="22"/>
              </w:numPr>
            </w:pPr>
            <w:proofErr w:type="spellStart"/>
            <w:r w:rsidRPr="00477247">
              <w:t>controle</w:t>
            </w:r>
            <w:proofErr w:type="spellEnd"/>
            <w:r w:rsidRPr="00477247">
              <w:t xml:space="preserve"> </w:t>
            </w:r>
            <w:proofErr w:type="spellStart"/>
            <w:r w:rsidRPr="00477247">
              <w:t>werking</w:t>
            </w:r>
            <w:proofErr w:type="spellEnd"/>
            <w:r w:rsidRPr="00477247">
              <w:t xml:space="preserve"> UPS in bypass;</w:t>
            </w:r>
          </w:p>
        </w:tc>
      </w:tr>
      <w:tr w:rsidR="005453A4" w:rsidRPr="00477247" w14:paraId="2712AE9E" w14:textId="77777777" w:rsidTr="00A67608">
        <w:tc>
          <w:tcPr>
            <w:tcW w:w="562" w:type="dxa"/>
          </w:tcPr>
          <w:p w14:paraId="2DFE1B41" w14:textId="77777777" w:rsidR="005453A4" w:rsidRDefault="005453A4" w:rsidP="005453A4">
            <w:r>
              <w:t>v</w:t>
            </w:r>
          </w:p>
        </w:tc>
        <w:tc>
          <w:tcPr>
            <w:tcW w:w="7088" w:type="dxa"/>
          </w:tcPr>
          <w:p w14:paraId="08685F0A" w14:textId="77777777" w:rsidR="005453A4" w:rsidRPr="00477247" w:rsidRDefault="005453A4" w:rsidP="005453A4">
            <w:pPr>
              <w:pStyle w:val="Lijstalinea"/>
              <w:numPr>
                <w:ilvl w:val="1"/>
                <w:numId w:val="22"/>
              </w:numPr>
              <w:rPr>
                <w:lang w:val="nl-NL"/>
              </w:rPr>
            </w:pPr>
            <w:r w:rsidRPr="00477247">
              <w:rPr>
                <w:lang w:val="nl-NL"/>
              </w:rPr>
              <w:t>controle werking UPS in onderhoud;</w:t>
            </w:r>
          </w:p>
        </w:tc>
      </w:tr>
      <w:tr w:rsidR="005453A4" w:rsidRPr="00477247" w14:paraId="571555DF" w14:textId="77777777" w:rsidTr="00A67608">
        <w:tc>
          <w:tcPr>
            <w:tcW w:w="562" w:type="dxa"/>
          </w:tcPr>
          <w:p w14:paraId="12C1AEC8" w14:textId="77777777" w:rsidR="005453A4" w:rsidRDefault="005453A4" w:rsidP="005453A4">
            <w:r>
              <w:t>v</w:t>
            </w:r>
          </w:p>
        </w:tc>
        <w:tc>
          <w:tcPr>
            <w:tcW w:w="7088" w:type="dxa"/>
          </w:tcPr>
          <w:p w14:paraId="2B5AD7CB" w14:textId="77777777" w:rsidR="005453A4" w:rsidRPr="00477247" w:rsidRDefault="005453A4" w:rsidP="005453A4">
            <w:pPr>
              <w:pStyle w:val="Lijstalinea"/>
              <w:numPr>
                <w:ilvl w:val="1"/>
                <w:numId w:val="22"/>
              </w:numPr>
            </w:pPr>
            <w:proofErr w:type="spellStart"/>
            <w:r w:rsidRPr="00477247">
              <w:t>controle</w:t>
            </w:r>
            <w:proofErr w:type="spellEnd"/>
            <w:r w:rsidRPr="00477247">
              <w:t xml:space="preserve"> van </w:t>
            </w:r>
            <w:proofErr w:type="spellStart"/>
            <w:r w:rsidRPr="00477247">
              <w:t>alle</w:t>
            </w:r>
            <w:proofErr w:type="spellEnd"/>
            <w:r w:rsidRPr="00477247">
              <w:t xml:space="preserve"> </w:t>
            </w:r>
            <w:proofErr w:type="spellStart"/>
            <w:r w:rsidRPr="00477247">
              <w:t>schakelaars</w:t>
            </w:r>
            <w:proofErr w:type="spellEnd"/>
            <w:r w:rsidRPr="00477247">
              <w:t>;</w:t>
            </w:r>
          </w:p>
        </w:tc>
      </w:tr>
      <w:tr w:rsidR="005453A4" w:rsidRPr="00477247" w14:paraId="090E818A" w14:textId="77777777" w:rsidTr="00A67608">
        <w:tc>
          <w:tcPr>
            <w:tcW w:w="562" w:type="dxa"/>
          </w:tcPr>
          <w:p w14:paraId="688C1EA8" w14:textId="77777777" w:rsidR="005453A4" w:rsidRDefault="005453A4" w:rsidP="005453A4">
            <w:r>
              <w:t>v</w:t>
            </w:r>
          </w:p>
        </w:tc>
        <w:tc>
          <w:tcPr>
            <w:tcW w:w="7088" w:type="dxa"/>
          </w:tcPr>
          <w:p w14:paraId="6280FA48" w14:textId="77777777" w:rsidR="005453A4" w:rsidRPr="00477247" w:rsidRDefault="005453A4" w:rsidP="005453A4">
            <w:pPr>
              <w:pStyle w:val="Lijstalinea"/>
              <w:numPr>
                <w:ilvl w:val="1"/>
                <w:numId w:val="22"/>
              </w:numPr>
            </w:pPr>
            <w:proofErr w:type="spellStart"/>
            <w:r w:rsidRPr="00477247">
              <w:t>fase</w:t>
            </w:r>
            <w:proofErr w:type="spellEnd"/>
            <w:r w:rsidRPr="00477247">
              <w:t xml:space="preserve"> </w:t>
            </w:r>
            <w:proofErr w:type="spellStart"/>
            <w:r w:rsidRPr="00477247">
              <w:t>verdeling</w:t>
            </w:r>
            <w:proofErr w:type="spellEnd"/>
            <w:r w:rsidRPr="00477247">
              <w:t>;</w:t>
            </w:r>
          </w:p>
        </w:tc>
      </w:tr>
      <w:tr w:rsidR="005453A4" w:rsidRPr="00477247" w14:paraId="00BA00D0" w14:textId="77777777" w:rsidTr="00A67608">
        <w:tc>
          <w:tcPr>
            <w:tcW w:w="562" w:type="dxa"/>
          </w:tcPr>
          <w:p w14:paraId="0C8C3565" w14:textId="77777777" w:rsidR="005453A4" w:rsidRDefault="005453A4" w:rsidP="005453A4">
            <w:r>
              <w:t>v</w:t>
            </w:r>
          </w:p>
        </w:tc>
        <w:tc>
          <w:tcPr>
            <w:tcW w:w="7088" w:type="dxa"/>
          </w:tcPr>
          <w:p w14:paraId="79E9283F" w14:textId="77777777" w:rsidR="005453A4" w:rsidRPr="00477247" w:rsidRDefault="005453A4" w:rsidP="005453A4">
            <w:pPr>
              <w:pStyle w:val="Lijstalinea"/>
              <w:numPr>
                <w:ilvl w:val="1"/>
                <w:numId w:val="22"/>
              </w:numPr>
            </w:pPr>
            <w:proofErr w:type="spellStart"/>
            <w:r w:rsidRPr="00477247">
              <w:t>ontlaad</w:t>
            </w:r>
            <w:proofErr w:type="spellEnd"/>
            <w:r w:rsidRPr="00477247">
              <w:t xml:space="preserve"> test spanning/</w:t>
            </w:r>
            <w:proofErr w:type="spellStart"/>
            <w:r w:rsidRPr="00477247">
              <w:t>stroom</w:t>
            </w:r>
            <w:proofErr w:type="spellEnd"/>
            <w:r w:rsidRPr="00477247">
              <w:t>;</w:t>
            </w:r>
          </w:p>
        </w:tc>
      </w:tr>
      <w:tr w:rsidR="005453A4" w:rsidRPr="00477247" w14:paraId="369F3541" w14:textId="77777777" w:rsidTr="00A67608">
        <w:tc>
          <w:tcPr>
            <w:tcW w:w="562" w:type="dxa"/>
          </w:tcPr>
          <w:p w14:paraId="7ABDCBDA" w14:textId="77777777" w:rsidR="005453A4" w:rsidRDefault="005453A4" w:rsidP="005453A4">
            <w:r>
              <w:t>v</w:t>
            </w:r>
          </w:p>
        </w:tc>
        <w:tc>
          <w:tcPr>
            <w:tcW w:w="7088" w:type="dxa"/>
          </w:tcPr>
          <w:p w14:paraId="5E427569" w14:textId="77777777" w:rsidR="005453A4" w:rsidRPr="00477247" w:rsidRDefault="005453A4" w:rsidP="005453A4">
            <w:pPr>
              <w:pStyle w:val="Lijstalinea"/>
              <w:numPr>
                <w:ilvl w:val="1"/>
                <w:numId w:val="22"/>
              </w:numPr>
            </w:pPr>
            <w:proofErr w:type="spellStart"/>
            <w:r w:rsidRPr="00477247">
              <w:t>autonomietijd</w:t>
            </w:r>
            <w:proofErr w:type="spellEnd"/>
            <w:r w:rsidRPr="00477247">
              <w:t xml:space="preserve"> UPS display;</w:t>
            </w:r>
          </w:p>
        </w:tc>
      </w:tr>
      <w:tr w:rsidR="005453A4" w:rsidRPr="00477247" w14:paraId="27602071" w14:textId="77777777" w:rsidTr="00A67608">
        <w:tc>
          <w:tcPr>
            <w:tcW w:w="562" w:type="dxa"/>
          </w:tcPr>
          <w:p w14:paraId="14CADEF9" w14:textId="77777777" w:rsidR="005453A4" w:rsidRDefault="005453A4" w:rsidP="005453A4">
            <w:r>
              <w:t>v</w:t>
            </w:r>
          </w:p>
        </w:tc>
        <w:tc>
          <w:tcPr>
            <w:tcW w:w="7088" w:type="dxa"/>
          </w:tcPr>
          <w:p w14:paraId="45D8C090" w14:textId="77777777" w:rsidR="005453A4" w:rsidRPr="00477247" w:rsidRDefault="005453A4" w:rsidP="005453A4">
            <w:pPr>
              <w:pStyle w:val="Lijstalinea"/>
              <w:numPr>
                <w:ilvl w:val="1"/>
                <w:numId w:val="22"/>
              </w:numPr>
            </w:pPr>
            <w:proofErr w:type="spellStart"/>
            <w:r w:rsidRPr="00477247">
              <w:t>berekende</w:t>
            </w:r>
            <w:proofErr w:type="spellEnd"/>
            <w:r w:rsidRPr="00477247">
              <w:t xml:space="preserve"> </w:t>
            </w:r>
            <w:proofErr w:type="spellStart"/>
            <w:r w:rsidRPr="00477247">
              <w:t>autonomietijd</w:t>
            </w:r>
            <w:proofErr w:type="spellEnd"/>
            <w:r w:rsidRPr="00477247">
              <w:t>;</w:t>
            </w:r>
          </w:p>
        </w:tc>
      </w:tr>
      <w:tr w:rsidR="005453A4" w:rsidRPr="00477247" w14:paraId="41B44541" w14:textId="77777777" w:rsidTr="00A67608">
        <w:tc>
          <w:tcPr>
            <w:tcW w:w="562" w:type="dxa"/>
          </w:tcPr>
          <w:p w14:paraId="2DC95782" w14:textId="77777777" w:rsidR="005453A4" w:rsidRDefault="005453A4" w:rsidP="005453A4">
            <w:r>
              <w:t>v</w:t>
            </w:r>
          </w:p>
        </w:tc>
        <w:tc>
          <w:tcPr>
            <w:tcW w:w="7088" w:type="dxa"/>
          </w:tcPr>
          <w:p w14:paraId="202EE281" w14:textId="77777777" w:rsidR="005453A4" w:rsidRPr="00477247" w:rsidRDefault="005453A4" w:rsidP="005453A4">
            <w:pPr>
              <w:pStyle w:val="Lijstalinea"/>
              <w:numPr>
                <w:ilvl w:val="1"/>
                <w:numId w:val="22"/>
              </w:numPr>
            </w:pPr>
            <w:proofErr w:type="spellStart"/>
            <w:r w:rsidRPr="00477247">
              <w:t>schijnbaar</w:t>
            </w:r>
            <w:proofErr w:type="spellEnd"/>
            <w:r w:rsidRPr="00477247">
              <w:t xml:space="preserve"> </w:t>
            </w:r>
            <w:proofErr w:type="spellStart"/>
            <w:r w:rsidRPr="00477247">
              <w:t>vermogen</w:t>
            </w:r>
            <w:proofErr w:type="spellEnd"/>
            <w:r w:rsidRPr="00477247">
              <w:t>;</w:t>
            </w:r>
          </w:p>
        </w:tc>
      </w:tr>
      <w:tr w:rsidR="005453A4" w:rsidRPr="00477247" w14:paraId="3C24DDCA" w14:textId="77777777" w:rsidTr="00A67608">
        <w:tc>
          <w:tcPr>
            <w:tcW w:w="562" w:type="dxa"/>
          </w:tcPr>
          <w:p w14:paraId="3BD1B903" w14:textId="77777777" w:rsidR="005453A4" w:rsidRDefault="005453A4" w:rsidP="005453A4">
            <w:r>
              <w:t>v</w:t>
            </w:r>
          </w:p>
        </w:tc>
        <w:tc>
          <w:tcPr>
            <w:tcW w:w="7088" w:type="dxa"/>
          </w:tcPr>
          <w:p w14:paraId="77B37F3A" w14:textId="77777777" w:rsidR="005453A4" w:rsidRPr="00477247" w:rsidRDefault="005453A4" w:rsidP="005453A4">
            <w:pPr>
              <w:pStyle w:val="Lijstalinea"/>
              <w:numPr>
                <w:ilvl w:val="1"/>
                <w:numId w:val="22"/>
              </w:numPr>
            </w:pPr>
            <w:proofErr w:type="spellStart"/>
            <w:r w:rsidRPr="00477247">
              <w:t>reëel</w:t>
            </w:r>
            <w:proofErr w:type="spellEnd"/>
            <w:r w:rsidRPr="00477247">
              <w:t xml:space="preserve"> </w:t>
            </w:r>
            <w:proofErr w:type="spellStart"/>
            <w:r w:rsidRPr="00477247">
              <w:t>vermogen</w:t>
            </w:r>
            <w:proofErr w:type="spellEnd"/>
            <w:r w:rsidRPr="00477247">
              <w:t xml:space="preserve"> cos </w:t>
            </w:r>
            <w:r w:rsidRPr="00477247">
              <w:sym w:font="Symbol" w:char="F06A"/>
            </w:r>
            <w:r w:rsidRPr="00477247">
              <w:t>;</w:t>
            </w:r>
          </w:p>
        </w:tc>
      </w:tr>
      <w:tr w:rsidR="005453A4" w:rsidRPr="00477247" w14:paraId="05D6AEA7" w14:textId="77777777" w:rsidTr="00A67608">
        <w:tc>
          <w:tcPr>
            <w:tcW w:w="562" w:type="dxa"/>
          </w:tcPr>
          <w:p w14:paraId="6D5D62D3" w14:textId="77777777" w:rsidR="005453A4" w:rsidRDefault="005453A4" w:rsidP="005453A4">
            <w:r>
              <w:t>v</w:t>
            </w:r>
          </w:p>
        </w:tc>
        <w:tc>
          <w:tcPr>
            <w:tcW w:w="7088" w:type="dxa"/>
          </w:tcPr>
          <w:p w14:paraId="32A52DB1" w14:textId="77777777" w:rsidR="005453A4" w:rsidRPr="00477247" w:rsidRDefault="005453A4" w:rsidP="005453A4">
            <w:pPr>
              <w:pStyle w:val="Lijstalinea"/>
              <w:numPr>
                <w:ilvl w:val="1"/>
                <w:numId w:val="22"/>
              </w:numPr>
            </w:pPr>
            <w:proofErr w:type="spellStart"/>
            <w:proofErr w:type="gramStart"/>
            <w:r w:rsidRPr="00477247">
              <w:t>duur</w:t>
            </w:r>
            <w:proofErr w:type="spellEnd"/>
            <w:proofErr w:type="gramEnd"/>
            <w:r w:rsidRPr="00477247">
              <w:t xml:space="preserve"> test.</w:t>
            </w:r>
          </w:p>
        </w:tc>
      </w:tr>
      <w:tr w:rsidR="005453A4" w:rsidRPr="00477247" w14:paraId="2EF31CEB" w14:textId="77777777" w:rsidTr="00A67608">
        <w:tc>
          <w:tcPr>
            <w:tcW w:w="562" w:type="dxa"/>
          </w:tcPr>
          <w:p w14:paraId="17F6FDDC" w14:textId="77777777" w:rsidR="005453A4" w:rsidRDefault="005453A4" w:rsidP="005453A4"/>
        </w:tc>
        <w:tc>
          <w:tcPr>
            <w:tcW w:w="7088" w:type="dxa"/>
          </w:tcPr>
          <w:p w14:paraId="79759572" w14:textId="77777777" w:rsidR="005453A4" w:rsidRPr="00477247" w:rsidRDefault="005453A4" w:rsidP="005453A4">
            <w:pPr>
              <w:pStyle w:val="Lijstalinea"/>
              <w:ind w:left="0"/>
              <w:rPr>
                <w:rFonts w:cstheme="minorHAnsi"/>
                <w:lang w:val="nl-NL"/>
              </w:rPr>
            </w:pPr>
          </w:p>
        </w:tc>
      </w:tr>
      <w:tr w:rsidR="005453A4" w:rsidRPr="00477247" w14:paraId="44934723" w14:textId="77777777" w:rsidTr="00A67608">
        <w:tc>
          <w:tcPr>
            <w:tcW w:w="562" w:type="dxa"/>
          </w:tcPr>
          <w:p w14:paraId="3FA9296E" w14:textId="77777777" w:rsidR="005453A4" w:rsidRDefault="005453A4" w:rsidP="005453A4"/>
        </w:tc>
        <w:tc>
          <w:tcPr>
            <w:tcW w:w="7088" w:type="dxa"/>
          </w:tcPr>
          <w:p w14:paraId="57A7346E" w14:textId="77777777" w:rsidR="005453A4" w:rsidRPr="00477247" w:rsidRDefault="005453A4" w:rsidP="005453A4">
            <w:pPr>
              <w:rPr>
                <w:u w:val="single"/>
                <w:lang w:val="en-US"/>
              </w:rPr>
            </w:pPr>
            <w:proofErr w:type="spellStart"/>
            <w:r w:rsidRPr="00477247">
              <w:rPr>
                <w:u w:val="single"/>
                <w:lang w:val="en-US"/>
              </w:rPr>
              <w:t>Accu’s</w:t>
            </w:r>
            <w:proofErr w:type="spellEnd"/>
            <w:r w:rsidRPr="00477247">
              <w:rPr>
                <w:u w:val="single"/>
                <w:lang w:val="en-US"/>
              </w:rPr>
              <w:t xml:space="preserve"> /power packs;</w:t>
            </w:r>
          </w:p>
        </w:tc>
      </w:tr>
      <w:tr w:rsidR="005453A4" w:rsidRPr="00477247" w14:paraId="3D3C48B2" w14:textId="77777777" w:rsidTr="00A67608">
        <w:tc>
          <w:tcPr>
            <w:tcW w:w="562" w:type="dxa"/>
          </w:tcPr>
          <w:p w14:paraId="611CE81F" w14:textId="77777777" w:rsidR="005453A4" w:rsidRDefault="005453A4" w:rsidP="005453A4"/>
        </w:tc>
        <w:tc>
          <w:tcPr>
            <w:tcW w:w="7088" w:type="dxa"/>
          </w:tcPr>
          <w:p w14:paraId="2D01E85F" w14:textId="77777777" w:rsidR="005453A4" w:rsidRPr="00477247" w:rsidRDefault="005453A4" w:rsidP="005453A4">
            <w:pPr>
              <w:pStyle w:val="Lijstalinea"/>
              <w:numPr>
                <w:ilvl w:val="1"/>
                <w:numId w:val="22"/>
              </w:numPr>
            </w:pPr>
            <w:proofErr w:type="spellStart"/>
            <w:r w:rsidRPr="00477247">
              <w:t>overmatige</w:t>
            </w:r>
            <w:proofErr w:type="spellEnd"/>
            <w:r w:rsidRPr="00477247">
              <w:t xml:space="preserve"> </w:t>
            </w:r>
            <w:proofErr w:type="spellStart"/>
            <w:r w:rsidRPr="00477247">
              <w:t>vervuiling</w:t>
            </w:r>
            <w:proofErr w:type="spellEnd"/>
            <w:r w:rsidRPr="00477247">
              <w:t>;</w:t>
            </w:r>
          </w:p>
        </w:tc>
      </w:tr>
      <w:tr w:rsidR="005453A4" w:rsidRPr="00477247" w14:paraId="7518D8C1" w14:textId="77777777" w:rsidTr="00A67608">
        <w:tc>
          <w:tcPr>
            <w:tcW w:w="562" w:type="dxa"/>
          </w:tcPr>
          <w:p w14:paraId="4CBDB9BE" w14:textId="77777777" w:rsidR="005453A4" w:rsidRDefault="005453A4" w:rsidP="005453A4"/>
        </w:tc>
        <w:tc>
          <w:tcPr>
            <w:tcW w:w="7088" w:type="dxa"/>
          </w:tcPr>
          <w:p w14:paraId="258B8923" w14:textId="77777777" w:rsidR="005453A4" w:rsidRPr="00477247" w:rsidRDefault="005453A4" w:rsidP="005453A4">
            <w:pPr>
              <w:pStyle w:val="Lijstalinea"/>
              <w:numPr>
                <w:ilvl w:val="1"/>
                <w:numId w:val="22"/>
              </w:numPr>
              <w:rPr>
                <w:lang w:val="nl-NL"/>
              </w:rPr>
            </w:pPr>
            <w:r w:rsidRPr="00477247">
              <w:rPr>
                <w:lang w:val="nl-NL"/>
              </w:rPr>
              <w:t>corrosie van de accu-polen;</w:t>
            </w:r>
          </w:p>
        </w:tc>
      </w:tr>
      <w:tr w:rsidR="005453A4" w:rsidRPr="00477247" w14:paraId="7DBC3222" w14:textId="77777777" w:rsidTr="00A67608">
        <w:tc>
          <w:tcPr>
            <w:tcW w:w="562" w:type="dxa"/>
          </w:tcPr>
          <w:p w14:paraId="55406A89" w14:textId="77777777" w:rsidR="005453A4" w:rsidRDefault="005453A4" w:rsidP="005453A4"/>
        </w:tc>
        <w:tc>
          <w:tcPr>
            <w:tcW w:w="7088" w:type="dxa"/>
          </w:tcPr>
          <w:p w14:paraId="2343DE84" w14:textId="77777777" w:rsidR="005453A4" w:rsidRPr="00477247" w:rsidRDefault="005453A4" w:rsidP="005453A4">
            <w:pPr>
              <w:pStyle w:val="Lijstalinea"/>
              <w:numPr>
                <w:ilvl w:val="1"/>
                <w:numId w:val="22"/>
              </w:numPr>
            </w:pPr>
            <w:proofErr w:type="spellStart"/>
            <w:r w:rsidRPr="00477247">
              <w:t>aansluitingen</w:t>
            </w:r>
            <w:proofErr w:type="spellEnd"/>
            <w:r w:rsidRPr="00477247">
              <w:t xml:space="preserve"> </w:t>
            </w:r>
            <w:proofErr w:type="spellStart"/>
            <w:r w:rsidRPr="00477247">
              <w:t>controleren</w:t>
            </w:r>
            <w:proofErr w:type="spellEnd"/>
            <w:r w:rsidRPr="00477247">
              <w:t>;</w:t>
            </w:r>
          </w:p>
        </w:tc>
      </w:tr>
      <w:tr w:rsidR="005453A4" w:rsidRPr="00477247" w14:paraId="5A1E8FD6" w14:textId="77777777" w:rsidTr="00A67608">
        <w:tc>
          <w:tcPr>
            <w:tcW w:w="562" w:type="dxa"/>
          </w:tcPr>
          <w:p w14:paraId="37DC4DCB" w14:textId="77777777" w:rsidR="005453A4" w:rsidRDefault="005453A4" w:rsidP="005453A4"/>
        </w:tc>
        <w:tc>
          <w:tcPr>
            <w:tcW w:w="7088" w:type="dxa"/>
          </w:tcPr>
          <w:p w14:paraId="19A13FF0" w14:textId="77777777" w:rsidR="005453A4" w:rsidRPr="00477247" w:rsidRDefault="005453A4" w:rsidP="005453A4">
            <w:pPr>
              <w:pStyle w:val="Lijstalinea"/>
              <w:numPr>
                <w:ilvl w:val="1"/>
                <w:numId w:val="22"/>
              </w:numPr>
            </w:pPr>
            <w:proofErr w:type="spellStart"/>
            <w:r w:rsidRPr="00477247">
              <w:t>verbindingen</w:t>
            </w:r>
            <w:proofErr w:type="spellEnd"/>
            <w:r w:rsidRPr="00477247">
              <w:t xml:space="preserve"> </w:t>
            </w:r>
            <w:proofErr w:type="spellStart"/>
            <w:r w:rsidRPr="00477247">
              <w:t>controleren</w:t>
            </w:r>
            <w:proofErr w:type="spellEnd"/>
            <w:r w:rsidRPr="00477247">
              <w:t>;</w:t>
            </w:r>
          </w:p>
        </w:tc>
      </w:tr>
      <w:tr w:rsidR="005453A4" w:rsidRPr="00477247" w14:paraId="1235E5CE" w14:textId="77777777" w:rsidTr="00A67608">
        <w:tc>
          <w:tcPr>
            <w:tcW w:w="562" w:type="dxa"/>
          </w:tcPr>
          <w:p w14:paraId="6180E0AD" w14:textId="77777777" w:rsidR="005453A4" w:rsidRDefault="005453A4" w:rsidP="005453A4"/>
        </w:tc>
        <w:tc>
          <w:tcPr>
            <w:tcW w:w="7088" w:type="dxa"/>
          </w:tcPr>
          <w:p w14:paraId="2838482E" w14:textId="77777777" w:rsidR="005453A4" w:rsidRPr="00477247" w:rsidRDefault="005453A4" w:rsidP="005453A4">
            <w:pPr>
              <w:pStyle w:val="Lijstalinea"/>
              <w:numPr>
                <w:ilvl w:val="1"/>
                <w:numId w:val="22"/>
              </w:numPr>
            </w:pPr>
            <w:proofErr w:type="spellStart"/>
            <w:r w:rsidRPr="00477247">
              <w:t>beschermkappen</w:t>
            </w:r>
            <w:proofErr w:type="spellEnd"/>
            <w:r w:rsidRPr="00477247">
              <w:t>;</w:t>
            </w:r>
          </w:p>
        </w:tc>
      </w:tr>
      <w:tr w:rsidR="005453A4" w:rsidRPr="00477247" w14:paraId="4E94C253" w14:textId="77777777" w:rsidTr="00A67608">
        <w:tc>
          <w:tcPr>
            <w:tcW w:w="562" w:type="dxa"/>
          </w:tcPr>
          <w:p w14:paraId="38BDC230" w14:textId="77777777" w:rsidR="005453A4" w:rsidRDefault="005453A4" w:rsidP="005453A4"/>
        </w:tc>
        <w:tc>
          <w:tcPr>
            <w:tcW w:w="7088" w:type="dxa"/>
          </w:tcPr>
          <w:p w14:paraId="62CF87AC" w14:textId="77777777" w:rsidR="005453A4" w:rsidRPr="00477247" w:rsidRDefault="005453A4" w:rsidP="005453A4">
            <w:pPr>
              <w:pStyle w:val="Lijstalinea"/>
              <w:numPr>
                <w:ilvl w:val="1"/>
                <w:numId w:val="22"/>
              </w:numPr>
            </w:pPr>
            <w:proofErr w:type="spellStart"/>
            <w:r w:rsidRPr="00477247">
              <w:t>bekabeling</w:t>
            </w:r>
            <w:proofErr w:type="spellEnd"/>
            <w:r w:rsidRPr="00477247">
              <w:t>;</w:t>
            </w:r>
          </w:p>
        </w:tc>
      </w:tr>
      <w:tr w:rsidR="005453A4" w:rsidRPr="00477247" w14:paraId="12DA9A79" w14:textId="77777777" w:rsidTr="00A67608">
        <w:tc>
          <w:tcPr>
            <w:tcW w:w="562" w:type="dxa"/>
          </w:tcPr>
          <w:p w14:paraId="3BEFD91F" w14:textId="77777777" w:rsidR="005453A4" w:rsidRDefault="005453A4" w:rsidP="005453A4"/>
        </w:tc>
        <w:tc>
          <w:tcPr>
            <w:tcW w:w="7088" w:type="dxa"/>
          </w:tcPr>
          <w:p w14:paraId="7B695479" w14:textId="77777777" w:rsidR="005453A4" w:rsidRPr="00477247" w:rsidRDefault="005453A4" w:rsidP="005453A4">
            <w:pPr>
              <w:pStyle w:val="Lijstalinea"/>
              <w:numPr>
                <w:ilvl w:val="1"/>
                <w:numId w:val="22"/>
              </w:numPr>
            </w:pPr>
            <w:proofErr w:type="spellStart"/>
            <w:r w:rsidRPr="00477247">
              <w:t>accuwater</w:t>
            </w:r>
            <w:proofErr w:type="spellEnd"/>
            <w:r w:rsidRPr="00477247">
              <w:t>;</w:t>
            </w:r>
          </w:p>
        </w:tc>
      </w:tr>
      <w:tr w:rsidR="005453A4" w:rsidRPr="00477247" w14:paraId="51D30CA9" w14:textId="77777777" w:rsidTr="00A67608">
        <w:tc>
          <w:tcPr>
            <w:tcW w:w="562" w:type="dxa"/>
          </w:tcPr>
          <w:p w14:paraId="6764D8D0" w14:textId="77777777" w:rsidR="005453A4" w:rsidRDefault="005453A4" w:rsidP="005453A4"/>
        </w:tc>
        <w:tc>
          <w:tcPr>
            <w:tcW w:w="7088" w:type="dxa"/>
          </w:tcPr>
          <w:p w14:paraId="22DEA0FF" w14:textId="77777777" w:rsidR="005453A4" w:rsidRPr="00477247" w:rsidRDefault="005453A4" w:rsidP="005453A4">
            <w:pPr>
              <w:pStyle w:val="Lijstalinea"/>
              <w:numPr>
                <w:ilvl w:val="1"/>
                <w:numId w:val="22"/>
              </w:numPr>
            </w:pPr>
            <w:proofErr w:type="spellStart"/>
            <w:r w:rsidRPr="00477247">
              <w:t>identificatie</w:t>
            </w:r>
            <w:proofErr w:type="spellEnd"/>
            <w:r w:rsidRPr="00477247">
              <w:t xml:space="preserve"> labels;</w:t>
            </w:r>
          </w:p>
        </w:tc>
      </w:tr>
      <w:tr w:rsidR="005453A4" w:rsidRPr="00477247" w14:paraId="713CBD0F" w14:textId="77777777" w:rsidTr="00A67608">
        <w:tc>
          <w:tcPr>
            <w:tcW w:w="562" w:type="dxa"/>
          </w:tcPr>
          <w:p w14:paraId="289987D0" w14:textId="77777777" w:rsidR="005453A4" w:rsidRDefault="005453A4" w:rsidP="005453A4"/>
        </w:tc>
        <w:tc>
          <w:tcPr>
            <w:tcW w:w="7088" w:type="dxa"/>
          </w:tcPr>
          <w:p w14:paraId="24FBF6EE" w14:textId="77777777" w:rsidR="005453A4" w:rsidRPr="00477247" w:rsidRDefault="005453A4" w:rsidP="005453A4">
            <w:pPr>
              <w:pStyle w:val="Lijstalinea"/>
              <w:numPr>
                <w:ilvl w:val="1"/>
                <w:numId w:val="22"/>
              </w:numPr>
              <w:rPr>
                <w:lang w:val="nl-NL"/>
              </w:rPr>
            </w:pPr>
            <w:proofErr w:type="spellStart"/>
            <w:r w:rsidRPr="00477247">
              <w:rPr>
                <w:lang w:val="nl-NL"/>
              </w:rPr>
              <w:t>float</w:t>
            </w:r>
            <w:proofErr w:type="spellEnd"/>
            <w:r w:rsidRPr="00477247">
              <w:rPr>
                <w:lang w:val="nl-NL"/>
              </w:rPr>
              <w:t xml:space="preserve"> spanning distributie van individuele batterij;</w:t>
            </w:r>
          </w:p>
        </w:tc>
      </w:tr>
      <w:tr w:rsidR="005453A4" w:rsidRPr="00477247" w14:paraId="577BFA33" w14:textId="77777777" w:rsidTr="00A67608">
        <w:tc>
          <w:tcPr>
            <w:tcW w:w="562" w:type="dxa"/>
          </w:tcPr>
          <w:p w14:paraId="422DD5EB" w14:textId="77777777" w:rsidR="005453A4" w:rsidRDefault="005453A4" w:rsidP="005453A4"/>
        </w:tc>
        <w:tc>
          <w:tcPr>
            <w:tcW w:w="7088" w:type="dxa"/>
          </w:tcPr>
          <w:p w14:paraId="737480BE" w14:textId="77777777" w:rsidR="005453A4" w:rsidRPr="00477247" w:rsidRDefault="005453A4" w:rsidP="005453A4">
            <w:pPr>
              <w:pStyle w:val="Lijstalinea"/>
              <w:numPr>
                <w:ilvl w:val="1"/>
                <w:numId w:val="22"/>
              </w:numPr>
              <w:rPr>
                <w:lang w:val="nl-NL"/>
              </w:rPr>
            </w:pPr>
            <w:r w:rsidRPr="00477247">
              <w:rPr>
                <w:lang w:val="nl-NL"/>
              </w:rPr>
              <w:t>ontlaad spanning distributie van individuele batterij;</w:t>
            </w:r>
          </w:p>
        </w:tc>
      </w:tr>
      <w:tr w:rsidR="005453A4" w:rsidRPr="00477247" w14:paraId="33FC7C5F" w14:textId="77777777" w:rsidTr="00A67608">
        <w:tc>
          <w:tcPr>
            <w:tcW w:w="562" w:type="dxa"/>
          </w:tcPr>
          <w:p w14:paraId="4A3A5610" w14:textId="77777777" w:rsidR="005453A4" w:rsidRDefault="005453A4" w:rsidP="005453A4"/>
        </w:tc>
        <w:tc>
          <w:tcPr>
            <w:tcW w:w="7088" w:type="dxa"/>
          </w:tcPr>
          <w:p w14:paraId="3B046DFE" w14:textId="77777777" w:rsidR="005453A4" w:rsidRPr="00477247" w:rsidRDefault="005453A4" w:rsidP="005453A4">
            <w:pPr>
              <w:pStyle w:val="Lijstalinea"/>
              <w:numPr>
                <w:ilvl w:val="1"/>
                <w:numId w:val="22"/>
              </w:numPr>
              <w:rPr>
                <w:lang w:val="nl-NL"/>
              </w:rPr>
            </w:pPr>
            <w:r w:rsidRPr="00477247">
              <w:rPr>
                <w:lang w:val="nl-NL"/>
              </w:rPr>
              <w:t>interne impedantie meting van individuele batterij.</w:t>
            </w:r>
          </w:p>
        </w:tc>
      </w:tr>
      <w:tr w:rsidR="005453A4" w:rsidRPr="00477247" w14:paraId="649D40FE" w14:textId="77777777" w:rsidTr="00A67608">
        <w:tc>
          <w:tcPr>
            <w:tcW w:w="562" w:type="dxa"/>
          </w:tcPr>
          <w:p w14:paraId="783C0CD8" w14:textId="77777777" w:rsidR="005453A4" w:rsidRDefault="005453A4" w:rsidP="005453A4"/>
        </w:tc>
        <w:tc>
          <w:tcPr>
            <w:tcW w:w="7088" w:type="dxa"/>
          </w:tcPr>
          <w:p w14:paraId="32C5AD7C" w14:textId="77777777" w:rsidR="005453A4" w:rsidRPr="00477247" w:rsidRDefault="005453A4" w:rsidP="005453A4">
            <w:pPr>
              <w:pStyle w:val="Lijstalinea"/>
              <w:ind w:left="0"/>
              <w:rPr>
                <w:lang w:val="nl-NL"/>
              </w:rPr>
            </w:pPr>
          </w:p>
        </w:tc>
      </w:tr>
      <w:tr w:rsidR="005453A4" w:rsidRPr="00477247" w14:paraId="62152874" w14:textId="77777777" w:rsidTr="00A67608">
        <w:tc>
          <w:tcPr>
            <w:tcW w:w="562" w:type="dxa"/>
          </w:tcPr>
          <w:p w14:paraId="7FD32D08" w14:textId="77777777" w:rsidR="005453A4" w:rsidRDefault="005453A4" w:rsidP="005453A4"/>
        </w:tc>
        <w:tc>
          <w:tcPr>
            <w:tcW w:w="7088" w:type="dxa"/>
          </w:tcPr>
          <w:p w14:paraId="63738729" w14:textId="77777777" w:rsidR="005453A4" w:rsidRPr="00477247" w:rsidRDefault="005453A4" w:rsidP="005453A4">
            <w:pPr>
              <w:rPr>
                <w:u w:val="single"/>
                <w:lang w:val="en-US"/>
              </w:rPr>
            </w:pPr>
            <w:proofErr w:type="spellStart"/>
            <w:r w:rsidRPr="00477247">
              <w:rPr>
                <w:u w:val="single"/>
                <w:lang w:val="en-US"/>
              </w:rPr>
              <w:t>Tempratuur</w:t>
            </w:r>
            <w:proofErr w:type="spellEnd"/>
            <w:r w:rsidRPr="00477247">
              <w:rPr>
                <w:u w:val="single"/>
                <w:lang w:val="en-US"/>
              </w:rPr>
              <w:t>/</w:t>
            </w:r>
            <w:proofErr w:type="spellStart"/>
            <w:r w:rsidRPr="00477247">
              <w:rPr>
                <w:u w:val="single"/>
                <w:lang w:val="en-US"/>
              </w:rPr>
              <w:t>thermo</w:t>
            </w:r>
            <w:proofErr w:type="spellEnd"/>
            <w:r w:rsidRPr="00477247">
              <w:rPr>
                <w:u w:val="single"/>
                <w:lang w:val="en-US"/>
              </w:rPr>
              <w:t xml:space="preserve"> </w:t>
            </w:r>
            <w:proofErr w:type="spellStart"/>
            <w:r w:rsidRPr="00477247">
              <w:rPr>
                <w:u w:val="single"/>
                <w:lang w:val="en-US"/>
              </w:rPr>
              <w:t>grafische</w:t>
            </w:r>
            <w:proofErr w:type="spellEnd"/>
            <w:r w:rsidRPr="00477247">
              <w:rPr>
                <w:u w:val="single"/>
                <w:lang w:val="en-US"/>
              </w:rPr>
              <w:t xml:space="preserve"> </w:t>
            </w:r>
            <w:proofErr w:type="spellStart"/>
            <w:r w:rsidRPr="00477247">
              <w:rPr>
                <w:u w:val="single"/>
                <w:lang w:val="en-US"/>
              </w:rPr>
              <w:t>metingen</w:t>
            </w:r>
            <w:proofErr w:type="spellEnd"/>
          </w:p>
        </w:tc>
      </w:tr>
      <w:tr w:rsidR="005453A4" w:rsidRPr="00477247" w14:paraId="4E5DBF68" w14:textId="77777777" w:rsidTr="00A67608">
        <w:tc>
          <w:tcPr>
            <w:tcW w:w="562" w:type="dxa"/>
          </w:tcPr>
          <w:p w14:paraId="60BDCDF2" w14:textId="77777777" w:rsidR="005453A4" w:rsidRDefault="005453A4" w:rsidP="005453A4"/>
        </w:tc>
        <w:tc>
          <w:tcPr>
            <w:tcW w:w="7088" w:type="dxa"/>
          </w:tcPr>
          <w:p w14:paraId="6C9294A7" w14:textId="77777777" w:rsidR="005453A4" w:rsidRPr="00477247" w:rsidRDefault="005453A4" w:rsidP="005453A4">
            <w:pPr>
              <w:pStyle w:val="Lijstalinea"/>
              <w:numPr>
                <w:ilvl w:val="1"/>
                <w:numId w:val="22"/>
              </w:numPr>
            </w:pPr>
            <w:r w:rsidRPr="00477247">
              <w:t>PCB hotspots;</w:t>
            </w:r>
          </w:p>
        </w:tc>
      </w:tr>
      <w:tr w:rsidR="005453A4" w:rsidRPr="00477247" w14:paraId="323E4EDD" w14:textId="77777777" w:rsidTr="00A67608">
        <w:tc>
          <w:tcPr>
            <w:tcW w:w="562" w:type="dxa"/>
          </w:tcPr>
          <w:p w14:paraId="7D84D29E" w14:textId="77777777" w:rsidR="005453A4" w:rsidRDefault="005453A4" w:rsidP="005453A4"/>
        </w:tc>
        <w:tc>
          <w:tcPr>
            <w:tcW w:w="7088" w:type="dxa"/>
          </w:tcPr>
          <w:p w14:paraId="6B90EF6E" w14:textId="77777777" w:rsidR="005453A4" w:rsidRPr="00477247" w:rsidRDefault="005453A4" w:rsidP="005453A4">
            <w:pPr>
              <w:pStyle w:val="Lijstalinea"/>
              <w:numPr>
                <w:ilvl w:val="1"/>
                <w:numId w:val="22"/>
              </w:numPr>
            </w:pPr>
            <w:proofErr w:type="spellStart"/>
            <w:r w:rsidRPr="00477247">
              <w:t>ruimtemperatuur</w:t>
            </w:r>
            <w:proofErr w:type="spellEnd"/>
            <w:r w:rsidRPr="00477247">
              <w:t>;</w:t>
            </w:r>
          </w:p>
        </w:tc>
      </w:tr>
      <w:tr w:rsidR="005453A4" w:rsidRPr="00477247" w14:paraId="17F0C081" w14:textId="77777777" w:rsidTr="00A67608">
        <w:tc>
          <w:tcPr>
            <w:tcW w:w="562" w:type="dxa"/>
          </w:tcPr>
          <w:p w14:paraId="1B645086" w14:textId="77777777" w:rsidR="005453A4" w:rsidRDefault="005453A4" w:rsidP="005453A4"/>
        </w:tc>
        <w:tc>
          <w:tcPr>
            <w:tcW w:w="7088" w:type="dxa"/>
          </w:tcPr>
          <w:p w14:paraId="7271EF28" w14:textId="77777777" w:rsidR="005453A4" w:rsidRPr="00477247" w:rsidRDefault="005453A4" w:rsidP="005453A4">
            <w:pPr>
              <w:pStyle w:val="Lijstalinea"/>
              <w:numPr>
                <w:ilvl w:val="1"/>
                <w:numId w:val="22"/>
              </w:numPr>
            </w:pPr>
            <w:proofErr w:type="spellStart"/>
            <w:r w:rsidRPr="00477247">
              <w:t>batterijtemperatuur</w:t>
            </w:r>
            <w:proofErr w:type="spellEnd"/>
            <w:r w:rsidRPr="00477247">
              <w:t>;</w:t>
            </w:r>
          </w:p>
        </w:tc>
      </w:tr>
      <w:tr w:rsidR="005453A4" w:rsidRPr="00477247" w14:paraId="17668F87" w14:textId="77777777" w:rsidTr="00A67608">
        <w:tc>
          <w:tcPr>
            <w:tcW w:w="562" w:type="dxa"/>
          </w:tcPr>
          <w:p w14:paraId="0A15C8CB" w14:textId="77777777" w:rsidR="005453A4" w:rsidRDefault="005453A4" w:rsidP="005453A4"/>
        </w:tc>
        <w:tc>
          <w:tcPr>
            <w:tcW w:w="7088" w:type="dxa"/>
          </w:tcPr>
          <w:p w14:paraId="00C4C281" w14:textId="77777777" w:rsidR="005453A4" w:rsidRPr="00477247" w:rsidRDefault="005453A4" w:rsidP="005453A4">
            <w:pPr>
              <w:pStyle w:val="Lijstalinea"/>
              <w:numPr>
                <w:ilvl w:val="1"/>
                <w:numId w:val="22"/>
              </w:numPr>
            </w:pPr>
            <w:proofErr w:type="spellStart"/>
            <w:r w:rsidRPr="00477247">
              <w:t>cirquit</w:t>
            </w:r>
            <w:proofErr w:type="spellEnd"/>
            <w:r w:rsidRPr="00477247">
              <w:t xml:space="preserve"> breakers;</w:t>
            </w:r>
          </w:p>
        </w:tc>
      </w:tr>
      <w:tr w:rsidR="005453A4" w:rsidRPr="00477247" w14:paraId="28E71F2D" w14:textId="77777777" w:rsidTr="00A67608">
        <w:tc>
          <w:tcPr>
            <w:tcW w:w="562" w:type="dxa"/>
          </w:tcPr>
          <w:p w14:paraId="549CFE84" w14:textId="77777777" w:rsidR="005453A4" w:rsidRDefault="005453A4" w:rsidP="005453A4"/>
        </w:tc>
        <w:tc>
          <w:tcPr>
            <w:tcW w:w="7088" w:type="dxa"/>
          </w:tcPr>
          <w:p w14:paraId="25DCF671" w14:textId="77777777" w:rsidR="005453A4" w:rsidRPr="00477247" w:rsidRDefault="005453A4" w:rsidP="005453A4">
            <w:pPr>
              <w:pStyle w:val="Lijstalinea"/>
              <w:numPr>
                <w:ilvl w:val="1"/>
                <w:numId w:val="22"/>
              </w:numPr>
            </w:pPr>
            <w:r w:rsidRPr="00477247">
              <w:t>inverter/rectifier;</w:t>
            </w:r>
          </w:p>
        </w:tc>
      </w:tr>
      <w:tr w:rsidR="005453A4" w:rsidRPr="00477247" w14:paraId="234AD92C" w14:textId="77777777" w:rsidTr="00A67608">
        <w:tc>
          <w:tcPr>
            <w:tcW w:w="562" w:type="dxa"/>
          </w:tcPr>
          <w:p w14:paraId="45A3B7D2" w14:textId="77777777" w:rsidR="005453A4" w:rsidRDefault="005453A4" w:rsidP="005453A4"/>
        </w:tc>
        <w:tc>
          <w:tcPr>
            <w:tcW w:w="7088" w:type="dxa"/>
          </w:tcPr>
          <w:p w14:paraId="34CFCF27" w14:textId="77777777" w:rsidR="005453A4" w:rsidRPr="00477247" w:rsidRDefault="005453A4" w:rsidP="005453A4">
            <w:pPr>
              <w:pStyle w:val="Lijstalinea"/>
              <w:numPr>
                <w:ilvl w:val="1"/>
                <w:numId w:val="22"/>
              </w:numPr>
            </w:pPr>
            <w:proofErr w:type="spellStart"/>
            <w:proofErr w:type="gramStart"/>
            <w:r w:rsidRPr="00477247">
              <w:t>kast</w:t>
            </w:r>
            <w:proofErr w:type="spellEnd"/>
            <w:proofErr w:type="gramEnd"/>
            <w:r w:rsidRPr="00477247">
              <w:t xml:space="preserve"> </w:t>
            </w:r>
            <w:proofErr w:type="spellStart"/>
            <w:r w:rsidRPr="00477247">
              <w:t>temperatuur</w:t>
            </w:r>
            <w:proofErr w:type="spellEnd"/>
            <w:r w:rsidRPr="00477247">
              <w:t>.</w:t>
            </w:r>
          </w:p>
        </w:tc>
      </w:tr>
      <w:tr w:rsidR="005453A4" w:rsidRPr="00477247" w14:paraId="5919C49A" w14:textId="77777777" w:rsidTr="00A67608">
        <w:tc>
          <w:tcPr>
            <w:tcW w:w="562" w:type="dxa"/>
          </w:tcPr>
          <w:p w14:paraId="097A23D6" w14:textId="77777777" w:rsidR="005453A4" w:rsidRDefault="005453A4" w:rsidP="005453A4"/>
        </w:tc>
        <w:tc>
          <w:tcPr>
            <w:tcW w:w="7088" w:type="dxa"/>
          </w:tcPr>
          <w:p w14:paraId="2DBD7AB9" w14:textId="77777777" w:rsidR="005453A4" w:rsidRPr="00477247" w:rsidRDefault="005453A4" w:rsidP="005453A4">
            <w:pPr>
              <w:pStyle w:val="Lijstalinea"/>
              <w:spacing w:before="120"/>
              <w:ind w:left="0"/>
              <w:rPr>
                <w:i/>
                <w:u w:val="single"/>
                <w:lang w:val="nl-NL"/>
              </w:rPr>
            </w:pPr>
          </w:p>
        </w:tc>
      </w:tr>
      <w:tr w:rsidR="005453A4" w:rsidRPr="00477247" w14:paraId="13706D0A" w14:textId="77777777" w:rsidTr="00A67608">
        <w:tc>
          <w:tcPr>
            <w:tcW w:w="562" w:type="dxa"/>
          </w:tcPr>
          <w:p w14:paraId="4C982707" w14:textId="77777777" w:rsidR="005453A4" w:rsidRDefault="005453A4" w:rsidP="005453A4">
            <w:r>
              <w:lastRenderedPageBreak/>
              <w:t>v</w:t>
            </w:r>
          </w:p>
        </w:tc>
        <w:tc>
          <w:tcPr>
            <w:tcW w:w="7088" w:type="dxa"/>
          </w:tcPr>
          <w:p w14:paraId="041E24A4" w14:textId="77777777" w:rsidR="005453A4" w:rsidRPr="00477247" w:rsidRDefault="005453A4" w:rsidP="005453A4">
            <w:pPr>
              <w:rPr>
                <w:bCs/>
                <w:iCs/>
                <w:u w:val="single"/>
                <w:lang w:val="en-US"/>
              </w:rPr>
            </w:pPr>
            <w:proofErr w:type="spellStart"/>
            <w:r w:rsidRPr="00477247">
              <w:rPr>
                <w:bCs/>
                <w:iCs/>
                <w:u w:val="single"/>
                <w:lang w:val="en-US"/>
              </w:rPr>
              <w:t>Elektrische</w:t>
            </w:r>
            <w:proofErr w:type="spellEnd"/>
            <w:r w:rsidRPr="00477247">
              <w:rPr>
                <w:bCs/>
                <w:iCs/>
                <w:u w:val="single"/>
                <w:lang w:val="en-US"/>
              </w:rPr>
              <w:t xml:space="preserve"> </w:t>
            </w:r>
            <w:proofErr w:type="spellStart"/>
            <w:r w:rsidRPr="00477247">
              <w:rPr>
                <w:bCs/>
                <w:iCs/>
                <w:u w:val="single"/>
                <w:lang w:val="en-US"/>
              </w:rPr>
              <w:t>installatie</w:t>
            </w:r>
            <w:proofErr w:type="spellEnd"/>
          </w:p>
        </w:tc>
      </w:tr>
      <w:tr w:rsidR="005453A4" w:rsidRPr="00477247" w14:paraId="4A97238A" w14:textId="77777777" w:rsidTr="00A67608">
        <w:tc>
          <w:tcPr>
            <w:tcW w:w="562" w:type="dxa"/>
          </w:tcPr>
          <w:p w14:paraId="5B13DAB8" w14:textId="77777777" w:rsidR="005453A4" w:rsidRDefault="005453A4" w:rsidP="005453A4">
            <w:r>
              <w:t>v</w:t>
            </w:r>
          </w:p>
        </w:tc>
        <w:tc>
          <w:tcPr>
            <w:tcW w:w="7088" w:type="dxa"/>
          </w:tcPr>
          <w:p w14:paraId="23BAA6A1" w14:textId="77777777" w:rsidR="005453A4" w:rsidRPr="00477247" w:rsidRDefault="005453A4" w:rsidP="005453A4">
            <w:pPr>
              <w:pStyle w:val="Lijstalinea"/>
              <w:numPr>
                <w:ilvl w:val="1"/>
                <w:numId w:val="22"/>
              </w:numPr>
            </w:pPr>
            <w:proofErr w:type="spellStart"/>
            <w:r w:rsidRPr="00477247">
              <w:t>Algehele</w:t>
            </w:r>
            <w:proofErr w:type="spellEnd"/>
            <w:r w:rsidRPr="00477247">
              <w:t xml:space="preserve"> </w:t>
            </w:r>
            <w:proofErr w:type="spellStart"/>
            <w:r w:rsidRPr="00477247">
              <w:t>conditie</w:t>
            </w:r>
            <w:proofErr w:type="spellEnd"/>
            <w:r w:rsidRPr="00477247">
              <w:t>;</w:t>
            </w:r>
          </w:p>
        </w:tc>
      </w:tr>
      <w:tr w:rsidR="005453A4" w:rsidRPr="00477247" w14:paraId="358171AF" w14:textId="77777777" w:rsidTr="00A67608">
        <w:tc>
          <w:tcPr>
            <w:tcW w:w="562" w:type="dxa"/>
          </w:tcPr>
          <w:p w14:paraId="233B2FB0" w14:textId="77777777" w:rsidR="005453A4" w:rsidRDefault="005453A4" w:rsidP="005453A4">
            <w:r>
              <w:t>v</w:t>
            </w:r>
          </w:p>
        </w:tc>
        <w:tc>
          <w:tcPr>
            <w:tcW w:w="7088" w:type="dxa"/>
          </w:tcPr>
          <w:p w14:paraId="30A14283" w14:textId="77777777" w:rsidR="005453A4" w:rsidRPr="00477247" w:rsidRDefault="005453A4" w:rsidP="005453A4">
            <w:pPr>
              <w:pStyle w:val="Lijstalinea"/>
              <w:numPr>
                <w:ilvl w:val="1"/>
                <w:numId w:val="22"/>
              </w:numPr>
            </w:pPr>
            <w:proofErr w:type="spellStart"/>
            <w:r w:rsidRPr="00477247">
              <w:t>Verbindingen</w:t>
            </w:r>
            <w:proofErr w:type="spellEnd"/>
            <w:r w:rsidRPr="00477247">
              <w:t>;</w:t>
            </w:r>
          </w:p>
        </w:tc>
      </w:tr>
      <w:tr w:rsidR="005453A4" w:rsidRPr="00477247" w14:paraId="5234CC9C" w14:textId="77777777" w:rsidTr="00A67608">
        <w:tc>
          <w:tcPr>
            <w:tcW w:w="562" w:type="dxa"/>
          </w:tcPr>
          <w:p w14:paraId="41F31519" w14:textId="77777777" w:rsidR="005453A4" w:rsidRDefault="005453A4" w:rsidP="005453A4">
            <w:r>
              <w:t>v</w:t>
            </w:r>
          </w:p>
        </w:tc>
        <w:tc>
          <w:tcPr>
            <w:tcW w:w="7088" w:type="dxa"/>
          </w:tcPr>
          <w:p w14:paraId="257D47B6" w14:textId="77777777" w:rsidR="005453A4" w:rsidRPr="00477247" w:rsidRDefault="005453A4" w:rsidP="005453A4">
            <w:pPr>
              <w:pStyle w:val="Lijstalinea"/>
              <w:numPr>
                <w:ilvl w:val="1"/>
                <w:numId w:val="22"/>
              </w:numPr>
            </w:pPr>
            <w:proofErr w:type="spellStart"/>
            <w:r w:rsidRPr="00477247">
              <w:t>Indicatoren</w:t>
            </w:r>
            <w:proofErr w:type="spellEnd"/>
            <w:r w:rsidRPr="00477247">
              <w:t xml:space="preserve"> / </w:t>
            </w:r>
            <w:proofErr w:type="spellStart"/>
            <w:r w:rsidRPr="00477247">
              <w:t>leds</w:t>
            </w:r>
            <w:proofErr w:type="spellEnd"/>
            <w:r w:rsidRPr="00477247">
              <w:t>.</w:t>
            </w:r>
          </w:p>
        </w:tc>
      </w:tr>
      <w:tr w:rsidR="005453A4" w:rsidRPr="00477247" w14:paraId="34F95844" w14:textId="77777777" w:rsidTr="00A67608">
        <w:tc>
          <w:tcPr>
            <w:tcW w:w="562" w:type="dxa"/>
          </w:tcPr>
          <w:p w14:paraId="4E9A5F0D" w14:textId="77777777" w:rsidR="005453A4" w:rsidRDefault="005453A4" w:rsidP="005453A4"/>
        </w:tc>
        <w:tc>
          <w:tcPr>
            <w:tcW w:w="7088" w:type="dxa"/>
          </w:tcPr>
          <w:p w14:paraId="133D6286" w14:textId="77777777" w:rsidR="005453A4" w:rsidRPr="00477247" w:rsidRDefault="005453A4" w:rsidP="005453A4">
            <w:pPr>
              <w:pStyle w:val="Lijstalinea"/>
              <w:ind w:left="0"/>
              <w:rPr>
                <w:lang w:val="nl-NL"/>
              </w:rPr>
            </w:pPr>
          </w:p>
        </w:tc>
      </w:tr>
      <w:tr w:rsidR="005453A4" w:rsidRPr="00477247" w14:paraId="475A0B9E" w14:textId="77777777" w:rsidTr="00A67608">
        <w:tc>
          <w:tcPr>
            <w:tcW w:w="562" w:type="dxa"/>
          </w:tcPr>
          <w:p w14:paraId="5CBBFB46" w14:textId="77777777" w:rsidR="005453A4" w:rsidRDefault="005453A4" w:rsidP="005453A4"/>
        </w:tc>
        <w:tc>
          <w:tcPr>
            <w:tcW w:w="7088" w:type="dxa"/>
          </w:tcPr>
          <w:p w14:paraId="32A38CB7" w14:textId="77777777" w:rsidR="005453A4" w:rsidRPr="00477247" w:rsidRDefault="005453A4" w:rsidP="005453A4">
            <w:pPr>
              <w:rPr>
                <w:u w:val="single"/>
                <w:lang w:val="en-US"/>
              </w:rPr>
            </w:pPr>
            <w:proofErr w:type="spellStart"/>
            <w:r w:rsidRPr="00477247">
              <w:rPr>
                <w:u w:val="single"/>
                <w:lang w:val="en-US"/>
              </w:rPr>
              <w:t>Bedrijfsmodus</w:t>
            </w:r>
            <w:proofErr w:type="spellEnd"/>
          </w:p>
        </w:tc>
      </w:tr>
      <w:tr w:rsidR="005453A4" w:rsidRPr="00477247" w14:paraId="600309C3" w14:textId="77777777" w:rsidTr="00A67608">
        <w:tc>
          <w:tcPr>
            <w:tcW w:w="562" w:type="dxa"/>
          </w:tcPr>
          <w:p w14:paraId="647C7CA5" w14:textId="77777777" w:rsidR="005453A4" w:rsidRDefault="005453A4" w:rsidP="005453A4"/>
        </w:tc>
        <w:tc>
          <w:tcPr>
            <w:tcW w:w="7088" w:type="dxa"/>
          </w:tcPr>
          <w:p w14:paraId="16C6B463" w14:textId="77777777" w:rsidR="005453A4" w:rsidRPr="00477247" w:rsidRDefault="005453A4" w:rsidP="005453A4">
            <w:pPr>
              <w:pStyle w:val="Lijstalinea"/>
              <w:numPr>
                <w:ilvl w:val="1"/>
                <w:numId w:val="22"/>
              </w:numPr>
            </w:pPr>
            <w:proofErr w:type="spellStart"/>
            <w:r w:rsidRPr="00477247">
              <w:t>normaal</w:t>
            </w:r>
            <w:proofErr w:type="spellEnd"/>
            <w:r w:rsidRPr="00477247">
              <w:t>-diesel;</w:t>
            </w:r>
          </w:p>
        </w:tc>
      </w:tr>
      <w:tr w:rsidR="005453A4" w:rsidRPr="00477247" w14:paraId="5E8D9387" w14:textId="77777777" w:rsidTr="00A67608">
        <w:tc>
          <w:tcPr>
            <w:tcW w:w="562" w:type="dxa"/>
          </w:tcPr>
          <w:p w14:paraId="6F9A68D6" w14:textId="77777777" w:rsidR="005453A4" w:rsidRDefault="005453A4" w:rsidP="005453A4"/>
        </w:tc>
        <w:tc>
          <w:tcPr>
            <w:tcW w:w="7088" w:type="dxa"/>
          </w:tcPr>
          <w:p w14:paraId="11B4C245" w14:textId="77777777" w:rsidR="005453A4" w:rsidRPr="00477247" w:rsidRDefault="005453A4" w:rsidP="005453A4">
            <w:pPr>
              <w:pStyle w:val="Lijstalinea"/>
              <w:numPr>
                <w:ilvl w:val="1"/>
                <w:numId w:val="22"/>
              </w:numPr>
            </w:pPr>
            <w:r w:rsidRPr="00477247">
              <w:t>diesel-</w:t>
            </w:r>
            <w:proofErr w:type="spellStart"/>
            <w:r w:rsidRPr="00477247">
              <w:t>normaal</w:t>
            </w:r>
            <w:proofErr w:type="spellEnd"/>
            <w:r w:rsidRPr="00477247">
              <w:t>;</w:t>
            </w:r>
          </w:p>
        </w:tc>
      </w:tr>
      <w:tr w:rsidR="005453A4" w:rsidRPr="00477247" w14:paraId="14AD12F2" w14:textId="77777777" w:rsidTr="00A67608">
        <w:tc>
          <w:tcPr>
            <w:tcW w:w="562" w:type="dxa"/>
          </w:tcPr>
          <w:p w14:paraId="7861804D" w14:textId="77777777" w:rsidR="005453A4" w:rsidRDefault="005453A4" w:rsidP="005453A4"/>
        </w:tc>
        <w:tc>
          <w:tcPr>
            <w:tcW w:w="7088" w:type="dxa"/>
          </w:tcPr>
          <w:p w14:paraId="4F83F724" w14:textId="77777777" w:rsidR="005453A4" w:rsidRPr="00477247" w:rsidRDefault="005453A4" w:rsidP="005453A4">
            <w:pPr>
              <w:pStyle w:val="Lijstalinea"/>
              <w:numPr>
                <w:ilvl w:val="1"/>
                <w:numId w:val="22"/>
              </w:numPr>
            </w:pPr>
            <w:proofErr w:type="spellStart"/>
            <w:proofErr w:type="gramStart"/>
            <w:r w:rsidRPr="00477247">
              <w:t>actieve</w:t>
            </w:r>
            <w:proofErr w:type="spellEnd"/>
            <w:proofErr w:type="gramEnd"/>
            <w:r w:rsidRPr="00477247">
              <w:t xml:space="preserve"> </w:t>
            </w:r>
            <w:proofErr w:type="spellStart"/>
            <w:r w:rsidRPr="00477247">
              <w:t>synchronisatie</w:t>
            </w:r>
            <w:proofErr w:type="spellEnd"/>
            <w:r w:rsidRPr="00477247">
              <w:t>.</w:t>
            </w:r>
          </w:p>
        </w:tc>
      </w:tr>
      <w:tr w:rsidR="005453A4" w:rsidRPr="00477247" w14:paraId="2F0F58EA" w14:textId="77777777" w:rsidTr="00A67608">
        <w:tc>
          <w:tcPr>
            <w:tcW w:w="562" w:type="dxa"/>
          </w:tcPr>
          <w:p w14:paraId="4EBC92D9" w14:textId="77777777" w:rsidR="005453A4" w:rsidRDefault="005453A4" w:rsidP="005453A4"/>
        </w:tc>
        <w:tc>
          <w:tcPr>
            <w:tcW w:w="7088" w:type="dxa"/>
          </w:tcPr>
          <w:p w14:paraId="335A6CDE" w14:textId="77777777" w:rsidR="005453A4" w:rsidRPr="00477247" w:rsidRDefault="005453A4" w:rsidP="005453A4">
            <w:pPr>
              <w:pStyle w:val="Lijstalinea"/>
              <w:ind w:left="0"/>
              <w:rPr>
                <w:lang w:val="nl-NL"/>
              </w:rPr>
            </w:pPr>
          </w:p>
        </w:tc>
      </w:tr>
      <w:tr w:rsidR="005453A4" w:rsidRPr="00477247" w14:paraId="6BF013C8" w14:textId="77777777" w:rsidTr="00A67608">
        <w:tc>
          <w:tcPr>
            <w:tcW w:w="562" w:type="dxa"/>
          </w:tcPr>
          <w:p w14:paraId="7AD2E1CB" w14:textId="77777777" w:rsidR="005453A4" w:rsidRDefault="005453A4" w:rsidP="005453A4"/>
        </w:tc>
        <w:tc>
          <w:tcPr>
            <w:tcW w:w="7088" w:type="dxa"/>
          </w:tcPr>
          <w:p w14:paraId="072D3251" w14:textId="77777777" w:rsidR="005453A4" w:rsidRPr="00477247" w:rsidRDefault="005453A4" w:rsidP="005453A4">
            <w:pPr>
              <w:rPr>
                <w:bCs/>
                <w:iCs/>
                <w:u w:val="single"/>
                <w:lang w:val="en-US"/>
              </w:rPr>
            </w:pPr>
            <w:r w:rsidRPr="00477247">
              <w:rPr>
                <w:bCs/>
                <w:iCs/>
                <w:u w:val="single"/>
                <w:lang w:val="en-US"/>
              </w:rPr>
              <w:t>AC machine</w:t>
            </w:r>
          </w:p>
        </w:tc>
      </w:tr>
      <w:tr w:rsidR="005453A4" w:rsidRPr="00477247" w14:paraId="441B6B06" w14:textId="77777777" w:rsidTr="00A67608">
        <w:tc>
          <w:tcPr>
            <w:tcW w:w="562" w:type="dxa"/>
          </w:tcPr>
          <w:p w14:paraId="7433CEFF" w14:textId="77777777" w:rsidR="005453A4" w:rsidRDefault="005453A4" w:rsidP="005453A4"/>
        </w:tc>
        <w:tc>
          <w:tcPr>
            <w:tcW w:w="7088" w:type="dxa"/>
          </w:tcPr>
          <w:p w14:paraId="029909D9" w14:textId="77777777" w:rsidR="005453A4" w:rsidRPr="00477247" w:rsidRDefault="005453A4" w:rsidP="005453A4">
            <w:pPr>
              <w:pStyle w:val="Lijstalinea"/>
              <w:numPr>
                <w:ilvl w:val="1"/>
                <w:numId w:val="22"/>
              </w:numPr>
            </w:pPr>
            <w:proofErr w:type="spellStart"/>
            <w:r w:rsidRPr="00477247">
              <w:t>algehele</w:t>
            </w:r>
            <w:proofErr w:type="spellEnd"/>
            <w:r w:rsidRPr="00477247">
              <w:t xml:space="preserve"> </w:t>
            </w:r>
            <w:proofErr w:type="spellStart"/>
            <w:r w:rsidRPr="00477247">
              <w:t>staat</w:t>
            </w:r>
            <w:proofErr w:type="spellEnd"/>
            <w:r w:rsidRPr="00477247">
              <w:t>;</w:t>
            </w:r>
          </w:p>
        </w:tc>
      </w:tr>
      <w:tr w:rsidR="005453A4" w:rsidRPr="00477247" w14:paraId="7F6F6CF6" w14:textId="77777777" w:rsidTr="00A67608">
        <w:tc>
          <w:tcPr>
            <w:tcW w:w="562" w:type="dxa"/>
          </w:tcPr>
          <w:p w14:paraId="6AE5B0ED" w14:textId="77777777" w:rsidR="005453A4" w:rsidRDefault="005453A4" w:rsidP="005453A4"/>
        </w:tc>
        <w:tc>
          <w:tcPr>
            <w:tcW w:w="7088" w:type="dxa"/>
          </w:tcPr>
          <w:p w14:paraId="08C16C96" w14:textId="77777777" w:rsidR="005453A4" w:rsidRPr="00477247" w:rsidRDefault="005453A4" w:rsidP="005453A4">
            <w:pPr>
              <w:pStyle w:val="Lijstalinea"/>
              <w:numPr>
                <w:ilvl w:val="1"/>
                <w:numId w:val="22"/>
              </w:numPr>
            </w:pPr>
            <w:proofErr w:type="spellStart"/>
            <w:r w:rsidRPr="00477247">
              <w:t>verbindingen</w:t>
            </w:r>
            <w:proofErr w:type="spellEnd"/>
            <w:r w:rsidRPr="00477247">
              <w:t>;</w:t>
            </w:r>
          </w:p>
        </w:tc>
      </w:tr>
      <w:tr w:rsidR="005453A4" w:rsidRPr="00477247" w14:paraId="597E555F" w14:textId="77777777" w:rsidTr="00A67608">
        <w:tc>
          <w:tcPr>
            <w:tcW w:w="562" w:type="dxa"/>
          </w:tcPr>
          <w:p w14:paraId="70B41B97" w14:textId="77777777" w:rsidR="005453A4" w:rsidRDefault="005453A4" w:rsidP="005453A4"/>
        </w:tc>
        <w:tc>
          <w:tcPr>
            <w:tcW w:w="7088" w:type="dxa"/>
          </w:tcPr>
          <w:p w14:paraId="4893645E" w14:textId="77777777" w:rsidR="005453A4" w:rsidRPr="00477247" w:rsidRDefault="005453A4" w:rsidP="005453A4">
            <w:pPr>
              <w:pStyle w:val="Lijstalinea"/>
              <w:numPr>
                <w:ilvl w:val="1"/>
                <w:numId w:val="22"/>
              </w:numPr>
            </w:pPr>
            <w:r w:rsidRPr="00477247">
              <w:t>rotor;</w:t>
            </w:r>
          </w:p>
        </w:tc>
      </w:tr>
      <w:tr w:rsidR="005453A4" w:rsidRPr="00477247" w14:paraId="1D71E696" w14:textId="77777777" w:rsidTr="00A67608">
        <w:tc>
          <w:tcPr>
            <w:tcW w:w="562" w:type="dxa"/>
          </w:tcPr>
          <w:p w14:paraId="5E9DF494" w14:textId="77777777" w:rsidR="005453A4" w:rsidRDefault="005453A4" w:rsidP="005453A4"/>
        </w:tc>
        <w:tc>
          <w:tcPr>
            <w:tcW w:w="7088" w:type="dxa"/>
          </w:tcPr>
          <w:p w14:paraId="6CBCAE26" w14:textId="77777777" w:rsidR="005453A4" w:rsidRPr="00477247" w:rsidRDefault="005453A4" w:rsidP="005453A4">
            <w:pPr>
              <w:pStyle w:val="Lijstalinea"/>
              <w:numPr>
                <w:ilvl w:val="1"/>
                <w:numId w:val="22"/>
              </w:numPr>
            </w:pPr>
            <w:r w:rsidRPr="00477247">
              <w:t>stator;</w:t>
            </w:r>
          </w:p>
        </w:tc>
      </w:tr>
      <w:tr w:rsidR="005453A4" w:rsidRPr="00477247" w14:paraId="79A45FC9" w14:textId="77777777" w:rsidTr="00A67608">
        <w:tc>
          <w:tcPr>
            <w:tcW w:w="562" w:type="dxa"/>
          </w:tcPr>
          <w:p w14:paraId="35A7C8DB" w14:textId="77777777" w:rsidR="005453A4" w:rsidRDefault="005453A4" w:rsidP="005453A4"/>
        </w:tc>
        <w:tc>
          <w:tcPr>
            <w:tcW w:w="7088" w:type="dxa"/>
          </w:tcPr>
          <w:p w14:paraId="00D15487" w14:textId="77777777" w:rsidR="005453A4" w:rsidRPr="00477247" w:rsidRDefault="005453A4" w:rsidP="005453A4">
            <w:pPr>
              <w:pStyle w:val="Lijstalinea"/>
              <w:numPr>
                <w:ilvl w:val="1"/>
                <w:numId w:val="22"/>
              </w:numPr>
            </w:pPr>
            <w:r w:rsidRPr="00477247">
              <w:t>exciter;</w:t>
            </w:r>
          </w:p>
        </w:tc>
      </w:tr>
      <w:tr w:rsidR="005453A4" w:rsidRPr="00477247" w14:paraId="18AEB998" w14:textId="77777777" w:rsidTr="00A67608">
        <w:tc>
          <w:tcPr>
            <w:tcW w:w="562" w:type="dxa"/>
          </w:tcPr>
          <w:p w14:paraId="31FB8A52" w14:textId="77777777" w:rsidR="005453A4" w:rsidRDefault="005453A4" w:rsidP="005453A4"/>
        </w:tc>
        <w:tc>
          <w:tcPr>
            <w:tcW w:w="7088" w:type="dxa"/>
          </w:tcPr>
          <w:p w14:paraId="19F64B2D" w14:textId="77777777" w:rsidR="005453A4" w:rsidRPr="00477247" w:rsidRDefault="005453A4" w:rsidP="005453A4">
            <w:pPr>
              <w:pStyle w:val="Lijstalinea"/>
              <w:numPr>
                <w:ilvl w:val="1"/>
                <w:numId w:val="22"/>
              </w:numPr>
            </w:pPr>
            <w:r w:rsidRPr="00477247">
              <w:t xml:space="preserve">lager </w:t>
            </w:r>
            <w:proofErr w:type="spellStart"/>
            <w:r w:rsidRPr="00477247">
              <w:t>temperatuur</w:t>
            </w:r>
            <w:proofErr w:type="spellEnd"/>
            <w:r w:rsidRPr="00477247">
              <w:t>;</w:t>
            </w:r>
          </w:p>
        </w:tc>
      </w:tr>
      <w:tr w:rsidR="005453A4" w:rsidRPr="00477247" w14:paraId="6F852F72" w14:textId="77777777" w:rsidTr="00A67608">
        <w:tc>
          <w:tcPr>
            <w:tcW w:w="562" w:type="dxa"/>
          </w:tcPr>
          <w:p w14:paraId="0212B132" w14:textId="77777777" w:rsidR="005453A4" w:rsidRDefault="005453A4" w:rsidP="005453A4"/>
        </w:tc>
        <w:tc>
          <w:tcPr>
            <w:tcW w:w="7088" w:type="dxa"/>
          </w:tcPr>
          <w:p w14:paraId="22248EC0" w14:textId="77777777" w:rsidR="005453A4" w:rsidRPr="00477247" w:rsidRDefault="005453A4" w:rsidP="005453A4">
            <w:pPr>
              <w:pStyle w:val="Lijstalinea"/>
              <w:numPr>
                <w:ilvl w:val="1"/>
                <w:numId w:val="22"/>
              </w:numPr>
            </w:pPr>
            <w:proofErr w:type="spellStart"/>
            <w:r w:rsidRPr="00477247">
              <w:t>sleepringen</w:t>
            </w:r>
            <w:proofErr w:type="spellEnd"/>
            <w:r w:rsidRPr="00477247">
              <w:t xml:space="preserve"> </w:t>
            </w:r>
            <w:proofErr w:type="spellStart"/>
            <w:r w:rsidRPr="00477247">
              <w:t>en</w:t>
            </w:r>
            <w:proofErr w:type="spellEnd"/>
            <w:r w:rsidRPr="00477247">
              <w:t xml:space="preserve"> diodes;</w:t>
            </w:r>
          </w:p>
        </w:tc>
      </w:tr>
      <w:tr w:rsidR="005453A4" w:rsidRPr="00477247" w14:paraId="051C6B3B" w14:textId="77777777" w:rsidTr="00A67608">
        <w:tc>
          <w:tcPr>
            <w:tcW w:w="562" w:type="dxa"/>
          </w:tcPr>
          <w:p w14:paraId="637A1522" w14:textId="77777777" w:rsidR="005453A4" w:rsidRDefault="005453A4" w:rsidP="005453A4"/>
        </w:tc>
        <w:tc>
          <w:tcPr>
            <w:tcW w:w="7088" w:type="dxa"/>
          </w:tcPr>
          <w:p w14:paraId="5D89A8C5" w14:textId="77777777" w:rsidR="005453A4" w:rsidRPr="00477247" w:rsidRDefault="005453A4" w:rsidP="005453A4">
            <w:pPr>
              <w:pStyle w:val="Lijstalinea"/>
              <w:numPr>
                <w:ilvl w:val="1"/>
                <w:numId w:val="22"/>
              </w:numPr>
            </w:pPr>
            <w:proofErr w:type="spellStart"/>
            <w:r w:rsidRPr="00477247">
              <w:t>borstels</w:t>
            </w:r>
            <w:proofErr w:type="spellEnd"/>
            <w:r w:rsidRPr="00477247">
              <w:t>;</w:t>
            </w:r>
          </w:p>
        </w:tc>
      </w:tr>
      <w:tr w:rsidR="005453A4" w:rsidRPr="00477247" w14:paraId="63707AF8" w14:textId="77777777" w:rsidTr="00A67608">
        <w:tc>
          <w:tcPr>
            <w:tcW w:w="562" w:type="dxa"/>
          </w:tcPr>
          <w:p w14:paraId="2E4A6BDC" w14:textId="77777777" w:rsidR="005453A4" w:rsidRDefault="005453A4" w:rsidP="005453A4"/>
        </w:tc>
        <w:tc>
          <w:tcPr>
            <w:tcW w:w="7088" w:type="dxa"/>
          </w:tcPr>
          <w:p w14:paraId="78189DF3" w14:textId="77777777" w:rsidR="005453A4" w:rsidRPr="00477247" w:rsidRDefault="005453A4" w:rsidP="005453A4">
            <w:pPr>
              <w:pStyle w:val="Lijstalinea"/>
              <w:numPr>
                <w:ilvl w:val="1"/>
                <w:numId w:val="22"/>
              </w:numPr>
            </w:pPr>
            <w:proofErr w:type="spellStart"/>
            <w:proofErr w:type="gramStart"/>
            <w:r w:rsidRPr="00477247">
              <w:t>smering</w:t>
            </w:r>
            <w:proofErr w:type="spellEnd"/>
            <w:proofErr w:type="gramEnd"/>
            <w:r w:rsidRPr="00477247">
              <w:t xml:space="preserve"> lagers.</w:t>
            </w:r>
          </w:p>
        </w:tc>
      </w:tr>
      <w:tr w:rsidR="005453A4" w:rsidRPr="00477247" w14:paraId="4C0E5352" w14:textId="77777777" w:rsidTr="00A67608">
        <w:tc>
          <w:tcPr>
            <w:tcW w:w="562" w:type="dxa"/>
          </w:tcPr>
          <w:p w14:paraId="6D2A7A7F" w14:textId="77777777" w:rsidR="005453A4" w:rsidRDefault="005453A4" w:rsidP="005453A4"/>
        </w:tc>
        <w:tc>
          <w:tcPr>
            <w:tcW w:w="7088" w:type="dxa"/>
          </w:tcPr>
          <w:p w14:paraId="11AA4463" w14:textId="77777777" w:rsidR="005453A4" w:rsidRPr="00477247" w:rsidRDefault="005453A4" w:rsidP="005453A4">
            <w:pPr>
              <w:pStyle w:val="Lijstalinea"/>
              <w:ind w:left="0"/>
              <w:rPr>
                <w:u w:val="single"/>
                <w:lang w:val="nl-NL"/>
              </w:rPr>
            </w:pPr>
          </w:p>
        </w:tc>
      </w:tr>
      <w:tr w:rsidR="005453A4" w:rsidRPr="00477247" w14:paraId="25A33204" w14:textId="77777777" w:rsidTr="00A67608">
        <w:tc>
          <w:tcPr>
            <w:tcW w:w="562" w:type="dxa"/>
          </w:tcPr>
          <w:p w14:paraId="5C9F43F5" w14:textId="77777777" w:rsidR="005453A4" w:rsidRDefault="005453A4" w:rsidP="005453A4"/>
        </w:tc>
        <w:tc>
          <w:tcPr>
            <w:tcW w:w="7088" w:type="dxa"/>
          </w:tcPr>
          <w:p w14:paraId="64FEFFAB" w14:textId="77777777" w:rsidR="005453A4" w:rsidRPr="00477247" w:rsidRDefault="005453A4" w:rsidP="005453A4">
            <w:pPr>
              <w:rPr>
                <w:u w:val="single"/>
                <w:lang w:val="en-US"/>
              </w:rPr>
            </w:pPr>
            <w:proofErr w:type="spellStart"/>
            <w:r w:rsidRPr="00477247">
              <w:rPr>
                <w:u w:val="single"/>
                <w:lang w:val="en-US"/>
              </w:rPr>
              <w:t>Inductiekoppeling</w:t>
            </w:r>
            <w:proofErr w:type="spellEnd"/>
          </w:p>
        </w:tc>
      </w:tr>
      <w:tr w:rsidR="005453A4" w:rsidRPr="00477247" w14:paraId="06830563" w14:textId="77777777" w:rsidTr="00A67608">
        <w:tc>
          <w:tcPr>
            <w:tcW w:w="562" w:type="dxa"/>
          </w:tcPr>
          <w:p w14:paraId="00C296B4" w14:textId="77777777" w:rsidR="005453A4" w:rsidRDefault="005453A4" w:rsidP="005453A4"/>
        </w:tc>
        <w:tc>
          <w:tcPr>
            <w:tcW w:w="7088" w:type="dxa"/>
          </w:tcPr>
          <w:p w14:paraId="441C234C" w14:textId="77777777" w:rsidR="005453A4" w:rsidRPr="00477247" w:rsidRDefault="005453A4" w:rsidP="005453A4">
            <w:pPr>
              <w:pStyle w:val="Lijstalinea"/>
              <w:numPr>
                <w:ilvl w:val="1"/>
                <w:numId w:val="22"/>
              </w:numPr>
            </w:pPr>
            <w:proofErr w:type="spellStart"/>
            <w:r w:rsidRPr="00477247">
              <w:t>algehele</w:t>
            </w:r>
            <w:proofErr w:type="spellEnd"/>
            <w:r w:rsidRPr="00477247">
              <w:t xml:space="preserve"> </w:t>
            </w:r>
            <w:proofErr w:type="spellStart"/>
            <w:r w:rsidRPr="00477247">
              <w:t>staat</w:t>
            </w:r>
            <w:proofErr w:type="spellEnd"/>
            <w:r w:rsidRPr="00477247">
              <w:t>;</w:t>
            </w:r>
          </w:p>
        </w:tc>
      </w:tr>
      <w:tr w:rsidR="005453A4" w:rsidRPr="00477247" w14:paraId="75F2F0F1" w14:textId="77777777" w:rsidTr="00A67608">
        <w:tc>
          <w:tcPr>
            <w:tcW w:w="562" w:type="dxa"/>
          </w:tcPr>
          <w:p w14:paraId="6B725FAF" w14:textId="77777777" w:rsidR="005453A4" w:rsidRDefault="005453A4" w:rsidP="005453A4"/>
        </w:tc>
        <w:tc>
          <w:tcPr>
            <w:tcW w:w="7088" w:type="dxa"/>
          </w:tcPr>
          <w:p w14:paraId="1DCDA9AC" w14:textId="77777777" w:rsidR="005453A4" w:rsidRPr="00477247" w:rsidRDefault="005453A4" w:rsidP="005453A4">
            <w:pPr>
              <w:pStyle w:val="Lijstalinea"/>
              <w:numPr>
                <w:ilvl w:val="1"/>
                <w:numId w:val="22"/>
              </w:numPr>
            </w:pPr>
            <w:proofErr w:type="spellStart"/>
            <w:r w:rsidRPr="00477247">
              <w:t>verbindingen</w:t>
            </w:r>
            <w:proofErr w:type="spellEnd"/>
            <w:r w:rsidRPr="00477247">
              <w:t>;</w:t>
            </w:r>
          </w:p>
        </w:tc>
      </w:tr>
      <w:tr w:rsidR="005453A4" w:rsidRPr="00477247" w14:paraId="466EB6CF" w14:textId="77777777" w:rsidTr="00A67608">
        <w:tc>
          <w:tcPr>
            <w:tcW w:w="562" w:type="dxa"/>
          </w:tcPr>
          <w:p w14:paraId="04123601" w14:textId="77777777" w:rsidR="005453A4" w:rsidRDefault="005453A4" w:rsidP="005453A4"/>
        </w:tc>
        <w:tc>
          <w:tcPr>
            <w:tcW w:w="7088" w:type="dxa"/>
          </w:tcPr>
          <w:p w14:paraId="49AE7FEE" w14:textId="77777777" w:rsidR="005453A4" w:rsidRPr="00477247" w:rsidRDefault="005453A4" w:rsidP="005453A4">
            <w:pPr>
              <w:pStyle w:val="Lijstalinea"/>
              <w:numPr>
                <w:ilvl w:val="1"/>
                <w:numId w:val="22"/>
              </w:numPr>
            </w:pPr>
            <w:r w:rsidRPr="00477247">
              <w:t xml:space="preserve">DC </w:t>
            </w:r>
            <w:proofErr w:type="spellStart"/>
            <w:r w:rsidRPr="00477247">
              <w:t>wikkeling</w:t>
            </w:r>
            <w:proofErr w:type="spellEnd"/>
            <w:r w:rsidRPr="00477247">
              <w:t xml:space="preserve"> </w:t>
            </w:r>
            <w:proofErr w:type="spellStart"/>
            <w:r w:rsidRPr="00477247">
              <w:t>isolatie</w:t>
            </w:r>
            <w:proofErr w:type="spellEnd"/>
            <w:r w:rsidRPr="00477247">
              <w:t>;</w:t>
            </w:r>
          </w:p>
        </w:tc>
      </w:tr>
      <w:tr w:rsidR="005453A4" w:rsidRPr="00477247" w14:paraId="54368213" w14:textId="77777777" w:rsidTr="00A67608">
        <w:tc>
          <w:tcPr>
            <w:tcW w:w="562" w:type="dxa"/>
          </w:tcPr>
          <w:p w14:paraId="20680BE0" w14:textId="77777777" w:rsidR="005453A4" w:rsidRDefault="005453A4" w:rsidP="005453A4"/>
        </w:tc>
        <w:tc>
          <w:tcPr>
            <w:tcW w:w="7088" w:type="dxa"/>
          </w:tcPr>
          <w:p w14:paraId="529C60B3" w14:textId="77777777" w:rsidR="005453A4" w:rsidRPr="00477247" w:rsidRDefault="005453A4" w:rsidP="005453A4">
            <w:pPr>
              <w:pStyle w:val="Lijstalinea"/>
              <w:numPr>
                <w:ilvl w:val="1"/>
                <w:numId w:val="22"/>
              </w:numPr>
            </w:pPr>
            <w:r w:rsidRPr="00477247">
              <w:t xml:space="preserve">AC </w:t>
            </w:r>
            <w:proofErr w:type="spellStart"/>
            <w:r w:rsidRPr="00477247">
              <w:t>wikkeling</w:t>
            </w:r>
            <w:proofErr w:type="spellEnd"/>
            <w:r w:rsidRPr="00477247">
              <w:t xml:space="preserve"> </w:t>
            </w:r>
            <w:proofErr w:type="spellStart"/>
            <w:r w:rsidRPr="00477247">
              <w:t>isolatie</w:t>
            </w:r>
            <w:proofErr w:type="spellEnd"/>
            <w:r w:rsidRPr="00477247">
              <w:t>;</w:t>
            </w:r>
          </w:p>
        </w:tc>
      </w:tr>
      <w:tr w:rsidR="005453A4" w:rsidRPr="00477247" w14:paraId="41584EBD" w14:textId="77777777" w:rsidTr="00A67608">
        <w:tc>
          <w:tcPr>
            <w:tcW w:w="562" w:type="dxa"/>
          </w:tcPr>
          <w:p w14:paraId="4A2904F1" w14:textId="77777777" w:rsidR="005453A4" w:rsidRDefault="005453A4" w:rsidP="005453A4"/>
        </w:tc>
        <w:tc>
          <w:tcPr>
            <w:tcW w:w="7088" w:type="dxa"/>
          </w:tcPr>
          <w:p w14:paraId="22AF7CED" w14:textId="77777777" w:rsidR="005453A4" w:rsidRPr="00477247" w:rsidRDefault="005453A4" w:rsidP="005453A4">
            <w:pPr>
              <w:pStyle w:val="Lijstalinea"/>
              <w:numPr>
                <w:ilvl w:val="1"/>
                <w:numId w:val="22"/>
              </w:numPr>
            </w:pPr>
            <w:r w:rsidRPr="00477247">
              <w:t xml:space="preserve">lagers; </w:t>
            </w:r>
          </w:p>
        </w:tc>
      </w:tr>
      <w:tr w:rsidR="005453A4" w:rsidRPr="00477247" w14:paraId="134513D6" w14:textId="77777777" w:rsidTr="00A67608">
        <w:tc>
          <w:tcPr>
            <w:tcW w:w="562" w:type="dxa"/>
          </w:tcPr>
          <w:p w14:paraId="73D17CCD" w14:textId="77777777" w:rsidR="005453A4" w:rsidRDefault="005453A4" w:rsidP="005453A4"/>
        </w:tc>
        <w:tc>
          <w:tcPr>
            <w:tcW w:w="7088" w:type="dxa"/>
          </w:tcPr>
          <w:p w14:paraId="46ADC400" w14:textId="77777777" w:rsidR="005453A4" w:rsidRPr="00477247" w:rsidRDefault="005453A4" w:rsidP="005453A4">
            <w:pPr>
              <w:pStyle w:val="Lijstalinea"/>
              <w:numPr>
                <w:ilvl w:val="1"/>
                <w:numId w:val="22"/>
              </w:numPr>
            </w:pPr>
            <w:proofErr w:type="spellStart"/>
            <w:r w:rsidRPr="00477247">
              <w:t>sleepringen</w:t>
            </w:r>
            <w:proofErr w:type="spellEnd"/>
            <w:r w:rsidRPr="00477247">
              <w:t xml:space="preserve"> </w:t>
            </w:r>
            <w:proofErr w:type="spellStart"/>
            <w:r w:rsidRPr="00477247">
              <w:t>en</w:t>
            </w:r>
            <w:proofErr w:type="spellEnd"/>
            <w:r w:rsidRPr="00477247">
              <w:t xml:space="preserve"> diodes;</w:t>
            </w:r>
          </w:p>
        </w:tc>
      </w:tr>
      <w:tr w:rsidR="005453A4" w:rsidRPr="00477247" w14:paraId="2D648906" w14:textId="77777777" w:rsidTr="00A67608">
        <w:tc>
          <w:tcPr>
            <w:tcW w:w="562" w:type="dxa"/>
          </w:tcPr>
          <w:p w14:paraId="5C16B86E" w14:textId="77777777" w:rsidR="005453A4" w:rsidRDefault="005453A4" w:rsidP="005453A4"/>
        </w:tc>
        <w:tc>
          <w:tcPr>
            <w:tcW w:w="7088" w:type="dxa"/>
          </w:tcPr>
          <w:p w14:paraId="6EAE3CEF" w14:textId="77777777" w:rsidR="005453A4" w:rsidRPr="00477247" w:rsidRDefault="005453A4" w:rsidP="005453A4">
            <w:pPr>
              <w:pStyle w:val="Lijstalinea"/>
              <w:numPr>
                <w:ilvl w:val="1"/>
                <w:numId w:val="22"/>
              </w:numPr>
            </w:pPr>
            <w:proofErr w:type="spellStart"/>
            <w:r w:rsidRPr="00477247">
              <w:t>borstels</w:t>
            </w:r>
            <w:proofErr w:type="spellEnd"/>
            <w:r w:rsidRPr="00477247">
              <w:t>;</w:t>
            </w:r>
          </w:p>
        </w:tc>
      </w:tr>
      <w:tr w:rsidR="005453A4" w:rsidRPr="00477247" w14:paraId="23FF1E9A" w14:textId="77777777" w:rsidTr="00A67608">
        <w:tc>
          <w:tcPr>
            <w:tcW w:w="562" w:type="dxa"/>
          </w:tcPr>
          <w:p w14:paraId="04E969C0" w14:textId="77777777" w:rsidR="005453A4" w:rsidRDefault="005453A4" w:rsidP="005453A4"/>
        </w:tc>
        <w:tc>
          <w:tcPr>
            <w:tcW w:w="7088" w:type="dxa"/>
          </w:tcPr>
          <w:p w14:paraId="098A9191" w14:textId="77777777" w:rsidR="005453A4" w:rsidRPr="00477247" w:rsidRDefault="005453A4" w:rsidP="005453A4">
            <w:pPr>
              <w:pStyle w:val="Lijstalinea"/>
              <w:numPr>
                <w:ilvl w:val="1"/>
                <w:numId w:val="22"/>
              </w:numPr>
            </w:pPr>
            <w:proofErr w:type="spellStart"/>
            <w:r w:rsidRPr="00477247">
              <w:t>isolatoren</w:t>
            </w:r>
            <w:proofErr w:type="spellEnd"/>
            <w:r w:rsidRPr="00477247">
              <w:t xml:space="preserve"> / </w:t>
            </w:r>
            <w:proofErr w:type="spellStart"/>
            <w:r w:rsidRPr="00477247">
              <w:t>isolatoren</w:t>
            </w:r>
            <w:proofErr w:type="spellEnd"/>
            <w:r w:rsidRPr="00477247">
              <w:t>;</w:t>
            </w:r>
          </w:p>
        </w:tc>
      </w:tr>
      <w:tr w:rsidR="005453A4" w:rsidRPr="00477247" w14:paraId="243AA4B1" w14:textId="77777777" w:rsidTr="00A67608">
        <w:tc>
          <w:tcPr>
            <w:tcW w:w="562" w:type="dxa"/>
          </w:tcPr>
          <w:p w14:paraId="0D45B2E5" w14:textId="77777777" w:rsidR="005453A4" w:rsidRDefault="005453A4" w:rsidP="005453A4"/>
        </w:tc>
        <w:tc>
          <w:tcPr>
            <w:tcW w:w="7088" w:type="dxa"/>
          </w:tcPr>
          <w:p w14:paraId="45ECB077" w14:textId="77777777" w:rsidR="005453A4" w:rsidRPr="00477247" w:rsidRDefault="005453A4" w:rsidP="005453A4">
            <w:pPr>
              <w:pStyle w:val="Lijstalinea"/>
              <w:numPr>
                <w:ilvl w:val="1"/>
                <w:numId w:val="22"/>
              </w:numPr>
            </w:pPr>
            <w:proofErr w:type="spellStart"/>
            <w:proofErr w:type="gramStart"/>
            <w:r w:rsidRPr="00477247">
              <w:t>gelijkrichter</w:t>
            </w:r>
            <w:proofErr w:type="spellEnd"/>
            <w:proofErr w:type="gramEnd"/>
            <w:r w:rsidRPr="00477247">
              <w:t xml:space="preserve"> / exciter.</w:t>
            </w:r>
          </w:p>
        </w:tc>
      </w:tr>
      <w:tr w:rsidR="005453A4" w:rsidRPr="00477247" w14:paraId="42C9E629" w14:textId="77777777" w:rsidTr="00A67608">
        <w:tc>
          <w:tcPr>
            <w:tcW w:w="562" w:type="dxa"/>
          </w:tcPr>
          <w:p w14:paraId="78CCDD82" w14:textId="77777777" w:rsidR="005453A4" w:rsidRDefault="005453A4" w:rsidP="005453A4"/>
        </w:tc>
        <w:tc>
          <w:tcPr>
            <w:tcW w:w="7088" w:type="dxa"/>
          </w:tcPr>
          <w:p w14:paraId="665AC1CE" w14:textId="77777777" w:rsidR="005453A4" w:rsidRPr="00477247" w:rsidRDefault="005453A4" w:rsidP="005453A4">
            <w:pPr>
              <w:pStyle w:val="Lijstalinea"/>
              <w:ind w:left="0"/>
              <w:rPr>
                <w:lang w:val="nl-NL"/>
              </w:rPr>
            </w:pPr>
          </w:p>
        </w:tc>
      </w:tr>
      <w:tr w:rsidR="005453A4" w:rsidRPr="00477247" w14:paraId="62397C96" w14:textId="77777777" w:rsidTr="00A67608">
        <w:tc>
          <w:tcPr>
            <w:tcW w:w="562" w:type="dxa"/>
          </w:tcPr>
          <w:p w14:paraId="568F8311" w14:textId="77777777" w:rsidR="005453A4" w:rsidRDefault="005453A4" w:rsidP="005453A4"/>
        </w:tc>
        <w:tc>
          <w:tcPr>
            <w:tcW w:w="7088" w:type="dxa"/>
          </w:tcPr>
          <w:p w14:paraId="5AA40AA7" w14:textId="77777777" w:rsidR="005453A4" w:rsidRPr="00477247" w:rsidRDefault="005453A4" w:rsidP="005453A4">
            <w:pPr>
              <w:rPr>
                <w:bCs/>
                <w:iCs/>
                <w:u w:val="single"/>
                <w:lang w:val="en-US"/>
              </w:rPr>
            </w:pPr>
            <w:proofErr w:type="spellStart"/>
            <w:r w:rsidRPr="00477247">
              <w:rPr>
                <w:bCs/>
                <w:iCs/>
                <w:u w:val="single"/>
                <w:lang w:val="en-US"/>
              </w:rPr>
              <w:t>Spanningsregelaar</w:t>
            </w:r>
            <w:proofErr w:type="spellEnd"/>
          </w:p>
        </w:tc>
      </w:tr>
      <w:tr w:rsidR="005453A4" w:rsidRPr="00477247" w14:paraId="53DB981F" w14:textId="77777777" w:rsidTr="00A67608">
        <w:tc>
          <w:tcPr>
            <w:tcW w:w="562" w:type="dxa"/>
          </w:tcPr>
          <w:p w14:paraId="526D711D" w14:textId="77777777" w:rsidR="005453A4" w:rsidRDefault="005453A4" w:rsidP="005453A4"/>
        </w:tc>
        <w:tc>
          <w:tcPr>
            <w:tcW w:w="7088" w:type="dxa"/>
          </w:tcPr>
          <w:p w14:paraId="4B995195" w14:textId="77777777" w:rsidR="005453A4" w:rsidRPr="00477247" w:rsidRDefault="005453A4" w:rsidP="005453A4">
            <w:pPr>
              <w:pStyle w:val="Lijstalinea"/>
              <w:numPr>
                <w:ilvl w:val="1"/>
                <w:numId w:val="22"/>
              </w:numPr>
            </w:pPr>
            <w:r w:rsidRPr="00477247">
              <w:t>0%</w:t>
            </w:r>
            <w:r w:rsidRPr="00477247">
              <w:tab/>
            </w:r>
            <w:proofErr w:type="spellStart"/>
            <w:r w:rsidRPr="00477247">
              <w:t>frequentie</w:t>
            </w:r>
            <w:proofErr w:type="spellEnd"/>
            <w:r w:rsidRPr="00477247">
              <w:t>;</w:t>
            </w:r>
          </w:p>
        </w:tc>
      </w:tr>
      <w:tr w:rsidR="005453A4" w:rsidRPr="00477247" w14:paraId="679D1ABD" w14:textId="77777777" w:rsidTr="00A67608">
        <w:tc>
          <w:tcPr>
            <w:tcW w:w="562" w:type="dxa"/>
          </w:tcPr>
          <w:p w14:paraId="2A67B2AE" w14:textId="77777777" w:rsidR="005453A4" w:rsidRDefault="005453A4" w:rsidP="005453A4"/>
        </w:tc>
        <w:tc>
          <w:tcPr>
            <w:tcW w:w="7088" w:type="dxa"/>
          </w:tcPr>
          <w:p w14:paraId="673E99BF" w14:textId="77777777" w:rsidR="005453A4" w:rsidRPr="00477247" w:rsidRDefault="005453A4" w:rsidP="005453A4">
            <w:pPr>
              <w:pStyle w:val="Lijstalinea"/>
              <w:numPr>
                <w:ilvl w:val="1"/>
                <w:numId w:val="22"/>
              </w:numPr>
            </w:pPr>
            <w:r w:rsidRPr="00477247">
              <w:t>50%</w:t>
            </w:r>
            <w:r w:rsidRPr="00477247">
              <w:tab/>
            </w:r>
            <w:proofErr w:type="spellStart"/>
            <w:r w:rsidRPr="00477247">
              <w:t>frequentie</w:t>
            </w:r>
            <w:proofErr w:type="spellEnd"/>
            <w:r w:rsidRPr="00477247">
              <w:t>;</w:t>
            </w:r>
          </w:p>
        </w:tc>
      </w:tr>
      <w:tr w:rsidR="005453A4" w:rsidRPr="00477247" w14:paraId="27F22499" w14:textId="77777777" w:rsidTr="00A67608">
        <w:tc>
          <w:tcPr>
            <w:tcW w:w="562" w:type="dxa"/>
          </w:tcPr>
          <w:p w14:paraId="1117A326" w14:textId="77777777" w:rsidR="005453A4" w:rsidRDefault="005453A4" w:rsidP="005453A4"/>
        </w:tc>
        <w:tc>
          <w:tcPr>
            <w:tcW w:w="7088" w:type="dxa"/>
          </w:tcPr>
          <w:p w14:paraId="52DA9E27" w14:textId="77777777" w:rsidR="005453A4" w:rsidRPr="00477247" w:rsidRDefault="005453A4" w:rsidP="005453A4">
            <w:pPr>
              <w:pStyle w:val="Lijstalinea"/>
              <w:numPr>
                <w:ilvl w:val="1"/>
                <w:numId w:val="22"/>
              </w:numPr>
            </w:pPr>
            <w:r w:rsidRPr="00477247">
              <w:t>100%</w:t>
            </w:r>
            <w:r w:rsidRPr="00477247">
              <w:tab/>
            </w:r>
            <w:proofErr w:type="spellStart"/>
            <w:r w:rsidRPr="00477247">
              <w:t>frequentie</w:t>
            </w:r>
            <w:proofErr w:type="spellEnd"/>
            <w:r w:rsidRPr="00477247">
              <w:t>;</w:t>
            </w:r>
          </w:p>
        </w:tc>
      </w:tr>
      <w:tr w:rsidR="005453A4" w:rsidRPr="00477247" w14:paraId="4C63E5B4" w14:textId="77777777" w:rsidTr="00A67608">
        <w:tc>
          <w:tcPr>
            <w:tcW w:w="562" w:type="dxa"/>
          </w:tcPr>
          <w:p w14:paraId="0F72C0AD" w14:textId="77777777" w:rsidR="005453A4" w:rsidRDefault="005453A4" w:rsidP="005453A4"/>
        </w:tc>
        <w:tc>
          <w:tcPr>
            <w:tcW w:w="7088" w:type="dxa"/>
          </w:tcPr>
          <w:p w14:paraId="40565E13" w14:textId="77777777" w:rsidR="005453A4" w:rsidRPr="00477247" w:rsidRDefault="005453A4" w:rsidP="005453A4">
            <w:pPr>
              <w:pStyle w:val="Lijstalinea"/>
              <w:numPr>
                <w:ilvl w:val="1"/>
                <w:numId w:val="22"/>
              </w:numPr>
            </w:pPr>
            <w:r w:rsidRPr="00477247">
              <w:t>DC test.</w:t>
            </w:r>
          </w:p>
        </w:tc>
      </w:tr>
      <w:tr w:rsidR="005453A4" w:rsidRPr="00477247" w14:paraId="1CA11A64" w14:textId="77777777" w:rsidTr="00A67608">
        <w:tc>
          <w:tcPr>
            <w:tcW w:w="562" w:type="dxa"/>
          </w:tcPr>
          <w:p w14:paraId="2F700C53" w14:textId="77777777" w:rsidR="005453A4" w:rsidRDefault="005453A4" w:rsidP="005453A4"/>
        </w:tc>
        <w:tc>
          <w:tcPr>
            <w:tcW w:w="7088" w:type="dxa"/>
          </w:tcPr>
          <w:p w14:paraId="78958F23" w14:textId="77777777" w:rsidR="005453A4" w:rsidRPr="00477247" w:rsidRDefault="005453A4" w:rsidP="005453A4">
            <w:pPr>
              <w:pStyle w:val="Lijstalinea"/>
              <w:ind w:left="0"/>
              <w:rPr>
                <w:lang w:val="nl-NL"/>
              </w:rPr>
            </w:pPr>
          </w:p>
        </w:tc>
      </w:tr>
      <w:tr w:rsidR="005453A4" w:rsidRPr="00477247" w14:paraId="5FAFD769" w14:textId="77777777" w:rsidTr="00A67608">
        <w:tc>
          <w:tcPr>
            <w:tcW w:w="562" w:type="dxa"/>
          </w:tcPr>
          <w:p w14:paraId="6B7E3EB9" w14:textId="77777777" w:rsidR="005453A4" w:rsidRDefault="005453A4" w:rsidP="005453A4"/>
        </w:tc>
        <w:tc>
          <w:tcPr>
            <w:tcW w:w="7088" w:type="dxa"/>
          </w:tcPr>
          <w:p w14:paraId="65393B96" w14:textId="77777777" w:rsidR="005453A4" w:rsidRPr="00477247" w:rsidRDefault="005453A4" w:rsidP="005453A4">
            <w:pPr>
              <w:rPr>
                <w:u w:val="single"/>
                <w:lang w:val="en-US"/>
              </w:rPr>
            </w:pPr>
            <w:proofErr w:type="spellStart"/>
            <w:r w:rsidRPr="00477247">
              <w:rPr>
                <w:u w:val="single"/>
                <w:lang w:val="en-US"/>
              </w:rPr>
              <w:t>Bedrijfsmodus</w:t>
            </w:r>
            <w:proofErr w:type="spellEnd"/>
          </w:p>
        </w:tc>
      </w:tr>
      <w:tr w:rsidR="005453A4" w:rsidRPr="00477247" w14:paraId="74296AAC" w14:textId="77777777" w:rsidTr="00A67608">
        <w:tc>
          <w:tcPr>
            <w:tcW w:w="562" w:type="dxa"/>
          </w:tcPr>
          <w:p w14:paraId="77E7C2E3" w14:textId="77777777" w:rsidR="005453A4" w:rsidRDefault="005453A4" w:rsidP="005453A4"/>
        </w:tc>
        <w:tc>
          <w:tcPr>
            <w:tcW w:w="7088" w:type="dxa"/>
          </w:tcPr>
          <w:p w14:paraId="112C8650" w14:textId="77777777" w:rsidR="005453A4" w:rsidRPr="00477247" w:rsidRDefault="005453A4" w:rsidP="005453A4">
            <w:pPr>
              <w:pStyle w:val="Lijstalinea"/>
              <w:numPr>
                <w:ilvl w:val="1"/>
                <w:numId w:val="22"/>
              </w:numPr>
            </w:pPr>
            <w:r w:rsidRPr="00477247">
              <w:t>test start;</w:t>
            </w:r>
          </w:p>
        </w:tc>
      </w:tr>
      <w:tr w:rsidR="005453A4" w:rsidRPr="00477247" w14:paraId="66E0A537" w14:textId="77777777" w:rsidTr="00A67608">
        <w:tc>
          <w:tcPr>
            <w:tcW w:w="562" w:type="dxa"/>
          </w:tcPr>
          <w:p w14:paraId="73EE50DA" w14:textId="77777777" w:rsidR="005453A4" w:rsidRDefault="005453A4" w:rsidP="005453A4"/>
        </w:tc>
        <w:tc>
          <w:tcPr>
            <w:tcW w:w="7088" w:type="dxa"/>
          </w:tcPr>
          <w:p w14:paraId="18A0AB84" w14:textId="77777777" w:rsidR="005453A4" w:rsidRPr="00477247" w:rsidRDefault="005453A4" w:rsidP="005453A4">
            <w:pPr>
              <w:pStyle w:val="Lijstalinea"/>
              <w:numPr>
                <w:ilvl w:val="1"/>
                <w:numId w:val="22"/>
              </w:numPr>
            </w:pPr>
            <w:proofErr w:type="spellStart"/>
            <w:r w:rsidRPr="00477247">
              <w:rPr>
                <w:bCs/>
                <w:i/>
                <w:iCs/>
              </w:rPr>
              <w:t>n</w:t>
            </w:r>
            <w:r w:rsidRPr="00477247">
              <w:t>ormaal</w:t>
            </w:r>
            <w:proofErr w:type="spellEnd"/>
            <w:r w:rsidRPr="00477247">
              <w:t>-diesel;</w:t>
            </w:r>
          </w:p>
        </w:tc>
      </w:tr>
      <w:tr w:rsidR="005453A4" w:rsidRPr="00477247" w14:paraId="1CCD4CF3" w14:textId="77777777" w:rsidTr="00A67608">
        <w:tc>
          <w:tcPr>
            <w:tcW w:w="562" w:type="dxa"/>
          </w:tcPr>
          <w:p w14:paraId="532F2D02" w14:textId="77777777" w:rsidR="005453A4" w:rsidRDefault="005453A4" w:rsidP="005453A4"/>
        </w:tc>
        <w:tc>
          <w:tcPr>
            <w:tcW w:w="7088" w:type="dxa"/>
          </w:tcPr>
          <w:p w14:paraId="53DE937F" w14:textId="77777777" w:rsidR="005453A4" w:rsidRPr="00477247" w:rsidRDefault="005453A4" w:rsidP="005453A4">
            <w:pPr>
              <w:pStyle w:val="Lijstalinea"/>
              <w:numPr>
                <w:ilvl w:val="1"/>
                <w:numId w:val="22"/>
              </w:numPr>
            </w:pPr>
            <w:r w:rsidRPr="00477247">
              <w:t>diesel-</w:t>
            </w:r>
            <w:proofErr w:type="spellStart"/>
            <w:r w:rsidRPr="00477247">
              <w:t>normaal</w:t>
            </w:r>
            <w:proofErr w:type="spellEnd"/>
            <w:r w:rsidRPr="00477247">
              <w:t>;</w:t>
            </w:r>
          </w:p>
        </w:tc>
      </w:tr>
      <w:tr w:rsidR="005453A4" w:rsidRPr="00477247" w14:paraId="540D933B" w14:textId="77777777" w:rsidTr="00A67608">
        <w:tc>
          <w:tcPr>
            <w:tcW w:w="562" w:type="dxa"/>
          </w:tcPr>
          <w:p w14:paraId="0B0DC9A4" w14:textId="77777777" w:rsidR="005453A4" w:rsidRDefault="005453A4" w:rsidP="005453A4"/>
        </w:tc>
        <w:tc>
          <w:tcPr>
            <w:tcW w:w="7088" w:type="dxa"/>
          </w:tcPr>
          <w:p w14:paraId="2AFD575F" w14:textId="77777777" w:rsidR="005453A4" w:rsidRPr="00477247" w:rsidRDefault="005453A4" w:rsidP="005453A4">
            <w:pPr>
              <w:pStyle w:val="Lijstalinea"/>
              <w:numPr>
                <w:ilvl w:val="1"/>
                <w:numId w:val="22"/>
              </w:numPr>
            </w:pPr>
            <w:proofErr w:type="spellStart"/>
            <w:r w:rsidRPr="00477247">
              <w:t>actieve</w:t>
            </w:r>
            <w:proofErr w:type="spellEnd"/>
            <w:r w:rsidRPr="00477247">
              <w:t xml:space="preserve"> </w:t>
            </w:r>
            <w:proofErr w:type="spellStart"/>
            <w:r w:rsidRPr="00477247">
              <w:t>synchronisatie</w:t>
            </w:r>
            <w:proofErr w:type="spellEnd"/>
            <w:r w:rsidRPr="00477247">
              <w:t>;</w:t>
            </w:r>
          </w:p>
        </w:tc>
      </w:tr>
      <w:tr w:rsidR="005453A4" w:rsidRPr="00477247" w14:paraId="645810D8" w14:textId="77777777" w:rsidTr="00A67608">
        <w:tc>
          <w:tcPr>
            <w:tcW w:w="562" w:type="dxa"/>
          </w:tcPr>
          <w:p w14:paraId="27D60F5C" w14:textId="77777777" w:rsidR="005453A4" w:rsidRDefault="005453A4" w:rsidP="005453A4"/>
        </w:tc>
        <w:tc>
          <w:tcPr>
            <w:tcW w:w="7088" w:type="dxa"/>
          </w:tcPr>
          <w:p w14:paraId="5A17F67D" w14:textId="77777777" w:rsidR="005453A4" w:rsidRPr="00477247" w:rsidRDefault="005453A4" w:rsidP="005453A4">
            <w:pPr>
              <w:pStyle w:val="Lijstalinea"/>
              <w:numPr>
                <w:ilvl w:val="1"/>
                <w:numId w:val="22"/>
              </w:numPr>
            </w:pPr>
            <w:r w:rsidRPr="00477247">
              <w:t xml:space="preserve">0% </w:t>
            </w:r>
            <w:r w:rsidRPr="00477247">
              <w:tab/>
              <w:t>load;</w:t>
            </w:r>
          </w:p>
        </w:tc>
      </w:tr>
      <w:tr w:rsidR="005453A4" w:rsidRPr="00477247" w14:paraId="166EBBF2" w14:textId="77777777" w:rsidTr="00A67608">
        <w:tc>
          <w:tcPr>
            <w:tcW w:w="562" w:type="dxa"/>
          </w:tcPr>
          <w:p w14:paraId="218B1CD7" w14:textId="77777777" w:rsidR="005453A4" w:rsidRDefault="005453A4" w:rsidP="005453A4"/>
        </w:tc>
        <w:tc>
          <w:tcPr>
            <w:tcW w:w="7088" w:type="dxa"/>
          </w:tcPr>
          <w:p w14:paraId="70DE2CEF" w14:textId="77777777" w:rsidR="005453A4" w:rsidRPr="00477247" w:rsidRDefault="005453A4" w:rsidP="005453A4">
            <w:pPr>
              <w:pStyle w:val="Lijstalinea"/>
              <w:numPr>
                <w:ilvl w:val="1"/>
                <w:numId w:val="22"/>
              </w:numPr>
            </w:pPr>
            <w:r w:rsidRPr="00477247">
              <w:t>50%</w:t>
            </w:r>
            <w:r w:rsidRPr="00477247">
              <w:tab/>
              <w:t>load;</w:t>
            </w:r>
          </w:p>
        </w:tc>
      </w:tr>
      <w:tr w:rsidR="005453A4" w:rsidRPr="00477247" w14:paraId="2598B066" w14:textId="77777777" w:rsidTr="00A67608">
        <w:tc>
          <w:tcPr>
            <w:tcW w:w="562" w:type="dxa"/>
          </w:tcPr>
          <w:p w14:paraId="312CF4C7" w14:textId="77777777" w:rsidR="005453A4" w:rsidRDefault="005453A4" w:rsidP="005453A4"/>
        </w:tc>
        <w:tc>
          <w:tcPr>
            <w:tcW w:w="7088" w:type="dxa"/>
          </w:tcPr>
          <w:p w14:paraId="24B7432C" w14:textId="77777777" w:rsidR="005453A4" w:rsidRPr="00477247" w:rsidRDefault="005453A4" w:rsidP="005453A4">
            <w:pPr>
              <w:pStyle w:val="Lijstalinea"/>
              <w:numPr>
                <w:ilvl w:val="1"/>
                <w:numId w:val="22"/>
              </w:numPr>
            </w:pPr>
            <w:proofErr w:type="gramStart"/>
            <w:r w:rsidRPr="00477247">
              <w:t>100%</w:t>
            </w:r>
            <w:proofErr w:type="gramEnd"/>
            <w:r w:rsidRPr="00477247">
              <w:tab/>
              <w:t>load.</w:t>
            </w:r>
          </w:p>
        </w:tc>
      </w:tr>
      <w:tr w:rsidR="005453A4" w:rsidRPr="00477247" w14:paraId="25C8DDB2" w14:textId="77777777" w:rsidTr="00A67608">
        <w:tc>
          <w:tcPr>
            <w:tcW w:w="562" w:type="dxa"/>
          </w:tcPr>
          <w:p w14:paraId="6DB4027B" w14:textId="77777777" w:rsidR="005453A4" w:rsidRDefault="005453A4" w:rsidP="005453A4"/>
        </w:tc>
        <w:tc>
          <w:tcPr>
            <w:tcW w:w="7088" w:type="dxa"/>
          </w:tcPr>
          <w:p w14:paraId="2DD02930" w14:textId="77777777" w:rsidR="005453A4" w:rsidRPr="00477247" w:rsidRDefault="005453A4" w:rsidP="005453A4">
            <w:pPr>
              <w:pStyle w:val="Lijstalinea"/>
              <w:spacing w:before="120"/>
              <w:ind w:left="0"/>
              <w:contextualSpacing w:val="0"/>
              <w:rPr>
                <w:rStyle w:val="Titelvanboek"/>
                <w:lang w:val="nl-NL"/>
              </w:rPr>
            </w:pPr>
          </w:p>
        </w:tc>
      </w:tr>
      <w:tr w:rsidR="005453A4" w:rsidRPr="00477247" w14:paraId="3B68B2B4" w14:textId="77777777" w:rsidTr="00A67608">
        <w:tc>
          <w:tcPr>
            <w:tcW w:w="562" w:type="dxa"/>
          </w:tcPr>
          <w:p w14:paraId="25EDC58A" w14:textId="77777777" w:rsidR="005453A4" w:rsidRDefault="005453A4" w:rsidP="005453A4"/>
        </w:tc>
        <w:tc>
          <w:tcPr>
            <w:tcW w:w="7088" w:type="dxa"/>
          </w:tcPr>
          <w:p w14:paraId="2DC00ABD" w14:textId="77777777" w:rsidR="005453A4" w:rsidRPr="00477247" w:rsidRDefault="005453A4" w:rsidP="005453A4">
            <w:pPr>
              <w:rPr>
                <w:bCs/>
                <w:iCs/>
                <w:u w:val="single"/>
                <w:lang w:val="en-US"/>
              </w:rPr>
            </w:pPr>
            <w:r w:rsidRPr="00477247">
              <w:rPr>
                <w:bCs/>
                <w:iCs/>
                <w:u w:val="single"/>
                <w:lang w:val="en-US"/>
              </w:rPr>
              <w:t xml:space="preserve">Alarm </w:t>
            </w:r>
            <w:proofErr w:type="spellStart"/>
            <w:r w:rsidRPr="00477247">
              <w:rPr>
                <w:bCs/>
                <w:iCs/>
                <w:u w:val="single"/>
                <w:lang w:val="en-US"/>
              </w:rPr>
              <w:t>indicatoren</w:t>
            </w:r>
            <w:proofErr w:type="spellEnd"/>
          </w:p>
        </w:tc>
      </w:tr>
      <w:tr w:rsidR="005453A4" w:rsidRPr="00477247" w14:paraId="4C7508E0" w14:textId="77777777" w:rsidTr="00A67608">
        <w:tc>
          <w:tcPr>
            <w:tcW w:w="562" w:type="dxa"/>
          </w:tcPr>
          <w:p w14:paraId="3A9C6627" w14:textId="77777777" w:rsidR="005453A4" w:rsidRDefault="005453A4" w:rsidP="005453A4"/>
        </w:tc>
        <w:tc>
          <w:tcPr>
            <w:tcW w:w="7088" w:type="dxa"/>
          </w:tcPr>
          <w:p w14:paraId="1D07B9F1" w14:textId="77777777" w:rsidR="005453A4" w:rsidRPr="00477247" w:rsidRDefault="005453A4" w:rsidP="005453A4">
            <w:pPr>
              <w:pStyle w:val="Lijstalinea"/>
              <w:numPr>
                <w:ilvl w:val="1"/>
                <w:numId w:val="22"/>
              </w:numPr>
            </w:pPr>
            <w:r w:rsidRPr="00477247">
              <w:t>failure;</w:t>
            </w:r>
          </w:p>
        </w:tc>
      </w:tr>
      <w:tr w:rsidR="005453A4" w:rsidRPr="00477247" w14:paraId="0A44B972" w14:textId="77777777" w:rsidTr="00A67608">
        <w:tc>
          <w:tcPr>
            <w:tcW w:w="562" w:type="dxa"/>
          </w:tcPr>
          <w:p w14:paraId="40E2474D" w14:textId="77777777" w:rsidR="005453A4" w:rsidRDefault="005453A4" w:rsidP="005453A4"/>
        </w:tc>
        <w:tc>
          <w:tcPr>
            <w:tcW w:w="7088" w:type="dxa"/>
          </w:tcPr>
          <w:p w14:paraId="43D62B37" w14:textId="77777777" w:rsidR="005453A4" w:rsidRPr="00477247" w:rsidRDefault="005453A4" w:rsidP="005453A4">
            <w:pPr>
              <w:pStyle w:val="Lijstalinea"/>
              <w:numPr>
                <w:ilvl w:val="1"/>
                <w:numId w:val="22"/>
              </w:numPr>
            </w:pPr>
            <w:r w:rsidRPr="00477247">
              <w:t>warning;</w:t>
            </w:r>
          </w:p>
        </w:tc>
      </w:tr>
      <w:tr w:rsidR="005453A4" w:rsidRPr="00477247" w14:paraId="32DDD4CD" w14:textId="77777777" w:rsidTr="00A67608">
        <w:tc>
          <w:tcPr>
            <w:tcW w:w="562" w:type="dxa"/>
          </w:tcPr>
          <w:p w14:paraId="098B0370" w14:textId="77777777" w:rsidR="005453A4" w:rsidRDefault="005453A4" w:rsidP="005453A4"/>
        </w:tc>
        <w:tc>
          <w:tcPr>
            <w:tcW w:w="7088" w:type="dxa"/>
          </w:tcPr>
          <w:p w14:paraId="350F9BEE" w14:textId="77777777" w:rsidR="005453A4" w:rsidRPr="00477247" w:rsidRDefault="005453A4" w:rsidP="005453A4">
            <w:pPr>
              <w:pStyle w:val="Lijstalinea"/>
              <w:numPr>
                <w:ilvl w:val="1"/>
                <w:numId w:val="22"/>
              </w:numPr>
            </w:pPr>
            <w:r w:rsidRPr="00477247">
              <w:t>attention;</w:t>
            </w:r>
          </w:p>
        </w:tc>
      </w:tr>
      <w:tr w:rsidR="005453A4" w:rsidRPr="00477247" w14:paraId="2803C82A" w14:textId="77777777" w:rsidTr="00A67608">
        <w:tc>
          <w:tcPr>
            <w:tcW w:w="562" w:type="dxa"/>
          </w:tcPr>
          <w:p w14:paraId="03398010" w14:textId="77777777" w:rsidR="005453A4" w:rsidRDefault="005453A4" w:rsidP="005453A4"/>
        </w:tc>
        <w:tc>
          <w:tcPr>
            <w:tcW w:w="7088" w:type="dxa"/>
          </w:tcPr>
          <w:p w14:paraId="4FF29325" w14:textId="77777777" w:rsidR="005453A4" w:rsidRPr="00477247" w:rsidRDefault="005453A4" w:rsidP="005453A4">
            <w:pPr>
              <w:pStyle w:val="Lijstalinea"/>
              <w:numPr>
                <w:ilvl w:val="1"/>
                <w:numId w:val="22"/>
              </w:numPr>
            </w:pPr>
            <w:proofErr w:type="gramStart"/>
            <w:r w:rsidRPr="00477247">
              <w:t>diesel</w:t>
            </w:r>
            <w:proofErr w:type="gramEnd"/>
            <w:r w:rsidRPr="00477247">
              <w:t xml:space="preserve"> shutdown.</w:t>
            </w:r>
          </w:p>
        </w:tc>
      </w:tr>
      <w:tr w:rsidR="005453A4" w:rsidRPr="00477247" w14:paraId="5E3C3A49" w14:textId="77777777" w:rsidTr="00A67608">
        <w:tc>
          <w:tcPr>
            <w:tcW w:w="562" w:type="dxa"/>
          </w:tcPr>
          <w:p w14:paraId="3422B5F2" w14:textId="77777777" w:rsidR="005453A4" w:rsidRDefault="005453A4" w:rsidP="005453A4"/>
        </w:tc>
        <w:tc>
          <w:tcPr>
            <w:tcW w:w="7088" w:type="dxa"/>
          </w:tcPr>
          <w:p w14:paraId="32AAD1B7" w14:textId="77777777" w:rsidR="005453A4" w:rsidRPr="00477247" w:rsidRDefault="005453A4" w:rsidP="005453A4">
            <w:pPr>
              <w:pStyle w:val="Lijstalinea"/>
              <w:ind w:left="0"/>
              <w:rPr>
                <w:lang w:val="nl-NL"/>
              </w:rPr>
            </w:pPr>
          </w:p>
        </w:tc>
      </w:tr>
      <w:tr w:rsidR="005453A4" w:rsidRPr="00477247" w14:paraId="0CC16F10" w14:textId="77777777" w:rsidTr="00A67608">
        <w:tc>
          <w:tcPr>
            <w:tcW w:w="562" w:type="dxa"/>
          </w:tcPr>
          <w:p w14:paraId="4794F66F" w14:textId="77777777" w:rsidR="005453A4" w:rsidRDefault="005453A4" w:rsidP="005453A4">
            <w:r>
              <w:t>v</w:t>
            </w:r>
          </w:p>
        </w:tc>
        <w:tc>
          <w:tcPr>
            <w:tcW w:w="7088" w:type="dxa"/>
          </w:tcPr>
          <w:p w14:paraId="38BEDA17" w14:textId="77777777" w:rsidR="005453A4" w:rsidRPr="00477247" w:rsidRDefault="005453A4" w:rsidP="005453A4">
            <w:pPr>
              <w:rPr>
                <w:u w:val="single"/>
                <w:lang w:val="en-US"/>
              </w:rPr>
            </w:pPr>
            <w:proofErr w:type="spellStart"/>
            <w:r w:rsidRPr="00477247">
              <w:rPr>
                <w:u w:val="single"/>
                <w:lang w:val="en-US"/>
              </w:rPr>
              <w:t>Vliegwiel</w:t>
            </w:r>
            <w:proofErr w:type="spellEnd"/>
            <w:r w:rsidRPr="00477247">
              <w:rPr>
                <w:u w:val="single"/>
                <w:lang w:val="en-US"/>
              </w:rPr>
              <w:t xml:space="preserve"> </w:t>
            </w:r>
            <w:proofErr w:type="spellStart"/>
            <w:r w:rsidRPr="00477247">
              <w:rPr>
                <w:u w:val="single"/>
                <w:lang w:val="en-US"/>
              </w:rPr>
              <w:t>koppeling</w:t>
            </w:r>
            <w:proofErr w:type="spellEnd"/>
          </w:p>
        </w:tc>
      </w:tr>
      <w:tr w:rsidR="005453A4" w:rsidRPr="00477247" w14:paraId="018A79B2" w14:textId="77777777" w:rsidTr="00A67608">
        <w:tc>
          <w:tcPr>
            <w:tcW w:w="562" w:type="dxa"/>
          </w:tcPr>
          <w:p w14:paraId="73CE6FF5" w14:textId="77777777" w:rsidR="005453A4" w:rsidRDefault="005453A4" w:rsidP="005453A4">
            <w:r>
              <w:t>v</w:t>
            </w:r>
          </w:p>
        </w:tc>
        <w:tc>
          <w:tcPr>
            <w:tcW w:w="7088" w:type="dxa"/>
          </w:tcPr>
          <w:p w14:paraId="51A9FE38" w14:textId="77777777" w:rsidR="005453A4" w:rsidRPr="00477247" w:rsidRDefault="005453A4" w:rsidP="005453A4">
            <w:pPr>
              <w:pStyle w:val="Lijstalinea"/>
              <w:numPr>
                <w:ilvl w:val="1"/>
                <w:numId w:val="22"/>
              </w:numPr>
            </w:pPr>
            <w:proofErr w:type="spellStart"/>
            <w:r w:rsidRPr="00477247">
              <w:t>olie</w:t>
            </w:r>
            <w:proofErr w:type="spellEnd"/>
            <w:r w:rsidRPr="00477247">
              <w:t xml:space="preserve"> system;</w:t>
            </w:r>
          </w:p>
        </w:tc>
      </w:tr>
      <w:tr w:rsidR="005453A4" w:rsidRPr="00477247" w14:paraId="6E27B798" w14:textId="77777777" w:rsidTr="00A67608">
        <w:tc>
          <w:tcPr>
            <w:tcW w:w="562" w:type="dxa"/>
          </w:tcPr>
          <w:p w14:paraId="386B62DA" w14:textId="77777777" w:rsidR="005453A4" w:rsidRDefault="005453A4" w:rsidP="005453A4">
            <w:r>
              <w:t>v</w:t>
            </w:r>
          </w:p>
        </w:tc>
        <w:tc>
          <w:tcPr>
            <w:tcW w:w="7088" w:type="dxa"/>
          </w:tcPr>
          <w:p w14:paraId="0ABC2017" w14:textId="77777777" w:rsidR="005453A4" w:rsidRPr="00477247" w:rsidRDefault="005453A4" w:rsidP="005453A4">
            <w:pPr>
              <w:pStyle w:val="Lijstalinea"/>
              <w:numPr>
                <w:ilvl w:val="1"/>
                <w:numId w:val="22"/>
              </w:numPr>
            </w:pPr>
            <w:proofErr w:type="spellStart"/>
            <w:r w:rsidRPr="00477247">
              <w:t>olie</w:t>
            </w:r>
            <w:proofErr w:type="spellEnd"/>
            <w:r w:rsidRPr="00477247">
              <w:t xml:space="preserve"> </w:t>
            </w:r>
            <w:proofErr w:type="spellStart"/>
            <w:r w:rsidRPr="00477247">
              <w:t>niveau</w:t>
            </w:r>
            <w:proofErr w:type="spellEnd"/>
            <w:r w:rsidRPr="00477247">
              <w:t>;</w:t>
            </w:r>
          </w:p>
        </w:tc>
      </w:tr>
      <w:tr w:rsidR="005453A4" w:rsidRPr="00477247" w14:paraId="276DFA3D" w14:textId="77777777" w:rsidTr="00A67608">
        <w:tc>
          <w:tcPr>
            <w:tcW w:w="562" w:type="dxa"/>
          </w:tcPr>
          <w:p w14:paraId="04BB26A0" w14:textId="77777777" w:rsidR="005453A4" w:rsidRDefault="005453A4" w:rsidP="005453A4">
            <w:r>
              <w:t>v</w:t>
            </w:r>
          </w:p>
        </w:tc>
        <w:tc>
          <w:tcPr>
            <w:tcW w:w="7088" w:type="dxa"/>
          </w:tcPr>
          <w:p w14:paraId="1AC58AE4" w14:textId="77777777" w:rsidR="005453A4" w:rsidRPr="00477247" w:rsidRDefault="005453A4" w:rsidP="005453A4">
            <w:pPr>
              <w:pStyle w:val="Lijstalinea"/>
              <w:numPr>
                <w:ilvl w:val="1"/>
                <w:numId w:val="22"/>
              </w:numPr>
            </w:pPr>
            <w:proofErr w:type="spellStart"/>
            <w:r w:rsidRPr="00477247">
              <w:t>olie</w:t>
            </w:r>
            <w:proofErr w:type="spellEnd"/>
            <w:r w:rsidRPr="00477247">
              <w:t xml:space="preserve"> </w:t>
            </w:r>
            <w:proofErr w:type="spellStart"/>
            <w:r w:rsidRPr="00477247">
              <w:t>druk</w:t>
            </w:r>
            <w:proofErr w:type="spellEnd"/>
            <w:r w:rsidRPr="00477247">
              <w:t>;</w:t>
            </w:r>
          </w:p>
        </w:tc>
      </w:tr>
      <w:tr w:rsidR="005453A4" w:rsidRPr="00477247" w14:paraId="68B4CCB3" w14:textId="77777777" w:rsidTr="00A67608">
        <w:tc>
          <w:tcPr>
            <w:tcW w:w="562" w:type="dxa"/>
          </w:tcPr>
          <w:p w14:paraId="4125AC7C" w14:textId="77777777" w:rsidR="005453A4" w:rsidRDefault="005453A4" w:rsidP="005453A4">
            <w:r>
              <w:t>v</w:t>
            </w:r>
          </w:p>
        </w:tc>
        <w:tc>
          <w:tcPr>
            <w:tcW w:w="7088" w:type="dxa"/>
          </w:tcPr>
          <w:p w14:paraId="5D56DEF9" w14:textId="77777777" w:rsidR="005453A4" w:rsidRPr="00477247" w:rsidRDefault="005453A4" w:rsidP="005453A4">
            <w:pPr>
              <w:pStyle w:val="Lijstalinea"/>
              <w:numPr>
                <w:ilvl w:val="1"/>
                <w:numId w:val="22"/>
              </w:numPr>
            </w:pPr>
            <w:proofErr w:type="spellStart"/>
            <w:r w:rsidRPr="00477247">
              <w:t>olie</w:t>
            </w:r>
            <w:proofErr w:type="spellEnd"/>
            <w:r w:rsidRPr="00477247">
              <w:t xml:space="preserve"> </w:t>
            </w:r>
            <w:proofErr w:type="spellStart"/>
            <w:r w:rsidRPr="00477247">
              <w:t>tempratuur</w:t>
            </w:r>
            <w:proofErr w:type="spellEnd"/>
            <w:r w:rsidRPr="00477247">
              <w:t>;</w:t>
            </w:r>
          </w:p>
        </w:tc>
      </w:tr>
      <w:tr w:rsidR="005453A4" w:rsidRPr="00477247" w14:paraId="44C5A36D" w14:textId="77777777" w:rsidTr="00A67608">
        <w:tc>
          <w:tcPr>
            <w:tcW w:w="562" w:type="dxa"/>
          </w:tcPr>
          <w:p w14:paraId="7B1DCB7C" w14:textId="77777777" w:rsidR="005453A4" w:rsidRDefault="005453A4" w:rsidP="005453A4"/>
        </w:tc>
        <w:tc>
          <w:tcPr>
            <w:tcW w:w="7088" w:type="dxa"/>
          </w:tcPr>
          <w:p w14:paraId="411459CB" w14:textId="77777777" w:rsidR="005453A4" w:rsidRPr="00477247" w:rsidRDefault="005453A4" w:rsidP="005453A4">
            <w:pPr>
              <w:rPr>
                <w:u w:val="single"/>
                <w:lang w:val="en-US"/>
              </w:rPr>
            </w:pPr>
          </w:p>
        </w:tc>
      </w:tr>
      <w:tr w:rsidR="005453A4" w:rsidRPr="00477247" w14:paraId="059D6889" w14:textId="77777777" w:rsidTr="00A67608">
        <w:tc>
          <w:tcPr>
            <w:tcW w:w="562" w:type="dxa"/>
          </w:tcPr>
          <w:p w14:paraId="6D1B6EE7" w14:textId="77777777" w:rsidR="005453A4" w:rsidRDefault="005453A4" w:rsidP="005453A4"/>
        </w:tc>
        <w:tc>
          <w:tcPr>
            <w:tcW w:w="7088" w:type="dxa"/>
          </w:tcPr>
          <w:p w14:paraId="507A79BF" w14:textId="77777777" w:rsidR="005453A4" w:rsidRPr="00477247" w:rsidRDefault="005453A4" w:rsidP="005453A4">
            <w:pPr>
              <w:rPr>
                <w:u w:val="single"/>
              </w:rPr>
            </w:pPr>
            <w:r w:rsidRPr="00477247">
              <w:rPr>
                <w:u w:val="single"/>
              </w:rPr>
              <w:t>Elektrische installatie</w:t>
            </w:r>
          </w:p>
        </w:tc>
      </w:tr>
      <w:tr w:rsidR="005453A4" w:rsidRPr="00477247" w14:paraId="0783E354" w14:textId="77777777" w:rsidTr="00A67608">
        <w:tc>
          <w:tcPr>
            <w:tcW w:w="562" w:type="dxa"/>
          </w:tcPr>
          <w:p w14:paraId="02C00293" w14:textId="77777777" w:rsidR="005453A4" w:rsidRDefault="005453A4" w:rsidP="005453A4"/>
        </w:tc>
        <w:tc>
          <w:tcPr>
            <w:tcW w:w="7088" w:type="dxa"/>
          </w:tcPr>
          <w:p w14:paraId="1B2F7ABA" w14:textId="77777777" w:rsidR="005453A4" w:rsidRPr="00477247" w:rsidRDefault="005453A4" w:rsidP="005453A4">
            <w:pPr>
              <w:pStyle w:val="Lijstalinea"/>
              <w:numPr>
                <w:ilvl w:val="1"/>
                <w:numId w:val="22"/>
              </w:numPr>
            </w:pPr>
            <w:proofErr w:type="spellStart"/>
            <w:r w:rsidRPr="00477247">
              <w:t>algehele</w:t>
            </w:r>
            <w:proofErr w:type="spellEnd"/>
            <w:r w:rsidRPr="00477247">
              <w:t xml:space="preserve"> </w:t>
            </w:r>
            <w:proofErr w:type="spellStart"/>
            <w:r w:rsidRPr="00477247">
              <w:t>conditie</w:t>
            </w:r>
            <w:proofErr w:type="spellEnd"/>
            <w:r w:rsidRPr="00477247">
              <w:t>;</w:t>
            </w:r>
          </w:p>
        </w:tc>
      </w:tr>
      <w:tr w:rsidR="005453A4" w:rsidRPr="00477247" w14:paraId="522BDC9B" w14:textId="77777777" w:rsidTr="00A67608">
        <w:tc>
          <w:tcPr>
            <w:tcW w:w="562" w:type="dxa"/>
          </w:tcPr>
          <w:p w14:paraId="69B4C902" w14:textId="77777777" w:rsidR="005453A4" w:rsidRDefault="005453A4" w:rsidP="005453A4"/>
        </w:tc>
        <w:tc>
          <w:tcPr>
            <w:tcW w:w="7088" w:type="dxa"/>
          </w:tcPr>
          <w:p w14:paraId="5790341B" w14:textId="77777777" w:rsidR="005453A4" w:rsidRPr="00477247" w:rsidRDefault="005453A4" w:rsidP="005453A4">
            <w:pPr>
              <w:pStyle w:val="Lijstalinea"/>
              <w:numPr>
                <w:ilvl w:val="1"/>
                <w:numId w:val="22"/>
              </w:numPr>
            </w:pPr>
            <w:r w:rsidRPr="00477247">
              <w:t>Ventilator;</w:t>
            </w:r>
          </w:p>
        </w:tc>
      </w:tr>
      <w:tr w:rsidR="005453A4" w:rsidRPr="00477247" w14:paraId="64CF1F4A" w14:textId="77777777" w:rsidTr="00A67608">
        <w:tc>
          <w:tcPr>
            <w:tcW w:w="562" w:type="dxa"/>
          </w:tcPr>
          <w:p w14:paraId="77BAF641" w14:textId="77777777" w:rsidR="005453A4" w:rsidRDefault="005453A4" w:rsidP="005453A4"/>
        </w:tc>
        <w:tc>
          <w:tcPr>
            <w:tcW w:w="7088" w:type="dxa"/>
          </w:tcPr>
          <w:p w14:paraId="5A86148C" w14:textId="77777777" w:rsidR="005453A4" w:rsidRPr="00477247" w:rsidRDefault="005453A4" w:rsidP="005453A4">
            <w:pPr>
              <w:pStyle w:val="Lijstalinea"/>
              <w:numPr>
                <w:ilvl w:val="1"/>
                <w:numId w:val="22"/>
              </w:numPr>
            </w:pPr>
            <w:proofErr w:type="spellStart"/>
            <w:r w:rsidRPr="00477247">
              <w:t>luchtinlaat</w:t>
            </w:r>
            <w:proofErr w:type="spellEnd"/>
            <w:r w:rsidRPr="00477247">
              <w:t xml:space="preserve"> </w:t>
            </w:r>
            <w:proofErr w:type="spellStart"/>
            <w:r w:rsidRPr="00477247">
              <w:t>en</w:t>
            </w:r>
            <w:proofErr w:type="spellEnd"/>
            <w:r w:rsidRPr="00477247">
              <w:t xml:space="preserve"> filters;</w:t>
            </w:r>
          </w:p>
        </w:tc>
      </w:tr>
      <w:tr w:rsidR="005453A4" w:rsidRPr="00477247" w14:paraId="7B492103" w14:textId="77777777" w:rsidTr="00A67608">
        <w:tc>
          <w:tcPr>
            <w:tcW w:w="562" w:type="dxa"/>
          </w:tcPr>
          <w:p w14:paraId="78F05151" w14:textId="77777777" w:rsidR="005453A4" w:rsidRDefault="005453A4" w:rsidP="005453A4"/>
        </w:tc>
        <w:tc>
          <w:tcPr>
            <w:tcW w:w="7088" w:type="dxa"/>
          </w:tcPr>
          <w:p w14:paraId="366C7ECC" w14:textId="77777777" w:rsidR="005453A4" w:rsidRPr="00477247" w:rsidRDefault="005453A4" w:rsidP="005453A4">
            <w:pPr>
              <w:pStyle w:val="Lijstalinea"/>
              <w:numPr>
                <w:ilvl w:val="1"/>
                <w:numId w:val="22"/>
              </w:numPr>
            </w:pPr>
            <w:proofErr w:type="spellStart"/>
            <w:r w:rsidRPr="00477247">
              <w:t>batterij</w:t>
            </w:r>
            <w:proofErr w:type="spellEnd"/>
            <w:r w:rsidRPr="00477247">
              <w:t xml:space="preserve"> </w:t>
            </w:r>
            <w:proofErr w:type="spellStart"/>
            <w:r w:rsidRPr="00477247">
              <w:t>oplader</w:t>
            </w:r>
            <w:proofErr w:type="spellEnd"/>
            <w:r w:rsidRPr="00477247">
              <w:t>;</w:t>
            </w:r>
          </w:p>
        </w:tc>
      </w:tr>
      <w:tr w:rsidR="005453A4" w:rsidRPr="00477247" w14:paraId="138B3F86" w14:textId="77777777" w:rsidTr="00A67608">
        <w:tc>
          <w:tcPr>
            <w:tcW w:w="562" w:type="dxa"/>
          </w:tcPr>
          <w:p w14:paraId="3F84662D" w14:textId="77777777" w:rsidR="005453A4" w:rsidRDefault="005453A4" w:rsidP="005453A4"/>
        </w:tc>
        <w:tc>
          <w:tcPr>
            <w:tcW w:w="7088" w:type="dxa"/>
          </w:tcPr>
          <w:p w14:paraId="5550B060" w14:textId="77777777" w:rsidR="005453A4" w:rsidRPr="00477247" w:rsidRDefault="005453A4" w:rsidP="005453A4">
            <w:pPr>
              <w:pStyle w:val="Lijstalinea"/>
              <w:numPr>
                <w:ilvl w:val="1"/>
                <w:numId w:val="22"/>
              </w:numPr>
            </w:pPr>
            <w:proofErr w:type="spellStart"/>
            <w:r w:rsidRPr="00477247">
              <w:t>bedrading</w:t>
            </w:r>
            <w:proofErr w:type="spellEnd"/>
            <w:r w:rsidRPr="00477247">
              <w:t>;</w:t>
            </w:r>
          </w:p>
        </w:tc>
      </w:tr>
      <w:tr w:rsidR="005453A4" w:rsidRPr="00477247" w14:paraId="1D7BB612" w14:textId="77777777" w:rsidTr="00A67608">
        <w:tc>
          <w:tcPr>
            <w:tcW w:w="562" w:type="dxa"/>
          </w:tcPr>
          <w:p w14:paraId="6010B9B1" w14:textId="77777777" w:rsidR="005453A4" w:rsidRDefault="005453A4" w:rsidP="005453A4"/>
        </w:tc>
        <w:tc>
          <w:tcPr>
            <w:tcW w:w="7088" w:type="dxa"/>
          </w:tcPr>
          <w:p w14:paraId="7CB0961C" w14:textId="77777777" w:rsidR="005453A4" w:rsidRPr="00477247" w:rsidRDefault="005453A4" w:rsidP="005453A4">
            <w:pPr>
              <w:pStyle w:val="Lijstalinea"/>
              <w:numPr>
                <w:ilvl w:val="1"/>
                <w:numId w:val="22"/>
              </w:numPr>
            </w:pPr>
            <w:proofErr w:type="spellStart"/>
            <w:r w:rsidRPr="00477247">
              <w:t>aarding</w:t>
            </w:r>
            <w:proofErr w:type="spellEnd"/>
            <w:r w:rsidRPr="00477247">
              <w:t>;</w:t>
            </w:r>
          </w:p>
        </w:tc>
      </w:tr>
      <w:tr w:rsidR="005453A4" w:rsidRPr="00477247" w14:paraId="5370E6C6" w14:textId="77777777" w:rsidTr="00A67608">
        <w:tc>
          <w:tcPr>
            <w:tcW w:w="562" w:type="dxa"/>
          </w:tcPr>
          <w:p w14:paraId="2E049ACB" w14:textId="77777777" w:rsidR="005453A4" w:rsidRDefault="005453A4" w:rsidP="005453A4"/>
        </w:tc>
        <w:tc>
          <w:tcPr>
            <w:tcW w:w="7088" w:type="dxa"/>
          </w:tcPr>
          <w:p w14:paraId="01B337D0" w14:textId="77777777" w:rsidR="005453A4" w:rsidRPr="00477247" w:rsidRDefault="005453A4" w:rsidP="005453A4">
            <w:pPr>
              <w:pStyle w:val="Lijstalinea"/>
              <w:numPr>
                <w:ilvl w:val="1"/>
                <w:numId w:val="22"/>
              </w:numPr>
            </w:pPr>
            <w:proofErr w:type="spellStart"/>
            <w:r w:rsidRPr="00477247">
              <w:t>aansluitklemmen</w:t>
            </w:r>
            <w:proofErr w:type="spellEnd"/>
            <w:r w:rsidRPr="00477247">
              <w:t>;</w:t>
            </w:r>
          </w:p>
        </w:tc>
      </w:tr>
      <w:tr w:rsidR="005453A4" w:rsidRPr="00477247" w14:paraId="04170891" w14:textId="77777777" w:rsidTr="00A67608">
        <w:tc>
          <w:tcPr>
            <w:tcW w:w="562" w:type="dxa"/>
          </w:tcPr>
          <w:p w14:paraId="2D522D53" w14:textId="77777777" w:rsidR="005453A4" w:rsidRDefault="005453A4" w:rsidP="005453A4"/>
        </w:tc>
        <w:tc>
          <w:tcPr>
            <w:tcW w:w="7088" w:type="dxa"/>
          </w:tcPr>
          <w:p w14:paraId="44A18924" w14:textId="77777777" w:rsidR="005453A4" w:rsidRPr="00477247" w:rsidRDefault="005453A4" w:rsidP="005453A4">
            <w:pPr>
              <w:pStyle w:val="Lijstalinea"/>
              <w:numPr>
                <w:ilvl w:val="1"/>
                <w:numId w:val="22"/>
              </w:numPr>
            </w:pPr>
            <w:proofErr w:type="spellStart"/>
            <w:r w:rsidRPr="00477247">
              <w:t>lastverdeler</w:t>
            </w:r>
            <w:proofErr w:type="spellEnd"/>
            <w:r w:rsidRPr="00477247">
              <w:t>;</w:t>
            </w:r>
          </w:p>
        </w:tc>
      </w:tr>
      <w:tr w:rsidR="005453A4" w:rsidRPr="00477247" w14:paraId="70DC53C3" w14:textId="77777777" w:rsidTr="00A67608">
        <w:tc>
          <w:tcPr>
            <w:tcW w:w="562" w:type="dxa"/>
          </w:tcPr>
          <w:p w14:paraId="02B05807" w14:textId="77777777" w:rsidR="005453A4" w:rsidRDefault="005453A4" w:rsidP="005453A4"/>
        </w:tc>
        <w:tc>
          <w:tcPr>
            <w:tcW w:w="7088" w:type="dxa"/>
          </w:tcPr>
          <w:p w14:paraId="422DC49B" w14:textId="77777777" w:rsidR="005453A4" w:rsidRPr="00477247" w:rsidRDefault="005453A4" w:rsidP="005453A4">
            <w:pPr>
              <w:pStyle w:val="Lijstalinea"/>
              <w:numPr>
                <w:ilvl w:val="1"/>
                <w:numId w:val="22"/>
              </w:numPr>
            </w:pPr>
            <w:proofErr w:type="spellStart"/>
            <w:r w:rsidRPr="00477247">
              <w:t>zekeringen</w:t>
            </w:r>
            <w:proofErr w:type="spellEnd"/>
            <w:r w:rsidRPr="00477247">
              <w:t>/</w:t>
            </w:r>
            <w:proofErr w:type="spellStart"/>
            <w:r w:rsidRPr="00477247">
              <w:t>mes</w:t>
            </w:r>
            <w:proofErr w:type="spellEnd"/>
            <w:r w:rsidRPr="00477247">
              <w:t xml:space="preserve"> </w:t>
            </w:r>
            <w:proofErr w:type="spellStart"/>
            <w:r w:rsidRPr="00477247">
              <w:t>scheiders</w:t>
            </w:r>
            <w:proofErr w:type="spellEnd"/>
            <w:r w:rsidRPr="00477247">
              <w:t>;</w:t>
            </w:r>
          </w:p>
        </w:tc>
      </w:tr>
      <w:tr w:rsidR="005453A4" w:rsidRPr="00477247" w14:paraId="1FCFE035" w14:textId="77777777" w:rsidTr="00A67608">
        <w:tc>
          <w:tcPr>
            <w:tcW w:w="562" w:type="dxa"/>
          </w:tcPr>
          <w:p w14:paraId="4F864E6F" w14:textId="77777777" w:rsidR="005453A4" w:rsidRDefault="005453A4" w:rsidP="005453A4"/>
        </w:tc>
        <w:tc>
          <w:tcPr>
            <w:tcW w:w="7088" w:type="dxa"/>
          </w:tcPr>
          <w:p w14:paraId="6E7BD60F" w14:textId="77777777" w:rsidR="005453A4" w:rsidRPr="00477247" w:rsidRDefault="005453A4" w:rsidP="005453A4">
            <w:pPr>
              <w:pStyle w:val="Lijstalinea"/>
              <w:numPr>
                <w:ilvl w:val="1"/>
                <w:numId w:val="22"/>
              </w:numPr>
            </w:pPr>
            <w:proofErr w:type="spellStart"/>
            <w:r w:rsidRPr="00477247">
              <w:t>relais</w:t>
            </w:r>
            <w:proofErr w:type="spellEnd"/>
            <w:r w:rsidRPr="00477247">
              <w:t>;</w:t>
            </w:r>
          </w:p>
        </w:tc>
      </w:tr>
      <w:tr w:rsidR="005453A4" w:rsidRPr="00477247" w14:paraId="24725BF5" w14:textId="77777777" w:rsidTr="00A67608">
        <w:tc>
          <w:tcPr>
            <w:tcW w:w="562" w:type="dxa"/>
          </w:tcPr>
          <w:p w14:paraId="04D91452" w14:textId="77777777" w:rsidR="005453A4" w:rsidRDefault="005453A4" w:rsidP="005453A4"/>
        </w:tc>
        <w:tc>
          <w:tcPr>
            <w:tcW w:w="7088" w:type="dxa"/>
          </w:tcPr>
          <w:p w14:paraId="16ED30B5" w14:textId="77777777" w:rsidR="005453A4" w:rsidRPr="00477247" w:rsidRDefault="005453A4" w:rsidP="005453A4">
            <w:pPr>
              <w:pStyle w:val="Lijstalinea"/>
              <w:numPr>
                <w:ilvl w:val="1"/>
                <w:numId w:val="22"/>
              </w:numPr>
            </w:pPr>
            <w:proofErr w:type="spellStart"/>
            <w:r w:rsidRPr="00477247">
              <w:t>magneetschakelaar</w:t>
            </w:r>
            <w:proofErr w:type="spellEnd"/>
            <w:r w:rsidRPr="00477247">
              <w:t>;</w:t>
            </w:r>
          </w:p>
        </w:tc>
      </w:tr>
      <w:tr w:rsidR="005453A4" w:rsidRPr="00477247" w14:paraId="3EEF06AA" w14:textId="77777777" w:rsidTr="00A67608">
        <w:tc>
          <w:tcPr>
            <w:tcW w:w="562" w:type="dxa"/>
          </w:tcPr>
          <w:p w14:paraId="523E956D" w14:textId="77777777" w:rsidR="005453A4" w:rsidRDefault="005453A4" w:rsidP="005453A4"/>
        </w:tc>
        <w:tc>
          <w:tcPr>
            <w:tcW w:w="7088" w:type="dxa"/>
          </w:tcPr>
          <w:p w14:paraId="45F7651E" w14:textId="77777777" w:rsidR="005453A4" w:rsidRPr="00477247" w:rsidRDefault="005453A4" w:rsidP="005453A4">
            <w:pPr>
              <w:pStyle w:val="Lijstalinea"/>
              <w:numPr>
                <w:ilvl w:val="1"/>
                <w:numId w:val="22"/>
              </w:numPr>
            </w:pPr>
            <w:proofErr w:type="spellStart"/>
            <w:r w:rsidRPr="00477247">
              <w:t>vermogensschakelaars</w:t>
            </w:r>
            <w:proofErr w:type="spellEnd"/>
            <w:r w:rsidRPr="00477247">
              <w:t>;</w:t>
            </w:r>
          </w:p>
        </w:tc>
      </w:tr>
      <w:tr w:rsidR="005453A4" w:rsidRPr="00477247" w14:paraId="2C023BFB" w14:textId="77777777" w:rsidTr="00A67608">
        <w:tc>
          <w:tcPr>
            <w:tcW w:w="562" w:type="dxa"/>
          </w:tcPr>
          <w:p w14:paraId="72DF8EA2" w14:textId="77777777" w:rsidR="005453A4" w:rsidRDefault="005453A4" w:rsidP="005453A4"/>
        </w:tc>
        <w:tc>
          <w:tcPr>
            <w:tcW w:w="7088" w:type="dxa"/>
          </w:tcPr>
          <w:p w14:paraId="056FC5C1" w14:textId="77777777" w:rsidR="005453A4" w:rsidRPr="00477247" w:rsidRDefault="005453A4" w:rsidP="005453A4">
            <w:pPr>
              <w:pStyle w:val="Lijstalinea"/>
              <w:numPr>
                <w:ilvl w:val="1"/>
                <w:numId w:val="22"/>
              </w:numPr>
            </w:pPr>
            <w:proofErr w:type="spellStart"/>
            <w:r w:rsidRPr="00477247">
              <w:t>overspanning</w:t>
            </w:r>
            <w:proofErr w:type="spellEnd"/>
            <w:r w:rsidRPr="00477247">
              <w:t xml:space="preserve"> </w:t>
            </w:r>
            <w:proofErr w:type="spellStart"/>
            <w:r w:rsidRPr="00477247">
              <w:t>beveiligingen</w:t>
            </w:r>
            <w:proofErr w:type="spellEnd"/>
            <w:r w:rsidRPr="00477247">
              <w:t>;</w:t>
            </w:r>
          </w:p>
        </w:tc>
      </w:tr>
      <w:tr w:rsidR="005453A4" w:rsidRPr="00477247" w14:paraId="7DF2C571" w14:textId="77777777" w:rsidTr="00A67608">
        <w:tc>
          <w:tcPr>
            <w:tcW w:w="562" w:type="dxa"/>
          </w:tcPr>
          <w:p w14:paraId="6CC3CEDE" w14:textId="77777777" w:rsidR="005453A4" w:rsidRDefault="005453A4" w:rsidP="005453A4"/>
        </w:tc>
        <w:tc>
          <w:tcPr>
            <w:tcW w:w="7088" w:type="dxa"/>
          </w:tcPr>
          <w:p w14:paraId="2EE40DD1" w14:textId="77777777" w:rsidR="005453A4" w:rsidRPr="00477247" w:rsidRDefault="005453A4" w:rsidP="005453A4">
            <w:pPr>
              <w:pStyle w:val="Lijstalinea"/>
              <w:numPr>
                <w:ilvl w:val="1"/>
                <w:numId w:val="22"/>
              </w:numPr>
            </w:pPr>
            <w:proofErr w:type="spellStart"/>
            <w:r w:rsidRPr="00477247">
              <w:t>controlelampjes</w:t>
            </w:r>
            <w:proofErr w:type="spellEnd"/>
            <w:r w:rsidRPr="00477247">
              <w:t>;</w:t>
            </w:r>
          </w:p>
        </w:tc>
      </w:tr>
      <w:tr w:rsidR="005453A4" w:rsidRPr="00477247" w14:paraId="6995DEAB" w14:textId="77777777" w:rsidTr="00A67608">
        <w:tc>
          <w:tcPr>
            <w:tcW w:w="562" w:type="dxa"/>
          </w:tcPr>
          <w:p w14:paraId="658D7AEE" w14:textId="77777777" w:rsidR="005453A4" w:rsidRDefault="005453A4" w:rsidP="005453A4"/>
        </w:tc>
        <w:tc>
          <w:tcPr>
            <w:tcW w:w="7088" w:type="dxa"/>
          </w:tcPr>
          <w:p w14:paraId="7FB1F877" w14:textId="77777777" w:rsidR="005453A4" w:rsidRPr="00477247" w:rsidRDefault="005453A4" w:rsidP="005453A4">
            <w:pPr>
              <w:pStyle w:val="Lijstalinea"/>
              <w:numPr>
                <w:ilvl w:val="1"/>
                <w:numId w:val="22"/>
              </w:numPr>
            </w:pPr>
            <w:proofErr w:type="spellStart"/>
            <w:r w:rsidRPr="00477247">
              <w:t>aanwijsinstrumenten</w:t>
            </w:r>
            <w:proofErr w:type="spellEnd"/>
            <w:r w:rsidRPr="00477247">
              <w:t>;</w:t>
            </w:r>
          </w:p>
        </w:tc>
      </w:tr>
      <w:tr w:rsidR="005453A4" w:rsidRPr="00477247" w14:paraId="40E9B29B" w14:textId="77777777" w:rsidTr="00A67608">
        <w:tc>
          <w:tcPr>
            <w:tcW w:w="562" w:type="dxa"/>
          </w:tcPr>
          <w:p w14:paraId="358C46A0" w14:textId="77777777" w:rsidR="005453A4" w:rsidRDefault="005453A4" w:rsidP="005453A4"/>
        </w:tc>
        <w:tc>
          <w:tcPr>
            <w:tcW w:w="7088" w:type="dxa"/>
          </w:tcPr>
          <w:p w14:paraId="617E2F4E" w14:textId="77777777" w:rsidR="005453A4" w:rsidRPr="00477247" w:rsidRDefault="005453A4" w:rsidP="005453A4">
            <w:pPr>
              <w:pStyle w:val="Lijstalinea"/>
              <w:numPr>
                <w:ilvl w:val="1"/>
                <w:numId w:val="22"/>
              </w:numPr>
            </w:pPr>
            <w:proofErr w:type="spellStart"/>
            <w:r w:rsidRPr="00477247">
              <w:t>schakelaars</w:t>
            </w:r>
            <w:proofErr w:type="spellEnd"/>
            <w:r w:rsidRPr="00477247">
              <w:t xml:space="preserve"> </w:t>
            </w:r>
            <w:proofErr w:type="spellStart"/>
            <w:r w:rsidRPr="00477247">
              <w:t>en</w:t>
            </w:r>
            <w:proofErr w:type="spellEnd"/>
            <w:r w:rsidRPr="00477247">
              <w:t xml:space="preserve"> </w:t>
            </w:r>
            <w:proofErr w:type="spellStart"/>
            <w:r w:rsidRPr="00477247">
              <w:t>drukknoppen</w:t>
            </w:r>
            <w:proofErr w:type="spellEnd"/>
          </w:p>
        </w:tc>
      </w:tr>
      <w:tr w:rsidR="005453A4" w:rsidRPr="00477247" w14:paraId="74E10F78" w14:textId="77777777" w:rsidTr="00A67608">
        <w:tc>
          <w:tcPr>
            <w:tcW w:w="562" w:type="dxa"/>
          </w:tcPr>
          <w:p w14:paraId="6075B408" w14:textId="77777777" w:rsidR="005453A4" w:rsidRDefault="005453A4" w:rsidP="005453A4"/>
        </w:tc>
        <w:tc>
          <w:tcPr>
            <w:tcW w:w="7088" w:type="dxa"/>
          </w:tcPr>
          <w:p w14:paraId="1E887AF0" w14:textId="77777777" w:rsidR="005453A4" w:rsidRPr="00477247" w:rsidRDefault="005453A4" w:rsidP="005453A4">
            <w:pPr>
              <w:pStyle w:val="Lijstalinea"/>
              <w:numPr>
                <w:ilvl w:val="1"/>
                <w:numId w:val="22"/>
              </w:numPr>
            </w:pPr>
            <w:r w:rsidRPr="00477247">
              <w:t xml:space="preserve">GBS </w:t>
            </w:r>
            <w:proofErr w:type="spellStart"/>
            <w:r w:rsidRPr="00477247">
              <w:t>meldingen</w:t>
            </w:r>
            <w:proofErr w:type="spellEnd"/>
            <w:r w:rsidRPr="00477247">
              <w:t>.</w:t>
            </w:r>
          </w:p>
        </w:tc>
      </w:tr>
      <w:tr w:rsidR="005453A4" w:rsidRPr="00477247" w14:paraId="57EA7DC2" w14:textId="77777777" w:rsidTr="00A67608">
        <w:tc>
          <w:tcPr>
            <w:tcW w:w="562" w:type="dxa"/>
          </w:tcPr>
          <w:p w14:paraId="791B56F7" w14:textId="77777777" w:rsidR="005453A4" w:rsidRDefault="005453A4" w:rsidP="005453A4"/>
        </w:tc>
        <w:tc>
          <w:tcPr>
            <w:tcW w:w="7088" w:type="dxa"/>
          </w:tcPr>
          <w:p w14:paraId="28E442FC" w14:textId="77777777" w:rsidR="005453A4" w:rsidRPr="00477247" w:rsidRDefault="005453A4" w:rsidP="005453A4"/>
        </w:tc>
      </w:tr>
      <w:tr w:rsidR="005453A4" w:rsidRPr="00477247" w14:paraId="56AD6330" w14:textId="77777777" w:rsidTr="00A67608">
        <w:tc>
          <w:tcPr>
            <w:tcW w:w="562" w:type="dxa"/>
          </w:tcPr>
          <w:p w14:paraId="59E76EDD" w14:textId="77777777" w:rsidR="005453A4" w:rsidRDefault="005453A4" w:rsidP="005453A4">
            <w:r>
              <w:t>v</w:t>
            </w:r>
          </w:p>
        </w:tc>
        <w:tc>
          <w:tcPr>
            <w:tcW w:w="7088" w:type="dxa"/>
          </w:tcPr>
          <w:p w14:paraId="1E950A00" w14:textId="77777777" w:rsidR="005453A4" w:rsidRPr="00477247" w:rsidRDefault="005453A4" w:rsidP="005453A4">
            <w:pPr>
              <w:rPr>
                <w:u w:val="single"/>
              </w:rPr>
            </w:pPr>
            <w:r w:rsidRPr="00477247">
              <w:rPr>
                <w:u w:val="single"/>
              </w:rPr>
              <w:t>Alarmen</w:t>
            </w:r>
          </w:p>
        </w:tc>
      </w:tr>
      <w:tr w:rsidR="005453A4" w:rsidRPr="00477247" w14:paraId="79728C16" w14:textId="77777777" w:rsidTr="00A67608">
        <w:tc>
          <w:tcPr>
            <w:tcW w:w="562" w:type="dxa"/>
          </w:tcPr>
          <w:p w14:paraId="54C30353" w14:textId="77777777" w:rsidR="005453A4" w:rsidRDefault="005453A4" w:rsidP="005453A4">
            <w:r>
              <w:t>v</w:t>
            </w:r>
          </w:p>
        </w:tc>
        <w:tc>
          <w:tcPr>
            <w:tcW w:w="7088" w:type="dxa"/>
          </w:tcPr>
          <w:p w14:paraId="58636DA7" w14:textId="77777777" w:rsidR="005453A4" w:rsidRPr="00477247" w:rsidRDefault="005453A4" w:rsidP="005453A4">
            <w:pPr>
              <w:pStyle w:val="Lijstalinea"/>
              <w:numPr>
                <w:ilvl w:val="1"/>
                <w:numId w:val="22"/>
              </w:numPr>
            </w:pPr>
            <w:proofErr w:type="spellStart"/>
            <w:r w:rsidRPr="00477247">
              <w:t>controleer</w:t>
            </w:r>
            <w:proofErr w:type="spellEnd"/>
            <w:r w:rsidRPr="00477247">
              <w:t xml:space="preserve"> </w:t>
            </w:r>
            <w:proofErr w:type="spellStart"/>
            <w:r w:rsidRPr="00477247">
              <w:t>alarmen</w:t>
            </w:r>
            <w:proofErr w:type="spellEnd"/>
            <w:r w:rsidRPr="00477247">
              <w:t>;</w:t>
            </w:r>
          </w:p>
        </w:tc>
      </w:tr>
      <w:tr w:rsidR="005453A4" w:rsidRPr="00477247" w14:paraId="14709D2B" w14:textId="77777777" w:rsidTr="00A67608">
        <w:tc>
          <w:tcPr>
            <w:tcW w:w="562" w:type="dxa"/>
          </w:tcPr>
          <w:p w14:paraId="3A7521D4" w14:textId="77777777" w:rsidR="005453A4" w:rsidRDefault="005453A4" w:rsidP="005453A4">
            <w:r>
              <w:t>v</w:t>
            </w:r>
          </w:p>
        </w:tc>
        <w:tc>
          <w:tcPr>
            <w:tcW w:w="7088" w:type="dxa"/>
          </w:tcPr>
          <w:p w14:paraId="3A9F82FB" w14:textId="77777777" w:rsidR="005453A4" w:rsidRPr="00477247" w:rsidRDefault="005453A4" w:rsidP="005453A4">
            <w:pPr>
              <w:pStyle w:val="Lijstalinea"/>
              <w:numPr>
                <w:ilvl w:val="1"/>
                <w:numId w:val="22"/>
              </w:numPr>
            </w:pPr>
            <w:proofErr w:type="spellStart"/>
            <w:r w:rsidRPr="00477247">
              <w:t>verklaren</w:t>
            </w:r>
            <w:proofErr w:type="spellEnd"/>
            <w:r w:rsidRPr="00477247">
              <w:t xml:space="preserve"> </w:t>
            </w:r>
            <w:proofErr w:type="spellStart"/>
            <w:r w:rsidRPr="00477247">
              <w:t>alarmen</w:t>
            </w:r>
            <w:proofErr w:type="spellEnd"/>
            <w:r w:rsidRPr="00477247">
              <w:t xml:space="preserve"> per melding;</w:t>
            </w:r>
          </w:p>
        </w:tc>
      </w:tr>
      <w:tr w:rsidR="005453A4" w:rsidRPr="00477247" w14:paraId="0CA05AFD" w14:textId="77777777" w:rsidTr="00A67608">
        <w:tc>
          <w:tcPr>
            <w:tcW w:w="562" w:type="dxa"/>
          </w:tcPr>
          <w:p w14:paraId="3F4A4720" w14:textId="77777777" w:rsidR="005453A4" w:rsidRDefault="005453A4" w:rsidP="005453A4">
            <w:r>
              <w:t>v</w:t>
            </w:r>
          </w:p>
        </w:tc>
        <w:tc>
          <w:tcPr>
            <w:tcW w:w="7088" w:type="dxa"/>
          </w:tcPr>
          <w:p w14:paraId="1F975B90" w14:textId="77777777" w:rsidR="005453A4" w:rsidRPr="00477247" w:rsidRDefault="005453A4" w:rsidP="005453A4">
            <w:pPr>
              <w:pStyle w:val="Lijstalinea"/>
              <w:numPr>
                <w:ilvl w:val="1"/>
                <w:numId w:val="22"/>
              </w:numPr>
            </w:pPr>
            <w:proofErr w:type="spellStart"/>
            <w:r w:rsidRPr="00477247">
              <w:t>herstel</w:t>
            </w:r>
            <w:proofErr w:type="spellEnd"/>
            <w:r w:rsidRPr="00477247">
              <w:t xml:space="preserve"> </w:t>
            </w:r>
            <w:proofErr w:type="spellStart"/>
            <w:r w:rsidRPr="00477247">
              <w:t>alarmen</w:t>
            </w:r>
            <w:proofErr w:type="spellEnd"/>
            <w:r w:rsidRPr="00477247">
              <w:t>;</w:t>
            </w:r>
          </w:p>
        </w:tc>
      </w:tr>
      <w:tr w:rsidR="005453A4" w:rsidRPr="00477247" w14:paraId="124C48FA" w14:textId="77777777" w:rsidTr="00A67608">
        <w:tc>
          <w:tcPr>
            <w:tcW w:w="562" w:type="dxa"/>
          </w:tcPr>
          <w:p w14:paraId="7ECF4DCF" w14:textId="77777777" w:rsidR="005453A4" w:rsidRDefault="005453A4" w:rsidP="005453A4">
            <w:r>
              <w:t>v</w:t>
            </w:r>
          </w:p>
        </w:tc>
        <w:tc>
          <w:tcPr>
            <w:tcW w:w="7088" w:type="dxa"/>
          </w:tcPr>
          <w:p w14:paraId="71E8FD5A" w14:textId="77777777" w:rsidR="005453A4" w:rsidRPr="00477247" w:rsidRDefault="005453A4" w:rsidP="005453A4">
            <w:pPr>
              <w:pStyle w:val="Lijstalinea"/>
              <w:numPr>
                <w:ilvl w:val="1"/>
                <w:numId w:val="22"/>
              </w:numPr>
              <w:rPr>
                <w:lang w:val="nl-NL"/>
              </w:rPr>
            </w:pPr>
            <w:r w:rsidRPr="00477247">
              <w:rPr>
                <w:lang w:val="nl-NL"/>
              </w:rPr>
              <w:t>print screen maken van alarm historie</w:t>
            </w:r>
          </w:p>
        </w:tc>
      </w:tr>
      <w:tr w:rsidR="005453A4" w:rsidRPr="00477247" w14:paraId="1B0E64B8" w14:textId="77777777" w:rsidTr="00A67608">
        <w:tc>
          <w:tcPr>
            <w:tcW w:w="562" w:type="dxa"/>
          </w:tcPr>
          <w:p w14:paraId="13986C39" w14:textId="77777777" w:rsidR="005453A4" w:rsidRDefault="005453A4" w:rsidP="005453A4">
            <w:r>
              <w:t>v</w:t>
            </w:r>
          </w:p>
        </w:tc>
        <w:tc>
          <w:tcPr>
            <w:tcW w:w="7088" w:type="dxa"/>
          </w:tcPr>
          <w:p w14:paraId="597C9289" w14:textId="77777777" w:rsidR="005453A4" w:rsidRPr="00477247" w:rsidRDefault="005453A4" w:rsidP="005453A4">
            <w:pPr>
              <w:pStyle w:val="Lijstalinea"/>
              <w:numPr>
                <w:ilvl w:val="1"/>
                <w:numId w:val="22"/>
              </w:numPr>
            </w:pPr>
            <w:proofErr w:type="spellStart"/>
            <w:proofErr w:type="gramStart"/>
            <w:r w:rsidRPr="00477247">
              <w:t>historie</w:t>
            </w:r>
            <w:proofErr w:type="spellEnd"/>
            <w:proofErr w:type="gramEnd"/>
            <w:r w:rsidRPr="00477247">
              <w:t xml:space="preserve"> </w:t>
            </w:r>
            <w:proofErr w:type="spellStart"/>
            <w:r w:rsidRPr="00477247">
              <w:t>schonen</w:t>
            </w:r>
            <w:proofErr w:type="spellEnd"/>
            <w:r w:rsidRPr="00477247">
              <w:t>.</w:t>
            </w:r>
          </w:p>
        </w:tc>
      </w:tr>
      <w:tr w:rsidR="005453A4" w:rsidRPr="00477247" w14:paraId="73AE62FD" w14:textId="77777777" w:rsidTr="00A67608">
        <w:tc>
          <w:tcPr>
            <w:tcW w:w="562" w:type="dxa"/>
          </w:tcPr>
          <w:p w14:paraId="123A9D3F" w14:textId="77777777" w:rsidR="005453A4" w:rsidRDefault="005453A4" w:rsidP="005453A4"/>
        </w:tc>
        <w:tc>
          <w:tcPr>
            <w:tcW w:w="7088" w:type="dxa"/>
          </w:tcPr>
          <w:p w14:paraId="6DAF286A" w14:textId="77777777" w:rsidR="005453A4" w:rsidRPr="00477247" w:rsidRDefault="005453A4" w:rsidP="005453A4">
            <w:pPr>
              <w:pStyle w:val="Lijstalinea"/>
              <w:ind w:left="0"/>
              <w:rPr>
                <w:lang w:val="nl-NL"/>
              </w:rPr>
            </w:pPr>
          </w:p>
        </w:tc>
      </w:tr>
      <w:tr w:rsidR="005453A4" w:rsidRPr="00477247" w14:paraId="04441C25" w14:textId="77777777" w:rsidTr="00A67608">
        <w:tc>
          <w:tcPr>
            <w:tcW w:w="562" w:type="dxa"/>
          </w:tcPr>
          <w:p w14:paraId="0418871D" w14:textId="77777777" w:rsidR="005453A4" w:rsidRDefault="005453A4" w:rsidP="005453A4"/>
        </w:tc>
        <w:tc>
          <w:tcPr>
            <w:tcW w:w="7088" w:type="dxa"/>
          </w:tcPr>
          <w:p w14:paraId="3C04191C" w14:textId="77777777" w:rsidR="005453A4" w:rsidRPr="00477247" w:rsidRDefault="005453A4" w:rsidP="005453A4">
            <w:pPr>
              <w:rPr>
                <w:u w:val="single"/>
              </w:rPr>
            </w:pPr>
            <w:r w:rsidRPr="00477247">
              <w:rPr>
                <w:u w:val="single"/>
              </w:rPr>
              <w:t>Management systeem</w:t>
            </w:r>
          </w:p>
        </w:tc>
      </w:tr>
      <w:tr w:rsidR="005453A4" w:rsidRPr="00477247" w14:paraId="2864DB7B" w14:textId="77777777" w:rsidTr="00A67608">
        <w:tc>
          <w:tcPr>
            <w:tcW w:w="562" w:type="dxa"/>
          </w:tcPr>
          <w:p w14:paraId="43F86A2B" w14:textId="77777777" w:rsidR="005453A4" w:rsidRDefault="005453A4" w:rsidP="005453A4"/>
        </w:tc>
        <w:tc>
          <w:tcPr>
            <w:tcW w:w="7088" w:type="dxa"/>
          </w:tcPr>
          <w:p w14:paraId="2C0DCC56" w14:textId="77777777" w:rsidR="005453A4" w:rsidRPr="00477247" w:rsidRDefault="005453A4" w:rsidP="005453A4">
            <w:pPr>
              <w:pStyle w:val="Lijstalinea"/>
              <w:numPr>
                <w:ilvl w:val="1"/>
                <w:numId w:val="22"/>
              </w:numPr>
            </w:pPr>
            <w:proofErr w:type="spellStart"/>
            <w:r w:rsidRPr="00477247">
              <w:t>functionaliteit</w:t>
            </w:r>
            <w:proofErr w:type="spellEnd"/>
            <w:r w:rsidRPr="00477247">
              <w:t xml:space="preserve"> </w:t>
            </w:r>
            <w:proofErr w:type="spellStart"/>
            <w:r w:rsidRPr="00477247">
              <w:t>algemeen</w:t>
            </w:r>
            <w:proofErr w:type="spellEnd"/>
            <w:r w:rsidRPr="00477247">
              <w:t>;</w:t>
            </w:r>
          </w:p>
        </w:tc>
      </w:tr>
      <w:tr w:rsidR="005453A4" w:rsidRPr="00477247" w14:paraId="3B96E780" w14:textId="77777777" w:rsidTr="00A67608">
        <w:tc>
          <w:tcPr>
            <w:tcW w:w="562" w:type="dxa"/>
          </w:tcPr>
          <w:p w14:paraId="4044C82A" w14:textId="77777777" w:rsidR="005453A4" w:rsidRDefault="005453A4" w:rsidP="005453A4"/>
        </w:tc>
        <w:tc>
          <w:tcPr>
            <w:tcW w:w="7088" w:type="dxa"/>
          </w:tcPr>
          <w:p w14:paraId="29BFBBDD" w14:textId="77777777" w:rsidR="005453A4" w:rsidRPr="00477247" w:rsidRDefault="005453A4" w:rsidP="005453A4">
            <w:pPr>
              <w:pStyle w:val="Lijstalinea"/>
              <w:numPr>
                <w:ilvl w:val="1"/>
                <w:numId w:val="22"/>
              </w:numPr>
            </w:pPr>
            <w:proofErr w:type="spellStart"/>
            <w:r w:rsidRPr="00477247">
              <w:t>potentiaal</w:t>
            </w:r>
            <w:proofErr w:type="spellEnd"/>
            <w:r w:rsidRPr="00477247">
              <w:t xml:space="preserve"> </w:t>
            </w:r>
            <w:proofErr w:type="spellStart"/>
            <w:r w:rsidRPr="00477247">
              <w:t>vrije</w:t>
            </w:r>
            <w:proofErr w:type="spellEnd"/>
            <w:r w:rsidRPr="00477247">
              <w:t xml:space="preserve"> </w:t>
            </w:r>
            <w:proofErr w:type="spellStart"/>
            <w:r w:rsidRPr="00477247">
              <w:t>contacten</w:t>
            </w:r>
            <w:proofErr w:type="spellEnd"/>
            <w:r w:rsidRPr="00477247">
              <w:t>;</w:t>
            </w:r>
          </w:p>
        </w:tc>
      </w:tr>
      <w:tr w:rsidR="005453A4" w:rsidRPr="00477247" w14:paraId="748E503C" w14:textId="77777777" w:rsidTr="00A67608">
        <w:tc>
          <w:tcPr>
            <w:tcW w:w="562" w:type="dxa"/>
          </w:tcPr>
          <w:p w14:paraId="273BE7A7" w14:textId="77777777" w:rsidR="005453A4" w:rsidRDefault="005453A4" w:rsidP="005453A4"/>
        </w:tc>
        <w:tc>
          <w:tcPr>
            <w:tcW w:w="7088" w:type="dxa"/>
          </w:tcPr>
          <w:p w14:paraId="4032B674" w14:textId="77777777" w:rsidR="005453A4" w:rsidRPr="00477247" w:rsidRDefault="005453A4" w:rsidP="005453A4">
            <w:pPr>
              <w:pStyle w:val="Lijstalinea"/>
              <w:numPr>
                <w:ilvl w:val="1"/>
                <w:numId w:val="22"/>
              </w:numPr>
            </w:pPr>
            <w:proofErr w:type="spellStart"/>
            <w:r w:rsidRPr="00477247">
              <w:t>communicatie</w:t>
            </w:r>
            <w:proofErr w:type="spellEnd"/>
            <w:r w:rsidRPr="00477247">
              <w:t>;</w:t>
            </w:r>
          </w:p>
        </w:tc>
      </w:tr>
      <w:tr w:rsidR="005453A4" w:rsidRPr="00477247" w14:paraId="14615B25" w14:textId="77777777" w:rsidTr="00A67608">
        <w:tc>
          <w:tcPr>
            <w:tcW w:w="562" w:type="dxa"/>
          </w:tcPr>
          <w:p w14:paraId="12A914AC" w14:textId="77777777" w:rsidR="005453A4" w:rsidRDefault="005453A4" w:rsidP="005453A4"/>
        </w:tc>
        <w:tc>
          <w:tcPr>
            <w:tcW w:w="7088" w:type="dxa"/>
          </w:tcPr>
          <w:p w14:paraId="7B8ABC29" w14:textId="77777777" w:rsidR="005453A4" w:rsidRPr="00477247" w:rsidRDefault="005453A4" w:rsidP="005453A4">
            <w:pPr>
              <w:pStyle w:val="Lijstalinea"/>
              <w:numPr>
                <w:ilvl w:val="1"/>
                <w:numId w:val="22"/>
              </w:numPr>
            </w:pPr>
            <w:r w:rsidRPr="00477247">
              <w:t xml:space="preserve">software </w:t>
            </w:r>
            <w:proofErr w:type="spellStart"/>
            <w:r w:rsidRPr="00477247">
              <w:t>versie</w:t>
            </w:r>
            <w:proofErr w:type="spellEnd"/>
            <w:r w:rsidRPr="00477247">
              <w:t>;</w:t>
            </w:r>
          </w:p>
        </w:tc>
      </w:tr>
      <w:tr w:rsidR="005453A4" w:rsidRPr="00477247" w14:paraId="5640019C" w14:textId="77777777" w:rsidTr="00A67608">
        <w:tc>
          <w:tcPr>
            <w:tcW w:w="562" w:type="dxa"/>
          </w:tcPr>
          <w:p w14:paraId="75F263CB" w14:textId="77777777" w:rsidR="005453A4" w:rsidRDefault="005453A4" w:rsidP="005453A4"/>
        </w:tc>
        <w:tc>
          <w:tcPr>
            <w:tcW w:w="7088" w:type="dxa"/>
          </w:tcPr>
          <w:p w14:paraId="6EEB5C47" w14:textId="77777777" w:rsidR="005453A4" w:rsidRPr="00477247" w:rsidRDefault="005453A4" w:rsidP="005453A4">
            <w:pPr>
              <w:pStyle w:val="Lijstalinea"/>
              <w:numPr>
                <w:ilvl w:val="1"/>
                <w:numId w:val="22"/>
              </w:numPr>
            </w:pPr>
            <w:r w:rsidRPr="00477247">
              <w:t xml:space="preserve">firmware </w:t>
            </w:r>
            <w:proofErr w:type="spellStart"/>
            <w:r w:rsidRPr="00477247">
              <w:t>versie</w:t>
            </w:r>
            <w:proofErr w:type="spellEnd"/>
            <w:r w:rsidRPr="00477247">
              <w:t>;</w:t>
            </w:r>
          </w:p>
        </w:tc>
      </w:tr>
      <w:tr w:rsidR="005453A4" w:rsidRPr="00477247" w14:paraId="2A2406B1" w14:textId="77777777" w:rsidTr="00A67608">
        <w:tc>
          <w:tcPr>
            <w:tcW w:w="562" w:type="dxa"/>
          </w:tcPr>
          <w:p w14:paraId="708A9436" w14:textId="77777777" w:rsidR="005453A4" w:rsidRDefault="005453A4" w:rsidP="005453A4"/>
        </w:tc>
        <w:tc>
          <w:tcPr>
            <w:tcW w:w="7088" w:type="dxa"/>
          </w:tcPr>
          <w:p w14:paraId="0F64D3F5" w14:textId="77777777" w:rsidR="005453A4" w:rsidRPr="00477247" w:rsidRDefault="005453A4" w:rsidP="005453A4">
            <w:pPr>
              <w:pStyle w:val="Lijstalinea"/>
              <w:numPr>
                <w:ilvl w:val="1"/>
                <w:numId w:val="22"/>
              </w:numPr>
            </w:pPr>
            <w:r w:rsidRPr="00477247">
              <w:t>controller;</w:t>
            </w:r>
          </w:p>
        </w:tc>
      </w:tr>
      <w:tr w:rsidR="005453A4" w:rsidRPr="00477247" w14:paraId="27FD8DCE" w14:textId="77777777" w:rsidTr="00A67608">
        <w:tc>
          <w:tcPr>
            <w:tcW w:w="562" w:type="dxa"/>
          </w:tcPr>
          <w:p w14:paraId="43217FFA" w14:textId="77777777" w:rsidR="005453A4" w:rsidRDefault="005453A4" w:rsidP="005453A4"/>
        </w:tc>
        <w:tc>
          <w:tcPr>
            <w:tcW w:w="7088" w:type="dxa"/>
          </w:tcPr>
          <w:p w14:paraId="77378531" w14:textId="77777777" w:rsidR="005453A4" w:rsidRPr="00477247" w:rsidRDefault="005453A4" w:rsidP="005453A4">
            <w:pPr>
              <w:pStyle w:val="Lijstalinea"/>
              <w:numPr>
                <w:ilvl w:val="1"/>
                <w:numId w:val="22"/>
              </w:numPr>
            </w:pPr>
            <w:r w:rsidRPr="00477247">
              <w:t xml:space="preserve">PLC </w:t>
            </w:r>
            <w:proofErr w:type="spellStart"/>
            <w:r w:rsidRPr="00477247">
              <w:t>Programma</w:t>
            </w:r>
            <w:proofErr w:type="spellEnd"/>
            <w:r w:rsidRPr="00477247">
              <w:t>;</w:t>
            </w:r>
          </w:p>
        </w:tc>
      </w:tr>
      <w:tr w:rsidR="005453A4" w:rsidRPr="00477247" w14:paraId="74C79703" w14:textId="77777777" w:rsidTr="00A67608">
        <w:tc>
          <w:tcPr>
            <w:tcW w:w="562" w:type="dxa"/>
          </w:tcPr>
          <w:p w14:paraId="4535EBFB" w14:textId="77777777" w:rsidR="005453A4" w:rsidRDefault="005453A4" w:rsidP="005453A4"/>
        </w:tc>
        <w:tc>
          <w:tcPr>
            <w:tcW w:w="7088" w:type="dxa"/>
          </w:tcPr>
          <w:p w14:paraId="40AAD559" w14:textId="77777777" w:rsidR="005453A4" w:rsidRPr="00477247" w:rsidRDefault="005453A4" w:rsidP="005453A4">
            <w:pPr>
              <w:pStyle w:val="Lijstalinea"/>
              <w:numPr>
                <w:ilvl w:val="1"/>
                <w:numId w:val="22"/>
              </w:numPr>
            </w:pPr>
            <w:proofErr w:type="gramStart"/>
            <w:r w:rsidRPr="00477247">
              <w:t>storing</w:t>
            </w:r>
            <w:proofErr w:type="gramEnd"/>
            <w:r w:rsidRPr="00477247">
              <w:t xml:space="preserve"> reset.</w:t>
            </w:r>
          </w:p>
        </w:tc>
      </w:tr>
      <w:tr w:rsidR="005453A4" w:rsidRPr="00477247" w14:paraId="4001E147" w14:textId="77777777" w:rsidTr="00A67608">
        <w:tc>
          <w:tcPr>
            <w:tcW w:w="562" w:type="dxa"/>
          </w:tcPr>
          <w:p w14:paraId="27F94C92" w14:textId="77777777" w:rsidR="005453A4" w:rsidRDefault="005453A4" w:rsidP="005453A4"/>
        </w:tc>
        <w:tc>
          <w:tcPr>
            <w:tcW w:w="7088" w:type="dxa"/>
          </w:tcPr>
          <w:p w14:paraId="21FB47E5" w14:textId="77777777" w:rsidR="005453A4" w:rsidRPr="00477247" w:rsidRDefault="005453A4" w:rsidP="005453A4">
            <w:pPr>
              <w:pStyle w:val="Lijstalinea"/>
              <w:ind w:left="0"/>
              <w:rPr>
                <w:lang w:val="nl-NL"/>
              </w:rPr>
            </w:pPr>
          </w:p>
        </w:tc>
      </w:tr>
      <w:tr w:rsidR="005453A4" w:rsidRPr="00477247" w14:paraId="35728197" w14:textId="77777777" w:rsidTr="00A67608">
        <w:tc>
          <w:tcPr>
            <w:tcW w:w="562" w:type="dxa"/>
          </w:tcPr>
          <w:p w14:paraId="232C2667" w14:textId="77777777" w:rsidR="005453A4" w:rsidRDefault="005453A4" w:rsidP="005453A4"/>
        </w:tc>
        <w:tc>
          <w:tcPr>
            <w:tcW w:w="7088" w:type="dxa"/>
          </w:tcPr>
          <w:p w14:paraId="6FCA0D70" w14:textId="77777777" w:rsidR="005453A4" w:rsidRPr="00477247" w:rsidRDefault="005453A4" w:rsidP="005453A4">
            <w:pPr>
              <w:rPr>
                <w:u w:val="single"/>
              </w:rPr>
            </w:pPr>
            <w:r w:rsidRPr="00477247">
              <w:rPr>
                <w:u w:val="single"/>
              </w:rPr>
              <w:t>Steunaccu’s(RAM batterij)</w:t>
            </w:r>
          </w:p>
        </w:tc>
      </w:tr>
      <w:tr w:rsidR="005453A4" w:rsidRPr="00477247" w14:paraId="76E50E21" w14:textId="77777777" w:rsidTr="00A67608">
        <w:tc>
          <w:tcPr>
            <w:tcW w:w="562" w:type="dxa"/>
          </w:tcPr>
          <w:p w14:paraId="04E25A19" w14:textId="77777777" w:rsidR="005453A4" w:rsidRDefault="005453A4" w:rsidP="005453A4"/>
        </w:tc>
        <w:tc>
          <w:tcPr>
            <w:tcW w:w="7088" w:type="dxa"/>
          </w:tcPr>
          <w:p w14:paraId="7AA71532" w14:textId="77777777" w:rsidR="005453A4" w:rsidRPr="00477247" w:rsidRDefault="005453A4" w:rsidP="005453A4">
            <w:pPr>
              <w:pStyle w:val="Lijstalinea"/>
              <w:numPr>
                <w:ilvl w:val="1"/>
                <w:numId w:val="22"/>
              </w:numPr>
            </w:pPr>
            <w:proofErr w:type="spellStart"/>
            <w:r w:rsidRPr="00477247">
              <w:t>productie</w:t>
            </w:r>
            <w:proofErr w:type="spellEnd"/>
            <w:r w:rsidRPr="00477247">
              <w:t xml:space="preserve"> datum;</w:t>
            </w:r>
          </w:p>
        </w:tc>
      </w:tr>
      <w:tr w:rsidR="005453A4" w:rsidRPr="00477247" w14:paraId="635B838F" w14:textId="77777777" w:rsidTr="00A67608">
        <w:tc>
          <w:tcPr>
            <w:tcW w:w="562" w:type="dxa"/>
          </w:tcPr>
          <w:p w14:paraId="4C5C08A4" w14:textId="77777777" w:rsidR="005453A4" w:rsidRDefault="005453A4" w:rsidP="005453A4"/>
        </w:tc>
        <w:tc>
          <w:tcPr>
            <w:tcW w:w="7088" w:type="dxa"/>
          </w:tcPr>
          <w:p w14:paraId="01C450C7" w14:textId="77777777" w:rsidR="005453A4" w:rsidRPr="00477247" w:rsidRDefault="005453A4" w:rsidP="005453A4">
            <w:pPr>
              <w:pStyle w:val="Lijstalinea"/>
              <w:numPr>
                <w:ilvl w:val="1"/>
                <w:numId w:val="22"/>
              </w:numPr>
              <w:rPr>
                <w:lang w:val="nl-NL"/>
              </w:rPr>
            </w:pPr>
            <w:r w:rsidRPr="00477247">
              <w:rPr>
                <w:lang w:val="nl-NL"/>
              </w:rPr>
              <w:t>meten c.q. aflezen van klemspanning;</w:t>
            </w:r>
          </w:p>
        </w:tc>
      </w:tr>
      <w:tr w:rsidR="005453A4" w:rsidRPr="00477247" w14:paraId="635A6778" w14:textId="77777777" w:rsidTr="00A67608">
        <w:tc>
          <w:tcPr>
            <w:tcW w:w="562" w:type="dxa"/>
          </w:tcPr>
          <w:p w14:paraId="48D2F7AB" w14:textId="77777777" w:rsidR="005453A4" w:rsidRDefault="005453A4" w:rsidP="005453A4"/>
        </w:tc>
        <w:tc>
          <w:tcPr>
            <w:tcW w:w="7088" w:type="dxa"/>
          </w:tcPr>
          <w:p w14:paraId="6074291F" w14:textId="77777777" w:rsidR="005453A4" w:rsidRPr="00477247" w:rsidRDefault="005453A4" w:rsidP="005453A4">
            <w:pPr>
              <w:pStyle w:val="Lijstalinea"/>
              <w:numPr>
                <w:ilvl w:val="1"/>
                <w:numId w:val="22"/>
              </w:numPr>
              <w:rPr>
                <w:lang w:val="nl-NL"/>
              </w:rPr>
            </w:pPr>
            <w:r w:rsidRPr="00477247">
              <w:rPr>
                <w:lang w:val="nl-NL"/>
              </w:rPr>
              <w:t>meten c.q. aflezen van capaciteit.</w:t>
            </w:r>
          </w:p>
        </w:tc>
      </w:tr>
      <w:tr w:rsidR="005453A4" w:rsidRPr="00477247" w14:paraId="32FD993C" w14:textId="77777777" w:rsidTr="00A67608">
        <w:tc>
          <w:tcPr>
            <w:tcW w:w="562" w:type="dxa"/>
          </w:tcPr>
          <w:p w14:paraId="1E40654D" w14:textId="77777777" w:rsidR="005453A4" w:rsidRDefault="005453A4" w:rsidP="005453A4"/>
        </w:tc>
        <w:tc>
          <w:tcPr>
            <w:tcW w:w="7088" w:type="dxa"/>
          </w:tcPr>
          <w:p w14:paraId="277AF45F" w14:textId="77777777" w:rsidR="005453A4" w:rsidRPr="00477247" w:rsidRDefault="005453A4" w:rsidP="005453A4"/>
        </w:tc>
      </w:tr>
      <w:tr w:rsidR="005453A4" w:rsidRPr="00477247" w14:paraId="2D23B5BD" w14:textId="77777777" w:rsidTr="00A67608">
        <w:tc>
          <w:tcPr>
            <w:tcW w:w="562" w:type="dxa"/>
          </w:tcPr>
          <w:p w14:paraId="45EC5987" w14:textId="77777777" w:rsidR="005453A4" w:rsidRDefault="005453A4" w:rsidP="005453A4"/>
        </w:tc>
        <w:tc>
          <w:tcPr>
            <w:tcW w:w="7088" w:type="dxa"/>
          </w:tcPr>
          <w:p w14:paraId="17337BDE" w14:textId="77777777" w:rsidR="005453A4" w:rsidRPr="00477247" w:rsidRDefault="005453A4" w:rsidP="005453A4">
            <w:pPr>
              <w:rPr>
                <w:u w:val="single"/>
              </w:rPr>
            </w:pPr>
            <w:r w:rsidRPr="00477247">
              <w:rPr>
                <w:u w:val="single"/>
              </w:rPr>
              <w:t>Hulpkasten</w:t>
            </w:r>
          </w:p>
        </w:tc>
      </w:tr>
      <w:tr w:rsidR="005453A4" w:rsidRPr="00477247" w14:paraId="54F196C3" w14:textId="77777777" w:rsidTr="00A67608">
        <w:tc>
          <w:tcPr>
            <w:tcW w:w="562" w:type="dxa"/>
          </w:tcPr>
          <w:p w14:paraId="4DFFCF14" w14:textId="77777777" w:rsidR="005453A4" w:rsidRDefault="005453A4" w:rsidP="005453A4"/>
        </w:tc>
        <w:tc>
          <w:tcPr>
            <w:tcW w:w="7088" w:type="dxa"/>
          </w:tcPr>
          <w:p w14:paraId="69B80DAD" w14:textId="77777777" w:rsidR="005453A4" w:rsidRPr="00477247" w:rsidRDefault="005453A4" w:rsidP="005453A4">
            <w:pPr>
              <w:pStyle w:val="Lijstalinea"/>
              <w:numPr>
                <w:ilvl w:val="1"/>
                <w:numId w:val="22"/>
              </w:numPr>
            </w:pPr>
            <w:proofErr w:type="spellStart"/>
            <w:r w:rsidRPr="00477247">
              <w:t>harmonische</w:t>
            </w:r>
            <w:proofErr w:type="spellEnd"/>
            <w:r w:rsidRPr="00477247">
              <w:t xml:space="preserve"> filter </w:t>
            </w:r>
            <w:proofErr w:type="spellStart"/>
            <w:r w:rsidRPr="00477247">
              <w:t>controle</w:t>
            </w:r>
            <w:proofErr w:type="spellEnd"/>
            <w:r w:rsidRPr="00477247">
              <w:t>;</w:t>
            </w:r>
          </w:p>
        </w:tc>
      </w:tr>
      <w:tr w:rsidR="005453A4" w:rsidRPr="00477247" w14:paraId="2086B87E" w14:textId="77777777" w:rsidTr="00A67608">
        <w:tc>
          <w:tcPr>
            <w:tcW w:w="562" w:type="dxa"/>
          </w:tcPr>
          <w:p w14:paraId="5331ACC7" w14:textId="77777777" w:rsidR="005453A4" w:rsidRDefault="005453A4" w:rsidP="005453A4"/>
        </w:tc>
        <w:tc>
          <w:tcPr>
            <w:tcW w:w="7088" w:type="dxa"/>
          </w:tcPr>
          <w:p w14:paraId="33BE2463" w14:textId="77777777" w:rsidR="005453A4" w:rsidRPr="00477247" w:rsidRDefault="005453A4" w:rsidP="005453A4">
            <w:pPr>
              <w:pStyle w:val="Lijstalinea"/>
              <w:numPr>
                <w:ilvl w:val="1"/>
                <w:numId w:val="22"/>
              </w:numPr>
            </w:pPr>
            <w:proofErr w:type="spellStart"/>
            <w:r w:rsidRPr="00477247">
              <w:t>stoffilter</w:t>
            </w:r>
            <w:proofErr w:type="spellEnd"/>
            <w:r w:rsidRPr="00477247">
              <w:t xml:space="preserve"> </w:t>
            </w:r>
            <w:proofErr w:type="spellStart"/>
            <w:r w:rsidRPr="00477247">
              <w:t>reiniging</w:t>
            </w:r>
            <w:proofErr w:type="spellEnd"/>
            <w:r w:rsidRPr="00477247">
              <w:t>;</w:t>
            </w:r>
          </w:p>
        </w:tc>
      </w:tr>
      <w:tr w:rsidR="005453A4" w:rsidRPr="00477247" w14:paraId="5A8EB028" w14:textId="77777777" w:rsidTr="00A67608">
        <w:tc>
          <w:tcPr>
            <w:tcW w:w="562" w:type="dxa"/>
          </w:tcPr>
          <w:p w14:paraId="6B607B09" w14:textId="77777777" w:rsidR="005453A4" w:rsidRDefault="005453A4" w:rsidP="005453A4"/>
        </w:tc>
        <w:tc>
          <w:tcPr>
            <w:tcW w:w="7088" w:type="dxa"/>
          </w:tcPr>
          <w:p w14:paraId="6F5CEA20" w14:textId="77777777" w:rsidR="005453A4" w:rsidRPr="00477247" w:rsidRDefault="005453A4" w:rsidP="005453A4">
            <w:pPr>
              <w:pStyle w:val="Lijstalinea"/>
              <w:numPr>
                <w:ilvl w:val="1"/>
                <w:numId w:val="22"/>
              </w:numPr>
            </w:pPr>
            <w:proofErr w:type="spellStart"/>
            <w:proofErr w:type="gramStart"/>
            <w:r w:rsidRPr="00477247">
              <w:t>verdeelkast</w:t>
            </w:r>
            <w:proofErr w:type="spellEnd"/>
            <w:proofErr w:type="gramEnd"/>
            <w:r w:rsidRPr="00477247">
              <w:t xml:space="preserve"> </w:t>
            </w:r>
            <w:proofErr w:type="spellStart"/>
            <w:r w:rsidRPr="00477247">
              <w:t>controle</w:t>
            </w:r>
            <w:proofErr w:type="spellEnd"/>
            <w:r w:rsidRPr="00477247">
              <w:t>.</w:t>
            </w:r>
          </w:p>
        </w:tc>
      </w:tr>
      <w:tr w:rsidR="005453A4" w:rsidRPr="00477247" w14:paraId="15BB3A57" w14:textId="77777777" w:rsidTr="00A67608">
        <w:tc>
          <w:tcPr>
            <w:tcW w:w="562" w:type="dxa"/>
          </w:tcPr>
          <w:p w14:paraId="2F08C2FA" w14:textId="77777777" w:rsidR="005453A4" w:rsidRDefault="005453A4" w:rsidP="005453A4"/>
        </w:tc>
        <w:tc>
          <w:tcPr>
            <w:tcW w:w="7088" w:type="dxa"/>
          </w:tcPr>
          <w:p w14:paraId="7E2CBF7E" w14:textId="77777777" w:rsidR="005453A4" w:rsidRPr="00477247" w:rsidRDefault="005453A4" w:rsidP="005453A4"/>
        </w:tc>
      </w:tr>
      <w:tr w:rsidR="005453A4" w:rsidRPr="00477247" w14:paraId="3CB8D195" w14:textId="77777777" w:rsidTr="00A67608">
        <w:tc>
          <w:tcPr>
            <w:tcW w:w="562" w:type="dxa"/>
          </w:tcPr>
          <w:p w14:paraId="4AB9CEEE" w14:textId="77777777" w:rsidR="005453A4" w:rsidRDefault="005453A4" w:rsidP="005453A4">
            <w:r>
              <w:t>v</w:t>
            </w:r>
          </w:p>
        </w:tc>
        <w:tc>
          <w:tcPr>
            <w:tcW w:w="7088" w:type="dxa"/>
          </w:tcPr>
          <w:p w14:paraId="55446A8F" w14:textId="77777777" w:rsidR="005453A4" w:rsidRPr="00477247" w:rsidRDefault="005453A4" w:rsidP="005453A4">
            <w:pPr>
              <w:rPr>
                <w:u w:val="single"/>
              </w:rPr>
            </w:pPr>
            <w:r w:rsidRPr="00477247">
              <w:rPr>
                <w:u w:val="single"/>
              </w:rPr>
              <w:t>Overige</w:t>
            </w:r>
          </w:p>
        </w:tc>
      </w:tr>
      <w:tr w:rsidR="005453A4" w:rsidRPr="00477247" w14:paraId="03ED91A3" w14:textId="77777777" w:rsidTr="00A67608">
        <w:tc>
          <w:tcPr>
            <w:tcW w:w="562" w:type="dxa"/>
          </w:tcPr>
          <w:p w14:paraId="194D0E9C" w14:textId="77777777" w:rsidR="005453A4" w:rsidRDefault="005453A4" w:rsidP="005453A4">
            <w:r>
              <w:t>v</w:t>
            </w:r>
          </w:p>
        </w:tc>
        <w:tc>
          <w:tcPr>
            <w:tcW w:w="7088" w:type="dxa"/>
          </w:tcPr>
          <w:p w14:paraId="3C36231B" w14:textId="77777777" w:rsidR="005453A4" w:rsidRPr="00477247" w:rsidRDefault="005453A4" w:rsidP="005453A4">
            <w:pPr>
              <w:pStyle w:val="Lijstalinea"/>
              <w:numPr>
                <w:ilvl w:val="1"/>
                <w:numId w:val="22"/>
              </w:numPr>
              <w:rPr>
                <w:lang w:val="nl-NL"/>
              </w:rPr>
            </w:pPr>
            <w:r w:rsidRPr="00477247">
              <w:rPr>
                <w:lang w:val="nl-NL"/>
              </w:rPr>
              <w:t>overige door de fabrikant voorgeschreven controles;</w:t>
            </w:r>
          </w:p>
        </w:tc>
      </w:tr>
      <w:tr w:rsidR="005453A4" w:rsidRPr="00477247" w14:paraId="0C32ED0A" w14:textId="77777777" w:rsidTr="00A67608">
        <w:tc>
          <w:tcPr>
            <w:tcW w:w="562" w:type="dxa"/>
          </w:tcPr>
          <w:p w14:paraId="4BF8D0FD" w14:textId="77777777" w:rsidR="005453A4" w:rsidRDefault="005453A4" w:rsidP="005453A4">
            <w:r>
              <w:t>v</w:t>
            </w:r>
          </w:p>
        </w:tc>
        <w:tc>
          <w:tcPr>
            <w:tcW w:w="7088" w:type="dxa"/>
          </w:tcPr>
          <w:p w14:paraId="23764B49" w14:textId="77777777" w:rsidR="005453A4" w:rsidRPr="00477247" w:rsidRDefault="005453A4" w:rsidP="005453A4">
            <w:pPr>
              <w:pStyle w:val="Lijstalinea"/>
              <w:numPr>
                <w:ilvl w:val="1"/>
                <w:numId w:val="22"/>
              </w:numPr>
              <w:rPr>
                <w:lang w:val="nl-NL"/>
              </w:rPr>
            </w:pPr>
            <w:r w:rsidRPr="00477247">
              <w:rPr>
                <w:lang w:val="nl-NL"/>
              </w:rPr>
              <w:t>uitwendige beschadigingen en losse onderdelen en niet opgeruimde gereedschappen;</w:t>
            </w:r>
          </w:p>
        </w:tc>
      </w:tr>
      <w:tr w:rsidR="005453A4" w:rsidRPr="00477247" w14:paraId="1AA1DDC1" w14:textId="77777777" w:rsidTr="00A67608">
        <w:tc>
          <w:tcPr>
            <w:tcW w:w="562" w:type="dxa"/>
          </w:tcPr>
          <w:p w14:paraId="18BC50FB" w14:textId="77777777" w:rsidR="005453A4" w:rsidRDefault="005453A4" w:rsidP="005453A4"/>
        </w:tc>
        <w:tc>
          <w:tcPr>
            <w:tcW w:w="7088" w:type="dxa"/>
          </w:tcPr>
          <w:p w14:paraId="0B7B7771" w14:textId="77777777" w:rsidR="005453A4" w:rsidRPr="00477247" w:rsidRDefault="005453A4" w:rsidP="005453A4">
            <w:pPr>
              <w:pStyle w:val="Lijstalinea"/>
              <w:numPr>
                <w:ilvl w:val="1"/>
                <w:numId w:val="22"/>
              </w:numPr>
            </w:pPr>
            <w:proofErr w:type="spellStart"/>
            <w:r w:rsidRPr="00477247">
              <w:t>reiniging</w:t>
            </w:r>
            <w:proofErr w:type="spellEnd"/>
            <w:r w:rsidRPr="00477247">
              <w:t xml:space="preserve"> No break </w:t>
            </w:r>
            <w:proofErr w:type="spellStart"/>
            <w:r w:rsidRPr="00477247">
              <w:t>installatie</w:t>
            </w:r>
            <w:proofErr w:type="spellEnd"/>
            <w:r w:rsidRPr="00477247">
              <w:t>;</w:t>
            </w:r>
          </w:p>
        </w:tc>
      </w:tr>
      <w:tr w:rsidR="005453A4" w:rsidRPr="00477247" w14:paraId="4491F7D8" w14:textId="77777777" w:rsidTr="00A67608">
        <w:tc>
          <w:tcPr>
            <w:tcW w:w="562" w:type="dxa"/>
          </w:tcPr>
          <w:p w14:paraId="4EC4F554" w14:textId="77777777" w:rsidR="005453A4" w:rsidRDefault="005453A4" w:rsidP="005453A4"/>
        </w:tc>
        <w:tc>
          <w:tcPr>
            <w:tcW w:w="7088" w:type="dxa"/>
          </w:tcPr>
          <w:p w14:paraId="7504648A" w14:textId="77777777" w:rsidR="005453A4" w:rsidRPr="00477247" w:rsidRDefault="005453A4" w:rsidP="005453A4">
            <w:pPr>
              <w:pStyle w:val="Lijstalinea"/>
              <w:numPr>
                <w:ilvl w:val="1"/>
                <w:numId w:val="22"/>
              </w:numPr>
            </w:pPr>
            <w:proofErr w:type="spellStart"/>
            <w:r w:rsidRPr="00477247">
              <w:t>aanwezige</w:t>
            </w:r>
            <w:proofErr w:type="spellEnd"/>
            <w:r w:rsidRPr="00477247">
              <w:t xml:space="preserve"> </w:t>
            </w:r>
            <w:proofErr w:type="spellStart"/>
            <w:r w:rsidRPr="00477247">
              <w:t>ruimtekoeling</w:t>
            </w:r>
            <w:proofErr w:type="spellEnd"/>
            <w:r w:rsidRPr="00477247">
              <w:t>/</w:t>
            </w:r>
            <w:proofErr w:type="spellStart"/>
            <w:r w:rsidRPr="00477247">
              <w:t>soort</w:t>
            </w:r>
            <w:proofErr w:type="spellEnd"/>
            <w:r w:rsidRPr="00477247">
              <w:t>;</w:t>
            </w:r>
          </w:p>
        </w:tc>
      </w:tr>
      <w:tr w:rsidR="005453A4" w:rsidRPr="00477247" w14:paraId="544704C8" w14:textId="77777777" w:rsidTr="00A67608">
        <w:tc>
          <w:tcPr>
            <w:tcW w:w="562" w:type="dxa"/>
          </w:tcPr>
          <w:p w14:paraId="2EDE0119" w14:textId="77777777" w:rsidR="005453A4" w:rsidRDefault="005453A4" w:rsidP="005453A4"/>
        </w:tc>
        <w:tc>
          <w:tcPr>
            <w:tcW w:w="7088" w:type="dxa"/>
          </w:tcPr>
          <w:p w14:paraId="15DCD794" w14:textId="77777777" w:rsidR="005453A4" w:rsidRPr="00477247" w:rsidRDefault="005453A4" w:rsidP="005453A4">
            <w:pPr>
              <w:pStyle w:val="Lijstalinea"/>
              <w:numPr>
                <w:ilvl w:val="1"/>
                <w:numId w:val="22"/>
              </w:numPr>
            </w:pPr>
            <w:proofErr w:type="spellStart"/>
            <w:r w:rsidRPr="00477247">
              <w:t>draaiuren</w:t>
            </w:r>
            <w:proofErr w:type="spellEnd"/>
            <w:r w:rsidRPr="00477247">
              <w:t xml:space="preserve"> No break </w:t>
            </w:r>
            <w:proofErr w:type="spellStart"/>
            <w:r w:rsidRPr="00477247">
              <w:t>installatie</w:t>
            </w:r>
            <w:proofErr w:type="spellEnd"/>
            <w:r w:rsidRPr="00477247">
              <w:t>;</w:t>
            </w:r>
          </w:p>
        </w:tc>
      </w:tr>
      <w:tr w:rsidR="005453A4" w:rsidRPr="00477247" w14:paraId="37B64FED" w14:textId="77777777" w:rsidTr="00A67608">
        <w:tc>
          <w:tcPr>
            <w:tcW w:w="562" w:type="dxa"/>
          </w:tcPr>
          <w:p w14:paraId="438F5974" w14:textId="77777777" w:rsidR="005453A4" w:rsidRDefault="005453A4" w:rsidP="005453A4">
            <w:r>
              <w:t>v</w:t>
            </w:r>
          </w:p>
        </w:tc>
        <w:tc>
          <w:tcPr>
            <w:tcW w:w="7088" w:type="dxa"/>
          </w:tcPr>
          <w:p w14:paraId="6D678716" w14:textId="77777777" w:rsidR="005453A4" w:rsidRPr="00477247" w:rsidRDefault="005453A4" w:rsidP="005453A4">
            <w:pPr>
              <w:pStyle w:val="Lijstalinea"/>
              <w:numPr>
                <w:ilvl w:val="1"/>
                <w:numId w:val="22"/>
              </w:numPr>
            </w:pPr>
            <w:proofErr w:type="spellStart"/>
            <w:r w:rsidRPr="00477247">
              <w:t>werking</w:t>
            </w:r>
            <w:proofErr w:type="spellEnd"/>
            <w:r w:rsidRPr="00477247">
              <w:t xml:space="preserve"> display;</w:t>
            </w:r>
          </w:p>
        </w:tc>
      </w:tr>
      <w:tr w:rsidR="005453A4" w:rsidRPr="00477247" w14:paraId="33B46FB1" w14:textId="77777777" w:rsidTr="00A67608">
        <w:tc>
          <w:tcPr>
            <w:tcW w:w="562" w:type="dxa"/>
          </w:tcPr>
          <w:p w14:paraId="68251787" w14:textId="77777777" w:rsidR="005453A4" w:rsidRDefault="005453A4" w:rsidP="005453A4">
            <w:r>
              <w:t>v</w:t>
            </w:r>
          </w:p>
        </w:tc>
        <w:tc>
          <w:tcPr>
            <w:tcW w:w="7088" w:type="dxa"/>
          </w:tcPr>
          <w:p w14:paraId="72048D7A" w14:textId="77777777" w:rsidR="005453A4" w:rsidRPr="00477247" w:rsidRDefault="005453A4" w:rsidP="005453A4">
            <w:pPr>
              <w:pStyle w:val="Lijstalinea"/>
              <w:numPr>
                <w:ilvl w:val="1"/>
                <w:numId w:val="22"/>
              </w:numPr>
            </w:pPr>
            <w:proofErr w:type="spellStart"/>
            <w:proofErr w:type="gramStart"/>
            <w:r w:rsidRPr="00477247">
              <w:t>controle</w:t>
            </w:r>
            <w:proofErr w:type="spellEnd"/>
            <w:r w:rsidRPr="00477247">
              <w:t>/</w:t>
            </w:r>
            <w:proofErr w:type="spellStart"/>
            <w:r w:rsidRPr="00477247">
              <w:t>invullen</w:t>
            </w:r>
            <w:proofErr w:type="spellEnd"/>
            <w:proofErr w:type="gramEnd"/>
            <w:r w:rsidRPr="00477247">
              <w:t xml:space="preserve"> </w:t>
            </w:r>
            <w:proofErr w:type="spellStart"/>
            <w:r w:rsidRPr="00477247">
              <w:t>logboek</w:t>
            </w:r>
            <w:proofErr w:type="spellEnd"/>
            <w:r w:rsidRPr="00477247">
              <w:t>.</w:t>
            </w:r>
          </w:p>
        </w:tc>
      </w:tr>
    </w:tbl>
    <w:p w14:paraId="2C2DA235" w14:textId="77777777" w:rsidR="000F39B5" w:rsidRPr="00F23379" w:rsidRDefault="000F39B5" w:rsidP="000F39B5">
      <w:pPr>
        <w:pStyle w:val="Lijstalinea"/>
        <w:ind w:left="1407"/>
        <w:rPr>
          <w:lang w:val="nl-NL"/>
        </w:rPr>
      </w:pPr>
    </w:p>
    <w:p w14:paraId="6DB49AFA" w14:textId="77777777" w:rsidR="000F39B5" w:rsidRDefault="000F39B5" w:rsidP="000F39B5">
      <w:pPr>
        <w:pStyle w:val="RapportNiveau2"/>
      </w:pPr>
      <w:bookmarkStart w:id="17" w:name="_Toc73692348"/>
      <w:r>
        <w:t>Functionele test</w:t>
      </w:r>
      <w:bookmarkEnd w:id="17"/>
    </w:p>
    <w:p w14:paraId="44AA4CDA" w14:textId="77777777" w:rsidR="00A25679" w:rsidRDefault="000F39B5" w:rsidP="00A25679">
      <w:r>
        <w:t xml:space="preserve">Dynamische no-breaks moeten op navolgend aangegeven wijze proefdraaien tijdens </w:t>
      </w:r>
      <w:r w:rsidR="00A25679">
        <w:t>het jaarlijkse onderhoud/ inspectie, evenals tijdens het 2-maandelijkse onderhoud/ inspectie:</w:t>
      </w:r>
    </w:p>
    <w:p w14:paraId="54530D8D" w14:textId="77777777" w:rsidR="00A25679" w:rsidRPr="00C56244" w:rsidRDefault="00A25679" w:rsidP="00A25679">
      <w:pPr>
        <w:pStyle w:val="Lijstalinea"/>
        <w:numPr>
          <w:ilvl w:val="0"/>
          <w:numId w:val="22"/>
        </w:numPr>
        <w:rPr>
          <w:lang w:val="nl-NL"/>
        </w:rPr>
      </w:pPr>
      <w:r w:rsidRPr="00C56244">
        <w:rPr>
          <w:lang w:val="nl-NL"/>
        </w:rPr>
        <w:t xml:space="preserve">Controleer de toestand van het </w:t>
      </w:r>
      <w:r w:rsidR="00C56244" w:rsidRPr="00C56244">
        <w:rPr>
          <w:lang w:val="nl-NL"/>
        </w:rPr>
        <w:t>syste</w:t>
      </w:r>
      <w:r w:rsidR="00C56244">
        <w:rPr>
          <w:lang w:val="nl-NL"/>
        </w:rPr>
        <w:t>e</w:t>
      </w:r>
      <w:r w:rsidR="00C56244" w:rsidRPr="00C56244">
        <w:rPr>
          <w:lang w:val="nl-NL"/>
        </w:rPr>
        <w:t>m,</w:t>
      </w:r>
      <w:r w:rsidRPr="00C56244">
        <w:rPr>
          <w:lang w:val="nl-NL"/>
        </w:rPr>
        <w:t xml:space="preserve"> en </w:t>
      </w:r>
      <w:r w:rsidR="00C56244">
        <w:rPr>
          <w:lang w:val="nl-NL"/>
        </w:rPr>
        <w:t xml:space="preserve">de </w:t>
      </w:r>
      <w:r w:rsidRPr="00C56244">
        <w:rPr>
          <w:lang w:val="nl-NL"/>
        </w:rPr>
        <w:t xml:space="preserve">werking van </w:t>
      </w:r>
      <w:r w:rsidR="00C56244">
        <w:rPr>
          <w:lang w:val="nl-NL"/>
        </w:rPr>
        <w:t>de no-</w:t>
      </w:r>
      <w:r w:rsidRPr="00C56244">
        <w:rPr>
          <w:lang w:val="nl-NL"/>
        </w:rPr>
        <w:t xml:space="preserve">break volgens </w:t>
      </w:r>
      <w:r w:rsidR="00C56244">
        <w:rPr>
          <w:lang w:val="nl-NL"/>
        </w:rPr>
        <w:t xml:space="preserve">het </w:t>
      </w:r>
      <w:r w:rsidRPr="00C56244">
        <w:rPr>
          <w:lang w:val="nl-NL"/>
        </w:rPr>
        <w:t xml:space="preserve">display en </w:t>
      </w:r>
      <w:r w:rsidR="00C56244">
        <w:rPr>
          <w:lang w:val="nl-NL"/>
        </w:rPr>
        <w:t xml:space="preserve">de </w:t>
      </w:r>
      <w:r w:rsidRPr="00C56244">
        <w:rPr>
          <w:lang w:val="nl-NL"/>
        </w:rPr>
        <w:t>alarmstatus;</w:t>
      </w:r>
    </w:p>
    <w:p w14:paraId="113BC992" w14:textId="77777777" w:rsidR="00A25679" w:rsidRDefault="00A25679" w:rsidP="00A25679">
      <w:pPr>
        <w:pStyle w:val="Lijstalinea"/>
        <w:numPr>
          <w:ilvl w:val="0"/>
          <w:numId w:val="22"/>
        </w:numPr>
        <w:rPr>
          <w:lang w:val="nl-NL"/>
        </w:rPr>
      </w:pPr>
      <w:r w:rsidRPr="00A25679">
        <w:rPr>
          <w:lang w:val="nl-NL"/>
        </w:rPr>
        <w:t xml:space="preserve">Indien alles ok de </w:t>
      </w:r>
      <w:r w:rsidR="00C56244">
        <w:rPr>
          <w:lang w:val="nl-NL"/>
        </w:rPr>
        <w:t>n</w:t>
      </w:r>
      <w:r w:rsidRPr="00A25679">
        <w:rPr>
          <w:lang w:val="nl-NL"/>
        </w:rPr>
        <w:t>o</w:t>
      </w:r>
      <w:r w:rsidR="00C56244">
        <w:rPr>
          <w:lang w:val="nl-NL"/>
        </w:rPr>
        <w:t>-</w:t>
      </w:r>
      <w:r w:rsidRPr="00A25679">
        <w:rPr>
          <w:lang w:val="nl-NL"/>
        </w:rPr>
        <w:t>break in belastbedrijf schakelen, conform voorschriften handboek/</w:t>
      </w:r>
      <w:r w:rsidR="00C56244">
        <w:rPr>
          <w:lang w:val="nl-NL"/>
        </w:rPr>
        <w:t xml:space="preserve"> </w:t>
      </w:r>
      <w:r w:rsidRPr="00A25679">
        <w:rPr>
          <w:lang w:val="nl-NL"/>
        </w:rPr>
        <w:t>fabrikant;</w:t>
      </w:r>
    </w:p>
    <w:p w14:paraId="3DB0965E" w14:textId="77777777" w:rsidR="00A25679" w:rsidRPr="00A25679" w:rsidRDefault="00A25679" w:rsidP="00A25679">
      <w:pPr>
        <w:pStyle w:val="Lijstalinea"/>
        <w:numPr>
          <w:ilvl w:val="0"/>
          <w:numId w:val="22"/>
        </w:numPr>
        <w:rPr>
          <w:lang w:val="nl-NL"/>
        </w:rPr>
      </w:pPr>
      <w:r w:rsidRPr="00C56244">
        <w:rPr>
          <w:lang w:val="nl-NL"/>
        </w:rPr>
        <w:t xml:space="preserve">In aanwezigheid </w:t>
      </w:r>
      <w:r w:rsidRPr="00A25679">
        <w:rPr>
          <w:lang w:val="nl-NL"/>
        </w:rPr>
        <w:t xml:space="preserve">van </w:t>
      </w:r>
      <w:r w:rsidR="00C56244">
        <w:rPr>
          <w:lang w:val="nl-NL"/>
        </w:rPr>
        <w:t xml:space="preserve">de </w:t>
      </w:r>
      <w:r w:rsidRPr="00A25679">
        <w:rPr>
          <w:lang w:val="nl-NL"/>
        </w:rPr>
        <w:t xml:space="preserve">storingsmonteur de conditie van de </w:t>
      </w:r>
      <w:r w:rsidR="00C56244">
        <w:rPr>
          <w:lang w:val="nl-NL"/>
        </w:rPr>
        <w:t>no-</w:t>
      </w:r>
      <w:r w:rsidRPr="00A25679">
        <w:rPr>
          <w:lang w:val="nl-NL"/>
        </w:rPr>
        <w:t xml:space="preserve">break op </w:t>
      </w:r>
      <w:r w:rsidR="00C56244">
        <w:rPr>
          <w:lang w:val="nl-NL"/>
        </w:rPr>
        <w:t xml:space="preserve">het </w:t>
      </w:r>
      <w:r w:rsidRPr="00A25679">
        <w:rPr>
          <w:lang w:val="nl-NL"/>
        </w:rPr>
        <w:t>display aflezen;</w:t>
      </w:r>
    </w:p>
    <w:p w14:paraId="3A85740F" w14:textId="77777777" w:rsidR="00A25679" w:rsidRDefault="00A25679" w:rsidP="00A25679">
      <w:pPr>
        <w:pStyle w:val="Lijstalinea"/>
        <w:numPr>
          <w:ilvl w:val="0"/>
          <w:numId w:val="22"/>
        </w:numPr>
        <w:rPr>
          <w:lang w:val="nl-NL"/>
        </w:rPr>
      </w:pPr>
      <w:r w:rsidRPr="00A25679">
        <w:rPr>
          <w:lang w:val="nl-NL"/>
        </w:rPr>
        <w:t xml:space="preserve">De </w:t>
      </w:r>
      <w:r w:rsidR="00C56244">
        <w:rPr>
          <w:lang w:val="nl-NL"/>
        </w:rPr>
        <w:t>no-</w:t>
      </w:r>
      <w:r w:rsidRPr="00A25679">
        <w:rPr>
          <w:lang w:val="nl-NL"/>
        </w:rPr>
        <w:t>break gedurende de benodigde overbruggingstijd laten opereren zonder netvoeding (dus op batterij/</w:t>
      </w:r>
      <w:r w:rsidR="00C56244">
        <w:rPr>
          <w:lang w:val="nl-NL"/>
        </w:rPr>
        <w:t xml:space="preserve"> </w:t>
      </w:r>
      <w:r w:rsidRPr="00A25679">
        <w:rPr>
          <w:lang w:val="nl-NL"/>
        </w:rPr>
        <w:t>kinetische voeding);</w:t>
      </w:r>
    </w:p>
    <w:p w14:paraId="2CC22A1C" w14:textId="77777777" w:rsidR="00A25679" w:rsidRPr="00A25679" w:rsidRDefault="00A25679" w:rsidP="00A25679">
      <w:pPr>
        <w:pStyle w:val="Lijstalinea"/>
        <w:numPr>
          <w:ilvl w:val="0"/>
          <w:numId w:val="22"/>
        </w:numPr>
        <w:rPr>
          <w:lang w:val="nl-NL"/>
        </w:rPr>
      </w:pPr>
      <w:r w:rsidRPr="00A25679">
        <w:rPr>
          <w:lang w:val="nl-NL"/>
        </w:rPr>
        <w:t xml:space="preserve">Na afloop van deze periode de status van de installatie overnemen van </w:t>
      </w:r>
      <w:r w:rsidR="00C56244">
        <w:rPr>
          <w:lang w:val="nl-NL"/>
        </w:rPr>
        <w:t xml:space="preserve">het </w:t>
      </w:r>
      <w:r w:rsidRPr="00A25679">
        <w:rPr>
          <w:lang w:val="nl-NL"/>
        </w:rPr>
        <w:t>display</w:t>
      </w:r>
      <w:r w:rsidR="00C56244">
        <w:rPr>
          <w:lang w:val="nl-NL"/>
        </w:rPr>
        <w:t>,</w:t>
      </w:r>
      <w:r w:rsidRPr="00A25679">
        <w:rPr>
          <w:lang w:val="nl-NL"/>
        </w:rPr>
        <w:t xml:space="preserve"> of </w:t>
      </w:r>
      <w:r w:rsidR="00C56244">
        <w:rPr>
          <w:lang w:val="nl-NL"/>
        </w:rPr>
        <w:t xml:space="preserve">deze </w:t>
      </w:r>
      <w:r w:rsidRPr="00A25679">
        <w:rPr>
          <w:lang w:val="nl-NL"/>
        </w:rPr>
        <w:t>doormeten;</w:t>
      </w:r>
    </w:p>
    <w:p w14:paraId="2FD632AA" w14:textId="77777777" w:rsidR="00A25679" w:rsidRPr="00A25679" w:rsidRDefault="00A25679" w:rsidP="00A25679">
      <w:pPr>
        <w:pStyle w:val="Lijstalinea"/>
        <w:numPr>
          <w:ilvl w:val="0"/>
          <w:numId w:val="22"/>
        </w:numPr>
        <w:rPr>
          <w:lang w:val="nl-NL"/>
        </w:rPr>
      </w:pPr>
      <w:r w:rsidRPr="00A25679">
        <w:rPr>
          <w:lang w:val="nl-NL"/>
        </w:rPr>
        <w:t xml:space="preserve">De </w:t>
      </w:r>
      <w:r w:rsidR="00C56244">
        <w:rPr>
          <w:lang w:val="nl-NL"/>
        </w:rPr>
        <w:t>no-</w:t>
      </w:r>
      <w:r w:rsidRPr="00A25679">
        <w:rPr>
          <w:lang w:val="nl-NL"/>
        </w:rPr>
        <w:t>break weer op netvoeding aansluiten en de laadcyclus van de batterijen/</w:t>
      </w:r>
      <w:r w:rsidR="00C56244">
        <w:rPr>
          <w:lang w:val="nl-NL"/>
        </w:rPr>
        <w:t xml:space="preserve"> </w:t>
      </w:r>
      <w:r w:rsidRPr="00A25679">
        <w:rPr>
          <w:lang w:val="nl-NL"/>
        </w:rPr>
        <w:t>kinetische energie laten hervatten conform voorschriften fabrikant.</w:t>
      </w:r>
    </w:p>
    <w:p w14:paraId="476269F7" w14:textId="77777777" w:rsidR="00E84776" w:rsidRDefault="00E84776"/>
    <w:p w14:paraId="25880A24" w14:textId="77777777" w:rsidR="00860AB9" w:rsidRDefault="00860AB9">
      <w:pPr>
        <w:spacing w:line="240" w:lineRule="auto"/>
      </w:pPr>
      <w:r>
        <w:br w:type="page"/>
      </w:r>
    </w:p>
    <w:p w14:paraId="6EF9BFA5" w14:textId="77777777" w:rsidR="00860AB9" w:rsidRDefault="00860AB9" w:rsidP="00860AB9">
      <w:pPr>
        <w:pStyle w:val="RapportNiveau1"/>
      </w:pPr>
      <w:bookmarkStart w:id="18" w:name="_Toc73692349"/>
      <w:r>
        <w:lastRenderedPageBreak/>
        <w:t>Statische no-break</w:t>
      </w:r>
      <w:bookmarkEnd w:id="18"/>
    </w:p>
    <w:p w14:paraId="7E3A2276" w14:textId="77777777" w:rsidR="000A1AA8" w:rsidRDefault="000A1AA8" w:rsidP="000A1AA8"/>
    <w:p w14:paraId="1748FD15" w14:textId="77777777" w:rsidR="001625F3" w:rsidRDefault="001625F3" w:rsidP="001625F3">
      <w:pPr>
        <w:pStyle w:val="RapportNiveau2"/>
      </w:pPr>
      <w:bookmarkStart w:id="19" w:name="_Toc73692350"/>
      <w:r>
        <w:t>Preventief onderhoud</w:t>
      </w:r>
      <w:bookmarkEnd w:id="19"/>
    </w:p>
    <w:p w14:paraId="6621DDFA" w14:textId="77777777" w:rsidR="001625F3" w:rsidRDefault="001625F3" w:rsidP="001625F3">
      <w:r>
        <w:t xml:space="preserve">Aan </w:t>
      </w:r>
      <w:r w:rsidR="00841879">
        <w:t>statische no-breaks</w:t>
      </w:r>
      <w:r>
        <w:t xml:space="preserve"> moeten </w:t>
      </w:r>
      <w:r w:rsidR="00A25679">
        <w:t>minimaal alle</w:t>
      </w:r>
      <w:r w:rsidRPr="00F23379">
        <w:t xml:space="preserve"> volgende </w:t>
      </w:r>
      <w:r>
        <w:t>o</w:t>
      </w:r>
      <w:r w:rsidRPr="00F23379">
        <w:t>nderhoudswerkzaamheden worden uitgevoerd</w:t>
      </w:r>
      <w:r>
        <w:t xml:space="preserve"> t</w:t>
      </w:r>
      <w:r w:rsidRPr="002A78BB">
        <w:t>ijdens</w:t>
      </w:r>
      <w:r w:rsidRPr="00F23379">
        <w:t xml:space="preserve"> </w:t>
      </w:r>
      <w:r w:rsidR="00A25679">
        <w:t>het jaarlijkse onderhoud/ inspectie</w:t>
      </w:r>
      <w:r w:rsidRPr="00F23379">
        <w:t>:</w:t>
      </w:r>
    </w:p>
    <w:p w14:paraId="3C4DA75F" w14:textId="77777777" w:rsidR="00597DA0" w:rsidRDefault="00597DA0" w:rsidP="001625F3"/>
    <w:tbl>
      <w:tblPr>
        <w:tblStyle w:val="Tabelraster"/>
        <w:tblW w:w="7792" w:type="dxa"/>
        <w:tblLook w:val="04A0" w:firstRow="1" w:lastRow="0" w:firstColumn="1" w:lastColumn="0" w:noHBand="0" w:noVBand="1"/>
      </w:tblPr>
      <w:tblGrid>
        <w:gridCol w:w="704"/>
        <w:gridCol w:w="7088"/>
      </w:tblGrid>
      <w:tr w:rsidR="00A621AF" w:rsidRPr="00597DA0" w14:paraId="11959903" w14:textId="77777777" w:rsidTr="00A25679">
        <w:tc>
          <w:tcPr>
            <w:tcW w:w="704" w:type="dxa"/>
          </w:tcPr>
          <w:p w14:paraId="0A1AC267" w14:textId="77777777" w:rsidR="00A621AF" w:rsidRPr="00D611C4" w:rsidRDefault="00A621AF" w:rsidP="00597DA0"/>
        </w:tc>
        <w:tc>
          <w:tcPr>
            <w:tcW w:w="7088" w:type="dxa"/>
          </w:tcPr>
          <w:p w14:paraId="3FA0A98F" w14:textId="77777777" w:rsidR="00A621AF" w:rsidRPr="00597DA0" w:rsidRDefault="00A621AF" w:rsidP="00597DA0">
            <w:pPr>
              <w:rPr>
                <w:u w:val="single"/>
              </w:rPr>
            </w:pPr>
          </w:p>
        </w:tc>
      </w:tr>
      <w:tr w:rsidR="00A621AF" w:rsidRPr="00597DA0" w14:paraId="18E2B605" w14:textId="77777777" w:rsidTr="00A25679">
        <w:tc>
          <w:tcPr>
            <w:tcW w:w="704" w:type="dxa"/>
          </w:tcPr>
          <w:p w14:paraId="331BB533" w14:textId="77777777" w:rsidR="00A621AF" w:rsidRPr="00597DA0" w:rsidRDefault="00A621AF" w:rsidP="00A621AF"/>
        </w:tc>
        <w:tc>
          <w:tcPr>
            <w:tcW w:w="7088" w:type="dxa"/>
          </w:tcPr>
          <w:p w14:paraId="49032657" w14:textId="77777777" w:rsidR="00A621AF" w:rsidRPr="00597DA0" w:rsidRDefault="00A621AF" w:rsidP="00A621AF">
            <w:pPr>
              <w:rPr>
                <w:u w:val="single"/>
              </w:rPr>
            </w:pPr>
            <w:r w:rsidRPr="00597DA0">
              <w:rPr>
                <w:u w:val="single"/>
              </w:rPr>
              <w:t>No break</w:t>
            </w:r>
          </w:p>
        </w:tc>
      </w:tr>
      <w:tr w:rsidR="00A621AF" w:rsidRPr="00597DA0" w14:paraId="4F60DF32" w14:textId="77777777" w:rsidTr="00A25679">
        <w:tc>
          <w:tcPr>
            <w:tcW w:w="704" w:type="dxa"/>
          </w:tcPr>
          <w:p w14:paraId="4C6D8C32" w14:textId="77777777" w:rsidR="00A621AF" w:rsidRDefault="00A621AF" w:rsidP="00A621AF"/>
        </w:tc>
        <w:tc>
          <w:tcPr>
            <w:tcW w:w="7088" w:type="dxa"/>
          </w:tcPr>
          <w:p w14:paraId="21A844B7" w14:textId="77777777" w:rsidR="00A621AF" w:rsidRPr="00597DA0" w:rsidRDefault="00A621AF" w:rsidP="00A621AF">
            <w:pPr>
              <w:pStyle w:val="Lijstalinea"/>
              <w:numPr>
                <w:ilvl w:val="0"/>
                <w:numId w:val="22"/>
              </w:numPr>
            </w:pPr>
            <w:proofErr w:type="spellStart"/>
            <w:r w:rsidRPr="00597DA0">
              <w:t>Mechanische</w:t>
            </w:r>
            <w:proofErr w:type="spellEnd"/>
            <w:r w:rsidRPr="00597DA0">
              <w:t xml:space="preserve"> </w:t>
            </w:r>
            <w:proofErr w:type="spellStart"/>
            <w:r w:rsidRPr="00597DA0">
              <w:t>onderdelen</w:t>
            </w:r>
            <w:proofErr w:type="spellEnd"/>
          </w:p>
        </w:tc>
      </w:tr>
      <w:tr w:rsidR="00A621AF" w:rsidRPr="00597DA0" w14:paraId="264EC5CD" w14:textId="77777777" w:rsidTr="00A25679">
        <w:tc>
          <w:tcPr>
            <w:tcW w:w="704" w:type="dxa"/>
          </w:tcPr>
          <w:p w14:paraId="525F5C47" w14:textId="77777777" w:rsidR="00A621AF" w:rsidRDefault="00A621AF" w:rsidP="00A621AF"/>
        </w:tc>
        <w:tc>
          <w:tcPr>
            <w:tcW w:w="7088" w:type="dxa"/>
          </w:tcPr>
          <w:p w14:paraId="2F63E4D7" w14:textId="77777777" w:rsidR="00A621AF" w:rsidRPr="00597DA0" w:rsidRDefault="00A621AF" w:rsidP="00A621AF">
            <w:pPr>
              <w:pStyle w:val="Lijstalinea"/>
              <w:numPr>
                <w:ilvl w:val="1"/>
                <w:numId w:val="22"/>
              </w:numPr>
            </w:pPr>
            <w:proofErr w:type="spellStart"/>
            <w:r w:rsidRPr="00597DA0">
              <w:t>deuren</w:t>
            </w:r>
            <w:proofErr w:type="spellEnd"/>
            <w:r w:rsidRPr="00597DA0">
              <w:t>;</w:t>
            </w:r>
          </w:p>
        </w:tc>
      </w:tr>
      <w:tr w:rsidR="00A621AF" w:rsidRPr="00597DA0" w14:paraId="10F06258" w14:textId="77777777" w:rsidTr="00A25679">
        <w:tc>
          <w:tcPr>
            <w:tcW w:w="704" w:type="dxa"/>
          </w:tcPr>
          <w:p w14:paraId="37071E11" w14:textId="77777777" w:rsidR="00A621AF" w:rsidRDefault="00A621AF" w:rsidP="00A621AF"/>
        </w:tc>
        <w:tc>
          <w:tcPr>
            <w:tcW w:w="7088" w:type="dxa"/>
          </w:tcPr>
          <w:p w14:paraId="27194ECA" w14:textId="77777777" w:rsidR="00A621AF" w:rsidRPr="00597DA0" w:rsidRDefault="00A621AF" w:rsidP="00A621AF">
            <w:pPr>
              <w:pStyle w:val="Lijstalinea"/>
              <w:numPr>
                <w:ilvl w:val="1"/>
                <w:numId w:val="22"/>
              </w:numPr>
            </w:pPr>
            <w:proofErr w:type="spellStart"/>
            <w:r w:rsidRPr="00597DA0">
              <w:t>boutverbindingen</w:t>
            </w:r>
            <w:proofErr w:type="spellEnd"/>
            <w:r w:rsidRPr="00597DA0">
              <w:t>;</w:t>
            </w:r>
          </w:p>
        </w:tc>
      </w:tr>
      <w:tr w:rsidR="00A621AF" w:rsidRPr="00597DA0" w14:paraId="11501AB2" w14:textId="77777777" w:rsidTr="00A25679">
        <w:tc>
          <w:tcPr>
            <w:tcW w:w="704" w:type="dxa"/>
          </w:tcPr>
          <w:p w14:paraId="70F97DF7" w14:textId="77777777" w:rsidR="00A621AF" w:rsidRDefault="00A621AF" w:rsidP="00A621AF"/>
        </w:tc>
        <w:tc>
          <w:tcPr>
            <w:tcW w:w="7088" w:type="dxa"/>
          </w:tcPr>
          <w:p w14:paraId="2E626F2F" w14:textId="77777777" w:rsidR="00A621AF" w:rsidRPr="00597DA0" w:rsidRDefault="00A621AF" w:rsidP="00A621AF">
            <w:pPr>
              <w:pStyle w:val="Lijstalinea"/>
              <w:numPr>
                <w:ilvl w:val="1"/>
                <w:numId w:val="22"/>
              </w:numPr>
            </w:pPr>
            <w:proofErr w:type="spellStart"/>
            <w:r w:rsidRPr="00597DA0">
              <w:t>bevestigingen</w:t>
            </w:r>
            <w:proofErr w:type="spellEnd"/>
            <w:r w:rsidRPr="00597DA0">
              <w:t xml:space="preserve"> UPS; </w:t>
            </w:r>
          </w:p>
        </w:tc>
      </w:tr>
      <w:tr w:rsidR="00A621AF" w:rsidRPr="00597DA0" w14:paraId="6008F417" w14:textId="77777777" w:rsidTr="00A25679">
        <w:tc>
          <w:tcPr>
            <w:tcW w:w="704" w:type="dxa"/>
          </w:tcPr>
          <w:p w14:paraId="491CD01E" w14:textId="77777777" w:rsidR="00A621AF" w:rsidRDefault="00A621AF" w:rsidP="00A621AF"/>
        </w:tc>
        <w:tc>
          <w:tcPr>
            <w:tcW w:w="7088" w:type="dxa"/>
          </w:tcPr>
          <w:p w14:paraId="7168E43D" w14:textId="77777777" w:rsidR="00A621AF" w:rsidRPr="00597DA0" w:rsidRDefault="00A621AF" w:rsidP="00A621AF">
            <w:pPr>
              <w:pStyle w:val="Lijstalinea"/>
              <w:numPr>
                <w:ilvl w:val="1"/>
                <w:numId w:val="22"/>
              </w:numPr>
            </w:pPr>
            <w:proofErr w:type="spellStart"/>
            <w:r w:rsidRPr="00597DA0">
              <w:t>bevestigingen</w:t>
            </w:r>
            <w:proofErr w:type="spellEnd"/>
            <w:r w:rsidRPr="00597DA0">
              <w:t xml:space="preserve"> external </w:t>
            </w:r>
            <w:proofErr w:type="spellStart"/>
            <w:r w:rsidRPr="00597DA0">
              <w:t>bypasskast</w:t>
            </w:r>
            <w:proofErr w:type="spellEnd"/>
            <w:r w:rsidRPr="00597DA0">
              <w:t>;</w:t>
            </w:r>
          </w:p>
        </w:tc>
      </w:tr>
      <w:tr w:rsidR="00A621AF" w:rsidRPr="00597DA0" w14:paraId="6998B5A3" w14:textId="77777777" w:rsidTr="00A25679">
        <w:tc>
          <w:tcPr>
            <w:tcW w:w="704" w:type="dxa"/>
          </w:tcPr>
          <w:p w14:paraId="528900FA" w14:textId="77777777" w:rsidR="00A621AF" w:rsidRDefault="00A621AF" w:rsidP="00A621AF"/>
        </w:tc>
        <w:tc>
          <w:tcPr>
            <w:tcW w:w="7088" w:type="dxa"/>
          </w:tcPr>
          <w:p w14:paraId="6CF762DD" w14:textId="77777777" w:rsidR="00A621AF" w:rsidRPr="00597DA0" w:rsidRDefault="00A621AF" w:rsidP="00A621AF">
            <w:pPr>
              <w:pStyle w:val="Lijstalinea"/>
              <w:numPr>
                <w:ilvl w:val="1"/>
                <w:numId w:val="22"/>
              </w:numPr>
            </w:pPr>
            <w:proofErr w:type="spellStart"/>
            <w:proofErr w:type="gramStart"/>
            <w:r w:rsidRPr="00597DA0">
              <w:t>bevestigingen</w:t>
            </w:r>
            <w:proofErr w:type="spellEnd"/>
            <w:proofErr w:type="gramEnd"/>
            <w:r w:rsidRPr="00597DA0">
              <w:t xml:space="preserve"> </w:t>
            </w:r>
            <w:proofErr w:type="spellStart"/>
            <w:r w:rsidRPr="00597DA0">
              <w:t>batterij</w:t>
            </w:r>
            <w:proofErr w:type="spellEnd"/>
            <w:r w:rsidRPr="00597DA0">
              <w:t xml:space="preserve"> </w:t>
            </w:r>
            <w:proofErr w:type="spellStart"/>
            <w:r w:rsidRPr="00597DA0">
              <w:t>rek</w:t>
            </w:r>
            <w:proofErr w:type="spellEnd"/>
            <w:r w:rsidRPr="00597DA0">
              <w:t>.</w:t>
            </w:r>
          </w:p>
        </w:tc>
      </w:tr>
      <w:tr w:rsidR="00A621AF" w:rsidRPr="00597DA0" w14:paraId="1244003B" w14:textId="77777777" w:rsidTr="00A25679">
        <w:tc>
          <w:tcPr>
            <w:tcW w:w="704" w:type="dxa"/>
          </w:tcPr>
          <w:p w14:paraId="227D2A13" w14:textId="77777777" w:rsidR="00A621AF" w:rsidRDefault="00A621AF" w:rsidP="00A621AF"/>
        </w:tc>
        <w:tc>
          <w:tcPr>
            <w:tcW w:w="7088" w:type="dxa"/>
          </w:tcPr>
          <w:p w14:paraId="36C3D80B" w14:textId="77777777" w:rsidR="00A621AF" w:rsidRPr="00597DA0" w:rsidRDefault="00A621AF" w:rsidP="00A621AF">
            <w:pPr>
              <w:pStyle w:val="Lijstalinea"/>
              <w:numPr>
                <w:ilvl w:val="0"/>
                <w:numId w:val="22"/>
              </w:numPr>
            </w:pPr>
            <w:r w:rsidRPr="00597DA0">
              <w:t>AC /DC filter</w:t>
            </w:r>
          </w:p>
        </w:tc>
      </w:tr>
      <w:tr w:rsidR="00A621AF" w:rsidRPr="002A7F94" w14:paraId="09E5597E" w14:textId="77777777" w:rsidTr="00A25679">
        <w:tc>
          <w:tcPr>
            <w:tcW w:w="704" w:type="dxa"/>
          </w:tcPr>
          <w:p w14:paraId="55C98FEE" w14:textId="77777777" w:rsidR="00A621AF" w:rsidRDefault="00A621AF" w:rsidP="00A621AF"/>
        </w:tc>
        <w:tc>
          <w:tcPr>
            <w:tcW w:w="7088" w:type="dxa"/>
          </w:tcPr>
          <w:p w14:paraId="30A375A7" w14:textId="77777777" w:rsidR="00A621AF" w:rsidRPr="00597DA0" w:rsidRDefault="00A621AF" w:rsidP="00A621AF">
            <w:pPr>
              <w:pStyle w:val="Lijstalinea"/>
              <w:numPr>
                <w:ilvl w:val="1"/>
                <w:numId w:val="22"/>
              </w:numPr>
            </w:pPr>
            <w:r w:rsidRPr="00597DA0">
              <w:t xml:space="preserve">AC filter </w:t>
            </w:r>
            <w:proofErr w:type="spellStart"/>
            <w:r w:rsidRPr="00597DA0">
              <w:t>stroom</w:t>
            </w:r>
            <w:proofErr w:type="spellEnd"/>
            <w:r w:rsidRPr="00597DA0">
              <w:t xml:space="preserve"> input cond.;</w:t>
            </w:r>
          </w:p>
        </w:tc>
      </w:tr>
      <w:tr w:rsidR="00A621AF" w:rsidRPr="002A7F94" w14:paraId="51162D71" w14:textId="77777777" w:rsidTr="00A25679">
        <w:tc>
          <w:tcPr>
            <w:tcW w:w="704" w:type="dxa"/>
          </w:tcPr>
          <w:p w14:paraId="3EA6F7BD" w14:textId="77777777" w:rsidR="00A621AF" w:rsidRPr="00A25679" w:rsidRDefault="00A621AF" w:rsidP="00A621AF">
            <w:pPr>
              <w:rPr>
                <w:lang w:val="en-US"/>
              </w:rPr>
            </w:pPr>
          </w:p>
        </w:tc>
        <w:tc>
          <w:tcPr>
            <w:tcW w:w="7088" w:type="dxa"/>
          </w:tcPr>
          <w:p w14:paraId="267AD3A5" w14:textId="77777777" w:rsidR="00A621AF" w:rsidRPr="00597DA0" w:rsidRDefault="00A621AF" w:rsidP="00A621AF">
            <w:pPr>
              <w:pStyle w:val="Lijstalinea"/>
              <w:numPr>
                <w:ilvl w:val="1"/>
                <w:numId w:val="22"/>
              </w:numPr>
            </w:pPr>
            <w:r w:rsidRPr="00597DA0">
              <w:t xml:space="preserve">AC filter </w:t>
            </w:r>
            <w:proofErr w:type="spellStart"/>
            <w:r w:rsidRPr="00597DA0">
              <w:t>stroom</w:t>
            </w:r>
            <w:proofErr w:type="spellEnd"/>
            <w:r w:rsidRPr="00597DA0">
              <w:t xml:space="preserve"> output cond.;</w:t>
            </w:r>
          </w:p>
        </w:tc>
      </w:tr>
      <w:tr w:rsidR="00A621AF" w:rsidRPr="00597DA0" w14:paraId="5150DD6A" w14:textId="77777777" w:rsidTr="00A25679">
        <w:tc>
          <w:tcPr>
            <w:tcW w:w="704" w:type="dxa"/>
          </w:tcPr>
          <w:p w14:paraId="5ADA3359" w14:textId="77777777" w:rsidR="00A621AF" w:rsidRPr="00A25679" w:rsidRDefault="00A621AF" w:rsidP="00A621AF">
            <w:pPr>
              <w:rPr>
                <w:lang w:val="en-US"/>
              </w:rPr>
            </w:pPr>
          </w:p>
        </w:tc>
        <w:tc>
          <w:tcPr>
            <w:tcW w:w="7088" w:type="dxa"/>
          </w:tcPr>
          <w:p w14:paraId="7FF0BB5D" w14:textId="77777777" w:rsidR="00A621AF" w:rsidRPr="00597DA0" w:rsidRDefault="00A621AF" w:rsidP="00A621AF">
            <w:pPr>
              <w:pStyle w:val="Lijstalinea"/>
              <w:numPr>
                <w:ilvl w:val="1"/>
                <w:numId w:val="22"/>
              </w:numPr>
            </w:pPr>
            <w:r w:rsidRPr="00597DA0">
              <w:t xml:space="preserve">AC/DC </w:t>
            </w:r>
            <w:proofErr w:type="spellStart"/>
            <w:r w:rsidRPr="00597DA0">
              <w:t>rimpelspanning</w:t>
            </w:r>
            <w:proofErr w:type="spellEnd"/>
            <w:r w:rsidRPr="00597DA0">
              <w:t xml:space="preserve"> display;</w:t>
            </w:r>
          </w:p>
        </w:tc>
      </w:tr>
      <w:tr w:rsidR="00A621AF" w:rsidRPr="00597DA0" w14:paraId="58C87E10" w14:textId="77777777" w:rsidTr="00A25679">
        <w:tc>
          <w:tcPr>
            <w:tcW w:w="704" w:type="dxa"/>
          </w:tcPr>
          <w:p w14:paraId="264B0473" w14:textId="77777777" w:rsidR="00A621AF" w:rsidRDefault="00A621AF" w:rsidP="00A621AF"/>
        </w:tc>
        <w:tc>
          <w:tcPr>
            <w:tcW w:w="7088" w:type="dxa"/>
          </w:tcPr>
          <w:p w14:paraId="26F67A8F" w14:textId="77777777" w:rsidR="00A621AF" w:rsidRPr="00597DA0" w:rsidRDefault="00A621AF" w:rsidP="00A621AF">
            <w:pPr>
              <w:pStyle w:val="Lijstalinea"/>
              <w:numPr>
                <w:ilvl w:val="1"/>
                <w:numId w:val="22"/>
              </w:numPr>
            </w:pPr>
            <w:proofErr w:type="spellStart"/>
            <w:r w:rsidRPr="00597DA0">
              <w:t>meten</w:t>
            </w:r>
            <w:proofErr w:type="spellEnd"/>
            <w:r w:rsidRPr="00597DA0">
              <w:t xml:space="preserve"> van </w:t>
            </w:r>
            <w:proofErr w:type="spellStart"/>
            <w:r w:rsidRPr="00597DA0">
              <w:t>rimpelspanning</w:t>
            </w:r>
            <w:proofErr w:type="spellEnd"/>
            <w:r w:rsidRPr="00597DA0">
              <w:t>;</w:t>
            </w:r>
          </w:p>
        </w:tc>
      </w:tr>
      <w:tr w:rsidR="00A621AF" w:rsidRPr="00597DA0" w14:paraId="3F702186" w14:textId="77777777" w:rsidTr="00A25679">
        <w:tc>
          <w:tcPr>
            <w:tcW w:w="704" w:type="dxa"/>
          </w:tcPr>
          <w:p w14:paraId="1E991BE8" w14:textId="77777777" w:rsidR="00A621AF" w:rsidRDefault="00A621AF" w:rsidP="00A621AF"/>
        </w:tc>
        <w:tc>
          <w:tcPr>
            <w:tcW w:w="7088" w:type="dxa"/>
          </w:tcPr>
          <w:p w14:paraId="72D062ED" w14:textId="77777777" w:rsidR="00A621AF" w:rsidRPr="00597DA0" w:rsidRDefault="00A621AF" w:rsidP="00A621AF">
            <w:pPr>
              <w:pStyle w:val="Lijstalinea"/>
              <w:numPr>
                <w:ilvl w:val="1"/>
                <w:numId w:val="22"/>
              </w:numPr>
            </w:pPr>
            <w:proofErr w:type="spellStart"/>
            <w:r w:rsidRPr="00597DA0">
              <w:t>controle</w:t>
            </w:r>
            <w:proofErr w:type="spellEnd"/>
            <w:r w:rsidRPr="00597DA0">
              <w:t xml:space="preserve"> AC </w:t>
            </w:r>
            <w:proofErr w:type="spellStart"/>
            <w:r w:rsidRPr="00597DA0">
              <w:t>condensator</w:t>
            </w:r>
            <w:proofErr w:type="spellEnd"/>
            <w:r w:rsidRPr="00597DA0">
              <w:t>;</w:t>
            </w:r>
          </w:p>
        </w:tc>
      </w:tr>
      <w:tr w:rsidR="00A621AF" w:rsidRPr="00597DA0" w14:paraId="2ADF479B" w14:textId="77777777" w:rsidTr="00A25679">
        <w:tc>
          <w:tcPr>
            <w:tcW w:w="704" w:type="dxa"/>
          </w:tcPr>
          <w:p w14:paraId="4BC2DC3C" w14:textId="77777777" w:rsidR="00A621AF" w:rsidRDefault="00A621AF" w:rsidP="00A621AF"/>
        </w:tc>
        <w:tc>
          <w:tcPr>
            <w:tcW w:w="7088" w:type="dxa"/>
          </w:tcPr>
          <w:p w14:paraId="0D87B960" w14:textId="77777777" w:rsidR="00A621AF" w:rsidRPr="00597DA0" w:rsidRDefault="00A621AF" w:rsidP="00A621AF">
            <w:pPr>
              <w:pStyle w:val="Lijstalinea"/>
              <w:numPr>
                <w:ilvl w:val="1"/>
                <w:numId w:val="22"/>
              </w:numPr>
            </w:pPr>
            <w:proofErr w:type="spellStart"/>
            <w:proofErr w:type="gramStart"/>
            <w:r w:rsidRPr="00597DA0">
              <w:t>controle</w:t>
            </w:r>
            <w:proofErr w:type="spellEnd"/>
            <w:proofErr w:type="gramEnd"/>
            <w:r w:rsidRPr="00597DA0">
              <w:t xml:space="preserve"> DC </w:t>
            </w:r>
            <w:proofErr w:type="spellStart"/>
            <w:r w:rsidRPr="00597DA0">
              <w:t>condensator</w:t>
            </w:r>
            <w:proofErr w:type="spellEnd"/>
            <w:r w:rsidRPr="00597DA0">
              <w:t>.</w:t>
            </w:r>
          </w:p>
        </w:tc>
      </w:tr>
      <w:tr w:rsidR="00A621AF" w:rsidRPr="00597DA0" w14:paraId="4DAE5A38" w14:textId="77777777" w:rsidTr="00A25679">
        <w:tc>
          <w:tcPr>
            <w:tcW w:w="704" w:type="dxa"/>
          </w:tcPr>
          <w:p w14:paraId="52CAD3D5" w14:textId="77777777" w:rsidR="00A621AF" w:rsidRDefault="00A621AF" w:rsidP="00A621AF"/>
        </w:tc>
        <w:tc>
          <w:tcPr>
            <w:tcW w:w="7088" w:type="dxa"/>
          </w:tcPr>
          <w:p w14:paraId="4A2D7A01" w14:textId="77777777" w:rsidR="00A621AF" w:rsidRPr="00597DA0" w:rsidRDefault="00A621AF" w:rsidP="00A621AF">
            <w:pPr>
              <w:pStyle w:val="Lijstalinea"/>
              <w:numPr>
                <w:ilvl w:val="0"/>
                <w:numId w:val="22"/>
              </w:numPr>
            </w:pPr>
            <w:r w:rsidRPr="00597DA0">
              <w:t>Rectifier/Inverter</w:t>
            </w:r>
          </w:p>
        </w:tc>
      </w:tr>
      <w:tr w:rsidR="00A621AF" w:rsidRPr="00597DA0" w14:paraId="1C8EFC50" w14:textId="77777777" w:rsidTr="00A25679">
        <w:tc>
          <w:tcPr>
            <w:tcW w:w="704" w:type="dxa"/>
          </w:tcPr>
          <w:p w14:paraId="34C7F8BA" w14:textId="77777777" w:rsidR="00A621AF" w:rsidRDefault="00A621AF" w:rsidP="00A621AF"/>
        </w:tc>
        <w:tc>
          <w:tcPr>
            <w:tcW w:w="7088" w:type="dxa"/>
          </w:tcPr>
          <w:p w14:paraId="769DBE00" w14:textId="77777777" w:rsidR="00A621AF" w:rsidRPr="00597DA0" w:rsidRDefault="00A621AF" w:rsidP="00A621AF">
            <w:pPr>
              <w:pStyle w:val="Lijstalinea"/>
              <w:numPr>
                <w:ilvl w:val="1"/>
                <w:numId w:val="22"/>
              </w:numPr>
            </w:pPr>
            <w:r w:rsidRPr="00597DA0">
              <w:t>input spanning display;</w:t>
            </w:r>
          </w:p>
        </w:tc>
      </w:tr>
      <w:tr w:rsidR="00A621AF" w:rsidRPr="00597DA0" w14:paraId="699A09BD" w14:textId="77777777" w:rsidTr="00A25679">
        <w:tc>
          <w:tcPr>
            <w:tcW w:w="704" w:type="dxa"/>
          </w:tcPr>
          <w:p w14:paraId="34725BB6" w14:textId="77777777" w:rsidR="00A621AF" w:rsidRDefault="00A621AF" w:rsidP="00A621AF"/>
        </w:tc>
        <w:tc>
          <w:tcPr>
            <w:tcW w:w="7088" w:type="dxa"/>
          </w:tcPr>
          <w:p w14:paraId="22351602" w14:textId="77777777" w:rsidR="00A621AF" w:rsidRPr="00597DA0" w:rsidRDefault="00A621AF" w:rsidP="00A621AF">
            <w:pPr>
              <w:pStyle w:val="Lijstalinea"/>
              <w:numPr>
                <w:ilvl w:val="1"/>
                <w:numId w:val="22"/>
              </w:numPr>
            </w:pPr>
            <w:r w:rsidRPr="00597DA0">
              <w:t>output spanning display;</w:t>
            </w:r>
          </w:p>
        </w:tc>
      </w:tr>
      <w:tr w:rsidR="00A621AF" w:rsidRPr="00597DA0" w14:paraId="258C11D8" w14:textId="77777777" w:rsidTr="00A25679">
        <w:tc>
          <w:tcPr>
            <w:tcW w:w="704" w:type="dxa"/>
          </w:tcPr>
          <w:p w14:paraId="55748EA5" w14:textId="77777777" w:rsidR="00A621AF" w:rsidRDefault="00A621AF" w:rsidP="00A621AF"/>
        </w:tc>
        <w:tc>
          <w:tcPr>
            <w:tcW w:w="7088" w:type="dxa"/>
          </w:tcPr>
          <w:p w14:paraId="73913ADC" w14:textId="77777777" w:rsidR="00A621AF" w:rsidRPr="00597DA0" w:rsidRDefault="00A621AF" w:rsidP="00A621AF">
            <w:pPr>
              <w:pStyle w:val="Lijstalinea"/>
              <w:numPr>
                <w:ilvl w:val="1"/>
                <w:numId w:val="22"/>
              </w:numPr>
            </w:pPr>
            <w:r w:rsidRPr="00597DA0">
              <w:t>bypass spanning display;</w:t>
            </w:r>
          </w:p>
        </w:tc>
      </w:tr>
      <w:tr w:rsidR="00A621AF" w:rsidRPr="00597DA0" w14:paraId="027386E5" w14:textId="77777777" w:rsidTr="00A25679">
        <w:tc>
          <w:tcPr>
            <w:tcW w:w="704" w:type="dxa"/>
          </w:tcPr>
          <w:p w14:paraId="09955221" w14:textId="77777777" w:rsidR="00A621AF" w:rsidRDefault="00A621AF" w:rsidP="00A621AF"/>
        </w:tc>
        <w:tc>
          <w:tcPr>
            <w:tcW w:w="7088" w:type="dxa"/>
          </w:tcPr>
          <w:p w14:paraId="407C7A7B" w14:textId="77777777" w:rsidR="00A621AF" w:rsidRPr="00597DA0" w:rsidRDefault="00A621AF" w:rsidP="00A621AF">
            <w:pPr>
              <w:pStyle w:val="Lijstalinea"/>
              <w:numPr>
                <w:ilvl w:val="1"/>
                <w:numId w:val="22"/>
              </w:numPr>
            </w:pPr>
            <w:proofErr w:type="spellStart"/>
            <w:r w:rsidRPr="00597DA0">
              <w:t>meten</w:t>
            </w:r>
            <w:proofErr w:type="spellEnd"/>
            <w:r w:rsidRPr="00597DA0">
              <w:t xml:space="preserve"> input AC spanning;</w:t>
            </w:r>
          </w:p>
        </w:tc>
      </w:tr>
      <w:tr w:rsidR="00A621AF" w:rsidRPr="00597DA0" w14:paraId="777FF218" w14:textId="77777777" w:rsidTr="00A25679">
        <w:tc>
          <w:tcPr>
            <w:tcW w:w="704" w:type="dxa"/>
          </w:tcPr>
          <w:p w14:paraId="250ABA3D" w14:textId="77777777" w:rsidR="00A621AF" w:rsidRDefault="00A621AF" w:rsidP="00A621AF"/>
        </w:tc>
        <w:tc>
          <w:tcPr>
            <w:tcW w:w="7088" w:type="dxa"/>
          </w:tcPr>
          <w:p w14:paraId="27976EBC" w14:textId="77777777" w:rsidR="00A621AF" w:rsidRPr="00597DA0" w:rsidRDefault="00A621AF" w:rsidP="00A621AF">
            <w:pPr>
              <w:pStyle w:val="Lijstalinea"/>
              <w:numPr>
                <w:ilvl w:val="1"/>
                <w:numId w:val="22"/>
              </w:numPr>
            </w:pPr>
            <w:proofErr w:type="spellStart"/>
            <w:r w:rsidRPr="00597DA0">
              <w:t>meten</w:t>
            </w:r>
            <w:proofErr w:type="spellEnd"/>
            <w:r w:rsidRPr="00597DA0">
              <w:t xml:space="preserve"> output AC spanning;</w:t>
            </w:r>
          </w:p>
        </w:tc>
      </w:tr>
      <w:tr w:rsidR="00A621AF" w:rsidRPr="00597DA0" w14:paraId="638F851D" w14:textId="77777777" w:rsidTr="00A25679">
        <w:tc>
          <w:tcPr>
            <w:tcW w:w="704" w:type="dxa"/>
          </w:tcPr>
          <w:p w14:paraId="02776DB8" w14:textId="77777777" w:rsidR="00A621AF" w:rsidRDefault="00A621AF" w:rsidP="00A621AF"/>
        </w:tc>
        <w:tc>
          <w:tcPr>
            <w:tcW w:w="7088" w:type="dxa"/>
          </w:tcPr>
          <w:p w14:paraId="3AB8EE02" w14:textId="77777777" w:rsidR="00A621AF" w:rsidRPr="00597DA0" w:rsidRDefault="00A621AF" w:rsidP="00A621AF">
            <w:pPr>
              <w:pStyle w:val="Lijstalinea"/>
              <w:numPr>
                <w:ilvl w:val="1"/>
                <w:numId w:val="22"/>
              </w:numPr>
            </w:pPr>
            <w:proofErr w:type="spellStart"/>
            <w:r w:rsidRPr="00597DA0">
              <w:t>meten</w:t>
            </w:r>
            <w:proofErr w:type="spellEnd"/>
            <w:r w:rsidRPr="00597DA0">
              <w:t xml:space="preserve"> input DC spanning;</w:t>
            </w:r>
          </w:p>
        </w:tc>
      </w:tr>
      <w:tr w:rsidR="00A621AF" w:rsidRPr="00597DA0" w14:paraId="07F27F67" w14:textId="77777777" w:rsidTr="00A25679">
        <w:tc>
          <w:tcPr>
            <w:tcW w:w="704" w:type="dxa"/>
          </w:tcPr>
          <w:p w14:paraId="13F297D5" w14:textId="77777777" w:rsidR="00A621AF" w:rsidRDefault="00A621AF" w:rsidP="00A621AF"/>
        </w:tc>
        <w:tc>
          <w:tcPr>
            <w:tcW w:w="7088" w:type="dxa"/>
          </w:tcPr>
          <w:p w14:paraId="5CB7883D" w14:textId="77777777" w:rsidR="00A621AF" w:rsidRPr="00597DA0" w:rsidRDefault="00A621AF" w:rsidP="00A621AF">
            <w:pPr>
              <w:pStyle w:val="Lijstalinea"/>
              <w:numPr>
                <w:ilvl w:val="1"/>
                <w:numId w:val="22"/>
              </w:numPr>
            </w:pPr>
            <w:proofErr w:type="spellStart"/>
            <w:r w:rsidRPr="00597DA0">
              <w:t>meten</w:t>
            </w:r>
            <w:proofErr w:type="spellEnd"/>
            <w:r w:rsidRPr="00597DA0">
              <w:t xml:space="preserve"> output DC spanning;</w:t>
            </w:r>
          </w:p>
        </w:tc>
      </w:tr>
      <w:tr w:rsidR="00A621AF" w:rsidRPr="00597DA0" w14:paraId="4DA76E56" w14:textId="77777777" w:rsidTr="00A25679">
        <w:tc>
          <w:tcPr>
            <w:tcW w:w="704" w:type="dxa"/>
          </w:tcPr>
          <w:p w14:paraId="7D0E53D4" w14:textId="77777777" w:rsidR="00A621AF" w:rsidRDefault="00A621AF" w:rsidP="00A621AF"/>
        </w:tc>
        <w:tc>
          <w:tcPr>
            <w:tcW w:w="7088" w:type="dxa"/>
          </w:tcPr>
          <w:p w14:paraId="29B2DBCF" w14:textId="77777777" w:rsidR="00A621AF" w:rsidRPr="00597DA0" w:rsidRDefault="00A621AF" w:rsidP="00A621AF">
            <w:pPr>
              <w:pStyle w:val="Lijstalinea"/>
              <w:numPr>
                <w:ilvl w:val="1"/>
                <w:numId w:val="22"/>
              </w:numPr>
            </w:pPr>
            <w:proofErr w:type="spellStart"/>
            <w:r w:rsidRPr="00597DA0">
              <w:t>meten</w:t>
            </w:r>
            <w:proofErr w:type="spellEnd"/>
            <w:r w:rsidRPr="00597DA0">
              <w:t xml:space="preserve"> AC </w:t>
            </w:r>
            <w:proofErr w:type="spellStart"/>
            <w:r w:rsidRPr="00597DA0">
              <w:t>stroom</w:t>
            </w:r>
            <w:proofErr w:type="spellEnd"/>
            <w:r w:rsidRPr="00597DA0">
              <w:t>;</w:t>
            </w:r>
          </w:p>
        </w:tc>
      </w:tr>
      <w:tr w:rsidR="00A621AF" w:rsidRPr="00597DA0" w14:paraId="5FD9729B" w14:textId="77777777" w:rsidTr="00A25679">
        <w:tc>
          <w:tcPr>
            <w:tcW w:w="704" w:type="dxa"/>
          </w:tcPr>
          <w:p w14:paraId="2B40C6CA" w14:textId="77777777" w:rsidR="00A621AF" w:rsidRDefault="00A621AF" w:rsidP="00A621AF"/>
        </w:tc>
        <w:tc>
          <w:tcPr>
            <w:tcW w:w="7088" w:type="dxa"/>
          </w:tcPr>
          <w:p w14:paraId="6F16FC49" w14:textId="77777777" w:rsidR="00A621AF" w:rsidRPr="00597DA0" w:rsidRDefault="00A621AF" w:rsidP="00A621AF">
            <w:pPr>
              <w:pStyle w:val="Lijstalinea"/>
              <w:numPr>
                <w:ilvl w:val="1"/>
                <w:numId w:val="22"/>
              </w:numPr>
            </w:pPr>
            <w:proofErr w:type="spellStart"/>
            <w:r w:rsidRPr="00597DA0">
              <w:t>meten</w:t>
            </w:r>
            <w:proofErr w:type="spellEnd"/>
            <w:r w:rsidRPr="00597DA0">
              <w:t xml:space="preserve"> DC </w:t>
            </w:r>
            <w:proofErr w:type="spellStart"/>
            <w:r w:rsidRPr="00597DA0">
              <w:t>stroom</w:t>
            </w:r>
            <w:proofErr w:type="spellEnd"/>
            <w:r w:rsidRPr="00597DA0">
              <w:t xml:space="preserve">; </w:t>
            </w:r>
          </w:p>
        </w:tc>
      </w:tr>
      <w:tr w:rsidR="00A621AF" w:rsidRPr="00597DA0" w14:paraId="5A19E7D7" w14:textId="77777777" w:rsidTr="00A25679">
        <w:tc>
          <w:tcPr>
            <w:tcW w:w="704" w:type="dxa"/>
          </w:tcPr>
          <w:p w14:paraId="340E8857" w14:textId="77777777" w:rsidR="00A621AF" w:rsidRDefault="00A621AF" w:rsidP="00A621AF"/>
        </w:tc>
        <w:tc>
          <w:tcPr>
            <w:tcW w:w="7088" w:type="dxa"/>
          </w:tcPr>
          <w:p w14:paraId="2C9137E4" w14:textId="77777777" w:rsidR="00A621AF" w:rsidRPr="00597DA0" w:rsidRDefault="00A621AF" w:rsidP="00A621AF">
            <w:pPr>
              <w:pStyle w:val="Lijstalinea"/>
              <w:numPr>
                <w:ilvl w:val="1"/>
                <w:numId w:val="22"/>
              </w:numPr>
            </w:pPr>
            <w:proofErr w:type="spellStart"/>
            <w:r w:rsidRPr="00597DA0">
              <w:t>meten</w:t>
            </w:r>
            <w:proofErr w:type="spellEnd"/>
            <w:r w:rsidRPr="00597DA0">
              <w:t xml:space="preserve"> bypass spanning;</w:t>
            </w:r>
          </w:p>
        </w:tc>
      </w:tr>
      <w:tr w:rsidR="00A621AF" w:rsidRPr="00597DA0" w14:paraId="0D923177" w14:textId="77777777" w:rsidTr="00A25679">
        <w:tc>
          <w:tcPr>
            <w:tcW w:w="704" w:type="dxa"/>
          </w:tcPr>
          <w:p w14:paraId="2EDFFDEC" w14:textId="77777777" w:rsidR="00A621AF" w:rsidRDefault="00A621AF" w:rsidP="00A621AF"/>
        </w:tc>
        <w:tc>
          <w:tcPr>
            <w:tcW w:w="7088" w:type="dxa"/>
          </w:tcPr>
          <w:p w14:paraId="621CFFE7" w14:textId="77777777" w:rsidR="00A621AF" w:rsidRPr="00597DA0" w:rsidRDefault="00A621AF" w:rsidP="00A621AF">
            <w:pPr>
              <w:pStyle w:val="Lijstalinea"/>
              <w:numPr>
                <w:ilvl w:val="1"/>
                <w:numId w:val="22"/>
              </w:numPr>
            </w:pPr>
            <w:proofErr w:type="spellStart"/>
            <w:r w:rsidRPr="00597DA0">
              <w:t>belastingpercentage</w:t>
            </w:r>
            <w:proofErr w:type="spellEnd"/>
            <w:r w:rsidRPr="00597DA0">
              <w:t xml:space="preserve"> display;</w:t>
            </w:r>
          </w:p>
        </w:tc>
      </w:tr>
      <w:tr w:rsidR="00A621AF" w:rsidRPr="00597DA0" w14:paraId="4C283ED4" w14:textId="77777777" w:rsidTr="00A25679">
        <w:tc>
          <w:tcPr>
            <w:tcW w:w="704" w:type="dxa"/>
          </w:tcPr>
          <w:p w14:paraId="3C804EF7" w14:textId="77777777" w:rsidR="00A621AF" w:rsidRDefault="00A621AF" w:rsidP="00A621AF"/>
        </w:tc>
        <w:tc>
          <w:tcPr>
            <w:tcW w:w="7088" w:type="dxa"/>
          </w:tcPr>
          <w:p w14:paraId="21621E11" w14:textId="77777777" w:rsidR="00A621AF" w:rsidRPr="00597DA0" w:rsidRDefault="00A621AF" w:rsidP="00A621AF">
            <w:pPr>
              <w:pStyle w:val="Lijstalinea"/>
              <w:numPr>
                <w:ilvl w:val="1"/>
                <w:numId w:val="22"/>
              </w:numPr>
            </w:pPr>
            <w:proofErr w:type="spellStart"/>
            <w:r w:rsidRPr="00597DA0">
              <w:t>meten</w:t>
            </w:r>
            <w:proofErr w:type="spellEnd"/>
            <w:r w:rsidRPr="00597DA0">
              <w:t xml:space="preserve"> </w:t>
            </w:r>
            <w:proofErr w:type="spellStart"/>
            <w:r w:rsidRPr="00597DA0">
              <w:t>belastingpercentage</w:t>
            </w:r>
            <w:proofErr w:type="spellEnd"/>
            <w:r w:rsidRPr="00597DA0">
              <w:t>;</w:t>
            </w:r>
          </w:p>
        </w:tc>
      </w:tr>
      <w:tr w:rsidR="00A621AF" w:rsidRPr="00597DA0" w14:paraId="612EB3FD" w14:textId="77777777" w:rsidTr="00A25679">
        <w:tc>
          <w:tcPr>
            <w:tcW w:w="704" w:type="dxa"/>
          </w:tcPr>
          <w:p w14:paraId="3EFF1DE3" w14:textId="77777777" w:rsidR="00A621AF" w:rsidRDefault="00A621AF" w:rsidP="00A621AF"/>
        </w:tc>
        <w:tc>
          <w:tcPr>
            <w:tcW w:w="7088" w:type="dxa"/>
          </w:tcPr>
          <w:p w14:paraId="5C2A6342" w14:textId="77777777" w:rsidR="00A621AF" w:rsidRPr="00597DA0" w:rsidRDefault="00A621AF" w:rsidP="00A621AF">
            <w:pPr>
              <w:pStyle w:val="Lijstalinea"/>
              <w:numPr>
                <w:ilvl w:val="1"/>
                <w:numId w:val="22"/>
              </w:numPr>
            </w:pPr>
            <w:proofErr w:type="spellStart"/>
            <w:r w:rsidRPr="00597DA0">
              <w:t>synchronisatie</w:t>
            </w:r>
            <w:proofErr w:type="spellEnd"/>
            <w:r w:rsidRPr="00597DA0">
              <w:t>;</w:t>
            </w:r>
          </w:p>
        </w:tc>
      </w:tr>
      <w:tr w:rsidR="00A621AF" w:rsidRPr="00597DA0" w14:paraId="69559973" w14:textId="77777777" w:rsidTr="00A25679">
        <w:tc>
          <w:tcPr>
            <w:tcW w:w="704" w:type="dxa"/>
          </w:tcPr>
          <w:p w14:paraId="57BBE905" w14:textId="77777777" w:rsidR="00A621AF" w:rsidRDefault="00A621AF" w:rsidP="00A621AF"/>
        </w:tc>
        <w:tc>
          <w:tcPr>
            <w:tcW w:w="7088" w:type="dxa"/>
          </w:tcPr>
          <w:p w14:paraId="5EE7452C" w14:textId="77777777" w:rsidR="00A621AF" w:rsidRPr="00597DA0" w:rsidRDefault="00A621AF" w:rsidP="00A621AF">
            <w:pPr>
              <w:pStyle w:val="Lijstalinea"/>
              <w:numPr>
                <w:ilvl w:val="1"/>
                <w:numId w:val="22"/>
              </w:numPr>
            </w:pPr>
            <w:proofErr w:type="spellStart"/>
            <w:r w:rsidRPr="00597DA0">
              <w:t>arbeidsfactor</w:t>
            </w:r>
            <w:proofErr w:type="spellEnd"/>
            <w:r w:rsidRPr="00597DA0">
              <w:t xml:space="preserve"> cap;</w:t>
            </w:r>
          </w:p>
        </w:tc>
      </w:tr>
      <w:tr w:rsidR="00A621AF" w:rsidRPr="00597DA0" w14:paraId="4EFD3EF5" w14:textId="77777777" w:rsidTr="00A25679">
        <w:tc>
          <w:tcPr>
            <w:tcW w:w="704" w:type="dxa"/>
          </w:tcPr>
          <w:p w14:paraId="13ECC345" w14:textId="77777777" w:rsidR="00A621AF" w:rsidRDefault="00A621AF" w:rsidP="00A621AF"/>
        </w:tc>
        <w:tc>
          <w:tcPr>
            <w:tcW w:w="7088" w:type="dxa"/>
          </w:tcPr>
          <w:p w14:paraId="7D0BF685" w14:textId="77777777" w:rsidR="00A621AF" w:rsidRPr="00597DA0" w:rsidRDefault="00A621AF" w:rsidP="00A621AF">
            <w:pPr>
              <w:pStyle w:val="Lijstalinea"/>
              <w:numPr>
                <w:ilvl w:val="1"/>
                <w:numId w:val="22"/>
              </w:numPr>
            </w:pPr>
            <w:proofErr w:type="spellStart"/>
            <w:r w:rsidRPr="00597DA0">
              <w:t>aangesloten</w:t>
            </w:r>
            <w:proofErr w:type="spellEnd"/>
            <w:r w:rsidRPr="00597DA0">
              <w:t xml:space="preserve"> </w:t>
            </w:r>
            <w:proofErr w:type="spellStart"/>
            <w:r w:rsidRPr="00597DA0">
              <w:t>vermogen</w:t>
            </w:r>
            <w:proofErr w:type="spellEnd"/>
            <w:r w:rsidRPr="00597DA0">
              <w:t xml:space="preserve"> display;</w:t>
            </w:r>
          </w:p>
        </w:tc>
      </w:tr>
      <w:tr w:rsidR="00A621AF" w:rsidRPr="00597DA0" w14:paraId="1A1EC148" w14:textId="77777777" w:rsidTr="00A25679">
        <w:tc>
          <w:tcPr>
            <w:tcW w:w="704" w:type="dxa"/>
          </w:tcPr>
          <w:p w14:paraId="6465138B" w14:textId="77777777" w:rsidR="00A621AF" w:rsidRDefault="00A621AF" w:rsidP="00A621AF"/>
        </w:tc>
        <w:tc>
          <w:tcPr>
            <w:tcW w:w="7088" w:type="dxa"/>
          </w:tcPr>
          <w:p w14:paraId="14ABB3D5" w14:textId="77777777" w:rsidR="00A621AF" w:rsidRPr="00597DA0" w:rsidRDefault="00A621AF" w:rsidP="00A621AF">
            <w:pPr>
              <w:pStyle w:val="Lijstalinea"/>
              <w:numPr>
                <w:ilvl w:val="1"/>
                <w:numId w:val="22"/>
              </w:numPr>
            </w:pPr>
            <w:proofErr w:type="spellStart"/>
            <w:proofErr w:type="gramStart"/>
            <w:r w:rsidRPr="00597DA0">
              <w:t>gemeten</w:t>
            </w:r>
            <w:proofErr w:type="spellEnd"/>
            <w:proofErr w:type="gramEnd"/>
            <w:r w:rsidRPr="00597DA0">
              <w:t xml:space="preserve"> </w:t>
            </w:r>
            <w:proofErr w:type="spellStart"/>
            <w:r w:rsidRPr="00597DA0">
              <w:t>aangesloten</w:t>
            </w:r>
            <w:proofErr w:type="spellEnd"/>
            <w:r w:rsidRPr="00597DA0">
              <w:t xml:space="preserve"> </w:t>
            </w:r>
            <w:proofErr w:type="spellStart"/>
            <w:r w:rsidRPr="00597DA0">
              <w:t>vermogen</w:t>
            </w:r>
            <w:proofErr w:type="spellEnd"/>
            <w:r w:rsidRPr="00597DA0">
              <w:t xml:space="preserve">. </w:t>
            </w:r>
          </w:p>
        </w:tc>
      </w:tr>
      <w:tr w:rsidR="00A621AF" w:rsidRPr="00597DA0" w14:paraId="78F53B16" w14:textId="77777777" w:rsidTr="00A25679">
        <w:tc>
          <w:tcPr>
            <w:tcW w:w="704" w:type="dxa"/>
          </w:tcPr>
          <w:p w14:paraId="28E9A4E6" w14:textId="77777777" w:rsidR="00A621AF" w:rsidRDefault="00A621AF" w:rsidP="00A621AF"/>
        </w:tc>
        <w:tc>
          <w:tcPr>
            <w:tcW w:w="7088" w:type="dxa"/>
          </w:tcPr>
          <w:p w14:paraId="2667D8CF" w14:textId="77777777" w:rsidR="00A621AF" w:rsidRPr="00597DA0" w:rsidRDefault="00A621AF" w:rsidP="00A621AF">
            <w:pPr>
              <w:pStyle w:val="Lijstalinea"/>
              <w:numPr>
                <w:ilvl w:val="0"/>
                <w:numId w:val="22"/>
              </w:numPr>
            </w:pPr>
            <w:proofErr w:type="spellStart"/>
            <w:r w:rsidRPr="00597DA0">
              <w:t>Ventilatoren</w:t>
            </w:r>
            <w:proofErr w:type="spellEnd"/>
          </w:p>
        </w:tc>
      </w:tr>
      <w:tr w:rsidR="00A621AF" w:rsidRPr="00597DA0" w14:paraId="4607C31C" w14:textId="77777777" w:rsidTr="00A25679">
        <w:tc>
          <w:tcPr>
            <w:tcW w:w="704" w:type="dxa"/>
          </w:tcPr>
          <w:p w14:paraId="72E8BC8A" w14:textId="77777777" w:rsidR="00A621AF" w:rsidRDefault="00A621AF" w:rsidP="00A621AF"/>
        </w:tc>
        <w:tc>
          <w:tcPr>
            <w:tcW w:w="7088" w:type="dxa"/>
          </w:tcPr>
          <w:p w14:paraId="6595FC95" w14:textId="77777777" w:rsidR="00A621AF" w:rsidRPr="00597DA0" w:rsidRDefault="00A621AF" w:rsidP="00A621AF">
            <w:pPr>
              <w:pStyle w:val="Lijstalinea"/>
              <w:numPr>
                <w:ilvl w:val="1"/>
                <w:numId w:val="22"/>
              </w:numPr>
            </w:pPr>
            <w:proofErr w:type="spellStart"/>
            <w:r w:rsidRPr="00597DA0">
              <w:t>controle</w:t>
            </w:r>
            <w:proofErr w:type="spellEnd"/>
            <w:r w:rsidRPr="00597DA0">
              <w:t xml:space="preserve"> </w:t>
            </w:r>
            <w:proofErr w:type="spellStart"/>
            <w:r w:rsidRPr="00597DA0">
              <w:t>werking</w:t>
            </w:r>
            <w:proofErr w:type="spellEnd"/>
            <w:r w:rsidRPr="00597DA0">
              <w:t>;</w:t>
            </w:r>
          </w:p>
        </w:tc>
      </w:tr>
      <w:tr w:rsidR="00A621AF" w:rsidRPr="00597DA0" w14:paraId="3763D62F" w14:textId="77777777" w:rsidTr="00A25679">
        <w:tc>
          <w:tcPr>
            <w:tcW w:w="704" w:type="dxa"/>
          </w:tcPr>
          <w:p w14:paraId="32D4E0FD" w14:textId="77777777" w:rsidR="00A621AF" w:rsidRDefault="00A621AF" w:rsidP="00A621AF"/>
        </w:tc>
        <w:tc>
          <w:tcPr>
            <w:tcW w:w="7088" w:type="dxa"/>
          </w:tcPr>
          <w:p w14:paraId="2BC81F41" w14:textId="77777777" w:rsidR="00A621AF" w:rsidRPr="00597DA0" w:rsidRDefault="00A621AF" w:rsidP="00A621AF">
            <w:pPr>
              <w:pStyle w:val="Lijstalinea"/>
              <w:numPr>
                <w:ilvl w:val="1"/>
                <w:numId w:val="22"/>
              </w:numPr>
            </w:pPr>
            <w:proofErr w:type="spellStart"/>
            <w:r w:rsidRPr="00597DA0">
              <w:t>bevestiging</w:t>
            </w:r>
            <w:proofErr w:type="spellEnd"/>
            <w:r w:rsidRPr="00597DA0">
              <w:t>;</w:t>
            </w:r>
          </w:p>
        </w:tc>
      </w:tr>
      <w:tr w:rsidR="00A621AF" w:rsidRPr="00597DA0" w14:paraId="2F69444F" w14:textId="77777777" w:rsidTr="00A25679">
        <w:tc>
          <w:tcPr>
            <w:tcW w:w="704" w:type="dxa"/>
          </w:tcPr>
          <w:p w14:paraId="0C1C8D30" w14:textId="77777777" w:rsidR="00A621AF" w:rsidRDefault="00A621AF" w:rsidP="00A621AF"/>
        </w:tc>
        <w:tc>
          <w:tcPr>
            <w:tcW w:w="7088" w:type="dxa"/>
          </w:tcPr>
          <w:p w14:paraId="3E61222F" w14:textId="77777777" w:rsidR="00A621AF" w:rsidRPr="00597DA0" w:rsidRDefault="00A621AF" w:rsidP="00A621AF">
            <w:pPr>
              <w:pStyle w:val="Lijstalinea"/>
              <w:numPr>
                <w:ilvl w:val="1"/>
                <w:numId w:val="22"/>
              </w:numPr>
            </w:pPr>
            <w:r w:rsidRPr="00597DA0">
              <w:t xml:space="preserve">lager </w:t>
            </w:r>
            <w:proofErr w:type="spellStart"/>
            <w:r w:rsidRPr="00597DA0">
              <w:t>speling</w:t>
            </w:r>
            <w:proofErr w:type="spellEnd"/>
            <w:r w:rsidRPr="00597DA0">
              <w:t>;</w:t>
            </w:r>
          </w:p>
        </w:tc>
      </w:tr>
      <w:tr w:rsidR="00A621AF" w:rsidRPr="00597DA0" w14:paraId="3CB6D4D8" w14:textId="77777777" w:rsidTr="00A25679">
        <w:tc>
          <w:tcPr>
            <w:tcW w:w="704" w:type="dxa"/>
          </w:tcPr>
          <w:p w14:paraId="746E5F5E" w14:textId="77777777" w:rsidR="00A621AF" w:rsidRDefault="00A621AF" w:rsidP="00A621AF"/>
        </w:tc>
        <w:tc>
          <w:tcPr>
            <w:tcW w:w="7088" w:type="dxa"/>
          </w:tcPr>
          <w:p w14:paraId="494D7CBA" w14:textId="77777777" w:rsidR="00A621AF" w:rsidRPr="00597DA0" w:rsidRDefault="00A621AF" w:rsidP="00A621AF">
            <w:pPr>
              <w:pStyle w:val="Lijstalinea"/>
              <w:numPr>
                <w:ilvl w:val="1"/>
                <w:numId w:val="22"/>
              </w:numPr>
            </w:pPr>
            <w:proofErr w:type="spellStart"/>
            <w:r w:rsidRPr="00597DA0">
              <w:t>schoepen</w:t>
            </w:r>
            <w:proofErr w:type="spellEnd"/>
            <w:r w:rsidRPr="00597DA0">
              <w:t>/</w:t>
            </w:r>
            <w:proofErr w:type="spellStart"/>
            <w:r w:rsidRPr="00597DA0">
              <w:t>lamellen</w:t>
            </w:r>
            <w:proofErr w:type="spellEnd"/>
            <w:r w:rsidRPr="00597DA0">
              <w:t>;</w:t>
            </w:r>
          </w:p>
        </w:tc>
      </w:tr>
      <w:tr w:rsidR="00A621AF" w:rsidRPr="00597DA0" w14:paraId="18ECA86C" w14:textId="77777777" w:rsidTr="00A25679">
        <w:tc>
          <w:tcPr>
            <w:tcW w:w="704" w:type="dxa"/>
          </w:tcPr>
          <w:p w14:paraId="4D10442D" w14:textId="77777777" w:rsidR="00A621AF" w:rsidRDefault="00A621AF" w:rsidP="00A621AF"/>
        </w:tc>
        <w:tc>
          <w:tcPr>
            <w:tcW w:w="7088" w:type="dxa"/>
          </w:tcPr>
          <w:p w14:paraId="041446CC" w14:textId="77777777" w:rsidR="00A621AF" w:rsidRPr="00597DA0" w:rsidRDefault="00A621AF" w:rsidP="00A621AF">
            <w:pPr>
              <w:pStyle w:val="Lijstalinea"/>
              <w:numPr>
                <w:ilvl w:val="1"/>
                <w:numId w:val="22"/>
              </w:numPr>
            </w:pPr>
            <w:proofErr w:type="spellStart"/>
            <w:proofErr w:type="gramStart"/>
            <w:r w:rsidRPr="00597DA0">
              <w:t>lucht</w:t>
            </w:r>
            <w:proofErr w:type="spellEnd"/>
            <w:proofErr w:type="gramEnd"/>
            <w:r w:rsidRPr="00597DA0">
              <w:t xml:space="preserve"> toe- </w:t>
            </w:r>
            <w:proofErr w:type="spellStart"/>
            <w:r w:rsidRPr="00597DA0">
              <w:t>en</w:t>
            </w:r>
            <w:proofErr w:type="spellEnd"/>
            <w:r w:rsidRPr="00597DA0">
              <w:t xml:space="preserve"> </w:t>
            </w:r>
            <w:proofErr w:type="spellStart"/>
            <w:r w:rsidRPr="00597DA0">
              <w:t>afvoer</w:t>
            </w:r>
            <w:proofErr w:type="spellEnd"/>
            <w:r w:rsidRPr="00597DA0">
              <w:t>.</w:t>
            </w:r>
          </w:p>
        </w:tc>
      </w:tr>
      <w:tr w:rsidR="00A621AF" w:rsidRPr="00597DA0" w14:paraId="60513F51" w14:textId="77777777" w:rsidTr="00A25679">
        <w:tc>
          <w:tcPr>
            <w:tcW w:w="704" w:type="dxa"/>
          </w:tcPr>
          <w:p w14:paraId="4A06066F" w14:textId="77777777" w:rsidR="00A621AF" w:rsidRDefault="00A621AF" w:rsidP="00A621AF"/>
        </w:tc>
        <w:tc>
          <w:tcPr>
            <w:tcW w:w="7088" w:type="dxa"/>
          </w:tcPr>
          <w:p w14:paraId="6431A9F0" w14:textId="77777777" w:rsidR="00A621AF" w:rsidRPr="00597DA0" w:rsidRDefault="00A621AF" w:rsidP="00A621AF">
            <w:pPr>
              <w:pStyle w:val="Lijstalinea"/>
              <w:numPr>
                <w:ilvl w:val="0"/>
                <w:numId w:val="22"/>
              </w:numPr>
            </w:pPr>
            <w:proofErr w:type="spellStart"/>
            <w:r w:rsidRPr="00597DA0">
              <w:t>Bedrading</w:t>
            </w:r>
            <w:proofErr w:type="spellEnd"/>
            <w:r w:rsidRPr="00597DA0">
              <w:t xml:space="preserve"> </w:t>
            </w:r>
            <w:proofErr w:type="spellStart"/>
            <w:r w:rsidRPr="00597DA0">
              <w:t>algemeen</w:t>
            </w:r>
            <w:proofErr w:type="spellEnd"/>
            <w:r w:rsidRPr="00597DA0">
              <w:t xml:space="preserve"> intern</w:t>
            </w:r>
          </w:p>
        </w:tc>
      </w:tr>
      <w:tr w:rsidR="00A621AF" w:rsidRPr="00597DA0" w14:paraId="1EB49AE2" w14:textId="77777777" w:rsidTr="00A25679">
        <w:tc>
          <w:tcPr>
            <w:tcW w:w="704" w:type="dxa"/>
          </w:tcPr>
          <w:p w14:paraId="27F6EC2E" w14:textId="77777777" w:rsidR="00A621AF" w:rsidRDefault="00A621AF" w:rsidP="00A621AF"/>
        </w:tc>
        <w:tc>
          <w:tcPr>
            <w:tcW w:w="7088" w:type="dxa"/>
          </w:tcPr>
          <w:p w14:paraId="46CF6DD0" w14:textId="77777777" w:rsidR="00A621AF" w:rsidRPr="00597DA0" w:rsidRDefault="00A621AF" w:rsidP="00A621AF">
            <w:pPr>
              <w:pStyle w:val="Lijstalinea"/>
              <w:numPr>
                <w:ilvl w:val="1"/>
                <w:numId w:val="22"/>
              </w:numPr>
            </w:pPr>
            <w:proofErr w:type="spellStart"/>
            <w:r w:rsidRPr="00597DA0">
              <w:t>bekabeling</w:t>
            </w:r>
            <w:proofErr w:type="spellEnd"/>
            <w:r w:rsidRPr="00597DA0">
              <w:t>;</w:t>
            </w:r>
          </w:p>
        </w:tc>
      </w:tr>
      <w:tr w:rsidR="00A621AF" w:rsidRPr="00597DA0" w14:paraId="53571215" w14:textId="77777777" w:rsidTr="00A25679">
        <w:tc>
          <w:tcPr>
            <w:tcW w:w="704" w:type="dxa"/>
          </w:tcPr>
          <w:p w14:paraId="11A68D2C" w14:textId="77777777" w:rsidR="00A621AF" w:rsidRDefault="00A621AF" w:rsidP="00A621AF"/>
        </w:tc>
        <w:tc>
          <w:tcPr>
            <w:tcW w:w="7088" w:type="dxa"/>
          </w:tcPr>
          <w:p w14:paraId="3D8285E2" w14:textId="77777777" w:rsidR="00A621AF" w:rsidRPr="00597DA0" w:rsidRDefault="00A621AF" w:rsidP="00A621AF">
            <w:pPr>
              <w:pStyle w:val="Lijstalinea"/>
              <w:numPr>
                <w:ilvl w:val="1"/>
                <w:numId w:val="22"/>
              </w:numPr>
            </w:pPr>
            <w:proofErr w:type="spellStart"/>
            <w:r w:rsidRPr="00597DA0">
              <w:t>aansluitingen</w:t>
            </w:r>
            <w:proofErr w:type="spellEnd"/>
            <w:r w:rsidRPr="00597DA0">
              <w:t>;</w:t>
            </w:r>
          </w:p>
        </w:tc>
      </w:tr>
      <w:tr w:rsidR="00A621AF" w:rsidRPr="00597DA0" w14:paraId="32DDE90C" w14:textId="77777777" w:rsidTr="00A25679">
        <w:tc>
          <w:tcPr>
            <w:tcW w:w="704" w:type="dxa"/>
          </w:tcPr>
          <w:p w14:paraId="4E5D8772" w14:textId="77777777" w:rsidR="00A621AF" w:rsidRDefault="00A621AF" w:rsidP="00A621AF"/>
        </w:tc>
        <w:tc>
          <w:tcPr>
            <w:tcW w:w="7088" w:type="dxa"/>
          </w:tcPr>
          <w:p w14:paraId="7521F5C1" w14:textId="77777777" w:rsidR="00A621AF" w:rsidRPr="00597DA0" w:rsidRDefault="00A621AF" w:rsidP="00A621AF">
            <w:pPr>
              <w:pStyle w:val="Lijstalinea"/>
              <w:numPr>
                <w:ilvl w:val="1"/>
                <w:numId w:val="22"/>
              </w:numPr>
            </w:pPr>
            <w:proofErr w:type="spellStart"/>
            <w:r w:rsidRPr="00597DA0">
              <w:t>verbindingen</w:t>
            </w:r>
            <w:proofErr w:type="spellEnd"/>
            <w:r w:rsidRPr="00597DA0">
              <w:t>;</w:t>
            </w:r>
          </w:p>
        </w:tc>
      </w:tr>
      <w:tr w:rsidR="00A621AF" w:rsidRPr="00597DA0" w14:paraId="3C3C1E68" w14:textId="77777777" w:rsidTr="00A25679">
        <w:tc>
          <w:tcPr>
            <w:tcW w:w="704" w:type="dxa"/>
          </w:tcPr>
          <w:p w14:paraId="0642359F" w14:textId="77777777" w:rsidR="00A621AF" w:rsidRDefault="00A621AF" w:rsidP="00A621AF"/>
        </w:tc>
        <w:tc>
          <w:tcPr>
            <w:tcW w:w="7088" w:type="dxa"/>
          </w:tcPr>
          <w:p w14:paraId="350FDA72" w14:textId="77777777" w:rsidR="00A621AF" w:rsidRPr="00597DA0" w:rsidRDefault="00A621AF" w:rsidP="00A621AF">
            <w:pPr>
              <w:pStyle w:val="Lijstalinea"/>
              <w:numPr>
                <w:ilvl w:val="1"/>
                <w:numId w:val="22"/>
              </w:numPr>
            </w:pPr>
            <w:proofErr w:type="spellStart"/>
            <w:r w:rsidRPr="00597DA0">
              <w:t>klemmen</w:t>
            </w:r>
            <w:proofErr w:type="spellEnd"/>
            <w:r w:rsidRPr="00597DA0">
              <w:t>;</w:t>
            </w:r>
          </w:p>
        </w:tc>
      </w:tr>
      <w:tr w:rsidR="00A621AF" w:rsidRPr="00597DA0" w14:paraId="7493C229" w14:textId="77777777" w:rsidTr="00A25679">
        <w:tc>
          <w:tcPr>
            <w:tcW w:w="704" w:type="dxa"/>
          </w:tcPr>
          <w:p w14:paraId="69675133" w14:textId="77777777" w:rsidR="00A621AF" w:rsidRDefault="00A621AF" w:rsidP="00A621AF"/>
        </w:tc>
        <w:tc>
          <w:tcPr>
            <w:tcW w:w="7088" w:type="dxa"/>
          </w:tcPr>
          <w:p w14:paraId="3BA2EE10" w14:textId="77777777" w:rsidR="00A621AF" w:rsidRPr="00597DA0" w:rsidRDefault="00A621AF" w:rsidP="00A621AF">
            <w:pPr>
              <w:pStyle w:val="Lijstalinea"/>
              <w:numPr>
                <w:ilvl w:val="1"/>
                <w:numId w:val="22"/>
              </w:numPr>
            </w:pPr>
            <w:proofErr w:type="spellStart"/>
            <w:r w:rsidRPr="00597DA0">
              <w:t>aarding</w:t>
            </w:r>
            <w:proofErr w:type="spellEnd"/>
            <w:r w:rsidRPr="00597DA0">
              <w:t>;</w:t>
            </w:r>
          </w:p>
        </w:tc>
      </w:tr>
      <w:tr w:rsidR="00A621AF" w:rsidRPr="00597DA0" w14:paraId="366A7198" w14:textId="77777777" w:rsidTr="00A25679">
        <w:tc>
          <w:tcPr>
            <w:tcW w:w="704" w:type="dxa"/>
          </w:tcPr>
          <w:p w14:paraId="638CA3BE" w14:textId="77777777" w:rsidR="00A621AF" w:rsidRDefault="00A621AF" w:rsidP="00A621AF"/>
        </w:tc>
        <w:tc>
          <w:tcPr>
            <w:tcW w:w="7088" w:type="dxa"/>
          </w:tcPr>
          <w:p w14:paraId="25728BD0" w14:textId="77777777" w:rsidR="00A621AF" w:rsidRPr="00597DA0" w:rsidRDefault="00A621AF" w:rsidP="00A621AF">
            <w:pPr>
              <w:pStyle w:val="Lijstalinea"/>
              <w:numPr>
                <w:ilvl w:val="1"/>
                <w:numId w:val="22"/>
              </w:numPr>
              <w:rPr>
                <w:lang w:val="nl-NL"/>
              </w:rPr>
            </w:pPr>
            <w:r w:rsidRPr="00597DA0">
              <w:rPr>
                <w:lang w:val="nl-NL"/>
              </w:rPr>
              <w:t>meting aarde ten opzichte van fase en nul.</w:t>
            </w:r>
          </w:p>
        </w:tc>
      </w:tr>
      <w:tr w:rsidR="00A621AF" w:rsidRPr="00597DA0" w14:paraId="56C4A6B7" w14:textId="77777777" w:rsidTr="00A25679">
        <w:tc>
          <w:tcPr>
            <w:tcW w:w="704" w:type="dxa"/>
          </w:tcPr>
          <w:p w14:paraId="2C94B58D" w14:textId="77777777" w:rsidR="00A621AF" w:rsidRDefault="00A621AF" w:rsidP="00A621AF"/>
        </w:tc>
        <w:tc>
          <w:tcPr>
            <w:tcW w:w="7088" w:type="dxa"/>
          </w:tcPr>
          <w:p w14:paraId="6005BA30" w14:textId="77777777" w:rsidR="00A621AF" w:rsidRPr="00597DA0" w:rsidRDefault="00A621AF" w:rsidP="00A621AF">
            <w:pPr>
              <w:pStyle w:val="Lijstalinea"/>
              <w:numPr>
                <w:ilvl w:val="0"/>
                <w:numId w:val="22"/>
              </w:numPr>
            </w:pPr>
            <w:proofErr w:type="spellStart"/>
            <w:r w:rsidRPr="00597DA0">
              <w:t>Functionele</w:t>
            </w:r>
            <w:proofErr w:type="spellEnd"/>
            <w:r w:rsidRPr="00597DA0">
              <w:t xml:space="preserve"> UPS test(conform </w:t>
            </w:r>
            <w:proofErr w:type="spellStart"/>
            <w:r w:rsidRPr="00597DA0">
              <w:t>hoofdstuk</w:t>
            </w:r>
            <w:proofErr w:type="spellEnd"/>
            <w:r w:rsidRPr="00597DA0">
              <w:t xml:space="preserve"> 6)</w:t>
            </w:r>
          </w:p>
        </w:tc>
      </w:tr>
      <w:tr w:rsidR="00A621AF" w:rsidRPr="00597DA0" w14:paraId="37F83F89" w14:textId="77777777" w:rsidTr="00A25679">
        <w:tc>
          <w:tcPr>
            <w:tcW w:w="704" w:type="dxa"/>
          </w:tcPr>
          <w:p w14:paraId="513CAE2B" w14:textId="77777777" w:rsidR="00A621AF" w:rsidRDefault="00A621AF" w:rsidP="00A621AF"/>
        </w:tc>
        <w:tc>
          <w:tcPr>
            <w:tcW w:w="7088" w:type="dxa"/>
          </w:tcPr>
          <w:p w14:paraId="1FF292D9" w14:textId="77777777" w:rsidR="00A621AF" w:rsidRPr="00597DA0" w:rsidRDefault="00A621AF" w:rsidP="00A621AF">
            <w:pPr>
              <w:pStyle w:val="Lijstalinea"/>
              <w:numPr>
                <w:ilvl w:val="1"/>
                <w:numId w:val="22"/>
              </w:numPr>
            </w:pPr>
            <w:proofErr w:type="spellStart"/>
            <w:r w:rsidRPr="00597DA0">
              <w:t>controle</w:t>
            </w:r>
            <w:proofErr w:type="spellEnd"/>
            <w:r w:rsidRPr="00597DA0">
              <w:t xml:space="preserve"> </w:t>
            </w:r>
            <w:proofErr w:type="spellStart"/>
            <w:r w:rsidRPr="00597DA0">
              <w:t>werking</w:t>
            </w:r>
            <w:proofErr w:type="spellEnd"/>
            <w:r w:rsidRPr="00597DA0">
              <w:t xml:space="preserve"> UPS </w:t>
            </w:r>
            <w:proofErr w:type="spellStart"/>
            <w:r w:rsidRPr="00597DA0">
              <w:t>algemeen</w:t>
            </w:r>
            <w:proofErr w:type="spellEnd"/>
            <w:r w:rsidRPr="00597DA0">
              <w:t>;</w:t>
            </w:r>
          </w:p>
        </w:tc>
      </w:tr>
      <w:tr w:rsidR="00A621AF" w:rsidRPr="002A7F94" w14:paraId="42E9A7A4" w14:textId="77777777" w:rsidTr="00A25679">
        <w:tc>
          <w:tcPr>
            <w:tcW w:w="704" w:type="dxa"/>
          </w:tcPr>
          <w:p w14:paraId="49AA4728" w14:textId="77777777" w:rsidR="00A621AF" w:rsidRDefault="00A621AF" w:rsidP="00A621AF"/>
        </w:tc>
        <w:tc>
          <w:tcPr>
            <w:tcW w:w="7088" w:type="dxa"/>
          </w:tcPr>
          <w:p w14:paraId="2478A1F3" w14:textId="77777777" w:rsidR="00A621AF" w:rsidRPr="00597DA0" w:rsidRDefault="00A621AF" w:rsidP="00A621AF">
            <w:pPr>
              <w:pStyle w:val="Lijstalinea"/>
              <w:numPr>
                <w:ilvl w:val="1"/>
                <w:numId w:val="22"/>
              </w:numPr>
            </w:pPr>
            <w:proofErr w:type="spellStart"/>
            <w:r w:rsidRPr="00597DA0">
              <w:t>controle</w:t>
            </w:r>
            <w:proofErr w:type="spellEnd"/>
            <w:r w:rsidRPr="00597DA0">
              <w:t xml:space="preserve"> </w:t>
            </w:r>
            <w:proofErr w:type="spellStart"/>
            <w:r w:rsidRPr="00597DA0">
              <w:t>werking</w:t>
            </w:r>
            <w:proofErr w:type="spellEnd"/>
            <w:r w:rsidRPr="00597DA0">
              <w:t xml:space="preserve"> UPS in bypass;</w:t>
            </w:r>
          </w:p>
        </w:tc>
      </w:tr>
      <w:tr w:rsidR="00A621AF" w:rsidRPr="00597DA0" w14:paraId="75FCEC3E" w14:textId="77777777" w:rsidTr="00A25679">
        <w:tc>
          <w:tcPr>
            <w:tcW w:w="704" w:type="dxa"/>
          </w:tcPr>
          <w:p w14:paraId="18D1198B" w14:textId="77777777" w:rsidR="00A621AF" w:rsidRPr="00A25679" w:rsidRDefault="00A621AF" w:rsidP="00A621AF">
            <w:pPr>
              <w:rPr>
                <w:lang w:val="en-US"/>
              </w:rPr>
            </w:pPr>
          </w:p>
        </w:tc>
        <w:tc>
          <w:tcPr>
            <w:tcW w:w="7088" w:type="dxa"/>
          </w:tcPr>
          <w:p w14:paraId="28CDB09B" w14:textId="77777777" w:rsidR="00A621AF" w:rsidRPr="00597DA0" w:rsidRDefault="00A621AF" w:rsidP="00A621AF">
            <w:pPr>
              <w:pStyle w:val="Lijstalinea"/>
              <w:numPr>
                <w:ilvl w:val="1"/>
                <w:numId w:val="22"/>
              </w:numPr>
              <w:rPr>
                <w:lang w:val="nl-NL"/>
              </w:rPr>
            </w:pPr>
            <w:r w:rsidRPr="00597DA0">
              <w:rPr>
                <w:lang w:val="nl-NL"/>
              </w:rPr>
              <w:t>controle werking UPS in onderhoud;</w:t>
            </w:r>
          </w:p>
        </w:tc>
      </w:tr>
      <w:tr w:rsidR="00A621AF" w:rsidRPr="00597DA0" w14:paraId="6698EF88" w14:textId="77777777" w:rsidTr="00A25679">
        <w:tc>
          <w:tcPr>
            <w:tcW w:w="704" w:type="dxa"/>
          </w:tcPr>
          <w:p w14:paraId="030000BC" w14:textId="77777777" w:rsidR="00A621AF" w:rsidRDefault="00A621AF" w:rsidP="00A621AF"/>
        </w:tc>
        <w:tc>
          <w:tcPr>
            <w:tcW w:w="7088" w:type="dxa"/>
          </w:tcPr>
          <w:p w14:paraId="3228E9AA" w14:textId="77777777" w:rsidR="00A621AF" w:rsidRPr="00597DA0" w:rsidRDefault="00A621AF" w:rsidP="00A621AF">
            <w:pPr>
              <w:pStyle w:val="Lijstalinea"/>
              <w:numPr>
                <w:ilvl w:val="1"/>
                <w:numId w:val="22"/>
              </w:numPr>
            </w:pPr>
            <w:proofErr w:type="spellStart"/>
            <w:r w:rsidRPr="00597DA0">
              <w:t>controle</w:t>
            </w:r>
            <w:proofErr w:type="spellEnd"/>
            <w:r w:rsidRPr="00597DA0">
              <w:t xml:space="preserve"> van </w:t>
            </w:r>
            <w:proofErr w:type="spellStart"/>
            <w:r w:rsidRPr="00597DA0">
              <w:t>alle</w:t>
            </w:r>
            <w:proofErr w:type="spellEnd"/>
            <w:r w:rsidRPr="00597DA0">
              <w:t xml:space="preserve"> </w:t>
            </w:r>
            <w:proofErr w:type="spellStart"/>
            <w:r w:rsidRPr="00597DA0">
              <w:t>schakelaars</w:t>
            </w:r>
            <w:proofErr w:type="spellEnd"/>
            <w:r w:rsidRPr="00597DA0">
              <w:t>;</w:t>
            </w:r>
          </w:p>
        </w:tc>
      </w:tr>
      <w:tr w:rsidR="00A621AF" w:rsidRPr="00597DA0" w14:paraId="1ADBB27D" w14:textId="77777777" w:rsidTr="00A25679">
        <w:tc>
          <w:tcPr>
            <w:tcW w:w="704" w:type="dxa"/>
          </w:tcPr>
          <w:p w14:paraId="142A1DE9" w14:textId="77777777" w:rsidR="00A621AF" w:rsidRDefault="00A621AF" w:rsidP="00A621AF"/>
        </w:tc>
        <w:tc>
          <w:tcPr>
            <w:tcW w:w="7088" w:type="dxa"/>
          </w:tcPr>
          <w:p w14:paraId="2ECA1D88" w14:textId="77777777" w:rsidR="00A621AF" w:rsidRPr="00597DA0" w:rsidRDefault="00A621AF" w:rsidP="00A621AF">
            <w:pPr>
              <w:pStyle w:val="Lijstalinea"/>
              <w:numPr>
                <w:ilvl w:val="1"/>
                <w:numId w:val="22"/>
              </w:numPr>
            </w:pPr>
            <w:proofErr w:type="spellStart"/>
            <w:r w:rsidRPr="00597DA0">
              <w:t>fase</w:t>
            </w:r>
            <w:proofErr w:type="spellEnd"/>
            <w:r w:rsidRPr="00597DA0">
              <w:t xml:space="preserve"> </w:t>
            </w:r>
            <w:proofErr w:type="spellStart"/>
            <w:r w:rsidRPr="00597DA0">
              <w:t>verdeling</w:t>
            </w:r>
            <w:proofErr w:type="spellEnd"/>
            <w:r w:rsidRPr="00597DA0">
              <w:t>;</w:t>
            </w:r>
          </w:p>
        </w:tc>
      </w:tr>
      <w:tr w:rsidR="00A621AF" w:rsidRPr="00597DA0" w14:paraId="341008C7" w14:textId="77777777" w:rsidTr="00A25679">
        <w:tc>
          <w:tcPr>
            <w:tcW w:w="704" w:type="dxa"/>
          </w:tcPr>
          <w:p w14:paraId="795B3535" w14:textId="77777777" w:rsidR="00A621AF" w:rsidRDefault="00A621AF" w:rsidP="00A621AF"/>
        </w:tc>
        <w:tc>
          <w:tcPr>
            <w:tcW w:w="7088" w:type="dxa"/>
          </w:tcPr>
          <w:p w14:paraId="3B151D41" w14:textId="77777777" w:rsidR="00A621AF" w:rsidRPr="00597DA0" w:rsidRDefault="00A621AF" w:rsidP="00A621AF">
            <w:pPr>
              <w:pStyle w:val="Lijstalinea"/>
              <w:numPr>
                <w:ilvl w:val="1"/>
                <w:numId w:val="22"/>
              </w:numPr>
            </w:pPr>
            <w:proofErr w:type="spellStart"/>
            <w:r w:rsidRPr="00597DA0">
              <w:t>ontlaad</w:t>
            </w:r>
            <w:proofErr w:type="spellEnd"/>
            <w:r w:rsidRPr="00597DA0">
              <w:t xml:space="preserve"> test spanning/</w:t>
            </w:r>
            <w:proofErr w:type="spellStart"/>
            <w:r w:rsidRPr="00597DA0">
              <w:t>stroom</w:t>
            </w:r>
            <w:proofErr w:type="spellEnd"/>
            <w:r w:rsidRPr="00597DA0">
              <w:t>;</w:t>
            </w:r>
          </w:p>
        </w:tc>
      </w:tr>
      <w:tr w:rsidR="00A621AF" w:rsidRPr="00597DA0" w14:paraId="11417DCB" w14:textId="77777777" w:rsidTr="00A25679">
        <w:tc>
          <w:tcPr>
            <w:tcW w:w="704" w:type="dxa"/>
          </w:tcPr>
          <w:p w14:paraId="662D7CAD" w14:textId="77777777" w:rsidR="00A621AF" w:rsidRDefault="00A621AF" w:rsidP="00A621AF"/>
        </w:tc>
        <w:tc>
          <w:tcPr>
            <w:tcW w:w="7088" w:type="dxa"/>
          </w:tcPr>
          <w:p w14:paraId="7A14F680" w14:textId="77777777" w:rsidR="00A621AF" w:rsidRPr="00597DA0" w:rsidRDefault="00A621AF" w:rsidP="00A621AF">
            <w:pPr>
              <w:pStyle w:val="Lijstalinea"/>
              <w:numPr>
                <w:ilvl w:val="1"/>
                <w:numId w:val="22"/>
              </w:numPr>
            </w:pPr>
            <w:proofErr w:type="spellStart"/>
            <w:r w:rsidRPr="00597DA0">
              <w:t>autonomietijd</w:t>
            </w:r>
            <w:proofErr w:type="spellEnd"/>
            <w:r w:rsidRPr="00597DA0">
              <w:t xml:space="preserve"> UPS display;</w:t>
            </w:r>
          </w:p>
        </w:tc>
      </w:tr>
      <w:tr w:rsidR="00A621AF" w:rsidRPr="00597DA0" w14:paraId="3A6B42C4" w14:textId="77777777" w:rsidTr="00A25679">
        <w:tc>
          <w:tcPr>
            <w:tcW w:w="704" w:type="dxa"/>
          </w:tcPr>
          <w:p w14:paraId="1883A0CD" w14:textId="77777777" w:rsidR="00A621AF" w:rsidRDefault="00A621AF" w:rsidP="00A621AF"/>
        </w:tc>
        <w:tc>
          <w:tcPr>
            <w:tcW w:w="7088" w:type="dxa"/>
          </w:tcPr>
          <w:p w14:paraId="0CBC99F7" w14:textId="77777777" w:rsidR="00A621AF" w:rsidRPr="00597DA0" w:rsidRDefault="00A621AF" w:rsidP="00A621AF">
            <w:pPr>
              <w:pStyle w:val="Lijstalinea"/>
              <w:numPr>
                <w:ilvl w:val="1"/>
                <w:numId w:val="22"/>
              </w:numPr>
            </w:pPr>
            <w:proofErr w:type="spellStart"/>
            <w:r w:rsidRPr="00597DA0">
              <w:t>berekende</w:t>
            </w:r>
            <w:proofErr w:type="spellEnd"/>
            <w:r w:rsidRPr="00597DA0">
              <w:t xml:space="preserve"> </w:t>
            </w:r>
            <w:proofErr w:type="spellStart"/>
            <w:r w:rsidRPr="00597DA0">
              <w:t>autonomietijd</w:t>
            </w:r>
            <w:proofErr w:type="spellEnd"/>
            <w:r w:rsidRPr="00597DA0">
              <w:t>;</w:t>
            </w:r>
          </w:p>
        </w:tc>
      </w:tr>
      <w:tr w:rsidR="00A621AF" w:rsidRPr="00597DA0" w14:paraId="79EEA715" w14:textId="77777777" w:rsidTr="00A25679">
        <w:tc>
          <w:tcPr>
            <w:tcW w:w="704" w:type="dxa"/>
          </w:tcPr>
          <w:p w14:paraId="3FED2F39" w14:textId="77777777" w:rsidR="00A621AF" w:rsidRDefault="00A621AF" w:rsidP="00A621AF"/>
        </w:tc>
        <w:tc>
          <w:tcPr>
            <w:tcW w:w="7088" w:type="dxa"/>
          </w:tcPr>
          <w:p w14:paraId="09396544" w14:textId="77777777" w:rsidR="00A621AF" w:rsidRPr="00597DA0" w:rsidRDefault="00A621AF" w:rsidP="00A621AF">
            <w:pPr>
              <w:pStyle w:val="Lijstalinea"/>
              <w:numPr>
                <w:ilvl w:val="1"/>
                <w:numId w:val="22"/>
              </w:numPr>
            </w:pPr>
            <w:proofErr w:type="spellStart"/>
            <w:r w:rsidRPr="00597DA0">
              <w:t>schijnbaar</w:t>
            </w:r>
            <w:proofErr w:type="spellEnd"/>
            <w:r w:rsidRPr="00597DA0">
              <w:t xml:space="preserve"> </w:t>
            </w:r>
            <w:proofErr w:type="spellStart"/>
            <w:r w:rsidRPr="00597DA0">
              <w:t>vermogen</w:t>
            </w:r>
            <w:proofErr w:type="spellEnd"/>
            <w:r w:rsidRPr="00597DA0">
              <w:t>;</w:t>
            </w:r>
          </w:p>
        </w:tc>
      </w:tr>
      <w:tr w:rsidR="00A621AF" w:rsidRPr="00597DA0" w14:paraId="4D8DD5D4" w14:textId="77777777" w:rsidTr="00A25679">
        <w:tc>
          <w:tcPr>
            <w:tcW w:w="704" w:type="dxa"/>
          </w:tcPr>
          <w:p w14:paraId="538CD879" w14:textId="77777777" w:rsidR="00A621AF" w:rsidRDefault="00A621AF" w:rsidP="00A621AF"/>
        </w:tc>
        <w:tc>
          <w:tcPr>
            <w:tcW w:w="7088" w:type="dxa"/>
          </w:tcPr>
          <w:p w14:paraId="5D597FEF" w14:textId="77777777" w:rsidR="00A621AF" w:rsidRPr="00597DA0" w:rsidRDefault="00A621AF" w:rsidP="00A621AF">
            <w:pPr>
              <w:pStyle w:val="Lijstalinea"/>
              <w:numPr>
                <w:ilvl w:val="1"/>
                <w:numId w:val="22"/>
              </w:numPr>
            </w:pPr>
            <w:proofErr w:type="spellStart"/>
            <w:r w:rsidRPr="00597DA0">
              <w:t>reëel</w:t>
            </w:r>
            <w:proofErr w:type="spellEnd"/>
            <w:r w:rsidRPr="00597DA0">
              <w:t xml:space="preserve"> </w:t>
            </w:r>
            <w:proofErr w:type="spellStart"/>
            <w:r w:rsidRPr="00597DA0">
              <w:t>vermogen</w:t>
            </w:r>
            <w:proofErr w:type="spellEnd"/>
            <w:r w:rsidRPr="00597DA0">
              <w:t xml:space="preserve"> cos </w:t>
            </w:r>
            <w:r w:rsidRPr="00597DA0">
              <w:sym w:font="Symbol" w:char="F06A"/>
            </w:r>
            <w:r w:rsidRPr="00597DA0">
              <w:t>;</w:t>
            </w:r>
          </w:p>
        </w:tc>
      </w:tr>
      <w:tr w:rsidR="00A621AF" w:rsidRPr="00597DA0" w14:paraId="053B3607" w14:textId="77777777" w:rsidTr="00A25679">
        <w:tc>
          <w:tcPr>
            <w:tcW w:w="704" w:type="dxa"/>
          </w:tcPr>
          <w:p w14:paraId="55511655" w14:textId="77777777" w:rsidR="00A621AF" w:rsidRDefault="00A621AF" w:rsidP="00A621AF"/>
        </w:tc>
        <w:tc>
          <w:tcPr>
            <w:tcW w:w="7088" w:type="dxa"/>
          </w:tcPr>
          <w:p w14:paraId="22D29F6F" w14:textId="77777777" w:rsidR="00A621AF" w:rsidRPr="00597DA0" w:rsidRDefault="00A621AF" w:rsidP="00A621AF">
            <w:pPr>
              <w:pStyle w:val="Lijstalinea"/>
              <w:numPr>
                <w:ilvl w:val="1"/>
                <w:numId w:val="22"/>
              </w:numPr>
            </w:pPr>
            <w:proofErr w:type="spellStart"/>
            <w:proofErr w:type="gramStart"/>
            <w:r w:rsidRPr="00597DA0">
              <w:t>duur</w:t>
            </w:r>
            <w:proofErr w:type="spellEnd"/>
            <w:proofErr w:type="gramEnd"/>
            <w:r w:rsidRPr="00597DA0">
              <w:t xml:space="preserve"> test.</w:t>
            </w:r>
          </w:p>
        </w:tc>
      </w:tr>
      <w:tr w:rsidR="00A621AF" w:rsidRPr="00597DA0" w14:paraId="2EEE0EAF" w14:textId="77777777" w:rsidTr="00A25679">
        <w:tc>
          <w:tcPr>
            <w:tcW w:w="704" w:type="dxa"/>
          </w:tcPr>
          <w:p w14:paraId="4B944FB5" w14:textId="77777777" w:rsidR="00A621AF" w:rsidRDefault="00A621AF" w:rsidP="00A621AF"/>
        </w:tc>
        <w:tc>
          <w:tcPr>
            <w:tcW w:w="7088" w:type="dxa"/>
          </w:tcPr>
          <w:p w14:paraId="13C2B031" w14:textId="77777777" w:rsidR="00A621AF" w:rsidRPr="00597DA0" w:rsidRDefault="00A621AF" w:rsidP="00A621AF">
            <w:pPr>
              <w:pStyle w:val="Lijstalinea"/>
              <w:ind w:left="0"/>
              <w:rPr>
                <w:lang w:val="nl-NL"/>
              </w:rPr>
            </w:pPr>
          </w:p>
        </w:tc>
      </w:tr>
      <w:tr w:rsidR="00A621AF" w:rsidRPr="00597DA0" w14:paraId="72DCC080" w14:textId="77777777" w:rsidTr="00A25679">
        <w:tc>
          <w:tcPr>
            <w:tcW w:w="704" w:type="dxa"/>
          </w:tcPr>
          <w:p w14:paraId="7DB622F7" w14:textId="77777777" w:rsidR="00A621AF" w:rsidRDefault="00A621AF" w:rsidP="00A621AF"/>
        </w:tc>
        <w:tc>
          <w:tcPr>
            <w:tcW w:w="7088" w:type="dxa"/>
          </w:tcPr>
          <w:p w14:paraId="4F68644D" w14:textId="77777777" w:rsidR="00A621AF" w:rsidRPr="00597DA0" w:rsidRDefault="00A621AF" w:rsidP="00A621AF">
            <w:pPr>
              <w:rPr>
                <w:u w:val="single"/>
              </w:rPr>
            </w:pPr>
            <w:r w:rsidRPr="00597DA0">
              <w:rPr>
                <w:u w:val="single"/>
              </w:rPr>
              <w:t>Accu’s /power packs;</w:t>
            </w:r>
          </w:p>
        </w:tc>
      </w:tr>
      <w:tr w:rsidR="00A621AF" w:rsidRPr="00597DA0" w14:paraId="432169ED" w14:textId="77777777" w:rsidTr="00A25679">
        <w:tc>
          <w:tcPr>
            <w:tcW w:w="704" w:type="dxa"/>
          </w:tcPr>
          <w:p w14:paraId="19D1E93C" w14:textId="77777777" w:rsidR="00A621AF" w:rsidRDefault="00A621AF" w:rsidP="00A621AF"/>
        </w:tc>
        <w:tc>
          <w:tcPr>
            <w:tcW w:w="7088" w:type="dxa"/>
          </w:tcPr>
          <w:p w14:paraId="24ED6AA8" w14:textId="77777777" w:rsidR="00A621AF" w:rsidRPr="00597DA0" w:rsidRDefault="00A621AF" w:rsidP="00A621AF">
            <w:pPr>
              <w:pStyle w:val="Lijstalinea"/>
              <w:numPr>
                <w:ilvl w:val="1"/>
                <w:numId w:val="22"/>
              </w:numPr>
            </w:pPr>
            <w:proofErr w:type="spellStart"/>
            <w:r w:rsidRPr="00597DA0">
              <w:t>overmatige</w:t>
            </w:r>
            <w:proofErr w:type="spellEnd"/>
            <w:r w:rsidRPr="00597DA0">
              <w:t xml:space="preserve"> </w:t>
            </w:r>
            <w:proofErr w:type="spellStart"/>
            <w:r w:rsidRPr="00597DA0">
              <w:t>vervuiling</w:t>
            </w:r>
            <w:proofErr w:type="spellEnd"/>
            <w:r w:rsidRPr="00597DA0">
              <w:t xml:space="preserve"> </w:t>
            </w:r>
            <w:proofErr w:type="spellStart"/>
            <w:r w:rsidRPr="00597DA0">
              <w:t>verwijderen</w:t>
            </w:r>
            <w:proofErr w:type="spellEnd"/>
            <w:r w:rsidRPr="00597DA0">
              <w:t>/</w:t>
            </w:r>
            <w:proofErr w:type="spellStart"/>
            <w:r w:rsidRPr="00597DA0">
              <w:t>reinigen</w:t>
            </w:r>
            <w:proofErr w:type="spellEnd"/>
            <w:r w:rsidRPr="00597DA0">
              <w:t>;</w:t>
            </w:r>
          </w:p>
        </w:tc>
      </w:tr>
      <w:tr w:rsidR="00A621AF" w:rsidRPr="00597DA0" w14:paraId="4A72BC36" w14:textId="77777777" w:rsidTr="00A25679">
        <w:tc>
          <w:tcPr>
            <w:tcW w:w="704" w:type="dxa"/>
          </w:tcPr>
          <w:p w14:paraId="73E97A18" w14:textId="77777777" w:rsidR="00A621AF" w:rsidRDefault="00A621AF" w:rsidP="00A621AF"/>
        </w:tc>
        <w:tc>
          <w:tcPr>
            <w:tcW w:w="7088" w:type="dxa"/>
          </w:tcPr>
          <w:p w14:paraId="5EFDD21E" w14:textId="77777777" w:rsidR="00A621AF" w:rsidRPr="00597DA0" w:rsidRDefault="00A621AF" w:rsidP="00A621AF">
            <w:pPr>
              <w:pStyle w:val="Lijstalinea"/>
              <w:numPr>
                <w:ilvl w:val="1"/>
                <w:numId w:val="22"/>
              </w:numPr>
              <w:rPr>
                <w:lang w:val="nl-NL"/>
              </w:rPr>
            </w:pPr>
            <w:r w:rsidRPr="00597DA0">
              <w:rPr>
                <w:lang w:val="nl-NL"/>
              </w:rPr>
              <w:t>corrosie van de accu-polen verwijderen/reinigen;</w:t>
            </w:r>
          </w:p>
        </w:tc>
      </w:tr>
      <w:tr w:rsidR="00A621AF" w:rsidRPr="00597DA0" w14:paraId="38AF963C" w14:textId="77777777" w:rsidTr="00A25679">
        <w:tc>
          <w:tcPr>
            <w:tcW w:w="704" w:type="dxa"/>
          </w:tcPr>
          <w:p w14:paraId="2EAB525D" w14:textId="77777777" w:rsidR="00A621AF" w:rsidRDefault="00A621AF" w:rsidP="00A621AF"/>
        </w:tc>
        <w:tc>
          <w:tcPr>
            <w:tcW w:w="7088" w:type="dxa"/>
          </w:tcPr>
          <w:p w14:paraId="7D837F17" w14:textId="77777777" w:rsidR="00A621AF" w:rsidRPr="00597DA0" w:rsidRDefault="00A621AF" w:rsidP="00A621AF">
            <w:pPr>
              <w:pStyle w:val="Lijstalinea"/>
              <w:numPr>
                <w:ilvl w:val="1"/>
                <w:numId w:val="22"/>
              </w:numPr>
              <w:rPr>
                <w:lang w:val="nl-NL"/>
              </w:rPr>
            </w:pPr>
            <w:r w:rsidRPr="00597DA0">
              <w:rPr>
                <w:lang w:val="nl-NL"/>
              </w:rPr>
              <w:t>aansluitingen met momentsleutel conform fabrieksopgave nagaan;</w:t>
            </w:r>
          </w:p>
        </w:tc>
      </w:tr>
      <w:tr w:rsidR="00A621AF" w:rsidRPr="00597DA0" w14:paraId="34FEB138" w14:textId="77777777" w:rsidTr="00A25679">
        <w:tc>
          <w:tcPr>
            <w:tcW w:w="704" w:type="dxa"/>
          </w:tcPr>
          <w:p w14:paraId="43233F75" w14:textId="77777777" w:rsidR="00A621AF" w:rsidRDefault="00A621AF" w:rsidP="00A621AF"/>
        </w:tc>
        <w:tc>
          <w:tcPr>
            <w:tcW w:w="7088" w:type="dxa"/>
          </w:tcPr>
          <w:p w14:paraId="3A46462B" w14:textId="77777777" w:rsidR="00A621AF" w:rsidRPr="00597DA0" w:rsidRDefault="00A621AF" w:rsidP="00A621AF">
            <w:pPr>
              <w:pStyle w:val="Lijstalinea"/>
              <w:numPr>
                <w:ilvl w:val="1"/>
                <w:numId w:val="22"/>
              </w:numPr>
            </w:pPr>
            <w:proofErr w:type="spellStart"/>
            <w:r w:rsidRPr="00597DA0">
              <w:t>verbindingen</w:t>
            </w:r>
            <w:proofErr w:type="spellEnd"/>
            <w:r w:rsidRPr="00597DA0">
              <w:t xml:space="preserve"> </w:t>
            </w:r>
            <w:proofErr w:type="spellStart"/>
            <w:r w:rsidRPr="00597DA0">
              <w:t>controleren</w:t>
            </w:r>
            <w:proofErr w:type="spellEnd"/>
            <w:r w:rsidRPr="00597DA0">
              <w:t>;</w:t>
            </w:r>
          </w:p>
        </w:tc>
      </w:tr>
      <w:tr w:rsidR="00A621AF" w:rsidRPr="00597DA0" w14:paraId="59829499" w14:textId="77777777" w:rsidTr="00A25679">
        <w:tc>
          <w:tcPr>
            <w:tcW w:w="704" w:type="dxa"/>
          </w:tcPr>
          <w:p w14:paraId="29E183C4" w14:textId="77777777" w:rsidR="00A621AF" w:rsidRDefault="00A621AF" w:rsidP="00A621AF"/>
        </w:tc>
        <w:tc>
          <w:tcPr>
            <w:tcW w:w="7088" w:type="dxa"/>
          </w:tcPr>
          <w:p w14:paraId="4B88C88D" w14:textId="77777777" w:rsidR="00A621AF" w:rsidRPr="00597DA0" w:rsidRDefault="00A621AF" w:rsidP="00A621AF">
            <w:pPr>
              <w:pStyle w:val="Lijstalinea"/>
              <w:numPr>
                <w:ilvl w:val="1"/>
                <w:numId w:val="22"/>
              </w:numPr>
            </w:pPr>
            <w:proofErr w:type="spellStart"/>
            <w:r w:rsidRPr="00597DA0">
              <w:t>beschermkappen</w:t>
            </w:r>
            <w:proofErr w:type="spellEnd"/>
          </w:p>
        </w:tc>
      </w:tr>
      <w:tr w:rsidR="00A621AF" w:rsidRPr="00597DA0" w14:paraId="4EC673C8" w14:textId="77777777" w:rsidTr="00A25679">
        <w:tc>
          <w:tcPr>
            <w:tcW w:w="704" w:type="dxa"/>
          </w:tcPr>
          <w:p w14:paraId="018BA773" w14:textId="77777777" w:rsidR="00A621AF" w:rsidRDefault="00A621AF" w:rsidP="00A621AF"/>
        </w:tc>
        <w:tc>
          <w:tcPr>
            <w:tcW w:w="7088" w:type="dxa"/>
          </w:tcPr>
          <w:p w14:paraId="65A38F89" w14:textId="77777777" w:rsidR="00A621AF" w:rsidRPr="00597DA0" w:rsidRDefault="00A621AF" w:rsidP="00A621AF">
            <w:pPr>
              <w:pStyle w:val="Lijstalinea"/>
              <w:numPr>
                <w:ilvl w:val="1"/>
                <w:numId w:val="22"/>
              </w:numPr>
            </w:pPr>
            <w:proofErr w:type="spellStart"/>
            <w:r w:rsidRPr="00597DA0">
              <w:t>bekabeling</w:t>
            </w:r>
            <w:proofErr w:type="spellEnd"/>
            <w:r w:rsidRPr="00597DA0">
              <w:t>;</w:t>
            </w:r>
          </w:p>
        </w:tc>
      </w:tr>
      <w:tr w:rsidR="00A621AF" w:rsidRPr="00597DA0" w14:paraId="22D26045" w14:textId="77777777" w:rsidTr="00A25679">
        <w:tc>
          <w:tcPr>
            <w:tcW w:w="704" w:type="dxa"/>
          </w:tcPr>
          <w:p w14:paraId="2E548C02" w14:textId="77777777" w:rsidR="00A621AF" w:rsidRDefault="00A621AF" w:rsidP="00A621AF"/>
        </w:tc>
        <w:tc>
          <w:tcPr>
            <w:tcW w:w="7088" w:type="dxa"/>
          </w:tcPr>
          <w:p w14:paraId="7C8C0615" w14:textId="77777777" w:rsidR="00A621AF" w:rsidRPr="00597DA0" w:rsidRDefault="00A621AF" w:rsidP="00A621AF">
            <w:pPr>
              <w:pStyle w:val="Lijstalinea"/>
              <w:numPr>
                <w:ilvl w:val="1"/>
                <w:numId w:val="22"/>
              </w:numPr>
            </w:pPr>
            <w:proofErr w:type="spellStart"/>
            <w:r w:rsidRPr="00597DA0">
              <w:t>accuwater</w:t>
            </w:r>
            <w:proofErr w:type="spellEnd"/>
            <w:r w:rsidRPr="00597DA0">
              <w:t xml:space="preserve"> </w:t>
            </w:r>
            <w:proofErr w:type="spellStart"/>
            <w:r w:rsidRPr="00597DA0">
              <w:t>bijvullen</w:t>
            </w:r>
            <w:proofErr w:type="spellEnd"/>
            <w:r w:rsidRPr="00597DA0">
              <w:t>;</w:t>
            </w:r>
          </w:p>
        </w:tc>
      </w:tr>
      <w:tr w:rsidR="00A621AF" w:rsidRPr="00597DA0" w14:paraId="7C18B24F" w14:textId="77777777" w:rsidTr="00A25679">
        <w:tc>
          <w:tcPr>
            <w:tcW w:w="704" w:type="dxa"/>
          </w:tcPr>
          <w:p w14:paraId="7BC40EA7" w14:textId="77777777" w:rsidR="00A621AF" w:rsidRDefault="00A621AF" w:rsidP="00A621AF"/>
        </w:tc>
        <w:tc>
          <w:tcPr>
            <w:tcW w:w="7088" w:type="dxa"/>
          </w:tcPr>
          <w:p w14:paraId="2B7329D6" w14:textId="77777777" w:rsidR="00A621AF" w:rsidRPr="00597DA0" w:rsidRDefault="00A621AF" w:rsidP="00A621AF">
            <w:pPr>
              <w:pStyle w:val="Lijstalinea"/>
              <w:numPr>
                <w:ilvl w:val="1"/>
                <w:numId w:val="22"/>
              </w:numPr>
            </w:pPr>
            <w:proofErr w:type="spellStart"/>
            <w:r w:rsidRPr="00597DA0">
              <w:t>aanbrengen</w:t>
            </w:r>
            <w:proofErr w:type="spellEnd"/>
            <w:r w:rsidRPr="00597DA0">
              <w:t>/</w:t>
            </w:r>
            <w:proofErr w:type="spellStart"/>
            <w:r w:rsidRPr="00597DA0">
              <w:t>vervangen</w:t>
            </w:r>
            <w:proofErr w:type="spellEnd"/>
            <w:r w:rsidRPr="00597DA0">
              <w:t xml:space="preserve"> </w:t>
            </w:r>
            <w:proofErr w:type="spellStart"/>
            <w:r w:rsidRPr="00597DA0">
              <w:t>identificatie</w:t>
            </w:r>
            <w:proofErr w:type="spellEnd"/>
            <w:r w:rsidRPr="00597DA0">
              <w:t xml:space="preserve"> labels;</w:t>
            </w:r>
          </w:p>
        </w:tc>
      </w:tr>
      <w:tr w:rsidR="00A621AF" w:rsidRPr="00597DA0" w14:paraId="5803E455" w14:textId="77777777" w:rsidTr="00A25679">
        <w:tc>
          <w:tcPr>
            <w:tcW w:w="704" w:type="dxa"/>
          </w:tcPr>
          <w:p w14:paraId="5A7D6A0C" w14:textId="77777777" w:rsidR="00A621AF" w:rsidRDefault="00A621AF" w:rsidP="00A621AF"/>
        </w:tc>
        <w:tc>
          <w:tcPr>
            <w:tcW w:w="7088" w:type="dxa"/>
          </w:tcPr>
          <w:p w14:paraId="185A3730" w14:textId="77777777" w:rsidR="00A621AF" w:rsidRPr="00597DA0" w:rsidRDefault="00A621AF" w:rsidP="00A621AF">
            <w:pPr>
              <w:pStyle w:val="Lijstalinea"/>
              <w:numPr>
                <w:ilvl w:val="1"/>
                <w:numId w:val="22"/>
              </w:numPr>
              <w:rPr>
                <w:lang w:val="nl-NL"/>
              </w:rPr>
            </w:pPr>
            <w:proofErr w:type="spellStart"/>
            <w:r w:rsidRPr="00597DA0">
              <w:rPr>
                <w:lang w:val="nl-NL"/>
              </w:rPr>
              <w:t>float</w:t>
            </w:r>
            <w:proofErr w:type="spellEnd"/>
            <w:r w:rsidRPr="00597DA0">
              <w:rPr>
                <w:lang w:val="nl-NL"/>
              </w:rPr>
              <w:t xml:space="preserve"> spanning distributie van individuele batterij;</w:t>
            </w:r>
          </w:p>
        </w:tc>
      </w:tr>
      <w:tr w:rsidR="00A621AF" w:rsidRPr="00597DA0" w14:paraId="5DA3E722" w14:textId="77777777" w:rsidTr="00A25679">
        <w:tc>
          <w:tcPr>
            <w:tcW w:w="704" w:type="dxa"/>
          </w:tcPr>
          <w:p w14:paraId="285B7E0D" w14:textId="77777777" w:rsidR="00A621AF" w:rsidRDefault="00A621AF" w:rsidP="00A621AF"/>
        </w:tc>
        <w:tc>
          <w:tcPr>
            <w:tcW w:w="7088" w:type="dxa"/>
          </w:tcPr>
          <w:p w14:paraId="58FF8526" w14:textId="77777777" w:rsidR="00A621AF" w:rsidRPr="00597DA0" w:rsidRDefault="00A621AF" w:rsidP="00A621AF">
            <w:pPr>
              <w:pStyle w:val="Lijstalinea"/>
              <w:numPr>
                <w:ilvl w:val="1"/>
                <w:numId w:val="22"/>
              </w:numPr>
              <w:rPr>
                <w:lang w:val="nl-NL"/>
              </w:rPr>
            </w:pPr>
            <w:r w:rsidRPr="00597DA0">
              <w:rPr>
                <w:lang w:val="nl-NL"/>
              </w:rPr>
              <w:t>ontlaad spanning distributie van individuele batterij;</w:t>
            </w:r>
          </w:p>
        </w:tc>
      </w:tr>
      <w:tr w:rsidR="00A621AF" w:rsidRPr="00597DA0" w14:paraId="147C4F4A" w14:textId="77777777" w:rsidTr="00A25679">
        <w:tc>
          <w:tcPr>
            <w:tcW w:w="704" w:type="dxa"/>
          </w:tcPr>
          <w:p w14:paraId="73E6E581" w14:textId="77777777" w:rsidR="00A621AF" w:rsidRDefault="00A621AF" w:rsidP="00A621AF"/>
        </w:tc>
        <w:tc>
          <w:tcPr>
            <w:tcW w:w="7088" w:type="dxa"/>
          </w:tcPr>
          <w:p w14:paraId="7BFF841D" w14:textId="77777777" w:rsidR="00A621AF" w:rsidRPr="00597DA0" w:rsidRDefault="00A621AF" w:rsidP="00A621AF">
            <w:pPr>
              <w:pStyle w:val="Lijstalinea"/>
              <w:numPr>
                <w:ilvl w:val="1"/>
                <w:numId w:val="22"/>
              </w:numPr>
              <w:rPr>
                <w:lang w:val="nl-NL"/>
              </w:rPr>
            </w:pPr>
            <w:r w:rsidRPr="00597DA0">
              <w:rPr>
                <w:lang w:val="nl-NL"/>
              </w:rPr>
              <w:t>interne impedantie meting van individuele batterij;</w:t>
            </w:r>
          </w:p>
        </w:tc>
      </w:tr>
      <w:tr w:rsidR="00A621AF" w:rsidRPr="00597DA0" w14:paraId="52BE7413" w14:textId="77777777" w:rsidTr="00A25679">
        <w:tc>
          <w:tcPr>
            <w:tcW w:w="704" w:type="dxa"/>
          </w:tcPr>
          <w:p w14:paraId="7FFA7C02" w14:textId="77777777" w:rsidR="00A621AF" w:rsidRDefault="00A621AF" w:rsidP="00A621AF"/>
        </w:tc>
        <w:tc>
          <w:tcPr>
            <w:tcW w:w="7088" w:type="dxa"/>
          </w:tcPr>
          <w:p w14:paraId="4774466C" w14:textId="77777777" w:rsidR="00A621AF" w:rsidRPr="00597DA0" w:rsidRDefault="00A621AF" w:rsidP="00A621AF">
            <w:pPr>
              <w:pStyle w:val="Lijstalinea"/>
              <w:ind w:left="0"/>
              <w:rPr>
                <w:lang w:val="nl-NL"/>
              </w:rPr>
            </w:pPr>
          </w:p>
        </w:tc>
      </w:tr>
      <w:tr w:rsidR="00A621AF" w:rsidRPr="00597DA0" w14:paraId="45A8DEEF" w14:textId="77777777" w:rsidTr="00A25679">
        <w:tc>
          <w:tcPr>
            <w:tcW w:w="704" w:type="dxa"/>
          </w:tcPr>
          <w:p w14:paraId="6F77EABF" w14:textId="77777777" w:rsidR="00A621AF" w:rsidRDefault="00A621AF" w:rsidP="00A621AF"/>
        </w:tc>
        <w:tc>
          <w:tcPr>
            <w:tcW w:w="7088" w:type="dxa"/>
          </w:tcPr>
          <w:p w14:paraId="6675862A" w14:textId="77777777" w:rsidR="00A621AF" w:rsidRPr="00597DA0" w:rsidRDefault="00A621AF" w:rsidP="00A621AF">
            <w:pPr>
              <w:rPr>
                <w:u w:val="single"/>
              </w:rPr>
            </w:pPr>
            <w:r w:rsidRPr="00597DA0">
              <w:rPr>
                <w:u w:val="single"/>
              </w:rPr>
              <w:t>Tempratuur/thermo grafische metingen</w:t>
            </w:r>
          </w:p>
        </w:tc>
      </w:tr>
      <w:tr w:rsidR="00A621AF" w:rsidRPr="00597DA0" w14:paraId="4A196333" w14:textId="77777777" w:rsidTr="00A25679">
        <w:tc>
          <w:tcPr>
            <w:tcW w:w="704" w:type="dxa"/>
          </w:tcPr>
          <w:p w14:paraId="7A7D6351" w14:textId="77777777" w:rsidR="00A621AF" w:rsidRDefault="00A621AF" w:rsidP="00A621AF"/>
        </w:tc>
        <w:tc>
          <w:tcPr>
            <w:tcW w:w="7088" w:type="dxa"/>
          </w:tcPr>
          <w:p w14:paraId="37581B3A" w14:textId="77777777" w:rsidR="00A621AF" w:rsidRPr="00597DA0" w:rsidRDefault="00A621AF" w:rsidP="00A621AF">
            <w:pPr>
              <w:pStyle w:val="Lijstalinea"/>
              <w:numPr>
                <w:ilvl w:val="1"/>
                <w:numId w:val="22"/>
              </w:numPr>
            </w:pPr>
            <w:r w:rsidRPr="00597DA0">
              <w:t>PCB hotspots;</w:t>
            </w:r>
          </w:p>
        </w:tc>
      </w:tr>
      <w:tr w:rsidR="00A621AF" w:rsidRPr="00597DA0" w14:paraId="36EBDE4B" w14:textId="77777777" w:rsidTr="00A25679">
        <w:tc>
          <w:tcPr>
            <w:tcW w:w="704" w:type="dxa"/>
          </w:tcPr>
          <w:p w14:paraId="4AFF8148" w14:textId="77777777" w:rsidR="00A621AF" w:rsidRDefault="00A621AF" w:rsidP="00A621AF"/>
        </w:tc>
        <w:tc>
          <w:tcPr>
            <w:tcW w:w="7088" w:type="dxa"/>
          </w:tcPr>
          <w:p w14:paraId="470F7442" w14:textId="77777777" w:rsidR="00A621AF" w:rsidRPr="00597DA0" w:rsidRDefault="00A621AF" w:rsidP="00A621AF">
            <w:pPr>
              <w:pStyle w:val="Lijstalinea"/>
              <w:numPr>
                <w:ilvl w:val="1"/>
                <w:numId w:val="22"/>
              </w:numPr>
            </w:pPr>
            <w:proofErr w:type="spellStart"/>
            <w:r w:rsidRPr="00597DA0">
              <w:t>ruimtemperatuur</w:t>
            </w:r>
            <w:proofErr w:type="spellEnd"/>
            <w:r w:rsidRPr="00597DA0">
              <w:t>;</w:t>
            </w:r>
          </w:p>
        </w:tc>
      </w:tr>
      <w:tr w:rsidR="00A621AF" w:rsidRPr="00597DA0" w14:paraId="01743328" w14:textId="77777777" w:rsidTr="00A25679">
        <w:tc>
          <w:tcPr>
            <w:tcW w:w="704" w:type="dxa"/>
          </w:tcPr>
          <w:p w14:paraId="11BBC6AE" w14:textId="77777777" w:rsidR="00A621AF" w:rsidRDefault="00A621AF" w:rsidP="00A621AF"/>
        </w:tc>
        <w:tc>
          <w:tcPr>
            <w:tcW w:w="7088" w:type="dxa"/>
          </w:tcPr>
          <w:p w14:paraId="6BC1B61C" w14:textId="77777777" w:rsidR="00A621AF" w:rsidRPr="00597DA0" w:rsidRDefault="00A621AF" w:rsidP="00A621AF">
            <w:pPr>
              <w:pStyle w:val="Lijstalinea"/>
              <w:numPr>
                <w:ilvl w:val="1"/>
                <w:numId w:val="22"/>
              </w:numPr>
            </w:pPr>
            <w:proofErr w:type="spellStart"/>
            <w:r w:rsidRPr="00597DA0">
              <w:t>batterijtemperatuur</w:t>
            </w:r>
            <w:proofErr w:type="spellEnd"/>
            <w:r w:rsidRPr="00597DA0">
              <w:t>;</w:t>
            </w:r>
          </w:p>
        </w:tc>
      </w:tr>
      <w:tr w:rsidR="00A621AF" w:rsidRPr="00597DA0" w14:paraId="636213C0" w14:textId="77777777" w:rsidTr="00A25679">
        <w:tc>
          <w:tcPr>
            <w:tcW w:w="704" w:type="dxa"/>
          </w:tcPr>
          <w:p w14:paraId="61DB370F" w14:textId="77777777" w:rsidR="00A621AF" w:rsidRDefault="00A621AF" w:rsidP="00A621AF"/>
        </w:tc>
        <w:tc>
          <w:tcPr>
            <w:tcW w:w="7088" w:type="dxa"/>
          </w:tcPr>
          <w:p w14:paraId="31DC16C3" w14:textId="77777777" w:rsidR="00A621AF" w:rsidRPr="00597DA0" w:rsidRDefault="00A621AF" w:rsidP="00A621AF">
            <w:pPr>
              <w:pStyle w:val="Lijstalinea"/>
              <w:numPr>
                <w:ilvl w:val="1"/>
                <w:numId w:val="22"/>
              </w:numPr>
            </w:pPr>
            <w:proofErr w:type="spellStart"/>
            <w:r w:rsidRPr="00597DA0">
              <w:t>cirquit</w:t>
            </w:r>
            <w:proofErr w:type="spellEnd"/>
            <w:r w:rsidRPr="00597DA0">
              <w:t xml:space="preserve"> breakers;</w:t>
            </w:r>
          </w:p>
        </w:tc>
      </w:tr>
      <w:tr w:rsidR="00A621AF" w:rsidRPr="00597DA0" w14:paraId="52C25750" w14:textId="77777777" w:rsidTr="00A25679">
        <w:tc>
          <w:tcPr>
            <w:tcW w:w="704" w:type="dxa"/>
          </w:tcPr>
          <w:p w14:paraId="449C8F95" w14:textId="77777777" w:rsidR="00A621AF" w:rsidRDefault="00A621AF" w:rsidP="00A621AF"/>
        </w:tc>
        <w:tc>
          <w:tcPr>
            <w:tcW w:w="7088" w:type="dxa"/>
          </w:tcPr>
          <w:p w14:paraId="453D1102" w14:textId="77777777" w:rsidR="00A621AF" w:rsidRPr="00597DA0" w:rsidRDefault="00A621AF" w:rsidP="00A621AF">
            <w:pPr>
              <w:pStyle w:val="Lijstalinea"/>
              <w:numPr>
                <w:ilvl w:val="1"/>
                <w:numId w:val="22"/>
              </w:numPr>
            </w:pPr>
            <w:r w:rsidRPr="00597DA0">
              <w:t xml:space="preserve">UPS </w:t>
            </w:r>
            <w:proofErr w:type="spellStart"/>
            <w:r w:rsidRPr="00597DA0">
              <w:t>kast</w:t>
            </w:r>
            <w:proofErr w:type="spellEnd"/>
            <w:r w:rsidRPr="00597DA0">
              <w:t xml:space="preserve"> </w:t>
            </w:r>
            <w:proofErr w:type="spellStart"/>
            <w:r w:rsidRPr="00597DA0">
              <w:t>temperatuur</w:t>
            </w:r>
            <w:proofErr w:type="spellEnd"/>
            <w:r w:rsidRPr="00597DA0">
              <w:t>.</w:t>
            </w:r>
          </w:p>
        </w:tc>
      </w:tr>
      <w:tr w:rsidR="00A621AF" w:rsidRPr="00597DA0" w14:paraId="16ACCF93" w14:textId="77777777" w:rsidTr="00A25679">
        <w:tc>
          <w:tcPr>
            <w:tcW w:w="704" w:type="dxa"/>
          </w:tcPr>
          <w:p w14:paraId="049C6CE3" w14:textId="77777777" w:rsidR="00A621AF" w:rsidRDefault="00A621AF" w:rsidP="00A621AF"/>
        </w:tc>
        <w:tc>
          <w:tcPr>
            <w:tcW w:w="7088" w:type="dxa"/>
          </w:tcPr>
          <w:p w14:paraId="0009E542" w14:textId="77777777" w:rsidR="00A621AF" w:rsidRPr="00597DA0" w:rsidRDefault="00A621AF" w:rsidP="00A621AF">
            <w:pPr>
              <w:pStyle w:val="Lijstalinea"/>
              <w:spacing w:before="120"/>
              <w:ind w:left="0"/>
              <w:rPr>
                <w:lang w:val="nl-NL"/>
              </w:rPr>
            </w:pPr>
          </w:p>
        </w:tc>
      </w:tr>
      <w:tr w:rsidR="00A621AF" w:rsidRPr="00597DA0" w14:paraId="2721699E" w14:textId="77777777" w:rsidTr="00A25679">
        <w:tc>
          <w:tcPr>
            <w:tcW w:w="704" w:type="dxa"/>
          </w:tcPr>
          <w:p w14:paraId="7EA3EF86" w14:textId="77777777" w:rsidR="00A621AF" w:rsidRDefault="00A621AF" w:rsidP="00A621AF"/>
        </w:tc>
        <w:tc>
          <w:tcPr>
            <w:tcW w:w="7088" w:type="dxa"/>
          </w:tcPr>
          <w:p w14:paraId="7228ED38" w14:textId="77777777" w:rsidR="00A621AF" w:rsidRPr="00597DA0" w:rsidRDefault="00A621AF" w:rsidP="00A621AF">
            <w:pPr>
              <w:rPr>
                <w:u w:val="single"/>
              </w:rPr>
            </w:pPr>
            <w:proofErr w:type="spellStart"/>
            <w:r w:rsidRPr="00597DA0">
              <w:rPr>
                <w:u w:val="single"/>
              </w:rPr>
              <w:t>By</w:t>
            </w:r>
            <w:proofErr w:type="spellEnd"/>
            <w:r w:rsidRPr="00597DA0">
              <w:rPr>
                <w:u w:val="single"/>
              </w:rPr>
              <w:t xml:space="preserve"> pass systeem/kast(testen en werking)</w:t>
            </w:r>
          </w:p>
        </w:tc>
      </w:tr>
      <w:tr w:rsidR="00A621AF" w:rsidRPr="00597DA0" w14:paraId="4F49234A" w14:textId="77777777" w:rsidTr="00A25679">
        <w:tc>
          <w:tcPr>
            <w:tcW w:w="704" w:type="dxa"/>
          </w:tcPr>
          <w:p w14:paraId="47DD9802" w14:textId="77777777" w:rsidR="00A621AF" w:rsidRDefault="00A621AF" w:rsidP="00A621AF"/>
        </w:tc>
        <w:tc>
          <w:tcPr>
            <w:tcW w:w="7088" w:type="dxa"/>
          </w:tcPr>
          <w:p w14:paraId="1B1D54C1" w14:textId="77777777" w:rsidR="00A621AF" w:rsidRPr="00597DA0" w:rsidRDefault="00A621AF" w:rsidP="00A621AF">
            <w:pPr>
              <w:pStyle w:val="Lijstalinea"/>
              <w:numPr>
                <w:ilvl w:val="1"/>
                <w:numId w:val="22"/>
              </w:numPr>
            </w:pPr>
            <w:proofErr w:type="spellStart"/>
            <w:r w:rsidRPr="00597DA0">
              <w:t>bedrading</w:t>
            </w:r>
            <w:proofErr w:type="spellEnd"/>
            <w:r w:rsidRPr="00597DA0">
              <w:t>;</w:t>
            </w:r>
          </w:p>
        </w:tc>
      </w:tr>
      <w:tr w:rsidR="00A621AF" w:rsidRPr="00597DA0" w14:paraId="62ACA4BD" w14:textId="77777777" w:rsidTr="00A25679">
        <w:tc>
          <w:tcPr>
            <w:tcW w:w="704" w:type="dxa"/>
          </w:tcPr>
          <w:p w14:paraId="43DBAA0B" w14:textId="77777777" w:rsidR="00A621AF" w:rsidRDefault="00A621AF" w:rsidP="00A621AF"/>
        </w:tc>
        <w:tc>
          <w:tcPr>
            <w:tcW w:w="7088" w:type="dxa"/>
          </w:tcPr>
          <w:p w14:paraId="5D1751DE" w14:textId="77777777" w:rsidR="00A621AF" w:rsidRPr="00597DA0" w:rsidRDefault="00A621AF" w:rsidP="00A621AF">
            <w:pPr>
              <w:pStyle w:val="Lijstalinea"/>
              <w:numPr>
                <w:ilvl w:val="1"/>
                <w:numId w:val="22"/>
              </w:numPr>
            </w:pPr>
            <w:proofErr w:type="spellStart"/>
            <w:r w:rsidRPr="00597DA0">
              <w:t>aarding</w:t>
            </w:r>
            <w:proofErr w:type="spellEnd"/>
            <w:r w:rsidRPr="00597DA0">
              <w:t>;</w:t>
            </w:r>
          </w:p>
        </w:tc>
      </w:tr>
      <w:tr w:rsidR="00A621AF" w:rsidRPr="00597DA0" w14:paraId="3C023160" w14:textId="77777777" w:rsidTr="00A25679">
        <w:tc>
          <w:tcPr>
            <w:tcW w:w="704" w:type="dxa"/>
          </w:tcPr>
          <w:p w14:paraId="1438C081" w14:textId="77777777" w:rsidR="00A621AF" w:rsidRDefault="00A621AF" w:rsidP="00A621AF"/>
        </w:tc>
        <w:tc>
          <w:tcPr>
            <w:tcW w:w="7088" w:type="dxa"/>
          </w:tcPr>
          <w:p w14:paraId="603DC02C" w14:textId="77777777" w:rsidR="00A621AF" w:rsidRPr="00597DA0" w:rsidRDefault="00A621AF" w:rsidP="00A621AF">
            <w:pPr>
              <w:pStyle w:val="Lijstalinea"/>
              <w:numPr>
                <w:ilvl w:val="1"/>
                <w:numId w:val="22"/>
              </w:numPr>
            </w:pPr>
            <w:proofErr w:type="spellStart"/>
            <w:r w:rsidRPr="00597DA0">
              <w:t>aansluitklemmen</w:t>
            </w:r>
            <w:proofErr w:type="spellEnd"/>
            <w:r w:rsidRPr="00597DA0">
              <w:t>;</w:t>
            </w:r>
          </w:p>
        </w:tc>
      </w:tr>
      <w:tr w:rsidR="00A621AF" w:rsidRPr="00597DA0" w14:paraId="1A442B82" w14:textId="77777777" w:rsidTr="00A25679">
        <w:tc>
          <w:tcPr>
            <w:tcW w:w="704" w:type="dxa"/>
          </w:tcPr>
          <w:p w14:paraId="3B2CFE1A" w14:textId="77777777" w:rsidR="00A621AF" w:rsidRDefault="00A621AF" w:rsidP="00A621AF"/>
        </w:tc>
        <w:tc>
          <w:tcPr>
            <w:tcW w:w="7088" w:type="dxa"/>
          </w:tcPr>
          <w:p w14:paraId="481CF733" w14:textId="77777777" w:rsidR="00A621AF" w:rsidRPr="00597DA0" w:rsidRDefault="00A621AF" w:rsidP="00A621AF">
            <w:pPr>
              <w:pStyle w:val="Lijstalinea"/>
              <w:numPr>
                <w:ilvl w:val="1"/>
                <w:numId w:val="22"/>
              </w:numPr>
            </w:pPr>
            <w:proofErr w:type="spellStart"/>
            <w:r w:rsidRPr="00597DA0">
              <w:t>lastverdeler</w:t>
            </w:r>
            <w:proofErr w:type="spellEnd"/>
            <w:r w:rsidRPr="00597DA0">
              <w:t>;</w:t>
            </w:r>
          </w:p>
        </w:tc>
      </w:tr>
      <w:tr w:rsidR="00A621AF" w:rsidRPr="00597DA0" w14:paraId="74A7D4EC" w14:textId="77777777" w:rsidTr="00A25679">
        <w:tc>
          <w:tcPr>
            <w:tcW w:w="704" w:type="dxa"/>
          </w:tcPr>
          <w:p w14:paraId="4445D4BF" w14:textId="77777777" w:rsidR="00A621AF" w:rsidRDefault="00A621AF" w:rsidP="00A621AF"/>
        </w:tc>
        <w:tc>
          <w:tcPr>
            <w:tcW w:w="7088" w:type="dxa"/>
          </w:tcPr>
          <w:p w14:paraId="45FF77E8" w14:textId="77777777" w:rsidR="00A621AF" w:rsidRPr="00597DA0" w:rsidRDefault="00A621AF" w:rsidP="00A621AF">
            <w:pPr>
              <w:pStyle w:val="Lijstalinea"/>
              <w:numPr>
                <w:ilvl w:val="1"/>
                <w:numId w:val="22"/>
              </w:numPr>
            </w:pPr>
            <w:proofErr w:type="spellStart"/>
            <w:r w:rsidRPr="00597DA0">
              <w:t>zekeringen</w:t>
            </w:r>
            <w:proofErr w:type="spellEnd"/>
            <w:r w:rsidRPr="00597DA0">
              <w:t>/</w:t>
            </w:r>
            <w:proofErr w:type="spellStart"/>
            <w:r w:rsidRPr="00597DA0">
              <w:t>messcheiders</w:t>
            </w:r>
            <w:proofErr w:type="spellEnd"/>
            <w:r w:rsidRPr="00597DA0">
              <w:t>;</w:t>
            </w:r>
          </w:p>
        </w:tc>
      </w:tr>
      <w:tr w:rsidR="00A621AF" w:rsidRPr="00597DA0" w14:paraId="6EF5E597" w14:textId="77777777" w:rsidTr="00A25679">
        <w:tc>
          <w:tcPr>
            <w:tcW w:w="704" w:type="dxa"/>
          </w:tcPr>
          <w:p w14:paraId="65A0532D" w14:textId="77777777" w:rsidR="00A621AF" w:rsidRDefault="00A621AF" w:rsidP="00A621AF"/>
        </w:tc>
        <w:tc>
          <w:tcPr>
            <w:tcW w:w="7088" w:type="dxa"/>
          </w:tcPr>
          <w:p w14:paraId="52A3BF7C" w14:textId="77777777" w:rsidR="00A621AF" w:rsidRPr="00597DA0" w:rsidRDefault="00A621AF" w:rsidP="00A621AF">
            <w:pPr>
              <w:pStyle w:val="Lijstalinea"/>
              <w:numPr>
                <w:ilvl w:val="1"/>
                <w:numId w:val="22"/>
              </w:numPr>
            </w:pPr>
            <w:proofErr w:type="spellStart"/>
            <w:r w:rsidRPr="00597DA0">
              <w:t>relais</w:t>
            </w:r>
            <w:proofErr w:type="spellEnd"/>
            <w:r w:rsidRPr="00597DA0">
              <w:t>;</w:t>
            </w:r>
          </w:p>
        </w:tc>
      </w:tr>
      <w:tr w:rsidR="00A621AF" w:rsidRPr="00597DA0" w14:paraId="1275F23C" w14:textId="77777777" w:rsidTr="00A25679">
        <w:tc>
          <w:tcPr>
            <w:tcW w:w="704" w:type="dxa"/>
          </w:tcPr>
          <w:p w14:paraId="6A75C11F" w14:textId="77777777" w:rsidR="00A621AF" w:rsidRDefault="00A621AF" w:rsidP="00A621AF"/>
        </w:tc>
        <w:tc>
          <w:tcPr>
            <w:tcW w:w="7088" w:type="dxa"/>
          </w:tcPr>
          <w:p w14:paraId="427EB86C" w14:textId="77777777" w:rsidR="00A621AF" w:rsidRPr="00597DA0" w:rsidRDefault="00A621AF" w:rsidP="00A621AF">
            <w:pPr>
              <w:pStyle w:val="Lijstalinea"/>
              <w:numPr>
                <w:ilvl w:val="1"/>
                <w:numId w:val="22"/>
              </w:numPr>
            </w:pPr>
            <w:proofErr w:type="spellStart"/>
            <w:r w:rsidRPr="00597DA0">
              <w:t>magneetschakelaar</w:t>
            </w:r>
            <w:proofErr w:type="spellEnd"/>
            <w:r w:rsidRPr="00597DA0">
              <w:t>;</w:t>
            </w:r>
          </w:p>
        </w:tc>
      </w:tr>
      <w:tr w:rsidR="00A621AF" w:rsidRPr="00597DA0" w14:paraId="243E3768" w14:textId="77777777" w:rsidTr="00A25679">
        <w:tc>
          <w:tcPr>
            <w:tcW w:w="704" w:type="dxa"/>
          </w:tcPr>
          <w:p w14:paraId="51DAA9F5" w14:textId="77777777" w:rsidR="00A621AF" w:rsidRDefault="00A621AF" w:rsidP="00A621AF"/>
        </w:tc>
        <w:tc>
          <w:tcPr>
            <w:tcW w:w="7088" w:type="dxa"/>
          </w:tcPr>
          <w:p w14:paraId="4CB704C1" w14:textId="77777777" w:rsidR="00A621AF" w:rsidRPr="00597DA0" w:rsidRDefault="00A621AF" w:rsidP="00A621AF">
            <w:pPr>
              <w:pStyle w:val="Lijstalinea"/>
              <w:numPr>
                <w:ilvl w:val="1"/>
                <w:numId w:val="22"/>
              </w:numPr>
            </w:pPr>
            <w:proofErr w:type="spellStart"/>
            <w:r w:rsidRPr="00597DA0">
              <w:t>controlelampjes</w:t>
            </w:r>
            <w:proofErr w:type="spellEnd"/>
            <w:r w:rsidRPr="00597DA0">
              <w:t>;</w:t>
            </w:r>
          </w:p>
        </w:tc>
      </w:tr>
      <w:tr w:rsidR="00A621AF" w:rsidRPr="00597DA0" w14:paraId="6CA45679" w14:textId="77777777" w:rsidTr="00A25679">
        <w:tc>
          <w:tcPr>
            <w:tcW w:w="704" w:type="dxa"/>
          </w:tcPr>
          <w:p w14:paraId="01E05BB7" w14:textId="77777777" w:rsidR="00A621AF" w:rsidRDefault="00A621AF" w:rsidP="00A621AF"/>
        </w:tc>
        <w:tc>
          <w:tcPr>
            <w:tcW w:w="7088" w:type="dxa"/>
          </w:tcPr>
          <w:p w14:paraId="172B212C" w14:textId="77777777" w:rsidR="00A621AF" w:rsidRPr="00597DA0" w:rsidRDefault="00A621AF" w:rsidP="00A621AF">
            <w:pPr>
              <w:pStyle w:val="Lijstalinea"/>
              <w:numPr>
                <w:ilvl w:val="1"/>
                <w:numId w:val="22"/>
              </w:numPr>
            </w:pPr>
            <w:proofErr w:type="spellStart"/>
            <w:r w:rsidRPr="00597DA0">
              <w:t>aanwijsinstrumenten</w:t>
            </w:r>
            <w:proofErr w:type="spellEnd"/>
            <w:r w:rsidRPr="00597DA0">
              <w:t>;</w:t>
            </w:r>
          </w:p>
        </w:tc>
      </w:tr>
      <w:tr w:rsidR="00A621AF" w:rsidRPr="00597DA0" w14:paraId="36706855" w14:textId="77777777" w:rsidTr="00A25679">
        <w:tc>
          <w:tcPr>
            <w:tcW w:w="704" w:type="dxa"/>
          </w:tcPr>
          <w:p w14:paraId="7796475B" w14:textId="77777777" w:rsidR="00A621AF" w:rsidRDefault="00A621AF" w:rsidP="00A621AF"/>
        </w:tc>
        <w:tc>
          <w:tcPr>
            <w:tcW w:w="7088" w:type="dxa"/>
          </w:tcPr>
          <w:p w14:paraId="5B3C615F" w14:textId="77777777" w:rsidR="00A621AF" w:rsidRPr="00597DA0" w:rsidRDefault="00A621AF" w:rsidP="00A621AF">
            <w:pPr>
              <w:pStyle w:val="Lijstalinea"/>
              <w:numPr>
                <w:ilvl w:val="1"/>
                <w:numId w:val="22"/>
              </w:numPr>
            </w:pPr>
            <w:proofErr w:type="spellStart"/>
            <w:proofErr w:type="gramStart"/>
            <w:r w:rsidRPr="00597DA0">
              <w:t>schakelaars</w:t>
            </w:r>
            <w:proofErr w:type="spellEnd"/>
            <w:proofErr w:type="gramEnd"/>
            <w:r w:rsidRPr="00597DA0">
              <w:t xml:space="preserve"> </w:t>
            </w:r>
            <w:proofErr w:type="spellStart"/>
            <w:r w:rsidRPr="00597DA0">
              <w:t>en</w:t>
            </w:r>
            <w:proofErr w:type="spellEnd"/>
            <w:r w:rsidRPr="00597DA0">
              <w:t xml:space="preserve"> </w:t>
            </w:r>
            <w:proofErr w:type="spellStart"/>
            <w:r w:rsidRPr="00597DA0">
              <w:t>drukknoppen</w:t>
            </w:r>
            <w:proofErr w:type="spellEnd"/>
            <w:r w:rsidRPr="00597DA0">
              <w:t>.</w:t>
            </w:r>
          </w:p>
        </w:tc>
      </w:tr>
      <w:tr w:rsidR="00A621AF" w:rsidRPr="00597DA0" w14:paraId="2E22E522" w14:textId="77777777" w:rsidTr="00A25679">
        <w:tc>
          <w:tcPr>
            <w:tcW w:w="704" w:type="dxa"/>
          </w:tcPr>
          <w:p w14:paraId="115F5129" w14:textId="77777777" w:rsidR="00A621AF" w:rsidRDefault="00A621AF" w:rsidP="00A621AF"/>
        </w:tc>
        <w:tc>
          <w:tcPr>
            <w:tcW w:w="7088" w:type="dxa"/>
          </w:tcPr>
          <w:p w14:paraId="10B941ED" w14:textId="77777777" w:rsidR="00A621AF" w:rsidRPr="00597DA0" w:rsidRDefault="00A621AF" w:rsidP="00A621AF">
            <w:pPr>
              <w:pStyle w:val="Lijstalinea"/>
              <w:ind w:left="0"/>
              <w:rPr>
                <w:lang w:val="nl-NL"/>
              </w:rPr>
            </w:pPr>
          </w:p>
        </w:tc>
      </w:tr>
      <w:tr w:rsidR="00A621AF" w:rsidRPr="00597DA0" w14:paraId="64F87748" w14:textId="77777777" w:rsidTr="00A25679">
        <w:tc>
          <w:tcPr>
            <w:tcW w:w="704" w:type="dxa"/>
          </w:tcPr>
          <w:p w14:paraId="0BBD207F" w14:textId="77777777" w:rsidR="00A621AF" w:rsidRDefault="00A621AF" w:rsidP="00A621AF"/>
        </w:tc>
        <w:tc>
          <w:tcPr>
            <w:tcW w:w="7088" w:type="dxa"/>
          </w:tcPr>
          <w:p w14:paraId="71946520" w14:textId="77777777" w:rsidR="00A621AF" w:rsidRPr="00597DA0" w:rsidRDefault="00A621AF" w:rsidP="00A621AF">
            <w:pPr>
              <w:rPr>
                <w:u w:val="single"/>
              </w:rPr>
            </w:pPr>
            <w:r w:rsidRPr="00597DA0">
              <w:rPr>
                <w:u w:val="single"/>
              </w:rPr>
              <w:t>Alarmen</w:t>
            </w:r>
          </w:p>
        </w:tc>
      </w:tr>
      <w:tr w:rsidR="00A621AF" w:rsidRPr="00597DA0" w14:paraId="3D8086A1" w14:textId="77777777" w:rsidTr="00A25679">
        <w:tc>
          <w:tcPr>
            <w:tcW w:w="704" w:type="dxa"/>
          </w:tcPr>
          <w:p w14:paraId="2B04EC56" w14:textId="77777777" w:rsidR="00A621AF" w:rsidRDefault="00A621AF" w:rsidP="00A621AF"/>
        </w:tc>
        <w:tc>
          <w:tcPr>
            <w:tcW w:w="7088" w:type="dxa"/>
          </w:tcPr>
          <w:p w14:paraId="76EB5749" w14:textId="77777777" w:rsidR="00A621AF" w:rsidRPr="00597DA0" w:rsidRDefault="00A621AF" w:rsidP="00A621AF">
            <w:pPr>
              <w:pStyle w:val="Lijstalinea"/>
              <w:numPr>
                <w:ilvl w:val="1"/>
                <w:numId w:val="22"/>
              </w:numPr>
            </w:pPr>
            <w:proofErr w:type="spellStart"/>
            <w:r w:rsidRPr="00597DA0">
              <w:t>controleer</w:t>
            </w:r>
            <w:proofErr w:type="spellEnd"/>
            <w:r w:rsidRPr="00597DA0">
              <w:t xml:space="preserve"> </w:t>
            </w:r>
            <w:proofErr w:type="spellStart"/>
            <w:r w:rsidRPr="00597DA0">
              <w:t>alarmen</w:t>
            </w:r>
            <w:proofErr w:type="spellEnd"/>
            <w:r w:rsidRPr="00597DA0">
              <w:t>;</w:t>
            </w:r>
          </w:p>
        </w:tc>
      </w:tr>
      <w:tr w:rsidR="00A621AF" w:rsidRPr="00597DA0" w14:paraId="5A549A51" w14:textId="77777777" w:rsidTr="00A25679">
        <w:tc>
          <w:tcPr>
            <w:tcW w:w="704" w:type="dxa"/>
          </w:tcPr>
          <w:p w14:paraId="06B992C0" w14:textId="77777777" w:rsidR="00A621AF" w:rsidRDefault="00A621AF" w:rsidP="00A621AF"/>
        </w:tc>
        <w:tc>
          <w:tcPr>
            <w:tcW w:w="7088" w:type="dxa"/>
          </w:tcPr>
          <w:p w14:paraId="183F9570" w14:textId="77777777" w:rsidR="00A621AF" w:rsidRPr="00597DA0" w:rsidRDefault="00A621AF" w:rsidP="00A621AF">
            <w:pPr>
              <w:pStyle w:val="Lijstalinea"/>
              <w:numPr>
                <w:ilvl w:val="1"/>
                <w:numId w:val="22"/>
              </w:numPr>
            </w:pPr>
            <w:proofErr w:type="spellStart"/>
            <w:r w:rsidRPr="00597DA0">
              <w:t>verklaring</w:t>
            </w:r>
            <w:proofErr w:type="spellEnd"/>
            <w:r w:rsidRPr="00597DA0">
              <w:t xml:space="preserve"> </w:t>
            </w:r>
            <w:proofErr w:type="spellStart"/>
            <w:r w:rsidRPr="00597DA0">
              <w:t>alarmen</w:t>
            </w:r>
            <w:proofErr w:type="spellEnd"/>
            <w:r w:rsidRPr="00597DA0">
              <w:t xml:space="preserve"> per melding;</w:t>
            </w:r>
          </w:p>
        </w:tc>
      </w:tr>
      <w:tr w:rsidR="00A621AF" w:rsidRPr="00597DA0" w14:paraId="38E735CB" w14:textId="77777777" w:rsidTr="00A25679">
        <w:tc>
          <w:tcPr>
            <w:tcW w:w="704" w:type="dxa"/>
          </w:tcPr>
          <w:p w14:paraId="7AB0EAD7" w14:textId="77777777" w:rsidR="00A621AF" w:rsidRDefault="00A621AF" w:rsidP="00A621AF"/>
        </w:tc>
        <w:tc>
          <w:tcPr>
            <w:tcW w:w="7088" w:type="dxa"/>
          </w:tcPr>
          <w:p w14:paraId="702E3D01" w14:textId="77777777" w:rsidR="00A621AF" w:rsidRPr="00597DA0" w:rsidRDefault="00A621AF" w:rsidP="00A621AF">
            <w:pPr>
              <w:pStyle w:val="Lijstalinea"/>
              <w:numPr>
                <w:ilvl w:val="1"/>
                <w:numId w:val="22"/>
              </w:numPr>
            </w:pPr>
            <w:proofErr w:type="spellStart"/>
            <w:r w:rsidRPr="00597DA0">
              <w:t>herstel</w:t>
            </w:r>
            <w:proofErr w:type="spellEnd"/>
            <w:r w:rsidRPr="00597DA0">
              <w:t xml:space="preserve"> </w:t>
            </w:r>
            <w:proofErr w:type="spellStart"/>
            <w:r w:rsidRPr="00597DA0">
              <w:t>alarmen</w:t>
            </w:r>
            <w:proofErr w:type="spellEnd"/>
            <w:r w:rsidRPr="00597DA0">
              <w:t>;</w:t>
            </w:r>
          </w:p>
        </w:tc>
      </w:tr>
      <w:tr w:rsidR="00A621AF" w:rsidRPr="00597DA0" w14:paraId="0918B593" w14:textId="77777777" w:rsidTr="00A25679">
        <w:tc>
          <w:tcPr>
            <w:tcW w:w="704" w:type="dxa"/>
          </w:tcPr>
          <w:p w14:paraId="19076BEA" w14:textId="77777777" w:rsidR="00A621AF" w:rsidRDefault="00A621AF" w:rsidP="00A621AF"/>
        </w:tc>
        <w:tc>
          <w:tcPr>
            <w:tcW w:w="7088" w:type="dxa"/>
          </w:tcPr>
          <w:p w14:paraId="4CC3A834" w14:textId="77777777" w:rsidR="00A621AF" w:rsidRPr="00597DA0" w:rsidRDefault="00A621AF" w:rsidP="00A621AF">
            <w:pPr>
              <w:pStyle w:val="Lijstalinea"/>
              <w:numPr>
                <w:ilvl w:val="1"/>
                <w:numId w:val="22"/>
              </w:numPr>
              <w:rPr>
                <w:lang w:val="nl-NL"/>
              </w:rPr>
            </w:pPr>
            <w:r w:rsidRPr="00597DA0">
              <w:rPr>
                <w:lang w:val="nl-NL"/>
              </w:rPr>
              <w:t>print screen maken van alarm historie</w:t>
            </w:r>
          </w:p>
        </w:tc>
      </w:tr>
      <w:tr w:rsidR="00A621AF" w:rsidRPr="00597DA0" w14:paraId="71E8AB2D" w14:textId="77777777" w:rsidTr="00A25679">
        <w:tc>
          <w:tcPr>
            <w:tcW w:w="704" w:type="dxa"/>
          </w:tcPr>
          <w:p w14:paraId="13FA8459" w14:textId="77777777" w:rsidR="00A621AF" w:rsidRDefault="00A621AF" w:rsidP="00A621AF"/>
        </w:tc>
        <w:tc>
          <w:tcPr>
            <w:tcW w:w="7088" w:type="dxa"/>
          </w:tcPr>
          <w:p w14:paraId="0CB409CD" w14:textId="77777777" w:rsidR="00A621AF" w:rsidRPr="00597DA0" w:rsidRDefault="00A621AF" w:rsidP="00A621AF">
            <w:pPr>
              <w:pStyle w:val="Lijstalinea"/>
              <w:numPr>
                <w:ilvl w:val="1"/>
                <w:numId w:val="22"/>
              </w:numPr>
            </w:pPr>
            <w:proofErr w:type="spellStart"/>
            <w:proofErr w:type="gramStart"/>
            <w:r w:rsidRPr="00597DA0">
              <w:t>historie</w:t>
            </w:r>
            <w:proofErr w:type="spellEnd"/>
            <w:proofErr w:type="gramEnd"/>
            <w:r w:rsidRPr="00597DA0">
              <w:t xml:space="preserve"> </w:t>
            </w:r>
            <w:proofErr w:type="spellStart"/>
            <w:r w:rsidRPr="00597DA0">
              <w:t>schonen</w:t>
            </w:r>
            <w:proofErr w:type="spellEnd"/>
            <w:r w:rsidRPr="00597DA0">
              <w:t>.</w:t>
            </w:r>
          </w:p>
        </w:tc>
      </w:tr>
      <w:tr w:rsidR="00A621AF" w:rsidRPr="00597DA0" w14:paraId="184E489B" w14:textId="77777777" w:rsidTr="00A25679">
        <w:tc>
          <w:tcPr>
            <w:tcW w:w="704" w:type="dxa"/>
          </w:tcPr>
          <w:p w14:paraId="05FBD5E9" w14:textId="77777777" w:rsidR="00A621AF" w:rsidRDefault="00A621AF" w:rsidP="00A621AF"/>
        </w:tc>
        <w:tc>
          <w:tcPr>
            <w:tcW w:w="7088" w:type="dxa"/>
          </w:tcPr>
          <w:p w14:paraId="294A092A" w14:textId="77777777" w:rsidR="00A621AF" w:rsidRPr="00597DA0" w:rsidRDefault="00A621AF" w:rsidP="00A621AF">
            <w:pPr>
              <w:pStyle w:val="Lijstalinea"/>
              <w:ind w:left="0"/>
              <w:rPr>
                <w:lang w:val="nl-NL"/>
              </w:rPr>
            </w:pPr>
          </w:p>
        </w:tc>
      </w:tr>
      <w:tr w:rsidR="00A621AF" w:rsidRPr="00597DA0" w14:paraId="6EF3CB73" w14:textId="77777777" w:rsidTr="00A25679">
        <w:tc>
          <w:tcPr>
            <w:tcW w:w="704" w:type="dxa"/>
          </w:tcPr>
          <w:p w14:paraId="0E442C91" w14:textId="77777777" w:rsidR="00A621AF" w:rsidRDefault="00A621AF" w:rsidP="00A621AF"/>
        </w:tc>
        <w:tc>
          <w:tcPr>
            <w:tcW w:w="7088" w:type="dxa"/>
          </w:tcPr>
          <w:p w14:paraId="686E6A60" w14:textId="77777777" w:rsidR="00A621AF" w:rsidRPr="00597DA0" w:rsidRDefault="00A621AF" w:rsidP="00A621AF">
            <w:pPr>
              <w:rPr>
                <w:u w:val="single"/>
              </w:rPr>
            </w:pPr>
            <w:r w:rsidRPr="00597DA0">
              <w:rPr>
                <w:u w:val="single"/>
              </w:rPr>
              <w:t>Management systeem</w:t>
            </w:r>
          </w:p>
        </w:tc>
      </w:tr>
      <w:tr w:rsidR="00A621AF" w:rsidRPr="00597DA0" w14:paraId="63712FA5" w14:textId="77777777" w:rsidTr="00A25679">
        <w:tc>
          <w:tcPr>
            <w:tcW w:w="704" w:type="dxa"/>
          </w:tcPr>
          <w:p w14:paraId="19D0EE2B" w14:textId="77777777" w:rsidR="00A621AF" w:rsidRDefault="00A621AF" w:rsidP="00A621AF"/>
        </w:tc>
        <w:tc>
          <w:tcPr>
            <w:tcW w:w="7088" w:type="dxa"/>
          </w:tcPr>
          <w:p w14:paraId="7F4DB6F7" w14:textId="77777777" w:rsidR="00A621AF" w:rsidRPr="00597DA0" w:rsidRDefault="00A621AF" w:rsidP="00A621AF">
            <w:pPr>
              <w:pStyle w:val="Lijstalinea"/>
              <w:numPr>
                <w:ilvl w:val="1"/>
                <w:numId w:val="22"/>
              </w:numPr>
            </w:pPr>
            <w:proofErr w:type="spellStart"/>
            <w:r w:rsidRPr="00597DA0">
              <w:t>functionaliteit</w:t>
            </w:r>
            <w:proofErr w:type="spellEnd"/>
            <w:r w:rsidRPr="00597DA0">
              <w:t xml:space="preserve"> </w:t>
            </w:r>
            <w:proofErr w:type="spellStart"/>
            <w:r w:rsidRPr="00597DA0">
              <w:t>algemeen</w:t>
            </w:r>
            <w:proofErr w:type="spellEnd"/>
            <w:r w:rsidRPr="00597DA0">
              <w:t>;</w:t>
            </w:r>
          </w:p>
        </w:tc>
      </w:tr>
      <w:tr w:rsidR="00A621AF" w:rsidRPr="00597DA0" w14:paraId="0DFCC629" w14:textId="77777777" w:rsidTr="00A25679">
        <w:tc>
          <w:tcPr>
            <w:tcW w:w="704" w:type="dxa"/>
          </w:tcPr>
          <w:p w14:paraId="083DA7FC" w14:textId="77777777" w:rsidR="00A621AF" w:rsidRDefault="00A621AF" w:rsidP="00A621AF"/>
        </w:tc>
        <w:tc>
          <w:tcPr>
            <w:tcW w:w="7088" w:type="dxa"/>
          </w:tcPr>
          <w:p w14:paraId="40621642" w14:textId="77777777" w:rsidR="00A621AF" w:rsidRPr="00597DA0" w:rsidRDefault="00A621AF" w:rsidP="00A621AF">
            <w:pPr>
              <w:pStyle w:val="Lijstalinea"/>
              <w:numPr>
                <w:ilvl w:val="1"/>
                <w:numId w:val="22"/>
              </w:numPr>
            </w:pPr>
            <w:proofErr w:type="spellStart"/>
            <w:r w:rsidRPr="00597DA0">
              <w:t>potentiaal</w:t>
            </w:r>
            <w:proofErr w:type="spellEnd"/>
            <w:r w:rsidRPr="00597DA0">
              <w:t xml:space="preserve"> </w:t>
            </w:r>
            <w:proofErr w:type="spellStart"/>
            <w:r w:rsidRPr="00597DA0">
              <w:t>vrije</w:t>
            </w:r>
            <w:proofErr w:type="spellEnd"/>
            <w:r w:rsidRPr="00597DA0">
              <w:t xml:space="preserve"> </w:t>
            </w:r>
            <w:proofErr w:type="spellStart"/>
            <w:r w:rsidRPr="00597DA0">
              <w:t>contacten</w:t>
            </w:r>
            <w:proofErr w:type="spellEnd"/>
            <w:r w:rsidRPr="00597DA0">
              <w:t>;</w:t>
            </w:r>
          </w:p>
        </w:tc>
      </w:tr>
      <w:tr w:rsidR="00A621AF" w:rsidRPr="00597DA0" w14:paraId="6F3E6AA9" w14:textId="77777777" w:rsidTr="00A25679">
        <w:tc>
          <w:tcPr>
            <w:tcW w:w="704" w:type="dxa"/>
          </w:tcPr>
          <w:p w14:paraId="354AC0C0" w14:textId="77777777" w:rsidR="00A621AF" w:rsidRDefault="00A621AF" w:rsidP="00A621AF"/>
        </w:tc>
        <w:tc>
          <w:tcPr>
            <w:tcW w:w="7088" w:type="dxa"/>
          </w:tcPr>
          <w:p w14:paraId="0FD165E3" w14:textId="77777777" w:rsidR="00A621AF" w:rsidRPr="00597DA0" w:rsidRDefault="00A621AF" w:rsidP="00A621AF">
            <w:pPr>
              <w:pStyle w:val="Lijstalinea"/>
              <w:numPr>
                <w:ilvl w:val="1"/>
                <w:numId w:val="22"/>
              </w:numPr>
            </w:pPr>
            <w:proofErr w:type="spellStart"/>
            <w:proofErr w:type="gramStart"/>
            <w:r w:rsidRPr="00597DA0">
              <w:t>communicatie</w:t>
            </w:r>
            <w:proofErr w:type="spellEnd"/>
            <w:proofErr w:type="gramEnd"/>
            <w:r w:rsidRPr="00597DA0">
              <w:t>.</w:t>
            </w:r>
          </w:p>
        </w:tc>
      </w:tr>
      <w:tr w:rsidR="00A621AF" w:rsidRPr="00597DA0" w14:paraId="5AE2A4D7" w14:textId="77777777" w:rsidTr="00A25679">
        <w:tc>
          <w:tcPr>
            <w:tcW w:w="704" w:type="dxa"/>
          </w:tcPr>
          <w:p w14:paraId="488ED43F" w14:textId="77777777" w:rsidR="00A621AF" w:rsidRDefault="00A621AF" w:rsidP="00A621AF"/>
        </w:tc>
        <w:tc>
          <w:tcPr>
            <w:tcW w:w="7088" w:type="dxa"/>
          </w:tcPr>
          <w:p w14:paraId="2A7162A9" w14:textId="77777777" w:rsidR="00A621AF" w:rsidRPr="00597DA0" w:rsidRDefault="00A621AF" w:rsidP="00A621AF">
            <w:pPr>
              <w:pStyle w:val="Lijstalinea"/>
              <w:ind w:left="0"/>
              <w:rPr>
                <w:lang w:val="nl-NL"/>
              </w:rPr>
            </w:pPr>
          </w:p>
        </w:tc>
      </w:tr>
      <w:tr w:rsidR="00A621AF" w:rsidRPr="00597DA0" w14:paraId="64E232B3" w14:textId="77777777" w:rsidTr="00A25679">
        <w:tc>
          <w:tcPr>
            <w:tcW w:w="704" w:type="dxa"/>
          </w:tcPr>
          <w:p w14:paraId="43DAB5D4" w14:textId="77777777" w:rsidR="00A621AF" w:rsidRDefault="00A621AF" w:rsidP="00A621AF"/>
        </w:tc>
        <w:tc>
          <w:tcPr>
            <w:tcW w:w="7088" w:type="dxa"/>
          </w:tcPr>
          <w:p w14:paraId="387E6B2B" w14:textId="77777777" w:rsidR="00A621AF" w:rsidRPr="00597DA0" w:rsidRDefault="00A621AF" w:rsidP="00A621AF">
            <w:pPr>
              <w:rPr>
                <w:u w:val="single"/>
              </w:rPr>
            </w:pPr>
            <w:r w:rsidRPr="00597DA0">
              <w:rPr>
                <w:u w:val="single"/>
              </w:rPr>
              <w:t>Steunaccu’s(RAM batterij)</w:t>
            </w:r>
          </w:p>
        </w:tc>
      </w:tr>
      <w:tr w:rsidR="00A621AF" w:rsidRPr="00597DA0" w14:paraId="71D0B635" w14:textId="77777777" w:rsidTr="00A25679">
        <w:tc>
          <w:tcPr>
            <w:tcW w:w="704" w:type="dxa"/>
          </w:tcPr>
          <w:p w14:paraId="54BFF450" w14:textId="77777777" w:rsidR="00A621AF" w:rsidRDefault="00A621AF" w:rsidP="00A621AF"/>
        </w:tc>
        <w:tc>
          <w:tcPr>
            <w:tcW w:w="7088" w:type="dxa"/>
          </w:tcPr>
          <w:p w14:paraId="630C817E" w14:textId="77777777" w:rsidR="00A621AF" w:rsidRPr="00597DA0" w:rsidRDefault="00A621AF" w:rsidP="00A621AF">
            <w:pPr>
              <w:pStyle w:val="Lijstalinea"/>
              <w:numPr>
                <w:ilvl w:val="1"/>
                <w:numId w:val="22"/>
              </w:numPr>
            </w:pPr>
            <w:proofErr w:type="spellStart"/>
            <w:r w:rsidRPr="00597DA0">
              <w:t>productie</w:t>
            </w:r>
            <w:proofErr w:type="spellEnd"/>
            <w:r w:rsidRPr="00597DA0">
              <w:t xml:space="preserve"> datum;</w:t>
            </w:r>
          </w:p>
        </w:tc>
      </w:tr>
      <w:tr w:rsidR="00A621AF" w:rsidRPr="00597DA0" w14:paraId="42A47EB4" w14:textId="77777777" w:rsidTr="00A25679">
        <w:tc>
          <w:tcPr>
            <w:tcW w:w="704" w:type="dxa"/>
          </w:tcPr>
          <w:p w14:paraId="6EEAFD9F" w14:textId="77777777" w:rsidR="00A621AF" w:rsidRDefault="00A621AF" w:rsidP="00A621AF"/>
        </w:tc>
        <w:tc>
          <w:tcPr>
            <w:tcW w:w="7088" w:type="dxa"/>
          </w:tcPr>
          <w:p w14:paraId="4810AC08" w14:textId="77777777" w:rsidR="00A621AF" w:rsidRPr="00597DA0" w:rsidRDefault="00A621AF" w:rsidP="00A621AF">
            <w:pPr>
              <w:pStyle w:val="Lijstalinea"/>
              <w:numPr>
                <w:ilvl w:val="1"/>
                <w:numId w:val="22"/>
              </w:numPr>
              <w:rPr>
                <w:lang w:val="nl-NL"/>
              </w:rPr>
            </w:pPr>
            <w:r w:rsidRPr="00597DA0">
              <w:rPr>
                <w:lang w:val="nl-NL"/>
              </w:rPr>
              <w:t>meten c.q. aflezen van klemspanning;</w:t>
            </w:r>
          </w:p>
        </w:tc>
      </w:tr>
      <w:tr w:rsidR="00A621AF" w:rsidRPr="00597DA0" w14:paraId="1DB4242A" w14:textId="77777777" w:rsidTr="00A25679">
        <w:tc>
          <w:tcPr>
            <w:tcW w:w="704" w:type="dxa"/>
          </w:tcPr>
          <w:p w14:paraId="3B9DAA64" w14:textId="77777777" w:rsidR="00A621AF" w:rsidRDefault="00A621AF" w:rsidP="00A621AF"/>
        </w:tc>
        <w:tc>
          <w:tcPr>
            <w:tcW w:w="7088" w:type="dxa"/>
          </w:tcPr>
          <w:p w14:paraId="2A9E807E" w14:textId="77777777" w:rsidR="00A621AF" w:rsidRPr="00597DA0" w:rsidRDefault="00A621AF" w:rsidP="00A621AF">
            <w:pPr>
              <w:pStyle w:val="Lijstalinea"/>
              <w:numPr>
                <w:ilvl w:val="1"/>
                <w:numId w:val="22"/>
              </w:numPr>
              <w:rPr>
                <w:lang w:val="nl-NL"/>
              </w:rPr>
            </w:pPr>
            <w:r w:rsidRPr="00597DA0">
              <w:rPr>
                <w:lang w:val="nl-NL"/>
              </w:rPr>
              <w:t>meten c.q. aflezen van capaciteit.</w:t>
            </w:r>
          </w:p>
        </w:tc>
      </w:tr>
      <w:tr w:rsidR="00A621AF" w:rsidRPr="00597DA0" w14:paraId="2F5DFE34" w14:textId="77777777" w:rsidTr="00A25679">
        <w:tc>
          <w:tcPr>
            <w:tcW w:w="704" w:type="dxa"/>
          </w:tcPr>
          <w:p w14:paraId="22DC1030" w14:textId="77777777" w:rsidR="00A621AF" w:rsidRDefault="00A621AF" w:rsidP="00A621AF"/>
        </w:tc>
        <w:tc>
          <w:tcPr>
            <w:tcW w:w="7088" w:type="dxa"/>
          </w:tcPr>
          <w:p w14:paraId="6F65CC5D" w14:textId="77777777" w:rsidR="00A621AF" w:rsidRPr="00597DA0" w:rsidRDefault="00A621AF" w:rsidP="00A621AF">
            <w:pPr>
              <w:pStyle w:val="Lijstalinea"/>
              <w:ind w:left="0"/>
              <w:rPr>
                <w:lang w:val="nl-NL"/>
              </w:rPr>
            </w:pPr>
          </w:p>
        </w:tc>
      </w:tr>
      <w:tr w:rsidR="00A621AF" w:rsidRPr="00597DA0" w14:paraId="0954E420" w14:textId="77777777" w:rsidTr="00A25679">
        <w:tc>
          <w:tcPr>
            <w:tcW w:w="704" w:type="dxa"/>
          </w:tcPr>
          <w:p w14:paraId="43EDD274" w14:textId="77777777" w:rsidR="00A621AF" w:rsidRDefault="00A621AF" w:rsidP="00A621AF"/>
        </w:tc>
        <w:tc>
          <w:tcPr>
            <w:tcW w:w="7088" w:type="dxa"/>
          </w:tcPr>
          <w:p w14:paraId="15AF8383" w14:textId="77777777" w:rsidR="00A621AF" w:rsidRPr="00597DA0" w:rsidRDefault="00A621AF" w:rsidP="00A621AF">
            <w:pPr>
              <w:rPr>
                <w:u w:val="single"/>
              </w:rPr>
            </w:pPr>
            <w:r w:rsidRPr="00597DA0">
              <w:rPr>
                <w:u w:val="single"/>
              </w:rPr>
              <w:t>Hulpkasten</w:t>
            </w:r>
          </w:p>
        </w:tc>
      </w:tr>
      <w:tr w:rsidR="00A621AF" w:rsidRPr="00597DA0" w14:paraId="5DACEA70" w14:textId="77777777" w:rsidTr="00A25679">
        <w:tc>
          <w:tcPr>
            <w:tcW w:w="704" w:type="dxa"/>
          </w:tcPr>
          <w:p w14:paraId="18C0678F" w14:textId="77777777" w:rsidR="00A621AF" w:rsidRDefault="00A621AF" w:rsidP="00A621AF"/>
        </w:tc>
        <w:tc>
          <w:tcPr>
            <w:tcW w:w="7088" w:type="dxa"/>
          </w:tcPr>
          <w:p w14:paraId="28519AD0" w14:textId="77777777" w:rsidR="00A621AF" w:rsidRPr="00597DA0" w:rsidRDefault="00A621AF" w:rsidP="00A621AF">
            <w:pPr>
              <w:pStyle w:val="Lijstalinea"/>
              <w:numPr>
                <w:ilvl w:val="1"/>
                <w:numId w:val="22"/>
              </w:numPr>
            </w:pPr>
            <w:proofErr w:type="spellStart"/>
            <w:r w:rsidRPr="00597DA0">
              <w:t>Harmonische</w:t>
            </w:r>
            <w:proofErr w:type="spellEnd"/>
            <w:r w:rsidRPr="00597DA0">
              <w:t xml:space="preserve"> filter </w:t>
            </w:r>
            <w:proofErr w:type="spellStart"/>
            <w:r w:rsidRPr="00597DA0">
              <w:t>controle</w:t>
            </w:r>
            <w:proofErr w:type="spellEnd"/>
            <w:r w:rsidRPr="00597DA0">
              <w:t>;</w:t>
            </w:r>
          </w:p>
        </w:tc>
      </w:tr>
      <w:tr w:rsidR="00A621AF" w:rsidRPr="00597DA0" w14:paraId="4F295588" w14:textId="77777777" w:rsidTr="00A25679">
        <w:tc>
          <w:tcPr>
            <w:tcW w:w="704" w:type="dxa"/>
          </w:tcPr>
          <w:p w14:paraId="4DAAB276" w14:textId="77777777" w:rsidR="00A621AF" w:rsidRDefault="00A621AF" w:rsidP="00A621AF"/>
        </w:tc>
        <w:tc>
          <w:tcPr>
            <w:tcW w:w="7088" w:type="dxa"/>
          </w:tcPr>
          <w:p w14:paraId="288D48A9" w14:textId="77777777" w:rsidR="00A621AF" w:rsidRPr="00597DA0" w:rsidRDefault="00A621AF" w:rsidP="00A621AF">
            <w:pPr>
              <w:pStyle w:val="Lijstalinea"/>
              <w:numPr>
                <w:ilvl w:val="1"/>
                <w:numId w:val="22"/>
              </w:numPr>
            </w:pPr>
            <w:proofErr w:type="spellStart"/>
            <w:r w:rsidRPr="00597DA0">
              <w:t>Stoffilter</w:t>
            </w:r>
            <w:proofErr w:type="spellEnd"/>
            <w:r w:rsidRPr="00597DA0">
              <w:t xml:space="preserve"> </w:t>
            </w:r>
            <w:proofErr w:type="spellStart"/>
            <w:r w:rsidRPr="00597DA0">
              <w:t>reiniging</w:t>
            </w:r>
            <w:proofErr w:type="spellEnd"/>
            <w:r w:rsidRPr="00597DA0">
              <w:t>;</w:t>
            </w:r>
          </w:p>
        </w:tc>
      </w:tr>
      <w:tr w:rsidR="00A621AF" w:rsidRPr="00597DA0" w14:paraId="4A3806A8" w14:textId="77777777" w:rsidTr="00A25679">
        <w:tc>
          <w:tcPr>
            <w:tcW w:w="704" w:type="dxa"/>
          </w:tcPr>
          <w:p w14:paraId="7FC32FF3" w14:textId="77777777" w:rsidR="00A621AF" w:rsidRDefault="00A621AF" w:rsidP="00A621AF"/>
        </w:tc>
        <w:tc>
          <w:tcPr>
            <w:tcW w:w="7088" w:type="dxa"/>
          </w:tcPr>
          <w:p w14:paraId="7E136C8B" w14:textId="77777777" w:rsidR="00A621AF" w:rsidRPr="00597DA0" w:rsidRDefault="00A621AF" w:rsidP="00A621AF">
            <w:pPr>
              <w:pStyle w:val="Lijstalinea"/>
              <w:numPr>
                <w:ilvl w:val="1"/>
                <w:numId w:val="22"/>
              </w:numPr>
            </w:pPr>
            <w:proofErr w:type="spellStart"/>
            <w:proofErr w:type="gramStart"/>
            <w:r w:rsidRPr="00597DA0">
              <w:t>verdeelkast</w:t>
            </w:r>
            <w:proofErr w:type="spellEnd"/>
            <w:proofErr w:type="gramEnd"/>
            <w:r w:rsidRPr="00597DA0">
              <w:t xml:space="preserve"> </w:t>
            </w:r>
            <w:proofErr w:type="spellStart"/>
            <w:r w:rsidRPr="00597DA0">
              <w:t>controle</w:t>
            </w:r>
            <w:proofErr w:type="spellEnd"/>
            <w:r w:rsidRPr="00597DA0">
              <w:t>.</w:t>
            </w:r>
          </w:p>
        </w:tc>
      </w:tr>
      <w:tr w:rsidR="00A621AF" w:rsidRPr="00597DA0" w14:paraId="722ED5D0" w14:textId="77777777" w:rsidTr="00A25679">
        <w:tc>
          <w:tcPr>
            <w:tcW w:w="704" w:type="dxa"/>
          </w:tcPr>
          <w:p w14:paraId="6264461A" w14:textId="77777777" w:rsidR="00A621AF" w:rsidRDefault="00A621AF" w:rsidP="00A621AF"/>
        </w:tc>
        <w:tc>
          <w:tcPr>
            <w:tcW w:w="7088" w:type="dxa"/>
          </w:tcPr>
          <w:p w14:paraId="3BE242F0" w14:textId="77777777" w:rsidR="00A621AF" w:rsidRPr="00597DA0" w:rsidRDefault="00A621AF" w:rsidP="00A621AF">
            <w:pPr>
              <w:pStyle w:val="Lijstalinea"/>
              <w:ind w:left="0"/>
              <w:rPr>
                <w:lang w:val="nl-NL"/>
              </w:rPr>
            </w:pPr>
          </w:p>
        </w:tc>
      </w:tr>
      <w:tr w:rsidR="00A621AF" w:rsidRPr="00597DA0" w14:paraId="256C87AE" w14:textId="77777777" w:rsidTr="00A25679">
        <w:tc>
          <w:tcPr>
            <w:tcW w:w="704" w:type="dxa"/>
          </w:tcPr>
          <w:p w14:paraId="09CD8A98" w14:textId="77777777" w:rsidR="00A621AF" w:rsidRDefault="00A621AF" w:rsidP="00A621AF"/>
        </w:tc>
        <w:tc>
          <w:tcPr>
            <w:tcW w:w="7088" w:type="dxa"/>
          </w:tcPr>
          <w:p w14:paraId="2D4AB0C7" w14:textId="77777777" w:rsidR="00A621AF" w:rsidRPr="00597DA0" w:rsidRDefault="00A621AF" w:rsidP="00A621AF">
            <w:pPr>
              <w:rPr>
                <w:u w:val="single"/>
              </w:rPr>
            </w:pPr>
            <w:r w:rsidRPr="00597DA0">
              <w:rPr>
                <w:u w:val="single"/>
              </w:rPr>
              <w:t>Overige</w:t>
            </w:r>
          </w:p>
        </w:tc>
      </w:tr>
      <w:tr w:rsidR="00A621AF" w:rsidRPr="00597DA0" w14:paraId="2EEB50E9" w14:textId="77777777" w:rsidTr="00A25679">
        <w:tc>
          <w:tcPr>
            <w:tcW w:w="704" w:type="dxa"/>
          </w:tcPr>
          <w:p w14:paraId="4F9DD954" w14:textId="77777777" w:rsidR="00A621AF" w:rsidRDefault="00A621AF" w:rsidP="00A621AF"/>
        </w:tc>
        <w:tc>
          <w:tcPr>
            <w:tcW w:w="7088" w:type="dxa"/>
          </w:tcPr>
          <w:p w14:paraId="75A7516A" w14:textId="77777777" w:rsidR="00A621AF" w:rsidRPr="00597DA0" w:rsidRDefault="00A621AF" w:rsidP="00A621AF">
            <w:pPr>
              <w:pStyle w:val="Lijstalinea"/>
              <w:numPr>
                <w:ilvl w:val="1"/>
                <w:numId w:val="22"/>
              </w:numPr>
              <w:rPr>
                <w:lang w:val="nl-NL"/>
              </w:rPr>
            </w:pPr>
            <w:r w:rsidRPr="00597DA0">
              <w:rPr>
                <w:lang w:val="nl-NL"/>
              </w:rPr>
              <w:t>uitwendige beschadigingen en losse onderdelen en niet opgeruimde gereedschappen;</w:t>
            </w:r>
          </w:p>
        </w:tc>
      </w:tr>
      <w:tr w:rsidR="00A621AF" w:rsidRPr="00597DA0" w14:paraId="75196749" w14:textId="77777777" w:rsidTr="00A25679">
        <w:tc>
          <w:tcPr>
            <w:tcW w:w="704" w:type="dxa"/>
          </w:tcPr>
          <w:p w14:paraId="148BC8CC" w14:textId="77777777" w:rsidR="00A621AF" w:rsidRDefault="00A621AF" w:rsidP="00A621AF"/>
        </w:tc>
        <w:tc>
          <w:tcPr>
            <w:tcW w:w="7088" w:type="dxa"/>
          </w:tcPr>
          <w:p w14:paraId="51A2FEE5" w14:textId="77777777" w:rsidR="00A621AF" w:rsidRPr="00597DA0" w:rsidRDefault="00A621AF" w:rsidP="00A621AF">
            <w:pPr>
              <w:pStyle w:val="Lijstalinea"/>
              <w:numPr>
                <w:ilvl w:val="1"/>
                <w:numId w:val="22"/>
              </w:numPr>
            </w:pPr>
            <w:proofErr w:type="spellStart"/>
            <w:r w:rsidRPr="00597DA0">
              <w:t>reiniging</w:t>
            </w:r>
            <w:proofErr w:type="spellEnd"/>
            <w:r w:rsidRPr="00597DA0">
              <w:t xml:space="preserve"> No break </w:t>
            </w:r>
            <w:proofErr w:type="spellStart"/>
            <w:r w:rsidRPr="00597DA0">
              <w:t>installatie</w:t>
            </w:r>
            <w:proofErr w:type="spellEnd"/>
            <w:r w:rsidRPr="00597DA0">
              <w:t>;</w:t>
            </w:r>
          </w:p>
        </w:tc>
      </w:tr>
      <w:tr w:rsidR="00A621AF" w:rsidRPr="00597DA0" w14:paraId="5CD1F665" w14:textId="77777777" w:rsidTr="00A25679">
        <w:tc>
          <w:tcPr>
            <w:tcW w:w="704" w:type="dxa"/>
          </w:tcPr>
          <w:p w14:paraId="6A9C6263" w14:textId="77777777" w:rsidR="00A621AF" w:rsidRDefault="00A621AF" w:rsidP="00A621AF"/>
        </w:tc>
        <w:tc>
          <w:tcPr>
            <w:tcW w:w="7088" w:type="dxa"/>
          </w:tcPr>
          <w:p w14:paraId="0C776E5F" w14:textId="77777777" w:rsidR="00A621AF" w:rsidRPr="00597DA0" w:rsidRDefault="00A621AF" w:rsidP="00A621AF">
            <w:pPr>
              <w:pStyle w:val="Lijstalinea"/>
              <w:numPr>
                <w:ilvl w:val="1"/>
                <w:numId w:val="22"/>
              </w:numPr>
            </w:pPr>
            <w:proofErr w:type="spellStart"/>
            <w:r w:rsidRPr="00597DA0">
              <w:t>aanwezige</w:t>
            </w:r>
            <w:proofErr w:type="spellEnd"/>
            <w:r w:rsidRPr="00597DA0">
              <w:t xml:space="preserve"> </w:t>
            </w:r>
            <w:proofErr w:type="spellStart"/>
            <w:r w:rsidRPr="00597DA0">
              <w:t>ruimtekoeling</w:t>
            </w:r>
            <w:proofErr w:type="spellEnd"/>
            <w:r w:rsidRPr="00597DA0">
              <w:t>/</w:t>
            </w:r>
            <w:proofErr w:type="spellStart"/>
            <w:r w:rsidRPr="00597DA0">
              <w:t>soort</w:t>
            </w:r>
            <w:proofErr w:type="spellEnd"/>
            <w:r w:rsidRPr="00597DA0">
              <w:t>;</w:t>
            </w:r>
          </w:p>
        </w:tc>
      </w:tr>
      <w:tr w:rsidR="00A621AF" w:rsidRPr="00597DA0" w14:paraId="5FC3FDF2" w14:textId="77777777" w:rsidTr="00A25679">
        <w:tc>
          <w:tcPr>
            <w:tcW w:w="704" w:type="dxa"/>
          </w:tcPr>
          <w:p w14:paraId="7DE67042" w14:textId="77777777" w:rsidR="00A621AF" w:rsidRDefault="00A621AF" w:rsidP="00A621AF"/>
        </w:tc>
        <w:tc>
          <w:tcPr>
            <w:tcW w:w="7088" w:type="dxa"/>
          </w:tcPr>
          <w:p w14:paraId="0C6D7F94" w14:textId="77777777" w:rsidR="00A621AF" w:rsidRPr="00597DA0" w:rsidRDefault="00A621AF" w:rsidP="00A621AF">
            <w:pPr>
              <w:pStyle w:val="Lijstalinea"/>
              <w:numPr>
                <w:ilvl w:val="1"/>
                <w:numId w:val="22"/>
              </w:numPr>
            </w:pPr>
            <w:proofErr w:type="spellStart"/>
            <w:r w:rsidRPr="00597DA0">
              <w:t>draaiuren</w:t>
            </w:r>
            <w:proofErr w:type="spellEnd"/>
            <w:r w:rsidRPr="00597DA0">
              <w:t xml:space="preserve"> No break </w:t>
            </w:r>
            <w:proofErr w:type="spellStart"/>
            <w:r w:rsidRPr="00597DA0">
              <w:t>installatie</w:t>
            </w:r>
            <w:proofErr w:type="spellEnd"/>
            <w:r w:rsidRPr="00597DA0">
              <w:t>;</w:t>
            </w:r>
          </w:p>
        </w:tc>
      </w:tr>
      <w:tr w:rsidR="00A621AF" w:rsidRPr="00597DA0" w14:paraId="2A616FDB" w14:textId="77777777" w:rsidTr="00A25679">
        <w:tc>
          <w:tcPr>
            <w:tcW w:w="704" w:type="dxa"/>
          </w:tcPr>
          <w:p w14:paraId="7CF21B0E" w14:textId="77777777" w:rsidR="00A621AF" w:rsidRDefault="00A621AF" w:rsidP="00A621AF"/>
        </w:tc>
        <w:tc>
          <w:tcPr>
            <w:tcW w:w="7088" w:type="dxa"/>
          </w:tcPr>
          <w:p w14:paraId="6F04E8BC" w14:textId="77777777" w:rsidR="00A621AF" w:rsidRPr="00597DA0" w:rsidRDefault="00A621AF" w:rsidP="00A621AF">
            <w:pPr>
              <w:pStyle w:val="Lijstalinea"/>
              <w:numPr>
                <w:ilvl w:val="1"/>
                <w:numId w:val="22"/>
              </w:numPr>
            </w:pPr>
            <w:proofErr w:type="spellStart"/>
            <w:proofErr w:type="gramStart"/>
            <w:r w:rsidRPr="00597DA0">
              <w:t>werking</w:t>
            </w:r>
            <w:proofErr w:type="spellEnd"/>
            <w:proofErr w:type="gramEnd"/>
            <w:r w:rsidRPr="00597DA0">
              <w:t xml:space="preserve"> display.</w:t>
            </w:r>
          </w:p>
        </w:tc>
      </w:tr>
      <w:tr w:rsidR="00A621AF" w:rsidRPr="00597DA0" w14:paraId="74637F6B" w14:textId="77777777" w:rsidTr="00A25679">
        <w:tc>
          <w:tcPr>
            <w:tcW w:w="704" w:type="dxa"/>
          </w:tcPr>
          <w:p w14:paraId="770CEC43" w14:textId="77777777" w:rsidR="00A621AF" w:rsidRDefault="00A621AF" w:rsidP="00A621AF"/>
        </w:tc>
        <w:tc>
          <w:tcPr>
            <w:tcW w:w="7088" w:type="dxa"/>
          </w:tcPr>
          <w:p w14:paraId="45D0C006" w14:textId="77777777" w:rsidR="00A621AF" w:rsidRPr="00597DA0" w:rsidRDefault="00A621AF" w:rsidP="00A621AF">
            <w:pPr>
              <w:pStyle w:val="Lijstalinea"/>
              <w:numPr>
                <w:ilvl w:val="1"/>
                <w:numId w:val="22"/>
              </w:numPr>
              <w:rPr>
                <w:lang w:val="nl-NL"/>
              </w:rPr>
            </w:pPr>
            <w:r w:rsidRPr="00597DA0">
              <w:rPr>
                <w:lang w:val="nl-NL"/>
              </w:rPr>
              <w:t>testen van de werking van de koppelschakelaar;</w:t>
            </w:r>
          </w:p>
        </w:tc>
      </w:tr>
      <w:tr w:rsidR="00A621AF" w:rsidRPr="00597DA0" w14:paraId="7DE4E1D0" w14:textId="77777777" w:rsidTr="00A25679">
        <w:tc>
          <w:tcPr>
            <w:tcW w:w="704" w:type="dxa"/>
          </w:tcPr>
          <w:p w14:paraId="281C1286" w14:textId="77777777" w:rsidR="00A621AF" w:rsidRDefault="00A621AF" w:rsidP="00A621AF"/>
        </w:tc>
        <w:tc>
          <w:tcPr>
            <w:tcW w:w="7088" w:type="dxa"/>
          </w:tcPr>
          <w:p w14:paraId="57FF72D3" w14:textId="77777777" w:rsidR="00A621AF" w:rsidRPr="00597DA0" w:rsidRDefault="00A621AF" w:rsidP="00A621AF">
            <w:pPr>
              <w:pStyle w:val="Lijstalinea"/>
              <w:numPr>
                <w:ilvl w:val="1"/>
                <w:numId w:val="22"/>
              </w:numPr>
            </w:pPr>
            <w:proofErr w:type="spellStart"/>
            <w:r w:rsidRPr="00597DA0">
              <w:t>invullen</w:t>
            </w:r>
            <w:proofErr w:type="spellEnd"/>
            <w:r w:rsidRPr="00597DA0">
              <w:t xml:space="preserve"> </w:t>
            </w:r>
            <w:proofErr w:type="spellStart"/>
            <w:r w:rsidRPr="00597DA0">
              <w:t>logboek</w:t>
            </w:r>
            <w:proofErr w:type="spellEnd"/>
            <w:r w:rsidRPr="00597DA0">
              <w:t>;</w:t>
            </w:r>
          </w:p>
        </w:tc>
      </w:tr>
      <w:tr w:rsidR="00A621AF" w:rsidRPr="00597DA0" w14:paraId="14C6261C" w14:textId="77777777" w:rsidTr="00A25679">
        <w:tc>
          <w:tcPr>
            <w:tcW w:w="704" w:type="dxa"/>
          </w:tcPr>
          <w:p w14:paraId="50B7EE9C" w14:textId="77777777" w:rsidR="00A621AF" w:rsidRDefault="00A621AF" w:rsidP="00A621AF"/>
        </w:tc>
        <w:tc>
          <w:tcPr>
            <w:tcW w:w="7088" w:type="dxa"/>
          </w:tcPr>
          <w:p w14:paraId="3B49AEDD" w14:textId="77777777" w:rsidR="00A621AF" w:rsidRPr="00597DA0" w:rsidRDefault="00A621AF" w:rsidP="00A621AF">
            <w:pPr>
              <w:pStyle w:val="Lijstalinea"/>
              <w:numPr>
                <w:ilvl w:val="1"/>
                <w:numId w:val="22"/>
              </w:numPr>
              <w:rPr>
                <w:lang w:val="nl-NL"/>
              </w:rPr>
            </w:pPr>
            <w:r w:rsidRPr="00597DA0">
              <w:rPr>
                <w:lang w:val="nl-NL"/>
              </w:rPr>
              <w:t>overige door de fabrikant voorgeschreven onderhoudswerkzaamheden.</w:t>
            </w:r>
            <w:bookmarkStart w:id="20" w:name="_Toc61260846"/>
            <w:bookmarkStart w:id="21" w:name="_Toc63079909"/>
            <w:bookmarkEnd w:id="20"/>
            <w:bookmarkEnd w:id="21"/>
          </w:p>
        </w:tc>
      </w:tr>
    </w:tbl>
    <w:p w14:paraId="10B0C123" w14:textId="77777777" w:rsidR="00597DA0" w:rsidRPr="00A2493F" w:rsidRDefault="00597DA0" w:rsidP="00597DA0">
      <w:pPr>
        <w:pStyle w:val="Lijstalinea"/>
        <w:ind w:left="1418"/>
        <w:rPr>
          <w:lang w:val="nl-NL"/>
        </w:rPr>
      </w:pPr>
    </w:p>
    <w:p w14:paraId="67EE21B2" w14:textId="77777777" w:rsidR="000A1AA8" w:rsidRDefault="000A1AA8" w:rsidP="000A1AA8">
      <w:pPr>
        <w:pStyle w:val="RapportNiveau2"/>
      </w:pPr>
      <w:bookmarkStart w:id="22" w:name="_Toc73692351"/>
      <w:r>
        <w:t>Visuele controle</w:t>
      </w:r>
      <w:bookmarkEnd w:id="22"/>
      <w:r>
        <w:t xml:space="preserve"> </w:t>
      </w:r>
    </w:p>
    <w:p w14:paraId="358F9C88" w14:textId="77777777" w:rsidR="000A1AA8" w:rsidRDefault="000A1AA8" w:rsidP="000A1AA8">
      <w:r>
        <w:t xml:space="preserve">Aan statische no-breaks moeten </w:t>
      </w:r>
      <w:r w:rsidR="00A25679">
        <w:t>minimaal all</w:t>
      </w:r>
      <w:r w:rsidRPr="00F23379">
        <w:t xml:space="preserve">e volgende visuele controles </w:t>
      </w:r>
      <w:r>
        <w:t xml:space="preserve">worden uitgevoerd tijdens </w:t>
      </w:r>
      <w:r w:rsidR="00C56244">
        <w:t xml:space="preserve">het jaarlijkse onderhoud/ </w:t>
      </w:r>
      <w:r w:rsidR="00C56244" w:rsidRPr="00F23379">
        <w:t>inspecti</w:t>
      </w:r>
      <w:r w:rsidR="00C56244">
        <w:t>e</w:t>
      </w:r>
      <w:r w:rsidR="00C56244" w:rsidRPr="009A5E69">
        <w:rPr>
          <w:rStyle w:val="Voetnootmarkering"/>
          <w:color w:val="auto"/>
          <w:szCs w:val="20"/>
        </w:rPr>
        <w:footnoteReference w:id="7"/>
      </w:r>
      <w:r w:rsidR="00C56244">
        <w:rPr>
          <w:color w:val="auto"/>
        </w:rPr>
        <w:t>:</w:t>
      </w:r>
    </w:p>
    <w:p w14:paraId="6174D257" w14:textId="77777777" w:rsidR="000A1AA8" w:rsidRDefault="000A1AA8" w:rsidP="00860AB9"/>
    <w:tbl>
      <w:tblPr>
        <w:tblStyle w:val="Tabelraster"/>
        <w:tblW w:w="7792" w:type="dxa"/>
        <w:tblLook w:val="04A0" w:firstRow="1" w:lastRow="0" w:firstColumn="1" w:lastColumn="0" w:noHBand="0" w:noVBand="1"/>
      </w:tblPr>
      <w:tblGrid>
        <w:gridCol w:w="562"/>
        <w:gridCol w:w="7230"/>
      </w:tblGrid>
      <w:tr w:rsidR="00A621AF" w:rsidRPr="00ED2369" w14:paraId="06E08F43" w14:textId="77777777" w:rsidTr="00C56244">
        <w:tc>
          <w:tcPr>
            <w:tcW w:w="562" w:type="dxa"/>
          </w:tcPr>
          <w:p w14:paraId="59B631A4" w14:textId="77777777" w:rsidR="00A621AF" w:rsidRDefault="00A621AF" w:rsidP="00ED2369"/>
        </w:tc>
        <w:tc>
          <w:tcPr>
            <w:tcW w:w="7230" w:type="dxa"/>
          </w:tcPr>
          <w:p w14:paraId="3D9B38D8" w14:textId="77777777" w:rsidR="00A621AF" w:rsidRPr="00ED2369" w:rsidRDefault="00A621AF" w:rsidP="00ED2369">
            <w:pPr>
              <w:rPr>
                <w:u w:val="single"/>
              </w:rPr>
            </w:pPr>
          </w:p>
        </w:tc>
      </w:tr>
      <w:tr w:rsidR="00A621AF" w:rsidRPr="00ED2369" w14:paraId="603E6261" w14:textId="77777777" w:rsidTr="00C56244">
        <w:tc>
          <w:tcPr>
            <w:tcW w:w="562" w:type="dxa"/>
          </w:tcPr>
          <w:p w14:paraId="6FE4BA2E" w14:textId="77777777" w:rsidR="00A621AF" w:rsidRDefault="00A621AF" w:rsidP="00A621AF"/>
        </w:tc>
        <w:tc>
          <w:tcPr>
            <w:tcW w:w="7230" w:type="dxa"/>
          </w:tcPr>
          <w:p w14:paraId="34C7636F" w14:textId="77777777" w:rsidR="00A621AF" w:rsidRPr="00ED2369" w:rsidRDefault="00A621AF" w:rsidP="00A621AF">
            <w:pPr>
              <w:rPr>
                <w:u w:val="single"/>
              </w:rPr>
            </w:pPr>
            <w:r w:rsidRPr="00ED2369">
              <w:rPr>
                <w:u w:val="single"/>
              </w:rPr>
              <w:t>No break</w:t>
            </w:r>
          </w:p>
        </w:tc>
      </w:tr>
      <w:tr w:rsidR="00A621AF" w:rsidRPr="00ED2369" w14:paraId="02361E01" w14:textId="77777777" w:rsidTr="00C56244">
        <w:tc>
          <w:tcPr>
            <w:tcW w:w="562" w:type="dxa"/>
          </w:tcPr>
          <w:p w14:paraId="545100E6" w14:textId="77777777" w:rsidR="00A621AF" w:rsidRDefault="00A621AF" w:rsidP="00A621AF"/>
        </w:tc>
        <w:tc>
          <w:tcPr>
            <w:tcW w:w="7230" w:type="dxa"/>
          </w:tcPr>
          <w:p w14:paraId="429C5358" w14:textId="77777777" w:rsidR="00A621AF" w:rsidRPr="00ED2369" w:rsidRDefault="00A621AF" w:rsidP="00A621AF">
            <w:pPr>
              <w:pStyle w:val="Lijstalinea"/>
              <w:numPr>
                <w:ilvl w:val="0"/>
                <w:numId w:val="22"/>
              </w:numPr>
              <w:rPr>
                <w:lang w:val="nl-NL"/>
              </w:rPr>
            </w:pPr>
            <w:r w:rsidRPr="00ED2369">
              <w:rPr>
                <w:lang w:val="nl-NL"/>
              </w:rPr>
              <w:t>Mechanische onderdelen</w:t>
            </w:r>
          </w:p>
        </w:tc>
      </w:tr>
      <w:tr w:rsidR="00A621AF" w:rsidRPr="00ED2369" w14:paraId="6A285BD3" w14:textId="77777777" w:rsidTr="00C56244">
        <w:tc>
          <w:tcPr>
            <w:tcW w:w="562" w:type="dxa"/>
          </w:tcPr>
          <w:p w14:paraId="7129C754" w14:textId="77777777" w:rsidR="00A621AF" w:rsidRDefault="00A621AF" w:rsidP="00A621AF"/>
        </w:tc>
        <w:tc>
          <w:tcPr>
            <w:tcW w:w="7230" w:type="dxa"/>
          </w:tcPr>
          <w:p w14:paraId="6AD0DFD8" w14:textId="77777777" w:rsidR="00A621AF" w:rsidRPr="00ED2369" w:rsidRDefault="00A621AF" w:rsidP="00A621AF">
            <w:pPr>
              <w:pStyle w:val="Lijstalinea"/>
              <w:numPr>
                <w:ilvl w:val="1"/>
                <w:numId w:val="22"/>
              </w:numPr>
            </w:pPr>
            <w:proofErr w:type="spellStart"/>
            <w:r w:rsidRPr="00ED2369">
              <w:t>deuren</w:t>
            </w:r>
            <w:proofErr w:type="spellEnd"/>
            <w:r w:rsidRPr="00ED2369">
              <w:t>;</w:t>
            </w:r>
          </w:p>
        </w:tc>
      </w:tr>
      <w:tr w:rsidR="00A621AF" w:rsidRPr="00ED2369" w14:paraId="730F7E08" w14:textId="77777777" w:rsidTr="00C56244">
        <w:tc>
          <w:tcPr>
            <w:tcW w:w="562" w:type="dxa"/>
          </w:tcPr>
          <w:p w14:paraId="29579F52" w14:textId="77777777" w:rsidR="00A621AF" w:rsidRDefault="00A621AF" w:rsidP="00A621AF"/>
        </w:tc>
        <w:tc>
          <w:tcPr>
            <w:tcW w:w="7230" w:type="dxa"/>
          </w:tcPr>
          <w:p w14:paraId="2187D552" w14:textId="77777777" w:rsidR="00A621AF" w:rsidRPr="00ED2369" w:rsidRDefault="00A621AF" w:rsidP="00A621AF">
            <w:pPr>
              <w:pStyle w:val="Lijstalinea"/>
              <w:numPr>
                <w:ilvl w:val="1"/>
                <w:numId w:val="22"/>
              </w:numPr>
            </w:pPr>
            <w:proofErr w:type="spellStart"/>
            <w:r w:rsidRPr="00ED2369">
              <w:t>scharnieren</w:t>
            </w:r>
            <w:proofErr w:type="spellEnd"/>
            <w:r w:rsidRPr="00ED2369">
              <w:t>;</w:t>
            </w:r>
          </w:p>
        </w:tc>
      </w:tr>
      <w:tr w:rsidR="00A621AF" w:rsidRPr="00ED2369" w14:paraId="6F95C8A4" w14:textId="77777777" w:rsidTr="00C56244">
        <w:tc>
          <w:tcPr>
            <w:tcW w:w="562" w:type="dxa"/>
          </w:tcPr>
          <w:p w14:paraId="3462F18B" w14:textId="77777777" w:rsidR="00A621AF" w:rsidRDefault="00A621AF" w:rsidP="00A621AF"/>
        </w:tc>
        <w:tc>
          <w:tcPr>
            <w:tcW w:w="7230" w:type="dxa"/>
          </w:tcPr>
          <w:p w14:paraId="52D9260E" w14:textId="77777777" w:rsidR="00A621AF" w:rsidRPr="00ED2369" w:rsidRDefault="00A621AF" w:rsidP="00A621AF">
            <w:pPr>
              <w:pStyle w:val="Lijstalinea"/>
              <w:numPr>
                <w:ilvl w:val="1"/>
                <w:numId w:val="22"/>
              </w:numPr>
            </w:pPr>
            <w:proofErr w:type="spellStart"/>
            <w:r w:rsidRPr="00ED2369">
              <w:t>behuizing</w:t>
            </w:r>
            <w:proofErr w:type="spellEnd"/>
            <w:r w:rsidRPr="00ED2369">
              <w:t>;</w:t>
            </w:r>
          </w:p>
        </w:tc>
      </w:tr>
      <w:tr w:rsidR="00A621AF" w:rsidRPr="00ED2369" w14:paraId="75E14CFB" w14:textId="77777777" w:rsidTr="00C56244">
        <w:tc>
          <w:tcPr>
            <w:tcW w:w="562" w:type="dxa"/>
          </w:tcPr>
          <w:p w14:paraId="603F2873" w14:textId="77777777" w:rsidR="00A621AF" w:rsidRDefault="00A621AF" w:rsidP="00A621AF"/>
        </w:tc>
        <w:tc>
          <w:tcPr>
            <w:tcW w:w="7230" w:type="dxa"/>
          </w:tcPr>
          <w:p w14:paraId="71FF9AC4" w14:textId="77777777" w:rsidR="00A621AF" w:rsidRPr="00ED2369" w:rsidRDefault="00A621AF" w:rsidP="00A621AF">
            <w:pPr>
              <w:pStyle w:val="Lijstalinea"/>
              <w:numPr>
                <w:ilvl w:val="1"/>
                <w:numId w:val="22"/>
              </w:numPr>
            </w:pPr>
            <w:proofErr w:type="spellStart"/>
            <w:r w:rsidRPr="00ED2369">
              <w:t>beschadigingen</w:t>
            </w:r>
            <w:proofErr w:type="spellEnd"/>
            <w:r w:rsidRPr="00ED2369">
              <w:t>/</w:t>
            </w:r>
            <w:proofErr w:type="spellStart"/>
            <w:r w:rsidRPr="00ED2369">
              <w:t>slijtage</w:t>
            </w:r>
            <w:proofErr w:type="spellEnd"/>
            <w:r w:rsidRPr="00ED2369">
              <w:t>;</w:t>
            </w:r>
          </w:p>
        </w:tc>
      </w:tr>
      <w:tr w:rsidR="00A621AF" w:rsidRPr="00ED2369" w14:paraId="6151768A" w14:textId="77777777" w:rsidTr="00C56244">
        <w:tc>
          <w:tcPr>
            <w:tcW w:w="562" w:type="dxa"/>
          </w:tcPr>
          <w:p w14:paraId="5F533C15" w14:textId="77777777" w:rsidR="00A621AF" w:rsidRDefault="00A621AF" w:rsidP="00A621AF"/>
        </w:tc>
        <w:tc>
          <w:tcPr>
            <w:tcW w:w="7230" w:type="dxa"/>
          </w:tcPr>
          <w:p w14:paraId="1734D80F" w14:textId="77777777" w:rsidR="00A621AF" w:rsidRPr="00ED2369" w:rsidRDefault="00A621AF" w:rsidP="00A621AF">
            <w:pPr>
              <w:pStyle w:val="Lijstalinea"/>
              <w:numPr>
                <w:ilvl w:val="1"/>
                <w:numId w:val="22"/>
              </w:numPr>
            </w:pPr>
            <w:proofErr w:type="spellStart"/>
            <w:proofErr w:type="gramStart"/>
            <w:r w:rsidRPr="00ED2369">
              <w:t>isolatie</w:t>
            </w:r>
            <w:proofErr w:type="spellEnd"/>
            <w:proofErr w:type="gramEnd"/>
            <w:r w:rsidRPr="00ED2369">
              <w:t>.</w:t>
            </w:r>
          </w:p>
        </w:tc>
      </w:tr>
      <w:tr w:rsidR="00A621AF" w:rsidRPr="00ED2369" w14:paraId="14D909A9" w14:textId="77777777" w:rsidTr="00C56244">
        <w:tc>
          <w:tcPr>
            <w:tcW w:w="562" w:type="dxa"/>
          </w:tcPr>
          <w:p w14:paraId="0D3D63BA" w14:textId="77777777" w:rsidR="00A621AF" w:rsidRDefault="00A621AF" w:rsidP="00A621AF"/>
        </w:tc>
        <w:tc>
          <w:tcPr>
            <w:tcW w:w="7230" w:type="dxa"/>
          </w:tcPr>
          <w:p w14:paraId="07279703" w14:textId="77777777" w:rsidR="00A621AF" w:rsidRPr="00ED2369" w:rsidRDefault="00A621AF" w:rsidP="00A621AF">
            <w:pPr>
              <w:pStyle w:val="Lijstalinea"/>
              <w:numPr>
                <w:ilvl w:val="0"/>
                <w:numId w:val="22"/>
              </w:numPr>
              <w:rPr>
                <w:lang w:val="nl-NL"/>
              </w:rPr>
            </w:pPr>
            <w:r w:rsidRPr="00ED2369">
              <w:rPr>
                <w:lang w:val="nl-NL"/>
              </w:rPr>
              <w:t>AC /DC filter</w:t>
            </w:r>
          </w:p>
        </w:tc>
      </w:tr>
      <w:tr w:rsidR="00A621AF" w:rsidRPr="00ED2369" w14:paraId="42586155" w14:textId="77777777" w:rsidTr="00C56244">
        <w:tc>
          <w:tcPr>
            <w:tcW w:w="562" w:type="dxa"/>
          </w:tcPr>
          <w:p w14:paraId="65545B61" w14:textId="77777777" w:rsidR="00A621AF" w:rsidRDefault="00A621AF" w:rsidP="00A621AF"/>
        </w:tc>
        <w:tc>
          <w:tcPr>
            <w:tcW w:w="7230" w:type="dxa"/>
          </w:tcPr>
          <w:p w14:paraId="704280E9" w14:textId="77777777" w:rsidR="00A621AF" w:rsidRPr="00ED2369" w:rsidRDefault="00A621AF" w:rsidP="00A621AF">
            <w:pPr>
              <w:pStyle w:val="Lijstalinea"/>
              <w:numPr>
                <w:ilvl w:val="1"/>
                <w:numId w:val="22"/>
              </w:numPr>
            </w:pPr>
            <w:proofErr w:type="spellStart"/>
            <w:r w:rsidRPr="00ED2369">
              <w:t>bekabeling</w:t>
            </w:r>
            <w:proofErr w:type="spellEnd"/>
            <w:r w:rsidRPr="00ED2369">
              <w:t xml:space="preserve"> input/output;</w:t>
            </w:r>
          </w:p>
        </w:tc>
      </w:tr>
      <w:tr w:rsidR="00A621AF" w:rsidRPr="00ED2369" w14:paraId="4F601016" w14:textId="77777777" w:rsidTr="00C56244">
        <w:tc>
          <w:tcPr>
            <w:tcW w:w="562" w:type="dxa"/>
          </w:tcPr>
          <w:p w14:paraId="539AC8ED" w14:textId="77777777" w:rsidR="00A621AF" w:rsidRDefault="00A621AF" w:rsidP="00A621AF"/>
        </w:tc>
        <w:tc>
          <w:tcPr>
            <w:tcW w:w="7230" w:type="dxa"/>
          </w:tcPr>
          <w:p w14:paraId="741B1E23" w14:textId="77777777" w:rsidR="00A621AF" w:rsidRPr="00ED2369" w:rsidRDefault="00A621AF" w:rsidP="00A621AF">
            <w:pPr>
              <w:pStyle w:val="Lijstalinea"/>
              <w:numPr>
                <w:ilvl w:val="1"/>
                <w:numId w:val="22"/>
              </w:numPr>
            </w:pPr>
            <w:proofErr w:type="spellStart"/>
            <w:r w:rsidRPr="00ED2369">
              <w:t>aansluitingen</w:t>
            </w:r>
            <w:proofErr w:type="spellEnd"/>
            <w:r w:rsidRPr="00ED2369">
              <w:t>;</w:t>
            </w:r>
          </w:p>
        </w:tc>
      </w:tr>
      <w:tr w:rsidR="00A621AF" w:rsidRPr="00ED2369" w14:paraId="4AFDDDB6" w14:textId="77777777" w:rsidTr="00C56244">
        <w:tc>
          <w:tcPr>
            <w:tcW w:w="562" w:type="dxa"/>
          </w:tcPr>
          <w:p w14:paraId="33560112" w14:textId="77777777" w:rsidR="00A621AF" w:rsidRDefault="00A621AF" w:rsidP="00A621AF"/>
        </w:tc>
        <w:tc>
          <w:tcPr>
            <w:tcW w:w="7230" w:type="dxa"/>
          </w:tcPr>
          <w:p w14:paraId="0573EAA8" w14:textId="77777777" w:rsidR="00A621AF" w:rsidRPr="00ED2369" w:rsidRDefault="00A621AF" w:rsidP="00A621AF">
            <w:pPr>
              <w:pStyle w:val="Lijstalinea"/>
              <w:numPr>
                <w:ilvl w:val="1"/>
                <w:numId w:val="22"/>
              </w:numPr>
            </w:pPr>
            <w:r w:rsidRPr="00ED2369">
              <w:t>filters;</w:t>
            </w:r>
          </w:p>
        </w:tc>
      </w:tr>
      <w:tr w:rsidR="00A621AF" w:rsidRPr="00ED2369" w14:paraId="1C2A2B2A" w14:textId="77777777" w:rsidTr="00C56244">
        <w:tc>
          <w:tcPr>
            <w:tcW w:w="562" w:type="dxa"/>
          </w:tcPr>
          <w:p w14:paraId="082F6F2E" w14:textId="77777777" w:rsidR="00A621AF" w:rsidRDefault="00A621AF" w:rsidP="00A621AF"/>
        </w:tc>
        <w:tc>
          <w:tcPr>
            <w:tcW w:w="7230" w:type="dxa"/>
          </w:tcPr>
          <w:p w14:paraId="1EC8E5F2" w14:textId="77777777" w:rsidR="00A621AF" w:rsidRPr="00ED2369" w:rsidRDefault="00A621AF" w:rsidP="00A621AF">
            <w:pPr>
              <w:pStyle w:val="Lijstalinea"/>
              <w:numPr>
                <w:ilvl w:val="1"/>
                <w:numId w:val="22"/>
              </w:numPr>
            </w:pPr>
            <w:proofErr w:type="spellStart"/>
            <w:proofErr w:type="gramStart"/>
            <w:r w:rsidRPr="00ED2369">
              <w:t>beschadigingen</w:t>
            </w:r>
            <w:proofErr w:type="spellEnd"/>
            <w:r w:rsidRPr="00ED2369">
              <w:t>/</w:t>
            </w:r>
            <w:proofErr w:type="spellStart"/>
            <w:r w:rsidRPr="00ED2369">
              <w:t>slijtage</w:t>
            </w:r>
            <w:proofErr w:type="spellEnd"/>
            <w:proofErr w:type="gramEnd"/>
            <w:r w:rsidRPr="00ED2369">
              <w:t>.</w:t>
            </w:r>
          </w:p>
        </w:tc>
      </w:tr>
      <w:tr w:rsidR="00A621AF" w:rsidRPr="00ED2369" w14:paraId="4701BD0E" w14:textId="77777777" w:rsidTr="00C56244">
        <w:tc>
          <w:tcPr>
            <w:tcW w:w="562" w:type="dxa"/>
          </w:tcPr>
          <w:p w14:paraId="18C6B138" w14:textId="77777777" w:rsidR="00A621AF" w:rsidRDefault="00A621AF" w:rsidP="00A621AF"/>
        </w:tc>
        <w:tc>
          <w:tcPr>
            <w:tcW w:w="7230" w:type="dxa"/>
          </w:tcPr>
          <w:p w14:paraId="19896559" w14:textId="77777777" w:rsidR="00A621AF" w:rsidRPr="00ED2369" w:rsidRDefault="00A621AF" w:rsidP="00A621AF">
            <w:pPr>
              <w:pStyle w:val="Lijstalinea"/>
              <w:numPr>
                <w:ilvl w:val="0"/>
                <w:numId w:val="22"/>
              </w:numPr>
              <w:rPr>
                <w:lang w:val="nl-NL"/>
              </w:rPr>
            </w:pPr>
            <w:proofErr w:type="spellStart"/>
            <w:r w:rsidRPr="00ED2369">
              <w:rPr>
                <w:lang w:val="nl-NL"/>
              </w:rPr>
              <w:t>Rectifier</w:t>
            </w:r>
            <w:proofErr w:type="spellEnd"/>
            <w:r w:rsidRPr="00ED2369">
              <w:rPr>
                <w:lang w:val="nl-NL"/>
              </w:rPr>
              <w:t>/</w:t>
            </w:r>
            <w:proofErr w:type="spellStart"/>
            <w:r w:rsidRPr="00ED2369">
              <w:rPr>
                <w:lang w:val="nl-NL"/>
              </w:rPr>
              <w:t>Inverter</w:t>
            </w:r>
            <w:proofErr w:type="spellEnd"/>
          </w:p>
        </w:tc>
      </w:tr>
      <w:tr w:rsidR="00A621AF" w:rsidRPr="00ED2369" w14:paraId="22B5FFBA" w14:textId="77777777" w:rsidTr="00C56244">
        <w:tc>
          <w:tcPr>
            <w:tcW w:w="562" w:type="dxa"/>
          </w:tcPr>
          <w:p w14:paraId="28BEA4FE" w14:textId="77777777" w:rsidR="00A621AF" w:rsidRDefault="00A621AF" w:rsidP="00A621AF"/>
        </w:tc>
        <w:tc>
          <w:tcPr>
            <w:tcW w:w="7230" w:type="dxa"/>
          </w:tcPr>
          <w:p w14:paraId="34CC751F" w14:textId="77777777" w:rsidR="00A621AF" w:rsidRPr="00ED2369" w:rsidRDefault="00A621AF" w:rsidP="00A621AF">
            <w:pPr>
              <w:pStyle w:val="Lijstalinea"/>
              <w:numPr>
                <w:ilvl w:val="1"/>
                <w:numId w:val="22"/>
              </w:numPr>
            </w:pPr>
            <w:proofErr w:type="spellStart"/>
            <w:r w:rsidRPr="00ED2369">
              <w:t>bekabeling</w:t>
            </w:r>
            <w:proofErr w:type="spellEnd"/>
            <w:r w:rsidRPr="00ED2369">
              <w:t xml:space="preserve"> input/output;</w:t>
            </w:r>
          </w:p>
        </w:tc>
      </w:tr>
      <w:tr w:rsidR="00A621AF" w:rsidRPr="00ED2369" w14:paraId="70BFFB17" w14:textId="77777777" w:rsidTr="00C56244">
        <w:tc>
          <w:tcPr>
            <w:tcW w:w="562" w:type="dxa"/>
          </w:tcPr>
          <w:p w14:paraId="3B2057C4" w14:textId="77777777" w:rsidR="00A621AF" w:rsidRDefault="00A621AF" w:rsidP="00A621AF"/>
        </w:tc>
        <w:tc>
          <w:tcPr>
            <w:tcW w:w="7230" w:type="dxa"/>
          </w:tcPr>
          <w:p w14:paraId="62D3C1D5" w14:textId="77777777" w:rsidR="00A621AF" w:rsidRPr="00ED2369" w:rsidRDefault="00A621AF" w:rsidP="00A621AF">
            <w:pPr>
              <w:pStyle w:val="Lijstalinea"/>
              <w:numPr>
                <w:ilvl w:val="1"/>
                <w:numId w:val="22"/>
              </w:numPr>
            </w:pPr>
            <w:proofErr w:type="spellStart"/>
            <w:r w:rsidRPr="00ED2369">
              <w:t>aansluitingen</w:t>
            </w:r>
            <w:proofErr w:type="spellEnd"/>
            <w:r w:rsidRPr="00ED2369">
              <w:t>;</w:t>
            </w:r>
          </w:p>
        </w:tc>
      </w:tr>
      <w:tr w:rsidR="00A621AF" w:rsidRPr="00ED2369" w14:paraId="4DCE29C1" w14:textId="77777777" w:rsidTr="00C56244">
        <w:tc>
          <w:tcPr>
            <w:tcW w:w="562" w:type="dxa"/>
          </w:tcPr>
          <w:p w14:paraId="1010A515" w14:textId="77777777" w:rsidR="00A621AF" w:rsidRDefault="00A621AF" w:rsidP="00A621AF"/>
        </w:tc>
        <w:tc>
          <w:tcPr>
            <w:tcW w:w="7230" w:type="dxa"/>
          </w:tcPr>
          <w:p w14:paraId="6999D6B1" w14:textId="77777777" w:rsidR="00A621AF" w:rsidRPr="00ED2369" w:rsidRDefault="00A621AF" w:rsidP="00A621AF">
            <w:pPr>
              <w:pStyle w:val="Lijstalinea"/>
              <w:numPr>
                <w:ilvl w:val="1"/>
                <w:numId w:val="22"/>
              </w:numPr>
            </w:pPr>
            <w:proofErr w:type="spellStart"/>
            <w:r w:rsidRPr="00ED2369">
              <w:t>condensatoren</w:t>
            </w:r>
            <w:proofErr w:type="spellEnd"/>
            <w:r w:rsidRPr="00ED2369">
              <w:t>;</w:t>
            </w:r>
          </w:p>
        </w:tc>
      </w:tr>
      <w:tr w:rsidR="00A621AF" w:rsidRPr="00ED2369" w14:paraId="69A081BB" w14:textId="77777777" w:rsidTr="00C56244">
        <w:tc>
          <w:tcPr>
            <w:tcW w:w="562" w:type="dxa"/>
          </w:tcPr>
          <w:p w14:paraId="7924A8B4" w14:textId="77777777" w:rsidR="00A621AF" w:rsidRDefault="00A621AF" w:rsidP="00A621AF"/>
        </w:tc>
        <w:tc>
          <w:tcPr>
            <w:tcW w:w="7230" w:type="dxa"/>
          </w:tcPr>
          <w:p w14:paraId="0E68E832" w14:textId="77777777" w:rsidR="00A621AF" w:rsidRPr="00ED2369" w:rsidRDefault="00A621AF" w:rsidP="00A621AF">
            <w:pPr>
              <w:pStyle w:val="Lijstalinea"/>
              <w:numPr>
                <w:ilvl w:val="1"/>
                <w:numId w:val="22"/>
              </w:numPr>
            </w:pPr>
            <w:proofErr w:type="spellStart"/>
            <w:r w:rsidRPr="00ED2369">
              <w:t>trafo’s</w:t>
            </w:r>
            <w:proofErr w:type="spellEnd"/>
            <w:r w:rsidRPr="00ED2369">
              <w:t>;</w:t>
            </w:r>
          </w:p>
        </w:tc>
      </w:tr>
      <w:tr w:rsidR="00A621AF" w:rsidRPr="00ED2369" w14:paraId="1BB591B4" w14:textId="77777777" w:rsidTr="00C56244">
        <w:tc>
          <w:tcPr>
            <w:tcW w:w="562" w:type="dxa"/>
          </w:tcPr>
          <w:p w14:paraId="4D9DCC48" w14:textId="77777777" w:rsidR="00A621AF" w:rsidRDefault="00A621AF" w:rsidP="00A621AF"/>
        </w:tc>
        <w:tc>
          <w:tcPr>
            <w:tcW w:w="7230" w:type="dxa"/>
          </w:tcPr>
          <w:p w14:paraId="39B2CED5" w14:textId="77777777" w:rsidR="00A621AF" w:rsidRPr="00ED2369" w:rsidRDefault="00A621AF" w:rsidP="00A621AF">
            <w:pPr>
              <w:pStyle w:val="Lijstalinea"/>
              <w:numPr>
                <w:ilvl w:val="1"/>
                <w:numId w:val="22"/>
              </w:numPr>
            </w:pPr>
            <w:proofErr w:type="spellStart"/>
            <w:proofErr w:type="gramStart"/>
            <w:r w:rsidRPr="00ED2369">
              <w:t>slijtage</w:t>
            </w:r>
            <w:proofErr w:type="spellEnd"/>
            <w:proofErr w:type="gramEnd"/>
            <w:r w:rsidRPr="00ED2369">
              <w:t>.</w:t>
            </w:r>
          </w:p>
        </w:tc>
      </w:tr>
      <w:tr w:rsidR="00A621AF" w:rsidRPr="00ED2369" w14:paraId="2E4939F2" w14:textId="77777777" w:rsidTr="00C56244">
        <w:tc>
          <w:tcPr>
            <w:tcW w:w="562" w:type="dxa"/>
          </w:tcPr>
          <w:p w14:paraId="1FA37571" w14:textId="77777777" w:rsidR="00A621AF" w:rsidRDefault="00A621AF" w:rsidP="00A621AF"/>
        </w:tc>
        <w:tc>
          <w:tcPr>
            <w:tcW w:w="7230" w:type="dxa"/>
          </w:tcPr>
          <w:p w14:paraId="5CDD3BBA" w14:textId="77777777" w:rsidR="00A621AF" w:rsidRPr="00ED2369" w:rsidRDefault="00A621AF" w:rsidP="00A621AF">
            <w:pPr>
              <w:pStyle w:val="Lijstalinea"/>
              <w:numPr>
                <w:ilvl w:val="0"/>
                <w:numId w:val="22"/>
              </w:numPr>
              <w:rPr>
                <w:lang w:val="nl-NL"/>
              </w:rPr>
            </w:pPr>
            <w:r w:rsidRPr="00ED2369">
              <w:rPr>
                <w:lang w:val="nl-NL"/>
              </w:rPr>
              <w:t>Ventilatoren</w:t>
            </w:r>
          </w:p>
        </w:tc>
      </w:tr>
      <w:tr w:rsidR="00A621AF" w:rsidRPr="00ED2369" w14:paraId="23795D1A" w14:textId="77777777" w:rsidTr="00C56244">
        <w:tc>
          <w:tcPr>
            <w:tcW w:w="562" w:type="dxa"/>
          </w:tcPr>
          <w:p w14:paraId="4A40B78E" w14:textId="77777777" w:rsidR="00A621AF" w:rsidRDefault="00A621AF" w:rsidP="00A621AF"/>
        </w:tc>
        <w:tc>
          <w:tcPr>
            <w:tcW w:w="7230" w:type="dxa"/>
          </w:tcPr>
          <w:p w14:paraId="2FCE96BB" w14:textId="77777777" w:rsidR="00A621AF" w:rsidRPr="00ED2369" w:rsidRDefault="00A621AF" w:rsidP="00A621AF">
            <w:pPr>
              <w:pStyle w:val="Lijstalinea"/>
              <w:numPr>
                <w:ilvl w:val="1"/>
                <w:numId w:val="22"/>
              </w:numPr>
            </w:pPr>
            <w:proofErr w:type="spellStart"/>
            <w:r w:rsidRPr="00ED2369">
              <w:t>werking</w:t>
            </w:r>
            <w:proofErr w:type="spellEnd"/>
            <w:r w:rsidRPr="00ED2369">
              <w:t>;</w:t>
            </w:r>
          </w:p>
        </w:tc>
      </w:tr>
      <w:tr w:rsidR="00A621AF" w:rsidRPr="00ED2369" w14:paraId="4D51EEA5" w14:textId="77777777" w:rsidTr="00C56244">
        <w:tc>
          <w:tcPr>
            <w:tcW w:w="562" w:type="dxa"/>
          </w:tcPr>
          <w:p w14:paraId="01F567C5" w14:textId="77777777" w:rsidR="00A621AF" w:rsidRDefault="00A621AF" w:rsidP="00A621AF"/>
        </w:tc>
        <w:tc>
          <w:tcPr>
            <w:tcW w:w="7230" w:type="dxa"/>
          </w:tcPr>
          <w:p w14:paraId="3E9AA252" w14:textId="77777777" w:rsidR="00A621AF" w:rsidRPr="00ED2369" w:rsidRDefault="00A621AF" w:rsidP="00A621AF">
            <w:pPr>
              <w:pStyle w:val="Lijstalinea"/>
              <w:numPr>
                <w:ilvl w:val="1"/>
                <w:numId w:val="22"/>
              </w:numPr>
            </w:pPr>
            <w:proofErr w:type="spellStart"/>
            <w:r w:rsidRPr="00ED2369">
              <w:t>luchttoevoer</w:t>
            </w:r>
            <w:proofErr w:type="spellEnd"/>
            <w:r w:rsidRPr="00ED2369">
              <w:t>;</w:t>
            </w:r>
          </w:p>
        </w:tc>
      </w:tr>
      <w:tr w:rsidR="00A621AF" w:rsidRPr="00ED2369" w14:paraId="29724BA0" w14:textId="77777777" w:rsidTr="00C56244">
        <w:tc>
          <w:tcPr>
            <w:tcW w:w="562" w:type="dxa"/>
          </w:tcPr>
          <w:p w14:paraId="5B3D0C07" w14:textId="77777777" w:rsidR="00A621AF" w:rsidRDefault="00A621AF" w:rsidP="00A621AF"/>
        </w:tc>
        <w:tc>
          <w:tcPr>
            <w:tcW w:w="7230" w:type="dxa"/>
          </w:tcPr>
          <w:p w14:paraId="50034B73" w14:textId="77777777" w:rsidR="00A621AF" w:rsidRPr="00ED2369" w:rsidRDefault="00A621AF" w:rsidP="00A621AF">
            <w:pPr>
              <w:pStyle w:val="Lijstalinea"/>
              <w:numPr>
                <w:ilvl w:val="1"/>
                <w:numId w:val="22"/>
              </w:numPr>
            </w:pPr>
            <w:proofErr w:type="spellStart"/>
            <w:r w:rsidRPr="00ED2369">
              <w:t>luchtafvoer</w:t>
            </w:r>
            <w:proofErr w:type="spellEnd"/>
            <w:r w:rsidRPr="00ED2369">
              <w:t>;</w:t>
            </w:r>
          </w:p>
        </w:tc>
      </w:tr>
      <w:tr w:rsidR="00A621AF" w:rsidRPr="00ED2369" w14:paraId="11F8BA5B" w14:textId="77777777" w:rsidTr="00C56244">
        <w:tc>
          <w:tcPr>
            <w:tcW w:w="562" w:type="dxa"/>
          </w:tcPr>
          <w:p w14:paraId="20CC1297" w14:textId="77777777" w:rsidR="00A621AF" w:rsidRDefault="00A621AF" w:rsidP="00A621AF"/>
        </w:tc>
        <w:tc>
          <w:tcPr>
            <w:tcW w:w="7230" w:type="dxa"/>
          </w:tcPr>
          <w:p w14:paraId="4FF2000C" w14:textId="77777777" w:rsidR="00A621AF" w:rsidRPr="00ED2369" w:rsidRDefault="00A621AF" w:rsidP="00A621AF">
            <w:pPr>
              <w:pStyle w:val="Lijstalinea"/>
              <w:numPr>
                <w:ilvl w:val="1"/>
                <w:numId w:val="22"/>
              </w:numPr>
            </w:pPr>
            <w:proofErr w:type="spellStart"/>
            <w:r w:rsidRPr="00ED2369">
              <w:t>schoepen</w:t>
            </w:r>
            <w:proofErr w:type="spellEnd"/>
            <w:r w:rsidRPr="00ED2369">
              <w:t>/</w:t>
            </w:r>
            <w:proofErr w:type="spellStart"/>
            <w:r w:rsidRPr="00ED2369">
              <w:t>lamellen</w:t>
            </w:r>
            <w:proofErr w:type="spellEnd"/>
            <w:r w:rsidRPr="00ED2369">
              <w:t>;</w:t>
            </w:r>
          </w:p>
        </w:tc>
      </w:tr>
      <w:tr w:rsidR="00A621AF" w:rsidRPr="00ED2369" w14:paraId="49199924" w14:textId="77777777" w:rsidTr="00C56244">
        <w:tc>
          <w:tcPr>
            <w:tcW w:w="562" w:type="dxa"/>
          </w:tcPr>
          <w:p w14:paraId="0E12016A" w14:textId="77777777" w:rsidR="00A621AF" w:rsidRDefault="00A621AF" w:rsidP="00A621AF"/>
        </w:tc>
        <w:tc>
          <w:tcPr>
            <w:tcW w:w="7230" w:type="dxa"/>
          </w:tcPr>
          <w:p w14:paraId="63CCF681" w14:textId="77777777" w:rsidR="00A621AF" w:rsidRPr="00ED2369" w:rsidRDefault="00A621AF" w:rsidP="00A621AF">
            <w:pPr>
              <w:pStyle w:val="Lijstalinea"/>
              <w:numPr>
                <w:ilvl w:val="1"/>
                <w:numId w:val="22"/>
              </w:numPr>
            </w:pPr>
            <w:proofErr w:type="spellStart"/>
            <w:r w:rsidRPr="00ED2369">
              <w:t>bevestiging</w:t>
            </w:r>
            <w:proofErr w:type="spellEnd"/>
            <w:r w:rsidRPr="00ED2369">
              <w:t>;</w:t>
            </w:r>
          </w:p>
        </w:tc>
      </w:tr>
      <w:tr w:rsidR="00A621AF" w:rsidRPr="00ED2369" w14:paraId="45719CDA" w14:textId="77777777" w:rsidTr="00C56244">
        <w:tc>
          <w:tcPr>
            <w:tcW w:w="562" w:type="dxa"/>
          </w:tcPr>
          <w:p w14:paraId="7614D197" w14:textId="77777777" w:rsidR="00A621AF" w:rsidRDefault="00A621AF" w:rsidP="00A621AF"/>
        </w:tc>
        <w:tc>
          <w:tcPr>
            <w:tcW w:w="7230" w:type="dxa"/>
          </w:tcPr>
          <w:p w14:paraId="17B9940E" w14:textId="77777777" w:rsidR="00A621AF" w:rsidRPr="00ED2369" w:rsidRDefault="00A621AF" w:rsidP="00A621AF">
            <w:pPr>
              <w:pStyle w:val="Lijstalinea"/>
              <w:numPr>
                <w:ilvl w:val="1"/>
                <w:numId w:val="22"/>
              </w:numPr>
            </w:pPr>
            <w:proofErr w:type="spellStart"/>
            <w:proofErr w:type="gramStart"/>
            <w:r w:rsidRPr="00ED2369">
              <w:t>bedrading</w:t>
            </w:r>
            <w:proofErr w:type="spellEnd"/>
            <w:proofErr w:type="gramEnd"/>
            <w:r w:rsidRPr="00ED2369">
              <w:t>.</w:t>
            </w:r>
          </w:p>
        </w:tc>
      </w:tr>
      <w:tr w:rsidR="00A621AF" w:rsidRPr="00ED2369" w14:paraId="6DE8EFAA" w14:textId="77777777" w:rsidTr="00C56244">
        <w:tc>
          <w:tcPr>
            <w:tcW w:w="562" w:type="dxa"/>
          </w:tcPr>
          <w:p w14:paraId="329B20C7" w14:textId="77777777" w:rsidR="00A621AF" w:rsidRDefault="00A621AF" w:rsidP="00A621AF"/>
        </w:tc>
        <w:tc>
          <w:tcPr>
            <w:tcW w:w="7230" w:type="dxa"/>
          </w:tcPr>
          <w:p w14:paraId="04453402" w14:textId="77777777" w:rsidR="00A621AF" w:rsidRPr="00ED2369" w:rsidRDefault="00A621AF" w:rsidP="00A621AF">
            <w:pPr>
              <w:pStyle w:val="Lijstalinea"/>
              <w:numPr>
                <w:ilvl w:val="0"/>
                <w:numId w:val="22"/>
              </w:numPr>
              <w:rPr>
                <w:lang w:val="nl-NL"/>
              </w:rPr>
            </w:pPr>
            <w:r w:rsidRPr="00ED2369">
              <w:rPr>
                <w:lang w:val="nl-NL"/>
              </w:rPr>
              <w:t>Bedrading intern algemeen</w:t>
            </w:r>
          </w:p>
        </w:tc>
      </w:tr>
      <w:tr w:rsidR="00A621AF" w:rsidRPr="00ED2369" w14:paraId="6D7D1F82" w14:textId="77777777" w:rsidTr="00C56244">
        <w:tc>
          <w:tcPr>
            <w:tcW w:w="562" w:type="dxa"/>
          </w:tcPr>
          <w:p w14:paraId="1C3F3CC7" w14:textId="77777777" w:rsidR="00A621AF" w:rsidRDefault="00A621AF" w:rsidP="00A621AF"/>
        </w:tc>
        <w:tc>
          <w:tcPr>
            <w:tcW w:w="7230" w:type="dxa"/>
          </w:tcPr>
          <w:p w14:paraId="410B670C" w14:textId="77777777" w:rsidR="00A621AF" w:rsidRPr="00ED2369" w:rsidRDefault="00A621AF" w:rsidP="00A621AF">
            <w:pPr>
              <w:pStyle w:val="Lijstalinea"/>
              <w:numPr>
                <w:ilvl w:val="1"/>
                <w:numId w:val="22"/>
              </w:numPr>
            </w:pPr>
            <w:proofErr w:type="spellStart"/>
            <w:r w:rsidRPr="00ED2369">
              <w:t>bekabeling</w:t>
            </w:r>
            <w:proofErr w:type="spellEnd"/>
            <w:r w:rsidRPr="00ED2369">
              <w:t>;</w:t>
            </w:r>
          </w:p>
        </w:tc>
      </w:tr>
      <w:tr w:rsidR="00A621AF" w:rsidRPr="00ED2369" w14:paraId="360A2045" w14:textId="77777777" w:rsidTr="00C56244">
        <w:tc>
          <w:tcPr>
            <w:tcW w:w="562" w:type="dxa"/>
          </w:tcPr>
          <w:p w14:paraId="742EAA7F" w14:textId="77777777" w:rsidR="00A621AF" w:rsidRDefault="00A621AF" w:rsidP="00A621AF"/>
        </w:tc>
        <w:tc>
          <w:tcPr>
            <w:tcW w:w="7230" w:type="dxa"/>
          </w:tcPr>
          <w:p w14:paraId="3D4FB61C" w14:textId="77777777" w:rsidR="00A621AF" w:rsidRPr="00ED2369" w:rsidRDefault="00A621AF" w:rsidP="00A621AF">
            <w:pPr>
              <w:pStyle w:val="Lijstalinea"/>
              <w:numPr>
                <w:ilvl w:val="1"/>
                <w:numId w:val="22"/>
              </w:numPr>
            </w:pPr>
            <w:proofErr w:type="spellStart"/>
            <w:r w:rsidRPr="00ED2369">
              <w:t>aansluitingen</w:t>
            </w:r>
            <w:proofErr w:type="spellEnd"/>
            <w:r w:rsidRPr="00ED2369">
              <w:t>;</w:t>
            </w:r>
          </w:p>
        </w:tc>
      </w:tr>
      <w:tr w:rsidR="00A621AF" w:rsidRPr="00ED2369" w14:paraId="6CEAAB4C" w14:textId="77777777" w:rsidTr="00C56244">
        <w:tc>
          <w:tcPr>
            <w:tcW w:w="562" w:type="dxa"/>
          </w:tcPr>
          <w:p w14:paraId="3D84D793" w14:textId="77777777" w:rsidR="00A621AF" w:rsidRDefault="00A621AF" w:rsidP="00A621AF"/>
        </w:tc>
        <w:tc>
          <w:tcPr>
            <w:tcW w:w="7230" w:type="dxa"/>
          </w:tcPr>
          <w:p w14:paraId="2C4EFA72" w14:textId="77777777" w:rsidR="00A621AF" w:rsidRPr="00ED2369" w:rsidRDefault="00A621AF" w:rsidP="00A621AF">
            <w:pPr>
              <w:pStyle w:val="Lijstalinea"/>
              <w:numPr>
                <w:ilvl w:val="1"/>
                <w:numId w:val="22"/>
              </w:numPr>
            </w:pPr>
            <w:proofErr w:type="spellStart"/>
            <w:r w:rsidRPr="00ED2369">
              <w:t>verbindingen</w:t>
            </w:r>
            <w:proofErr w:type="spellEnd"/>
            <w:r w:rsidRPr="00ED2369">
              <w:t>;</w:t>
            </w:r>
          </w:p>
        </w:tc>
      </w:tr>
      <w:tr w:rsidR="00A621AF" w:rsidRPr="00ED2369" w14:paraId="6BFBDE54" w14:textId="77777777" w:rsidTr="00C56244">
        <w:tc>
          <w:tcPr>
            <w:tcW w:w="562" w:type="dxa"/>
          </w:tcPr>
          <w:p w14:paraId="01BA722F" w14:textId="77777777" w:rsidR="00A621AF" w:rsidRDefault="00A621AF" w:rsidP="00A621AF"/>
        </w:tc>
        <w:tc>
          <w:tcPr>
            <w:tcW w:w="7230" w:type="dxa"/>
          </w:tcPr>
          <w:p w14:paraId="68BB1404" w14:textId="77777777" w:rsidR="00A621AF" w:rsidRPr="00ED2369" w:rsidRDefault="00A621AF" w:rsidP="00A621AF">
            <w:pPr>
              <w:pStyle w:val="Lijstalinea"/>
              <w:numPr>
                <w:ilvl w:val="1"/>
                <w:numId w:val="22"/>
              </w:numPr>
            </w:pPr>
            <w:proofErr w:type="spellStart"/>
            <w:r w:rsidRPr="00ED2369">
              <w:t>klemmen</w:t>
            </w:r>
            <w:proofErr w:type="spellEnd"/>
            <w:r w:rsidRPr="00ED2369">
              <w:t>;</w:t>
            </w:r>
          </w:p>
        </w:tc>
      </w:tr>
      <w:tr w:rsidR="00A621AF" w:rsidRPr="00ED2369" w14:paraId="24E15DE2" w14:textId="77777777" w:rsidTr="00C56244">
        <w:tc>
          <w:tcPr>
            <w:tcW w:w="562" w:type="dxa"/>
          </w:tcPr>
          <w:p w14:paraId="388D3D8B" w14:textId="77777777" w:rsidR="00A621AF" w:rsidRDefault="00A621AF" w:rsidP="00A621AF"/>
        </w:tc>
        <w:tc>
          <w:tcPr>
            <w:tcW w:w="7230" w:type="dxa"/>
          </w:tcPr>
          <w:p w14:paraId="1D7ECF3F" w14:textId="77777777" w:rsidR="00A621AF" w:rsidRPr="00ED2369" w:rsidRDefault="00A621AF" w:rsidP="00A621AF">
            <w:pPr>
              <w:pStyle w:val="Lijstalinea"/>
              <w:numPr>
                <w:ilvl w:val="1"/>
                <w:numId w:val="22"/>
              </w:numPr>
            </w:pPr>
            <w:proofErr w:type="spellStart"/>
            <w:proofErr w:type="gramStart"/>
            <w:r w:rsidRPr="00ED2369">
              <w:t>aarding</w:t>
            </w:r>
            <w:proofErr w:type="spellEnd"/>
            <w:proofErr w:type="gramEnd"/>
            <w:r w:rsidRPr="00ED2369">
              <w:t>.</w:t>
            </w:r>
          </w:p>
        </w:tc>
      </w:tr>
      <w:tr w:rsidR="00A621AF" w:rsidRPr="00ED2369" w14:paraId="176ADA0F" w14:textId="77777777" w:rsidTr="00C56244">
        <w:tc>
          <w:tcPr>
            <w:tcW w:w="562" w:type="dxa"/>
          </w:tcPr>
          <w:p w14:paraId="74DB7134" w14:textId="77777777" w:rsidR="00A621AF" w:rsidRDefault="00A621AF" w:rsidP="00A621AF"/>
        </w:tc>
        <w:tc>
          <w:tcPr>
            <w:tcW w:w="7230" w:type="dxa"/>
          </w:tcPr>
          <w:p w14:paraId="2192CA62" w14:textId="77777777" w:rsidR="00A621AF" w:rsidRPr="00ED2369" w:rsidRDefault="00A621AF" w:rsidP="00A621AF">
            <w:pPr>
              <w:pStyle w:val="Lijstalinea"/>
              <w:ind w:left="0"/>
              <w:rPr>
                <w:lang w:val="nl-NL"/>
              </w:rPr>
            </w:pPr>
          </w:p>
        </w:tc>
      </w:tr>
      <w:tr w:rsidR="00A621AF" w:rsidRPr="00ED2369" w14:paraId="302E6DD7" w14:textId="77777777" w:rsidTr="00C56244">
        <w:tc>
          <w:tcPr>
            <w:tcW w:w="562" w:type="dxa"/>
          </w:tcPr>
          <w:p w14:paraId="793C3DB9" w14:textId="77777777" w:rsidR="00A621AF" w:rsidRDefault="00A621AF" w:rsidP="00A621AF"/>
        </w:tc>
        <w:tc>
          <w:tcPr>
            <w:tcW w:w="7230" w:type="dxa"/>
          </w:tcPr>
          <w:p w14:paraId="1718DEF7" w14:textId="77777777" w:rsidR="00A621AF" w:rsidRPr="00ED2369" w:rsidRDefault="00A621AF" w:rsidP="00A621AF">
            <w:pPr>
              <w:rPr>
                <w:u w:val="single"/>
              </w:rPr>
            </w:pPr>
            <w:r w:rsidRPr="00ED2369">
              <w:rPr>
                <w:u w:val="single"/>
              </w:rPr>
              <w:t>Accu’s /power packs</w:t>
            </w:r>
          </w:p>
        </w:tc>
      </w:tr>
      <w:tr w:rsidR="00A621AF" w:rsidRPr="00ED2369" w14:paraId="2AC302A7" w14:textId="77777777" w:rsidTr="00C56244">
        <w:tc>
          <w:tcPr>
            <w:tcW w:w="562" w:type="dxa"/>
          </w:tcPr>
          <w:p w14:paraId="0038AF38" w14:textId="77777777" w:rsidR="00A621AF" w:rsidRDefault="00A621AF" w:rsidP="00A621AF"/>
        </w:tc>
        <w:tc>
          <w:tcPr>
            <w:tcW w:w="7230" w:type="dxa"/>
          </w:tcPr>
          <w:p w14:paraId="19A6B038" w14:textId="77777777" w:rsidR="00A621AF" w:rsidRPr="00ED2369" w:rsidRDefault="00A621AF" w:rsidP="00A621AF">
            <w:pPr>
              <w:pStyle w:val="Lijstalinea"/>
              <w:numPr>
                <w:ilvl w:val="1"/>
                <w:numId w:val="22"/>
              </w:numPr>
            </w:pPr>
            <w:proofErr w:type="spellStart"/>
            <w:r w:rsidRPr="00ED2369">
              <w:t>overmatige</w:t>
            </w:r>
            <w:proofErr w:type="spellEnd"/>
            <w:r w:rsidRPr="00ED2369">
              <w:t xml:space="preserve"> </w:t>
            </w:r>
            <w:proofErr w:type="spellStart"/>
            <w:r w:rsidRPr="00ED2369">
              <w:t>vervuiling</w:t>
            </w:r>
            <w:proofErr w:type="spellEnd"/>
            <w:r w:rsidRPr="00ED2369">
              <w:t>;</w:t>
            </w:r>
          </w:p>
        </w:tc>
      </w:tr>
      <w:tr w:rsidR="00A621AF" w:rsidRPr="00ED2369" w14:paraId="09DB5D37" w14:textId="77777777" w:rsidTr="00C56244">
        <w:tc>
          <w:tcPr>
            <w:tcW w:w="562" w:type="dxa"/>
          </w:tcPr>
          <w:p w14:paraId="16498C41" w14:textId="77777777" w:rsidR="00A621AF" w:rsidRDefault="00A621AF" w:rsidP="00A621AF"/>
        </w:tc>
        <w:tc>
          <w:tcPr>
            <w:tcW w:w="7230" w:type="dxa"/>
          </w:tcPr>
          <w:p w14:paraId="1E965F86" w14:textId="77777777" w:rsidR="00A621AF" w:rsidRPr="00ED2369" w:rsidRDefault="00A621AF" w:rsidP="00A621AF">
            <w:pPr>
              <w:pStyle w:val="Lijstalinea"/>
              <w:numPr>
                <w:ilvl w:val="1"/>
                <w:numId w:val="22"/>
              </w:numPr>
              <w:rPr>
                <w:lang w:val="nl-NL"/>
              </w:rPr>
            </w:pPr>
            <w:r w:rsidRPr="00ED2369">
              <w:rPr>
                <w:lang w:val="nl-NL"/>
              </w:rPr>
              <w:t>corrosie van de accu-polen;</w:t>
            </w:r>
          </w:p>
        </w:tc>
      </w:tr>
      <w:tr w:rsidR="00A621AF" w:rsidRPr="00ED2369" w14:paraId="46FC743F" w14:textId="77777777" w:rsidTr="00C56244">
        <w:tc>
          <w:tcPr>
            <w:tcW w:w="562" w:type="dxa"/>
          </w:tcPr>
          <w:p w14:paraId="3F93D009" w14:textId="77777777" w:rsidR="00A621AF" w:rsidRDefault="00A621AF" w:rsidP="00A621AF"/>
        </w:tc>
        <w:tc>
          <w:tcPr>
            <w:tcW w:w="7230" w:type="dxa"/>
          </w:tcPr>
          <w:p w14:paraId="24A0C6EF" w14:textId="77777777" w:rsidR="00A621AF" w:rsidRPr="00ED2369" w:rsidRDefault="00A621AF" w:rsidP="00A621AF">
            <w:pPr>
              <w:pStyle w:val="Lijstalinea"/>
              <w:numPr>
                <w:ilvl w:val="1"/>
                <w:numId w:val="22"/>
              </w:numPr>
            </w:pPr>
            <w:proofErr w:type="spellStart"/>
            <w:r w:rsidRPr="00ED2369">
              <w:t>aansluitingen</w:t>
            </w:r>
            <w:proofErr w:type="spellEnd"/>
            <w:r w:rsidRPr="00ED2369">
              <w:t>;</w:t>
            </w:r>
          </w:p>
        </w:tc>
      </w:tr>
      <w:tr w:rsidR="00A621AF" w:rsidRPr="00ED2369" w14:paraId="199EC461" w14:textId="77777777" w:rsidTr="00C56244">
        <w:tc>
          <w:tcPr>
            <w:tcW w:w="562" w:type="dxa"/>
          </w:tcPr>
          <w:p w14:paraId="5E048248" w14:textId="77777777" w:rsidR="00A621AF" w:rsidRDefault="00A621AF" w:rsidP="00A621AF"/>
        </w:tc>
        <w:tc>
          <w:tcPr>
            <w:tcW w:w="7230" w:type="dxa"/>
          </w:tcPr>
          <w:p w14:paraId="6E06E57C" w14:textId="77777777" w:rsidR="00A621AF" w:rsidRPr="00ED2369" w:rsidRDefault="00A621AF" w:rsidP="00A621AF">
            <w:pPr>
              <w:pStyle w:val="Lijstalinea"/>
              <w:numPr>
                <w:ilvl w:val="1"/>
                <w:numId w:val="22"/>
              </w:numPr>
            </w:pPr>
            <w:proofErr w:type="spellStart"/>
            <w:r w:rsidRPr="00ED2369">
              <w:t>beschermkappen</w:t>
            </w:r>
            <w:proofErr w:type="spellEnd"/>
            <w:r w:rsidRPr="00ED2369">
              <w:t>;</w:t>
            </w:r>
          </w:p>
        </w:tc>
      </w:tr>
      <w:tr w:rsidR="00A621AF" w:rsidRPr="00ED2369" w14:paraId="520219B6" w14:textId="77777777" w:rsidTr="00C56244">
        <w:tc>
          <w:tcPr>
            <w:tcW w:w="562" w:type="dxa"/>
          </w:tcPr>
          <w:p w14:paraId="7AE07A4D" w14:textId="77777777" w:rsidR="00A621AF" w:rsidRDefault="00A621AF" w:rsidP="00A621AF"/>
        </w:tc>
        <w:tc>
          <w:tcPr>
            <w:tcW w:w="7230" w:type="dxa"/>
          </w:tcPr>
          <w:p w14:paraId="10C0DD9A" w14:textId="77777777" w:rsidR="00A621AF" w:rsidRPr="00ED2369" w:rsidRDefault="00A621AF" w:rsidP="00A621AF">
            <w:pPr>
              <w:pStyle w:val="Lijstalinea"/>
              <w:numPr>
                <w:ilvl w:val="1"/>
                <w:numId w:val="22"/>
              </w:numPr>
            </w:pPr>
            <w:proofErr w:type="spellStart"/>
            <w:r w:rsidRPr="00ED2369">
              <w:t>bedrading</w:t>
            </w:r>
            <w:proofErr w:type="spellEnd"/>
            <w:r w:rsidRPr="00ED2369">
              <w:t>;</w:t>
            </w:r>
          </w:p>
        </w:tc>
      </w:tr>
      <w:tr w:rsidR="00A621AF" w:rsidRPr="00ED2369" w14:paraId="3F06C6DA" w14:textId="77777777" w:rsidTr="00C56244">
        <w:tc>
          <w:tcPr>
            <w:tcW w:w="562" w:type="dxa"/>
          </w:tcPr>
          <w:p w14:paraId="35A140DF" w14:textId="77777777" w:rsidR="00A621AF" w:rsidRDefault="00A621AF" w:rsidP="00A621AF"/>
        </w:tc>
        <w:tc>
          <w:tcPr>
            <w:tcW w:w="7230" w:type="dxa"/>
          </w:tcPr>
          <w:p w14:paraId="0642781E" w14:textId="77777777" w:rsidR="00A621AF" w:rsidRPr="00ED2369" w:rsidRDefault="00A621AF" w:rsidP="00A621AF">
            <w:pPr>
              <w:pStyle w:val="Lijstalinea"/>
              <w:numPr>
                <w:ilvl w:val="1"/>
                <w:numId w:val="22"/>
              </w:numPr>
            </w:pPr>
            <w:proofErr w:type="spellStart"/>
            <w:r w:rsidRPr="00ED2369">
              <w:t>identificatie</w:t>
            </w:r>
            <w:proofErr w:type="spellEnd"/>
            <w:r w:rsidRPr="00ED2369">
              <w:t xml:space="preserve"> label;</w:t>
            </w:r>
          </w:p>
        </w:tc>
      </w:tr>
      <w:tr w:rsidR="00A621AF" w:rsidRPr="00ED2369" w14:paraId="118775F3" w14:textId="77777777" w:rsidTr="00C56244">
        <w:tc>
          <w:tcPr>
            <w:tcW w:w="562" w:type="dxa"/>
          </w:tcPr>
          <w:p w14:paraId="02077CA1" w14:textId="77777777" w:rsidR="00A621AF" w:rsidRDefault="00A621AF" w:rsidP="00A621AF"/>
        </w:tc>
        <w:tc>
          <w:tcPr>
            <w:tcW w:w="7230" w:type="dxa"/>
          </w:tcPr>
          <w:p w14:paraId="7444E163" w14:textId="77777777" w:rsidR="00A621AF" w:rsidRPr="00ED2369" w:rsidRDefault="00A621AF" w:rsidP="00A621AF">
            <w:pPr>
              <w:pStyle w:val="Lijstalinea"/>
              <w:numPr>
                <w:ilvl w:val="1"/>
                <w:numId w:val="22"/>
              </w:numPr>
            </w:pPr>
            <w:proofErr w:type="spellStart"/>
            <w:r w:rsidRPr="00ED2369">
              <w:t>productie</w:t>
            </w:r>
            <w:proofErr w:type="spellEnd"/>
            <w:r w:rsidRPr="00ED2369">
              <w:t xml:space="preserve"> datum;</w:t>
            </w:r>
          </w:p>
        </w:tc>
      </w:tr>
      <w:tr w:rsidR="00A621AF" w:rsidRPr="00ED2369" w14:paraId="216C80CC" w14:textId="77777777" w:rsidTr="00C56244">
        <w:tc>
          <w:tcPr>
            <w:tcW w:w="562" w:type="dxa"/>
          </w:tcPr>
          <w:p w14:paraId="14C4B3BC" w14:textId="77777777" w:rsidR="00A621AF" w:rsidRDefault="00A621AF" w:rsidP="00A621AF"/>
        </w:tc>
        <w:tc>
          <w:tcPr>
            <w:tcW w:w="7230" w:type="dxa"/>
          </w:tcPr>
          <w:p w14:paraId="592FFF93" w14:textId="77777777" w:rsidR="00A621AF" w:rsidRPr="00ED2369" w:rsidRDefault="00A621AF" w:rsidP="00A621AF">
            <w:pPr>
              <w:pStyle w:val="Lijstalinea"/>
              <w:numPr>
                <w:ilvl w:val="1"/>
                <w:numId w:val="22"/>
              </w:numPr>
              <w:rPr>
                <w:lang w:val="nl-NL"/>
              </w:rPr>
            </w:pPr>
            <w:r w:rsidRPr="00ED2369">
              <w:rPr>
                <w:lang w:val="nl-NL"/>
              </w:rPr>
              <w:t>controle op vervorming en scheuren;</w:t>
            </w:r>
          </w:p>
        </w:tc>
      </w:tr>
      <w:tr w:rsidR="00A621AF" w:rsidRPr="00ED2369" w14:paraId="13FFD77D" w14:textId="77777777" w:rsidTr="00C56244">
        <w:tc>
          <w:tcPr>
            <w:tcW w:w="562" w:type="dxa"/>
          </w:tcPr>
          <w:p w14:paraId="5A95D625" w14:textId="77777777" w:rsidR="00A621AF" w:rsidRDefault="00A621AF" w:rsidP="00A621AF"/>
        </w:tc>
        <w:tc>
          <w:tcPr>
            <w:tcW w:w="7230" w:type="dxa"/>
          </w:tcPr>
          <w:p w14:paraId="41452095" w14:textId="77777777" w:rsidR="00A621AF" w:rsidRPr="00ED2369" w:rsidRDefault="00A621AF" w:rsidP="00A621AF">
            <w:pPr>
              <w:pStyle w:val="Lijstalinea"/>
              <w:numPr>
                <w:ilvl w:val="1"/>
                <w:numId w:val="22"/>
              </w:numPr>
              <w:rPr>
                <w:lang w:val="nl-NL"/>
              </w:rPr>
            </w:pPr>
            <w:r w:rsidRPr="00ED2369">
              <w:rPr>
                <w:lang w:val="nl-NL"/>
              </w:rPr>
              <w:t>peil van accuwater t.o.v. het elektrolyt en de accupolen.</w:t>
            </w:r>
          </w:p>
        </w:tc>
      </w:tr>
      <w:tr w:rsidR="00A621AF" w:rsidRPr="00ED2369" w14:paraId="1959CB33" w14:textId="77777777" w:rsidTr="00C56244">
        <w:tc>
          <w:tcPr>
            <w:tcW w:w="562" w:type="dxa"/>
          </w:tcPr>
          <w:p w14:paraId="58FA8457" w14:textId="77777777" w:rsidR="00A621AF" w:rsidRDefault="00A621AF" w:rsidP="00A621AF"/>
        </w:tc>
        <w:tc>
          <w:tcPr>
            <w:tcW w:w="7230" w:type="dxa"/>
          </w:tcPr>
          <w:p w14:paraId="1DB3E4B6" w14:textId="77777777" w:rsidR="00A621AF" w:rsidRPr="00ED2369" w:rsidRDefault="00A621AF" w:rsidP="00A621AF">
            <w:pPr>
              <w:pStyle w:val="Lijstalinea"/>
              <w:ind w:left="0"/>
              <w:rPr>
                <w:lang w:val="nl-NL"/>
              </w:rPr>
            </w:pPr>
          </w:p>
        </w:tc>
      </w:tr>
      <w:tr w:rsidR="00A621AF" w:rsidRPr="00ED2369" w14:paraId="284AF915" w14:textId="77777777" w:rsidTr="00C56244">
        <w:tc>
          <w:tcPr>
            <w:tcW w:w="562" w:type="dxa"/>
          </w:tcPr>
          <w:p w14:paraId="24D51608" w14:textId="77777777" w:rsidR="00A621AF" w:rsidRDefault="00A621AF" w:rsidP="00A621AF"/>
        </w:tc>
        <w:tc>
          <w:tcPr>
            <w:tcW w:w="7230" w:type="dxa"/>
          </w:tcPr>
          <w:p w14:paraId="1DBAF4B8" w14:textId="77777777" w:rsidR="00A621AF" w:rsidRPr="00ED2369" w:rsidRDefault="00A621AF" w:rsidP="00A621AF">
            <w:pPr>
              <w:rPr>
                <w:u w:val="single"/>
              </w:rPr>
            </w:pPr>
            <w:r w:rsidRPr="00ED2369">
              <w:rPr>
                <w:u w:val="single"/>
              </w:rPr>
              <w:t>Temperatuur/ thermo grafische metingen</w:t>
            </w:r>
          </w:p>
        </w:tc>
      </w:tr>
      <w:tr w:rsidR="00A621AF" w:rsidRPr="00ED2369" w14:paraId="2A039726" w14:textId="77777777" w:rsidTr="00C56244">
        <w:tc>
          <w:tcPr>
            <w:tcW w:w="562" w:type="dxa"/>
          </w:tcPr>
          <w:p w14:paraId="5F4263FB" w14:textId="77777777" w:rsidR="00A621AF" w:rsidRDefault="00A621AF" w:rsidP="00A621AF"/>
        </w:tc>
        <w:tc>
          <w:tcPr>
            <w:tcW w:w="7230" w:type="dxa"/>
          </w:tcPr>
          <w:p w14:paraId="11028DB8" w14:textId="77777777" w:rsidR="00A621AF" w:rsidRPr="00ED2369" w:rsidRDefault="00A621AF" w:rsidP="00A621AF">
            <w:pPr>
              <w:pStyle w:val="Lijstalinea"/>
              <w:numPr>
                <w:ilvl w:val="1"/>
                <w:numId w:val="22"/>
              </w:numPr>
            </w:pPr>
            <w:r w:rsidRPr="00ED2369">
              <w:t>PCB hotspots;</w:t>
            </w:r>
          </w:p>
        </w:tc>
      </w:tr>
      <w:tr w:rsidR="00A621AF" w:rsidRPr="00ED2369" w14:paraId="451868AE" w14:textId="77777777" w:rsidTr="00C56244">
        <w:tc>
          <w:tcPr>
            <w:tcW w:w="562" w:type="dxa"/>
          </w:tcPr>
          <w:p w14:paraId="66CA5555" w14:textId="77777777" w:rsidR="00A621AF" w:rsidRDefault="00A621AF" w:rsidP="00A621AF"/>
        </w:tc>
        <w:tc>
          <w:tcPr>
            <w:tcW w:w="7230" w:type="dxa"/>
          </w:tcPr>
          <w:p w14:paraId="7B38977C" w14:textId="77777777" w:rsidR="00A621AF" w:rsidRPr="00ED2369" w:rsidRDefault="00A621AF" w:rsidP="00A621AF">
            <w:pPr>
              <w:pStyle w:val="Lijstalinea"/>
              <w:numPr>
                <w:ilvl w:val="1"/>
                <w:numId w:val="22"/>
              </w:numPr>
            </w:pPr>
            <w:proofErr w:type="spellStart"/>
            <w:r w:rsidRPr="00ED2369">
              <w:t>temperatuursensoren</w:t>
            </w:r>
            <w:proofErr w:type="spellEnd"/>
            <w:r w:rsidRPr="00ED2369">
              <w:t>;</w:t>
            </w:r>
          </w:p>
        </w:tc>
      </w:tr>
      <w:tr w:rsidR="00A621AF" w:rsidRPr="00ED2369" w14:paraId="5B8A9C27" w14:textId="77777777" w:rsidTr="00C56244">
        <w:tc>
          <w:tcPr>
            <w:tcW w:w="562" w:type="dxa"/>
          </w:tcPr>
          <w:p w14:paraId="5474C622" w14:textId="77777777" w:rsidR="00A621AF" w:rsidRDefault="00A621AF" w:rsidP="00A621AF"/>
        </w:tc>
        <w:tc>
          <w:tcPr>
            <w:tcW w:w="7230" w:type="dxa"/>
          </w:tcPr>
          <w:p w14:paraId="1EE1E7E9" w14:textId="77777777" w:rsidR="00A621AF" w:rsidRPr="00ED2369" w:rsidRDefault="00A621AF" w:rsidP="00A621AF">
            <w:pPr>
              <w:pStyle w:val="Lijstalinea"/>
              <w:numPr>
                <w:ilvl w:val="1"/>
                <w:numId w:val="22"/>
              </w:numPr>
            </w:pPr>
            <w:proofErr w:type="spellStart"/>
            <w:r w:rsidRPr="00ED2369">
              <w:t>koeling</w:t>
            </w:r>
            <w:proofErr w:type="spellEnd"/>
            <w:r w:rsidRPr="00ED2369">
              <w:t xml:space="preserve"> </w:t>
            </w:r>
            <w:proofErr w:type="spellStart"/>
            <w:r w:rsidRPr="00ED2369">
              <w:t>ruimte</w:t>
            </w:r>
            <w:proofErr w:type="spellEnd"/>
            <w:r w:rsidRPr="00ED2369">
              <w:t>;</w:t>
            </w:r>
          </w:p>
        </w:tc>
      </w:tr>
      <w:tr w:rsidR="00A621AF" w:rsidRPr="00ED2369" w14:paraId="1946B4C9" w14:textId="77777777" w:rsidTr="00C56244">
        <w:tc>
          <w:tcPr>
            <w:tcW w:w="562" w:type="dxa"/>
          </w:tcPr>
          <w:p w14:paraId="6F955B15" w14:textId="77777777" w:rsidR="00A621AF" w:rsidRDefault="00A621AF" w:rsidP="00A621AF"/>
        </w:tc>
        <w:tc>
          <w:tcPr>
            <w:tcW w:w="7230" w:type="dxa"/>
          </w:tcPr>
          <w:p w14:paraId="4FD42971" w14:textId="77777777" w:rsidR="00A621AF" w:rsidRPr="00ED2369" w:rsidRDefault="00A621AF" w:rsidP="00A621AF">
            <w:pPr>
              <w:pStyle w:val="Lijstalinea"/>
              <w:numPr>
                <w:ilvl w:val="1"/>
                <w:numId w:val="22"/>
              </w:numPr>
            </w:pPr>
            <w:proofErr w:type="spellStart"/>
            <w:r w:rsidRPr="00ED2369">
              <w:t>koeling</w:t>
            </w:r>
            <w:proofErr w:type="spellEnd"/>
            <w:r w:rsidRPr="00ED2369">
              <w:t xml:space="preserve"> UPS intern;</w:t>
            </w:r>
          </w:p>
        </w:tc>
      </w:tr>
      <w:tr w:rsidR="00A621AF" w:rsidRPr="00ED2369" w14:paraId="3EC193B5" w14:textId="77777777" w:rsidTr="00C56244">
        <w:tc>
          <w:tcPr>
            <w:tcW w:w="562" w:type="dxa"/>
          </w:tcPr>
          <w:p w14:paraId="4892499A" w14:textId="77777777" w:rsidR="00A621AF" w:rsidRDefault="00A621AF" w:rsidP="00A621AF"/>
        </w:tc>
        <w:tc>
          <w:tcPr>
            <w:tcW w:w="7230" w:type="dxa"/>
          </w:tcPr>
          <w:p w14:paraId="2F1E76D5" w14:textId="77777777" w:rsidR="00A621AF" w:rsidRPr="00ED2369" w:rsidRDefault="00A621AF" w:rsidP="00A621AF">
            <w:pPr>
              <w:pStyle w:val="Lijstalinea"/>
              <w:spacing w:before="120"/>
              <w:ind w:left="0"/>
              <w:rPr>
                <w:lang w:val="nl-NL"/>
              </w:rPr>
            </w:pPr>
          </w:p>
        </w:tc>
      </w:tr>
      <w:tr w:rsidR="00A621AF" w:rsidRPr="00ED2369" w14:paraId="53EC51B8" w14:textId="77777777" w:rsidTr="00C56244">
        <w:tc>
          <w:tcPr>
            <w:tcW w:w="562" w:type="dxa"/>
          </w:tcPr>
          <w:p w14:paraId="234C67CA" w14:textId="77777777" w:rsidR="00A621AF" w:rsidRDefault="00A621AF" w:rsidP="00A621AF"/>
        </w:tc>
        <w:tc>
          <w:tcPr>
            <w:tcW w:w="7230" w:type="dxa"/>
          </w:tcPr>
          <w:p w14:paraId="45366C7A" w14:textId="77777777" w:rsidR="00A621AF" w:rsidRPr="00ED2369" w:rsidRDefault="00A621AF" w:rsidP="00A621AF">
            <w:pPr>
              <w:rPr>
                <w:u w:val="single"/>
              </w:rPr>
            </w:pPr>
            <w:proofErr w:type="spellStart"/>
            <w:r w:rsidRPr="00ED2369">
              <w:rPr>
                <w:u w:val="single"/>
              </w:rPr>
              <w:t>By</w:t>
            </w:r>
            <w:proofErr w:type="spellEnd"/>
            <w:r w:rsidRPr="00ED2369">
              <w:rPr>
                <w:u w:val="single"/>
              </w:rPr>
              <w:t xml:space="preserve"> pass systeem/kast</w:t>
            </w:r>
          </w:p>
        </w:tc>
      </w:tr>
      <w:tr w:rsidR="00A621AF" w:rsidRPr="00ED2369" w14:paraId="07AA18BF" w14:textId="77777777" w:rsidTr="00C56244">
        <w:tc>
          <w:tcPr>
            <w:tcW w:w="562" w:type="dxa"/>
          </w:tcPr>
          <w:p w14:paraId="2C07F209" w14:textId="77777777" w:rsidR="00A621AF" w:rsidRDefault="00A621AF" w:rsidP="00A621AF"/>
        </w:tc>
        <w:tc>
          <w:tcPr>
            <w:tcW w:w="7230" w:type="dxa"/>
          </w:tcPr>
          <w:p w14:paraId="47DD1637" w14:textId="77777777" w:rsidR="00A621AF" w:rsidRPr="00ED2369" w:rsidRDefault="00A621AF" w:rsidP="00A621AF">
            <w:pPr>
              <w:pStyle w:val="Lijstalinea"/>
              <w:numPr>
                <w:ilvl w:val="1"/>
                <w:numId w:val="22"/>
              </w:numPr>
            </w:pPr>
            <w:proofErr w:type="spellStart"/>
            <w:r w:rsidRPr="00ED2369">
              <w:t>bedrading</w:t>
            </w:r>
            <w:proofErr w:type="spellEnd"/>
            <w:r w:rsidRPr="00ED2369">
              <w:t>;</w:t>
            </w:r>
          </w:p>
        </w:tc>
      </w:tr>
      <w:tr w:rsidR="00A621AF" w:rsidRPr="00ED2369" w14:paraId="3241F09C" w14:textId="77777777" w:rsidTr="00C56244">
        <w:tc>
          <w:tcPr>
            <w:tcW w:w="562" w:type="dxa"/>
          </w:tcPr>
          <w:p w14:paraId="238405EB" w14:textId="77777777" w:rsidR="00A621AF" w:rsidRDefault="00A621AF" w:rsidP="00A621AF"/>
        </w:tc>
        <w:tc>
          <w:tcPr>
            <w:tcW w:w="7230" w:type="dxa"/>
          </w:tcPr>
          <w:p w14:paraId="1AE3DA7F" w14:textId="77777777" w:rsidR="00A621AF" w:rsidRPr="00ED2369" w:rsidRDefault="00A621AF" w:rsidP="00A621AF">
            <w:pPr>
              <w:pStyle w:val="Lijstalinea"/>
              <w:numPr>
                <w:ilvl w:val="1"/>
                <w:numId w:val="22"/>
              </w:numPr>
            </w:pPr>
            <w:proofErr w:type="spellStart"/>
            <w:r w:rsidRPr="00ED2369">
              <w:t>aarding</w:t>
            </w:r>
            <w:proofErr w:type="spellEnd"/>
            <w:r w:rsidRPr="00ED2369">
              <w:t>;</w:t>
            </w:r>
          </w:p>
        </w:tc>
      </w:tr>
      <w:tr w:rsidR="00A621AF" w:rsidRPr="00ED2369" w14:paraId="0B6D0FC8" w14:textId="77777777" w:rsidTr="00C56244">
        <w:tc>
          <w:tcPr>
            <w:tcW w:w="562" w:type="dxa"/>
          </w:tcPr>
          <w:p w14:paraId="26B86C89" w14:textId="77777777" w:rsidR="00A621AF" w:rsidRDefault="00A621AF" w:rsidP="00A621AF"/>
        </w:tc>
        <w:tc>
          <w:tcPr>
            <w:tcW w:w="7230" w:type="dxa"/>
          </w:tcPr>
          <w:p w14:paraId="0C2891C6" w14:textId="77777777" w:rsidR="00A621AF" w:rsidRPr="00ED2369" w:rsidRDefault="00A621AF" w:rsidP="00A621AF">
            <w:pPr>
              <w:pStyle w:val="Lijstalinea"/>
              <w:numPr>
                <w:ilvl w:val="1"/>
                <w:numId w:val="22"/>
              </w:numPr>
            </w:pPr>
            <w:proofErr w:type="spellStart"/>
            <w:r w:rsidRPr="00ED2369">
              <w:t>aansluitklemmen</w:t>
            </w:r>
            <w:proofErr w:type="spellEnd"/>
            <w:r w:rsidRPr="00ED2369">
              <w:t>;</w:t>
            </w:r>
          </w:p>
        </w:tc>
      </w:tr>
      <w:tr w:rsidR="00A621AF" w:rsidRPr="00ED2369" w14:paraId="6F21D2E7" w14:textId="77777777" w:rsidTr="00C56244">
        <w:tc>
          <w:tcPr>
            <w:tcW w:w="562" w:type="dxa"/>
          </w:tcPr>
          <w:p w14:paraId="72031DA1" w14:textId="77777777" w:rsidR="00A621AF" w:rsidRDefault="00A621AF" w:rsidP="00A621AF"/>
        </w:tc>
        <w:tc>
          <w:tcPr>
            <w:tcW w:w="7230" w:type="dxa"/>
          </w:tcPr>
          <w:p w14:paraId="7C94AF9B" w14:textId="77777777" w:rsidR="00A621AF" w:rsidRPr="00ED2369" w:rsidRDefault="00A621AF" w:rsidP="00A621AF">
            <w:pPr>
              <w:pStyle w:val="Lijstalinea"/>
              <w:numPr>
                <w:ilvl w:val="1"/>
                <w:numId w:val="22"/>
              </w:numPr>
            </w:pPr>
            <w:proofErr w:type="spellStart"/>
            <w:r w:rsidRPr="00ED2369">
              <w:t>lastverdeler</w:t>
            </w:r>
            <w:proofErr w:type="spellEnd"/>
            <w:r w:rsidRPr="00ED2369">
              <w:t>/</w:t>
            </w:r>
            <w:proofErr w:type="spellStart"/>
            <w:r w:rsidRPr="00ED2369">
              <w:t>scheiders</w:t>
            </w:r>
            <w:proofErr w:type="spellEnd"/>
            <w:r w:rsidRPr="00ED2369">
              <w:t>;</w:t>
            </w:r>
          </w:p>
        </w:tc>
      </w:tr>
      <w:tr w:rsidR="00A621AF" w:rsidRPr="00ED2369" w14:paraId="4D1D6F98" w14:textId="77777777" w:rsidTr="00C56244">
        <w:tc>
          <w:tcPr>
            <w:tcW w:w="562" w:type="dxa"/>
          </w:tcPr>
          <w:p w14:paraId="7FA4E306" w14:textId="77777777" w:rsidR="00A621AF" w:rsidRDefault="00A621AF" w:rsidP="00A621AF"/>
        </w:tc>
        <w:tc>
          <w:tcPr>
            <w:tcW w:w="7230" w:type="dxa"/>
          </w:tcPr>
          <w:p w14:paraId="73A647CD" w14:textId="77777777" w:rsidR="00A621AF" w:rsidRPr="00ED2369" w:rsidRDefault="00A621AF" w:rsidP="00A621AF">
            <w:pPr>
              <w:pStyle w:val="Lijstalinea"/>
              <w:numPr>
                <w:ilvl w:val="1"/>
                <w:numId w:val="22"/>
              </w:numPr>
            </w:pPr>
            <w:proofErr w:type="spellStart"/>
            <w:r w:rsidRPr="00ED2369">
              <w:t>relais</w:t>
            </w:r>
            <w:proofErr w:type="spellEnd"/>
            <w:r w:rsidRPr="00ED2369">
              <w:t>;</w:t>
            </w:r>
          </w:p>
        </w:tc>
      </w:tr>
      <w:tr w:rsidR="00A621AF" w:rsidRPr="00ED2369" w14:paraId="049969AF" w14:textId="77777777" w:rsidTr="00C56244">
        <w:tc>
          <w:tcPr>
            <w:tcW w:w="562" w:type="dxa"/>
          </w:tcPr>
          <w:p w14:paraId="7D4EF840" w14:textId="77777777" w:rsidR="00A621AF" w:rsidRDefault="00A621AF" w:rsidP="00A621AF"/>
        </w:tc>
        <w:tc>
          <w:tcPr>
            <w:tcW w:w="7230" w:type="dxa"/>
          </w:tcPr>
          <w:p w14:paraId="5996ADE1" w14:textId="77777777" w:rsidR="00A621AF" w:rsidRPr="00ED2369" w:rsidRDefault="00A621AF" w:rsidP="00A621AF">
            <w:pPr>
              <w:pStyle w:val="Lijstalinea"/>
              <w:numPr>
                <w:ilvl w:val="1"/>
                <w:numId w:val="22"/>
              </w:numPr>
            </w:pPr>
            <w:proofErr w:type="spellStart"/>
            <w:r w:rsidRPr="00ED2369">
              <w:t>magneetschakelaar</w:t>
            </w:r>
            <w:proofErr w:type="spellEnd"/>
            <w:r w:rsidRPr="00ED2369">
              <w:t>;</w:t>
            </w:r>
          </w:p>
        </w:tc>
      </w:tr>
      <w:tr w:rsidR="00A621AF" w:rsidRPr="00ED2369" w14:paraId="68D82E0E" w14:textId="77777777" w:rsidTr="00C56244">
        <w:tc>
          <w:tcPr>
            <w:tcW w:w="562" w:type="dxa"/>
          </w:tcPr>
          <w:p w14:paraId="0C7802FE" w14:textId="77777777" w:rsidR="00A621AF" w:rsidRDefault="00A621AF" w:rsidP="00A621AF"/>
        </w:tc>
        <w:tc>
          <w:tcPr>
            <w:tcW w:w="7230" w:type="dxa"/>
          </w:tcPr>
          <w:p w14:paraId="73178863" w14:textId="77777777" w:rsidR="00A621AF" w:rsidRPr="00ED2369" w:rsidRDefault="00A621AF" w:rsidP="00A621AF">
            <w:pPr>
              <w:pStyle w:val="Lijstalinea"/>
              <w:numPr>
                <w:ilvl w:val="1"/>
                <w:numId w:val="22"/>
              </w:numPr>
            </w:pPr>
            <w:proofErr w:type="spellStart"/>
            <w:r w:rsidRPr="00ED2369">
              <w:t>zekeringen</w:t>
            </w:r>
            <w:proofErr w:type="spellEnd"/>
            <w:r w:rsidRPr="00ED2369">
              <w:t>/</w:t>
            </w:r>
            <w:proofErr w:type="spellStart"/>
            <w:r w:rsidRPr="00ED2369">
              <w:t>mes</w:t>
            </w:r>
            <w:proofErr w:type="spellEnd"/>
            <w:r w:rsidRPr="00ED2369">
              <w:t xml:space="preserve"> </w:t>
            </w:r>
            <w:proofErr w:type="spellStart"/>
            <w:r w:rsidRPr="00ED2369">
              <w:t>scheiders</w:t>
            </w:r>
            <w:proofErr w:type="spellEnd"/>
            <w:r w:rsidRPr="00ED2369">
              <w:t>;</w:t>
            </w:r>
          </w:p>
        </w:tc>
      </w:tr>
      <w:tr w:rsidR="00A621AF" w:rsidRPr="00ED2369" w14:paraId="4F51AED8" w14:textId="77777777" w:rsidTr="00C56244">
        <w:tc>
          <w:tcPr>
            <w:tcW w:w="562" w:type="dxa"/>
          </w:tcPr>
          <w:p w14:paraId="486BC519" w14:textId="77777777" w:rsidR="00A621AF" w:rsidRDefault="00A621AF" w:rsidP="00A621AF"/>
        </w:tc>
        <w:tc>
          <w:tcPr>
            <w:tcW w:w="7230" w:type="dxa"/>
          </w:tcPr>
          <w:p w14:paraId="69752D24" w14:textId="77777777" w:rsidR="00A621AF" w:rsidRPr="00ED2369" w:rsidRDefault="00A621AF" w:rsidP="00A621AF">
            <w:pPr>
              <w:pStyle w:val="Lijstalinea"/>
              <w:numPr>
                <w:ilvl w:val="1"/>
                <w:numId w:val="22"/>
              </w:numPr>
            </w:pPr>
            <w:proofErr w:type="spellStart"/>
            <w:r w:rsidRPr="00ED2369">
              <w:t>controlelampjes</w:t>
            </w:r>
            <w:proofErr w:type="spellEnd"/>
            <w:r w:rsidRPr="00ED2369">
              <w:t>;</w:t>
            </w:r>
          </w:p>
        </w:tc>
      </w:tr>
      <w:tr w:rsidR="00A621AF" w:rsidRPr="00ED2369" w14:paraId="4D5DA93C" w14:textId="77777777" w:rsidTr="00C56244">
        <w:tc>
          <w:tcPr>
            <w:tcW w:w="562" w:type="dxa"/>
          </w:tcPr>
          <w:p w14:paraId="0BAD7C79" w14:textId="77777777" w:rsidR="00A621AF" w:rsidRDefault="00A621AF" w:rsidP="00A621AF"/>
        </w:tc>
        <w:tc>
          <w:tcPr>
            <w:tcW w:w="7230" w:type="dxa"/>
          </w:tcPr>
          <w:p w14:paraId="198CE5EE" w14:textId="77777777" w:rsidR="00A621AF" w:rsidRPr="00ED2369" w:rsidRDefault="00A621AF" w:rsidP="00A621AF">
            <w:pPr>
              <w:pStyle w:val="Lijstalinea"/>
              <w:numPr>
                <w:ilvl w:val="1"/>
                <w:numId w:val="22"/>
              </w:numPr>
            </w:pPr>
            <w:proofErr w:type="spellStart"/>
            <w:r w:rsidRPr="00ED2369">
              <w:t>aanwijsinstrumenten</w:t>
            </w:r>
            <w:proofErr w:type="spellEnd"/>
            <w:r w:rsidRPr="00ED2369">
              <w:t>;</w:t>
            </w:r>
          </w:p>
        </w:tc>
      </w:tr>
      <w:tr w:rsidR="00A621AF" w:rsidRPr="00ED2369" w14:paraId="061E7D76" w14:textId="77777777" w:rsidTr="00C56244">
        <w:tc>
          <w:tcPr>
            <w:tcW w:w="562" w:type="dxa"/>
          </w:tcPr>
          <w:p w14:paraId="1D325178" w14:textId="77777777" w:rsidR="00A621AF" w:rsidRDefault="00A621AF" w:rsidP="00A621AF"/>
        </w:tc>
        <w:tc>
          <w:tcPr>
            <w:tcW w:w="7230" w:type="dxa"/>
          </w:tcPr>
          <w:p w14:paraId="2E6C26EF" w14:textId="77777777" w:rsidR="00A621AF" w:rsidRPr="00ED2369" w:rsidRDefault="00A621AF" w:rsidP="00A621AF">
            <w:pPr>
              <w:pStyle w:val="Lijstalinea"/>
              <w:numPr>
                <w:ilvl w:val="1"/>
                <w:numId w:val="22"/>
              </w:numPr>
            </w:pPr>
            <w:proofErr w:type="spellStart"/>
            <w:r w:rsidRPr="00ED2369">
              <w:t>schakelaars</w:t>
            </w:r>
            <w:proofErr w:type="spellEnd"/>
            <w:r w:rsidRPr="00ED2369">
              <w:t xml:space="preserve"> </w:t>
            </w:r>
            <w:proofErr w:type="spellStart"/>
            <w:r w:rsidRPr="00ED2369">
              <w:t>en</w:t>
            </w:r>
            <w:proofErr w:type="spellEnd"/>
            <w:r w:rsidRPr="00ED2369">
              <w:t xml:space="preserve"> </w:t>
            </w:r>
            <w:proofErr w:type="spellStart"/>
            <w:r w:rsidRPr="00ED2369">
              <w:t>drukknoppen</w:t>
            </w:r>
            <w:proofErr w:type="spellEnd"/>
          </w:p>
        </w:tc>
      </w:tr>
      <w:tr w:rsidR="00A621AF" w:rsidRPr="00ED2369" w14:paraId="023C73E7" w14:textId="77777777" w:rsidTr="00C56244">
        <w:tc>
          <w:tcPr>
            <w:tcW w:w="562" w:type="dxa"/>
          </w:tcPr>
          <w:p w14:paraId="5ABFDB27" w14:textId="77777777" w:rsidR="00A621AF" w:rsidRDefault="00A621AF" w:rsidP="00A621AF"/>
        </w:tc>
        <w:tc>
          <w:tcPr>
            <w:tcW w:w="7230" w:type="dxa"/>
          </w:tcPr>
          <w:p w14:paraId="0D47455B" w14:textId="77777777" w:rsidR="00A621AF" w:rsidRPr="00ED2369" w:rsidRDefault="00A621AF" w:rsidP="00A621AF">
            <w:pPr>
              <w:pStyle w:val="Lijstalinea"/>
              <w:numPr>
                <w:ilvl w:val="1"/>
                <w:numId w:val="22"/>
              </w:numPr>
            </w:pPr>
            <w:r w:rsidRPr="00ED2369">
              <w:t xml:space="preserve">GBS </w:t>
            </w:r>
            <w:proofErr w:type="spellStart"/>
            <w:r w:rsidRPr="00ED2369">
              <w:t>meldingen</w:t>
            </w:r>
            <w:proofErr w:type="spellEnd"/>
            <w:r w:rsidRPr="00ED2369">
              <w:t>.</w:t>
            </w:r>
          </w:p>
        </w:tc>
      </w:tr>
      <w:tr w:rsidR="00A621AF" w:rsidRPr="00ED2369" w14:paraId="745911BC" w14:textId="77777777" w:rsidTr="00C56244">
        <w:tc>
          <w:tcPr>
            <w:tcW w:w="562" w:type="dxa"/>
          </w:tcPr>
          <w:p w14:paraId="64370F1A" w14:textId="77777777" w:rsidR="00A621AF" w:rsidRDefault="00A621AF" w:rsidP="00A621AF"/>
        </w:tc>
        <w:tc>
          <w:tcPr>
            <w:tcW w:w="7230" w:type="dxa"/>
          </w:tcPr>
          <w:p w14:paraId="2F4B3C67" w14:textId="77777777" w:rsidR="00A621AF" w:rsidRPr="00ED2369" w:rsidRDefault="00A621AF" w:rsidP="00A621AF">
            <w:pPr>
              <w:pStyle w:val="Lijstalinea"/>
              <w:ind w:left="0"/>
              <w:rPr>
                <w:lang w:val="nl-NL"/>
              </w:rPr>
            </w:pPr>
          </w:p>
        </w:tc>
      </w:tr>
      <w:tr w:rsidR="00A621AF" w:rsidRPr="00ED2369" w14:paraId="36EC5C3B" w14:textId="77777777" w:rsidTr="00C56244">
        <w:tc>
          <w:tcPr>
            <w:tcW w:w="562" w:type="dxa"/>
          </w:tcPr>
          <w:p w14:paraId="180A3CBB" w14:textId="77777777" w:rsidR="00A621AF" w:rsidRDefault="00A621AF" w:rsidP="00A621AF"/>
        </w:tc>
        <w:tc>
          <w:tcPr>
            <w:tcW w:w="7230" w:type="dxa"/>
          </w:tcPr>
          <w:p w14:paraId="5BC886E8" w14:textId="77777777" w:rsidR="00A621AF" w:rsidRPr="00ED2369" w:rsidRDefault="00A621AF" w:rsidP="00A621AF">
            <w:pPr>
              <w:rPr>
                <w:u w:val="single"/>
              </w:rPr>
            </w:pPr>
            <w:r w:rsidRPr="00ED2369">
              <w:rPr>
                <w:u w:val="single"/>
              </w:rPr>
              <w:t>Alarmen</w:t>
            </w:r>
          </w:p>
        </w:tc>
      </w:tr>
      <w:tr w:rsidR="00A621AF" w:rsidRPr="00ED2369" w14:paraId="7AE74BCC" w14:textId="77777777" w:rsidTr="00C56244">
        <w:tc>
          <w:tcPr>
            <w:tcW w:w="562" w:type="dxa"/>
          </w:tcPr>
          <w:p w14:paraId="249B1721" w14:textId="77777777" w:rsidR="00A621AF" w:rsidRDefault="00A621AF" w:rsidP="00A621AF"/>
        </w:tc>
        <w:tc>
          <w:tcPr>
            <w:tcW w:w="7230" w:type="dxa"/>
          </w:tcPr>
          <w:p w14:paraId="6CD322B4" w14:textId="77777777" w:rsidR="00A621AF" w:rsidRPr="00ED2369" w:rsidRDefault="00A621AF" w:rsidP="00A621AF">
            <w:pPr>
              <w:pStyle w:val="Lijstalinea"/>
              <w:numPr>
                <w:ilvl w:val="1"/>
                <w:numId w:val="22"/>
              </w:numPr>
            </w:pPr>
            <w:proofErr w:type="spellStart"/>
            <w:r w:rsidRPr="00ED2369">
              <w:t>controleer</w:t>
            </w:r>
            <w:proofErr w:type="spellEnd"/>
            <w:r w:rsidRPr="00ED2369">
              <w:t xml:space="preserve"> </w:t>
            </w:r>
            <w:proofErr w:type="spellStart"/>
            <w:r w:rsidRPr="00ED2369">
              <w:t>alarmen</w:t>
            </w:r>
            <w:proofErr w:type="spellEnd"/>
            <w:r w:rsidRPr="00ED2369">
              <w:t>;</w:t>
            </w:r>
          </w:p>
        </w:tc>
      </w:tr>
      <w:tr w:rsidR="00A621AF" w:rsidRPr="00ED2369" w14:paraId="1391523F" w14:textId="77777777" w:rsidTr="00C56244">
        <w:tc>
          <w:tcPr>
            <w:tcW w:w="562" w:type="dxa"/>
          </w:tcPr>
          <w:p w14:paraId="1653CD6B" w14:textId="77777777" w:rsidR="00A621AF" w:rsidRDefault="00A621AF" w:rsidP="00A621AF"/>
        </w:tc>
        <w:tc>
          <w:tcPr>
            <w:tcW w:w="7230" w:type="dxa"/>
          </w:tcPr>
          <w:p w14:paraId="27FC4289" w14:textId="77777777" w:rsidR="00A621AF" w:rsidRPr="00ED2369" w:rsidRDefault="00A621AF" w:rsidP="00A621AF">
            <w:pPr>
              <w:pStyle w:val="Lijstalinea"/>
              <w:numPr>
                <w:ilvl w:val="1"/>
                <w:numId w:val="22"/>
              </w:numPr>
            </w:pPr>
            <w:r w:rsidRPr="00ED2369">
              <w:t>Storing reset.</w:t>
            </w:r>
          </w:p>
        </w:tc>
      </w:tr>
      <w:tr w:rsidR="00A621AF" w:rsidRPr="00ED2369" w14:paraId="7CE6BC4C" w14:textId="77777777" w:rsidTr="00C56244">
        <w:tc>
          <w:tcPr>
            <w:tcW w:w="562" w:type="dxa"/>
          </w:tcPr>
          <w:p w14:paraId="490CF182" w14:textId="77777777" w:rsidR="00A621AF" w:rsidRDefault="00A621AF" w:rsidP="00A621AF"/>
        </w:tc>
        <w:tc>
          <w:tcPr>
            <w:tcW w:w="7230" w:type="dxa"/>
          </w:tcPr>
          <w:p w14:paraId="1099F207" w14:textId="77777777" w:rsidR="00A621AF" w:rsidRPr="00ED2369" w:rsidRDefault="00A621AF" w:rsidP="00A621AF">
            <w:pPr>
              <w:pStyle w:val="Lijstalinea"/>
              <w:tabs>
                <w:tab w:val="left" w:pos="3686"/>
              </w:tabs>
              <w:ind w:left="0"/>
              <w:contextualSpacing w:val="0"/>
              <w:rPr>
                <w:lang w:val="nl-NL"/>
              </w:rPr>
            </w:pPr>
          </w:p>
        </w:tc>
      </w:tr>
      <w:tr w:rsidR="00A621AF" w:rsidRPr="00ED2369" w14:paraId="7E63A6E9" w14:textId="77777777" w:rsidTr="00C56244">
        <w:tc>
          <w:tcPr>
            <w:tcW w:w="562" w:type="dxa"/>
          </w:tcPr>
          <w:p w14:paraId="3AD2B3EF" w14:textId="77777777" w:rsidR="00A621AF" w:rsidRDefault="00A621AF" w:rsidP="00A621AF"/>
        </w:tc>
        <w:tc>
          <w:tcPr>
            <w:tcW w:w="7230" w:type="dxa"/>
          </w:tcPr>
          <w:p w14:paraId="404DA946" w14:textId="77777777" w:rsidR="00A621AF" w:rsidRPr="00ED2369" w:rsidRDefault="00A621AF" w:rsidP="00A621AF">
            <w:pPr>
              <w:rPr>
                <w:u w:val="single"/>
              </w:rPr>
            </w:pPr>
            <w:r w:rsidRPr="00ED2369">
              <w:rPr>
                <w:u w:val="single"/>
              </w:rPr>
              <w:t>Managementsysteem</w:t>
            </w:r>
          </w:p>
        </w:tc>
      </w:tr>
      <w:tr w:rsidR="00A621AF" w:rsidRPr="00ED2369" w14:paraId="76226707" w14:textId="77777777" w:rsidTr="00C56244">
        <w:tc>
          <w:tcPr>
            <w:tcW w:w="562" w:type="dxa"/>
          </w:tcPr>
          <w:p w14:paraId="50073998" w14:textId="77777777" w:rsidR="00A621AF" w:rsidRDefault="00A621AF" w:rsidP="00A621AF"/>
        </w:tc>
        <w:tc>
          <w:tcPr>
            <w:tcW w:w="7230" w:type="dxa"/>
          </w:tcPr>
          <w:p w14:paraId="40396D49" w14:textId="77777777" w:rsidR="00A621AF" w:rsidRPr="00ED2369" w:rsidRDefault="00A621AF" w:rsidP="00A621AF">
            <w:pPr>
              <w:pStyle w:val="Lijstalinea"/>
              <w:numPr>
                <w:ilvl w:val="1"/>
                <w:numId w:val="22"/>
              </w:numPr>
            </w:pPr>
            <w:proofErr w:type="spellStart"/>
            <w:r w:rsidRPr="00ED2369">
              <w:t>werking</w:t>
            </w:r>
            <w:proofErr w:type="spellEnd"/>
            <w:r w:rsidRPr="00ED2369">
              <w:t>;</w:t>
            </w:r>
          </w:p>
        </w:tc>
      </w:tr>
      <w:tr w:rsidR="00A621AF" w:rsidRPr="00ED2369" w14:paraId="58EB4634" w14:textId="77777777" w:rsidTr="00C56244">
        <w:tc>
          <w:tcPr>
            <w:tcW w:w="562" w:type="dxa"/>
          </w:tcPr>
          <w:p w14:paraId="20D76BC2" w14:textId="77777777" w:rsidR="00A621AF" w:rsidRDefault="00A621AF" w:rsidP="00A621AF"/>
        </w:tc>
        <w:tc>
          <w:tcPr>
            <w:tcW w:w="7230" w:type="dxa"/>
          </w:tcPr>
          <w:p w14:paraId="034DC0D4" w14:textId="77777777" w:rsidR="00A621AF" w:rsidRPr="00ED2369" w:rsidRDefault="00A621AF" w:rsidP="00A621AF">
            <w:pPr>
              <w:pStyle w:val="Lijstalinea"/>
              <w:numPr>
                <w:ilvl w:val="1"/>
                <w:numId w:val="22"/>
              </w:numPr>
            </w:pPr>
            <w:proofErr w:type="spellStart"/>
            <w:r w:rsidRPr="00ED2369">
              <w:t>communicatie</w:t>
            </w:r>
            <w:proofErr w:type="spellEnd"/>
            <w:r w:rsidRPr="00ED2369">
              <w:t>;</w:t>
            </w:r>
          </w:p>
        </w:tc>
      </w:tr>
      <w:tr w:rsidR="00A621AF" w:rsidRPr="00ED2369" w14:paraId="2DC19377" w14:textId="77777777" w:rsidTr="00C56244">
        <w:tc>
          <w:tcPr>
            <w:tcW w:w="562" w:type="dxa"/>
          </w:tcPr>
          <w:p w14:paraId="54F113C8" w14:textId="77777777" w:rsidR="00A621AF" w:rsidRDefault="00A621AF" w:rsidP="00A621AF"/>
        </w:tc>
        <w:tc>
          <w:tcPr>
            <w:tcW w:w="7230" w:type="dxa"/>
          </w:tcPr>
          <w:p w14:paraId="3F90B6CC" w14:textId="77777777" w:rsidR="00A621AF" w:rsidRPr="00ED2369" w:rsidRDefault="00A621AF" w:rsidP="00A621AF">
            <w:pPr>
              <w:pStyle w:val="Lijstalinea"/>
              <w:numPr>
                <w:ilvl w:val="1"/>
                <w:numId w:val="22"/>
              </w:numPr>
            </w:pPr>
            <w:proofErr w:type="gramStart"/>
            <w:r w:rsidRPr="00ED2369">
              <w:t>software</w:t>
            </w:r>
            <w:proofErr w:type="gramEnd"/>
            <w:r w:rsidRPr="00ED2369">
              <w:t>.</w:t>
            </w:r>
          </w:p>
        </w:tc>
      </w:tr>
      <w:tr w:rsidR="00A621AF" w:rsidRPr="00ED2369" w14:paraId="28DF8F19" w14:textId="77777777" w:rsidTr="00C56244">
        <w:tc>
          <w:tcPr>
            <w:tcW w:w="562" w:type="dxa"/>
          </w:tcPr>
          <w:p w14:paraId="76431086" w14:textId="77777777" w:rsidR="00A621AF" w:rsidRDefault="00A621AF" w:rsidP="00A621AF"/>
        </w:tc>
        <w:tc>
          <w:tcPr>
            <w:tcW w:w="7230" w:type="dxa"/>
          </w:tcPr>
          <w:p w14:paraId="05DDCBC9" w14:textId="77777777" w:rsidR="00A621AF" w:rsidRPr="00ED2369" w:rsidRDefault="00A621AF" w:rsidP="00A621AF">
            <w:pPr>
              <w:pStyle w:val="Lijstalinea"/>
              <w:ind w:left="0"/>
              <w:rPr>
                <w:lang w:val="nl-NL"/>
              </w:rPr>
            </w:pPr>
          </w:p>
        </w:tc>
      </w:tr>
      <w:tr w:rsidR="00A621AF" w:rsidRPr="00ED2369" w14:paraId="42594498" w14:textId="77777777" w:rsidTr="00C56244">
        <w:tc>
          <w:tcPr>
            <w:tcW w:w="562" w:type="dxa"/>
          </w:tcPr>
          <w:p w14:paraId="23818AF3" w14:textId="77777777" w:rsidR="00A621AF" w:rsidRDefault="00A621AF" w:rsidP="00A621AF"/>
        </w:tc>
        <w:tc>
          <w:tcPr>
            <w:tcW w:w="7230" w:type="dxa"/>
          </w:tcPr>
          <w:p w14:paraId="3BBC5017" w14:textId="77777777" w:rsidR="00A621AF" w:rsidRPr="00ED2369" w:rsidRDefault="00A621AF" w:rsidP="00A621AF">
            <w:pPr>
              <w:rPr>
                <w:u w:val="single"/>
              </w:rPr>
            </w:pPr>
            <w:r w:rsidRPr="00ED2369">
              <w:rPr>
                <w:u w:val="single"/>
              </w:rPr>
              <w:t>Hulpkasten</w:t>
            </w:r>
          </w:p>
        </w:tc>
      </w:tr>
      <w:tr w:rsidR="00A621AF" w:rsidRPr="00ED2369" w14:paraId="384268DB" w14:textId="77777777" w:rsidTr="00C56244">
        <w:tc>
          <w:tcPr>
            <w:tcW w:w="562" w:type="dxa"/>
          </w:tcPr>
          <w:p w14:paraId="75A94492" w14:textId="77777777" w:rsidR="00A621AF" w:rsidRDefault="00A621AF" w:rsidP="00A621AF"/>
        </w:tc>
        <w:tc>
          <w:tcPr>
            <w:tcW w:w="7230" w:type="dxa"/>
          </w:tcPr>
          <w:p w14:paraId="79B88E92" w14:textId="77777777" w:rsidR="00A621AF" w:rsidRPr="00ED2369" w:rsidRDefault="00A621AF" w:rsidP="00A621AF">
            <w:pPr>
              <w:pStyle w:val="Lijstalinea"/>
              <w:numPr>
                <w:ilvl w:val="1"/>
                <w:numId w:val="22"/>
              </w:numPr>
            </w:pPr>
            <w:proofErr w:type="spellStart"/>
            <w:r w:rsidRPr="00ED2369">
              <w:t>harmonisch</w:t>
            </w:r>
            <w:proofErr w:type="spellEnd"/>
            <w:r w:rsidRPr="00ED2369">
              <w:t xml:space="preserve"> filter;</w:t>
            </w:r>
          </w:p>
        </w:tc>
      </w:tr>
      <w:tr w:rsidR="00A621AF" w:rsidRPr="00ED2369" w14:paraId="01C642C6" w14:textId="77777777" w:rsidTr="00C56244">
        <w:tc>
          <w:tcPr>
            <w:tcW w:w="562" w:type="dxa"/>
          </w:tcPr>
          <w:p w14:paraId="66BD7019" w14:textId="77777777" w:rsidR="00A621AF" w:rsidRDefault="00A621AF" w:rsidP="00A621AF"/>
        </w:tc>
        <w:tc>
          <w:tcPr>
            <w:tcW w:w="7230" w:type="dxa"/>
          </w:tcPr>
          <w:p w14:paraId="0C82676C" w14:textId="77777777" w:rsidR="00A621AF" w:rsidRPr="00ED2369" w:rsidRDefault="00A621AF" w:rsidP="00A621AF">
            <w:pPr>
              <w:pStyle w:val="Lijstalinea"/>
              <w:numPr>
                <w:ilvl w:val="1"/>
                <w:numId w:val="22"/>
              </w:numPr>
            </w:pPr>
            <w:proofErr w:type="spellStart"/>
            <w:r w:rsidRPr="00ED2369">
              <w:t>stoffilter</w:t>
            </w:r>
            <w:proofErr w:type="spellEnd"/>
            <w:r w:rsidRPr="00ED2369">
              <w:t>;</w:t>
            </w:r>
          </w:p>
        </w:tc>
      </w:tr>
      <w:tr w:rsidR="00A621AF" w:rsidRPr="00ED2369" w14:paraId="7F3F498D" w14:textId="77777777" w:rsidTr="00C56244">
        <w:tc>
          <w:tcPr>
            <w:tcW w:w="562" w:type="dxa"/>
          </w:tcPr>
          <w:p w14:paraId="2DFC63AC" w14:textId="77777777" w:rsidR="00A621AF" w:rsidRDefault="00A621AF" w:rsidP="00A621AF"/>
        </w:tc>
        <w:tc>
          <w:tcPr>
            <w:tcW w:w="7230" w:type="dxa"/>
          </w:tcPr>
          <w:p w14:paraId="46888ABD" w14:textId="77777777" w:rsidR="00A621AF" w:rsidRPr="00ED2369" w:rsidRDefault="00A621AF" w:rsidP="00A621AF">
            <w:pPr>
              <w:pStyle w:val="Lijstalinea"/>
              <w:numPr>
                <w:ilvl w:val="1"/>
                <w:numId w:val="22"/>
              </w:numPr>
            </w:pPr>
            <w:proofErr w:type="spellStart"/>
            <w:proofErr w:type="gramStart"/>
            <w:r w:rsidRPr="00ED2369">
              <w:t>verdeelkast</w:t>
            </w:r>
            <w:proofErr w:type="spellEnd"/>
            <w:proofErr w:type="gramEnd"/>
            <w:r w:rsidRPr="00ED2369">
              <w:t>.</w:t>
            </w:r>
          </w:p>
        </w:tc>
      </w:tr>
      <w:tr w:rsidR="00A621AF" w:rsidRPr="00ED2369" w14:paraId="219116B8" w14:textId="77777777" w:rsidTr="00C56244">
        <w:tc>
          <w:tcPr>
            <w:tcW w:w="562" w:type="dxa"/>
          </w:tcPr>
          <w:p w14:paraId="39F59EB5" w14:textId="77777777" w:rsidR="00A621AF" w:rsidRDefault="00A621AF" w:rsidP="00A621AF"/>
        </w:tc>
        <w:tc>
          <w:tcPr>
            <w:tcW w:w="7230" w:type="dxa"/>
          </w:tcPr>
          <w:p w14:paraId="1ED66298" w14:textId="77777777" w:rsidR="00A621AF" w:rsidRPr="00ED2369" w:rsidRDefault="00A621AF" w:rsidP="00A621AF">
            <w:pPr>
              <w:pStyle w:val="Lijstalinea"/>
              <w:ind w:left="0"/>
              <w:rPr>
                <w:lang w:val="nl-NL"/>
              </w:rPr>
            </w:pPr>
          </w:p>
        </w:tc>
      </w:tr>
      <w:tr w:rsidR="00A621AF" w:rsidRPr="00ED2369" w14:paraId="15F0288E" w14:textId="77777777" w:rsidTr="00C56244">
        <w:tc>
          <w:tcPr>
            <w:tcW w:w="562" w:type="dxa"/>
          </w:tcPr>
          <w:p w14:paraId="56215ED8" w14:textId="77777777" w:rsidR="00A621AF" w:rsidRDefault="00A621AF" w:rsidP="00A621AF"/>
        </w:tc>
        <w:tc>
          <w:tcPr>
            <w:tcW w:w="7230" w:type="dxa"/>
          </w:tcPr>
          <w:p w14:paraId="594061AE" w14:textId="77777777" w:rsidR="00A621AF" w:rsidRPr="00ED2369" w:rsidRDefault="00A621AF" w:rsidP="00A621AF">
            <w:pPr>
              <w:rPr>
                <w:u w:val="single"/>
              </w:rPr>
            </w:pPr>
            <w:r w:rsidRPr="00ED2369">
              <w:rPr>
                <w:u w:val="single"/>
              </w:rPr>
              <w:t>Overige</w:t>
            </w:r>
          </w:p>
        </w:tc>
      </w:tr>
      <w:tr w:rsidR="00A621AF" w:rsidRPr="00ED2369" w14:paraId="6778F1CC" w14:textId="77777777" w:rsidTr="00C56244">
        <w:tc>
          <w:tcPr>
            <w:tcW w:w="562" w:type="dxa"/>
          </w:tcPr>
          <w:p w14:paraId="395088FB" w14:textId="77777777" w:rsidR="00A621AF" w:rsidRDefault="00A621AF" w:rsidP="00A621AF"/>
        </w:tc>
        <w:tc>
          <w:tcPr>
            <w:tcW w:w="7230" w:type="dxa"/>
          </w:tcPr>
          <w:p w14:paraId="61A3E444" w14:textId="77777777" w:rsidR="00A621AF" w:rsidRPr="00ED2369" w:rsidRDefault="00A621AF" w:rsidP="00A621AF">
            <w:pPr>
              <w:pStyle w:val="Lijstalinea"/>
              <w:numPr>
                <w:ilvl w:val="1"/>
                <w:numId w:val="22"/>
              </w:numPr>
              <w:rPr>
                <w:lang w:val="nl-NL"/>
              </w:rPr>
            </w:pPr>
            <w:r w:rsidRPr="00ED2369">
              <w:rPr>
                <w:lang w:val="nl-NL"/>
              </w:rPr>
              <w:t>overige door de fabrikant voorgeschreven visuele controles;</w:t>
            </w:r>
          </w:p>
        </w:tc>
      </w:tr>
      <w:tr w:rsidR="00A621AF" w:rsidRPr="00ED2369" w14:paraId="0993B06E" w14:textId="77777777" w:rsidTr="00C56244">
        <w:tc>
          <w:tcPr>
            <w:tcW w:w="562" w:type="dxa"/>
          </w:tcPr>
          <w:p w14:paraId="25E10AEF" w14:textId="77777777" w:rsidR="00A621AF" w:rsidRDefault="00A621AF" w:rsidP="00A621AF"/>
        </w:tc>
        <w:tc>
          <w:tcPr>
            <w:tcW w:w="7230" w:type="dxa"/>
          </w:tcPr>
          <w:p w14:paraId="456D34E9" w14:textId="77777777" w:rsidR="00A621AF" w:rsidRPr="00ED2369" w:rsidRDefault="00A621AF" w:rsidP="00A621AF">
            <w:pPr>
              <w:pStyle w:val="Lijstalinea"/>
              <w:numPr>
                <w:ilvl w:val="1"/>
                <w:numId w:val="22"/>
              </w:numPr>
              <w:rPr>
                <w:lang w:val="nl-NL"/>
              </w:rPr>
            </w:pPr>
            <w:r w:rsidRPr="00ED2369">
              <w:rPr>
                <w:lang w:val="nl-NL"/>
              </w:rPr>
              <w:t>uitwendige beschadigingen en losse onderdelen en niet opgeruimde gereedschappen;</w:t>
            </w:r>
          </w:p>
        </w:tc>
      </w:tr>
      <w:tr w:rsidR="00A621AF" w:rsidRPr="00ED2369" w14:paraId="6D7D9B84" w14:textId="77777777" w:rsidTr="00C56244">
        <w:tc>
          <w:tcPr>
            <w:tcW w:w="562" w:type="dxa"/>
          </w:tcPr>
          <w:p w14:paraId="01E42104" w14:textId="77777777" w:rsidR="00A621AF" w:rsidRDefault="00A621AF" w:rsidP="00A621AF"/>
        </w:tc>
        <w:tc>
          <w:tcPr>
            <w:tcW w:w="7230" w:type="dxa"/>
          </w:tcPr>
          <w:p w14:paraId="27D33AA5" w14:textId="77777777" w:rsidR="00A621AF" w:rsidRPr="00ED2369" w:rsidRDefault="00A621AF" w:rsidP="00A621AF">
            <w:pPr>
              <w:pStyle w:val="Lijstalinea"/>
              <w:numPr>
                <w:ilvl w:val="1"/>
                <w:numId w:val="22"/>
              </w:numPr>
              <w:rPr>
                <w:lang w:val="nl-NL"/>
              </w:rPr>
            </w:pPr>
            <w:r w:rsidRPr="00ED2369">
              <w:rPr>
                <w:lang w:val="nl-NL"/>
              </w:rPr>
              <w:t>bevestiging van de UPS/batterij rek;</w:t>
            </w:r>
          </w:p>
        </w:tc>
      </w:tr>
      <w:tr w:rsidR="00A621AF" w:rsidRPr="00ED2369" w14:paraId="2197C92A" w14:textId="77777777" w:rsidTr="00C56244">
        <w:tc>
          <w:tcPr>
            <w:tcW w:w="562" w:type="dxa"/>
          </w:tcPr>
          <w:p w14:paraId="06C4040D" w14:textId="77777777" w:rsidR="00A621AF" w:rsidRDefault="00A621AF" w:rsidP="00A621AF"/>
        </w:tc>
        <w:tc>
          <w:tcPr>
            <w:tcW w:w="7230" w:type="dxa"/>
          </w:tcPr>
          <w:p w14:paraId="28DC2C2F" w14:textId="77777777" w:rsidR="00A621AF" w:rsidRPr="00ED2369" w:rsidRDefault="00A621AF" w:rsidP="00A621AF">
            <w:pPr>
              <w:pStyle w:val="Lijstalinea"/>
              <w:numPr>
                <w:ilvl w:val="1"/>
                <w:numId w:val="22"/>
              </w:numPr>
            </w:pPr>
            <w:proofErr w:type="spellStart"/>
            <w:r w:rsidRPr="00ED2369">
              <w:t>opstelling</w:t>
            </w:r>
            <w:proofErr w:type="spellEnd"/>
            <w:r w:rsidRPr="00ED2369">
              <w:t xml:space="preserve"> </w:t>
            </w:r>
            <w:proofErr w:type="spellStart"/>
            <w:r w:rsidRPr="00ED2369">
              <w:t>componenten</w:t>
            </w:r>
            <w:proofErr w:type="spellEnd"/>
            <w:r w:rsidRPr="00ED2369">
              <w:t>;</w:t>
            </w:r>
          </w:p>
        </w:tc>
      </w:tr>
      <w:tr w:rsidR="00A621AF" w:rsidRPr="00ED2369" w14:paraId="693A1FE4" w14:textId="77777777" w:rsidTr="00C56244">
        <w:tc>
          <w:tcPr>
            <w:tcW w:w="562" w:type="dxa"/>
          </w:tcPr>
          <w:p w14:paraId="570D0BAD" w14:textId="77777777" w:rsidR="00A621AF" w:rsidRDefault="00A621AF" w:rsidP="00A621AF"/>
        </w:tc>
        <w:tc>
          <w:tcPr>
            <w:tcW w:w="7230" w:type="dxa"/>
          </w:tcPr>
          <w:p w14:paraId="2A85C743" w14:textId="77777777" w:rsidR="00A621AF" w:rsidRPr="00ED2369" w:rsidRDefault="00A621AF" w:rsidP="00A621AF">
            <w:pPr>
              <w:pStyle w:val="Lijstalinea"/>
              <w:numPr>
                <w:ilvl w:val="1"/>
                <w:numId w:val="22"/>
              </w:numPr>
            </w:pPr>
            <w:proofErr w:type="spellStart"/>
            <w:r w:rsidRPr="00ED2369">
              <w:t>aanwezige</w:t>
            </w:r>
            <w:proofErr w:type="spellEnd"/>
            <w:r w:rsidRPr="00ED2369">
              <w:t xml:space="preserve"> </w:t>
            </w:r>
            <w:proofErr w:type="spellStart"/>
            <w:r w:rsidRPr="00ED2369">
              <w:t>ruimtekoeling</w:t>
            </w:r>
            <w:proofErr w:type="spellEnd"/>
            <w:r w:rsidRPr="00ED2369">
              <w:t>/</w:t>
            </w:r>
            <w:proofErr w:type="spellStart"/>
            <w:r w:rsidRPr="00ED2369">
              <w:t>soort</w:t>
            </w:r>
            <w:proofErr w:type="spellEnd"/>
            <w:r w:rsidRPr="00ED2369">
              <w:t>;</w:t>
            </w:r>
          </w:p>
        </w:tc>
      </w:tr>
      <w:tr w:rsidR="00A621AF" w:rsidRPr="00ED2369" w14:paraId="43462E36" w14:textId="77777777" w:rsidTr="00C56244">
        <w:tc>
          <w:tcPr>
            <w:tcW w:w="562" w:type="dxa"/>
          </w:tcPr>
          <w:p w14:paraId="75E663C3" w14:textId="77777777" w:rsidR="00A621AF" w:rsidRDefault="00A621AF" w:rsidP="00A621AF"/>
        </w:tc>
        <w:tc>
          <w:tcPr>
            <w:tcW w:w="7230" w:type="dxa"/>
          </w:tcPr>
          <w:p w14:paraId="228E2C4C" w14:textId="77777777" w:rsidR="00A621AF" w:rsidRPr="00ED2369" w:rsidRDefault="00A621AF" w:rsidP="00A621AF">
            <w:pPr>
              <w:pStyle w:val="Lijstalinea"/>
              <w:numPr>
                <w:ilvl w:val="1"/>
                <w:numId w:val="22"/>
              </w:numPr>
            </w:pPr>
            <w:proofErr w:type="spellStart"/>
            <w:r w:rsidRPr="00ED2369">
              <w:t>invullen</w:t>
            </w:r>
            <w:proofErr w:type="spellEnd"/>
            <w:r w:rsidRPr="00ED2369">
              <w:t xml:space="preserve"> </w:t>
            </w:r>
            <w:proofErr w:type="spellStart"/>
            <w:r w:rsidRPr="00ED2369">
              <w:t>logboek</w:t>
            </w:r>
            <w:proofErr w:type="spellEnd"/>
            <w:r w:rsidRPr="00ED2369">
              <w:t>;</w:t>
            </w:r>
          </w:p>
        </w:tc>
      </w:tr>
      <w:tr w:rsidR="00A621AF" w:rsidRPr="00ED2369" w14:paraId="52803481" w14:textId="77777777" w:rsidTr="00C56244">
        <w:tc>
          <w:tcPr>
            <w:tcW w:w="562" w:type="dxa"/>
          </w:tcPr>
          <w:p w14:paraId="766795D8" w14:textId="77777777" w:rsidR="00A621AF" w:rsidRDefault="00A621AF" w:rsidP="00A621AF"/>
        </w:tc>
        <w:tc>
          <w:tcPr>
            <w:tcW w:w="7230" w:type="dxa"/>
          </w:tcPr>
          <w:p w14:paraId="7EEC8390" w14:textId="77777777" w:rsidR="00A621AF" w:rsidRPr="00ED2369" w:rsidRDefault="00A621AF" w:rsidP="00A621AF">
            <w:pPr>
              <w:pStyle w:val="Lijstalinea"/>
              <w:numPr>
                <w:ilvl w:val="1"/>
                <w:numId w:val="22"/>
              </w:numPr>
              <w:rPr>
                <w:lang w:val="nl-NL"/>
              </w:rPr>
            </w:pPr>
            <w:r w:rsidRPr="00ED2369">
              <w:rPr>
                <w:lang w:val="nl-NL"/>
              </w:rPr>
              <w:t>overige door de fabrikant voorgeschreven visuele controles.</w:t>
            </w:r>
          </w:p>
        </w:tc>
      </w:tr>
      <w:tr w:rsidR="00A621AF" w:rsidRPr="00ED2369" w14:paraId="1C853767" w14:textId="77777777" w:rsidTr="00C56244">
        <w:tc>
          <w:tcPr>
            <w:tcW w:w="562" w:type="dxa"/>
          </w:tcPr>
          <w:p w14:paraId="1B6B292F" w14:textId="77777777" w:rsidR="00A621AF" w:rsidRDefault="00A621AF" w:rsidP="00A621AF"/>
        </w:tc>
        <w:tc>
          <w:tcPr>
            <w:tcW w:w="7230" w:type="dxa"/>
          </w:tcPr>
          <w:p w14:paraId="7917AE43" w14:textId="77777777" w:rsidR="00A621AF" w:rsidRPr="00ED2369" w:rsidRDefault="00A621AF" w:rsidP="00A621AF">
            <w:pPr>
              <w:pStyle w:val="Lijstalinea"/>
              <w:ind w:left="0"/>
              <w:rPr>
                <w:lang w:val="nl-NL"/>
              </w:rPr>
            </w:pPr>
          </w:p>
        </w:tc>
      </w:tr>
      <w:tr w:rsidR="00A621AF" w:rsidRPr="00ED2369" w14:paraId="11AD4779" w14:textId="77777777" w:rsidTr="00C56244">
        <w:tc>
          <w:tcPr>
            <w:tcW w:w="562" w:type="dxa"/>
          </w:tcPr>
          <w:p w14:paraId="3DAB3605" w14:textId="77777777" w:rsidR="00A621AF" w:rsidRDefault="00A621AF" w:rsidP="00A621AF"/>
        </w:tc>
        <w:tc>
          <w:tcPr>
            <w:tcW w:w="7230" w:type="dxa"/>
          </w:tcPr>
          <w:p w14:paraId="6C444238" w14:textId="77777777" w:rsidR="00A621AF" w:rsidRPr="00ED2369" w:rsidRDefault="00A621AF" w:rsidP="00A621AF">
            <w:pPr>
              <w:rPr>
                <w:u w:val="single"/>
              </w:rPr>
            </w:pPr>
            <w:r w:rsidRPr="00ED2369">
              <w:rPr>
                <w:u w:val="single"/>
              </w:rPr>
              <w:t>Historie</w:t>
            </w:r>
          </w:p>
        </w:tc>
      </w:tr>
      <w:tr w:rsidR="00A621AF" w:rsidRPr="00ED2369" w14:paraId="14475FC7" w14:textId="77777777" w:rsidTr="00C56244">
        <w:tc>
          <w:tcPr>
            <w:tcW w:w="562" w:type="dxa"/>
          </w:tcPr>
          <w:p w14:paraId="3F9B9A70" w14:textId="77777777" w:rsidR="00A621AF" w:rsidRDefault="00A621AF" w:rsidP="00A621AF"/>
        </w:tc>
        <w:tc>
          <w:tcPr>
            <w:tcW w:w="7230" w:type="dxa"/>
          </w:tcPr>
          <w:p w14:paraId="4F809E57" w14:textId="77777777" w:rsidR="00A621AF" w:rsidRPr="00ED2369" w:rsidRDefault="00A621AF" w:rsidP="00A621AF">
            <w:pPr>
              <w:pStyle w:val="Lijstalinea"/>
              <w:numPr>
                <w:ilvl w:val="1"/>
                <w:numId w:val="22"/>
              </w:numPr>
              <w:rPr>
                <w:lang w:val="nl-NL"/>
              </w:rPr>
            </w:pPr>
            <w:r w:rsidRPr="00ED2369">
              <w:rPr>
                <w:lang w:val="nl-NL"/>
              </w:rPr>
              <w:t>laatste vervanging batterijen;</w:t>
            </w:r>
          </w:p>
        </w:tc>
      </w:tr>
      <w:tr w:rsidR="00A621AF" w:rsidRPr="00ED2369" w14:paraId="24BE1741" w14:textId="77777777" w:rsidTr="00C56244">
        <w:tc>
          <w:tcPr>
            <w:tcW w:w="562" w:type="dxa"/>
          </w:tcPr>
          <w:p w14:paraId="1132058D" w14:textId="77777777" w:rsidR="00A621AF" w:rsidRDefault="00A621AF" w:rsidP="00A621AF"/>
        </w:tc>
        <w:tc>
          <w:tcPr>
            <w:tcW w:w="7230" w:type="dxa"/>
          </w:tcPr>
          <w:p w14:paraId="470BA4CD" w14:textId="77777777" w:rsidR="00A621AF" w:rsidRPr="00ED2369" w:rsidRDefault="00A621AF" w:rsidP="00A621AF">
            <w:pPr>
              <w:pStyle w:val="Lijstalinea"/>
              <w:numPr>
                <w:ilvl w:val="1"/>
                <w:numId w:val="22"/>
              </w:numPr>
              <w:rPr>
                <w:lang w:val="nl-NL"/>
              </w:rPr>
            </w:pPr>
            <w:r w:rsidRPr="00ED2369">
              <w:rPr>
                <w:lang w:val="nl-NL"/>
              </w:rPr>
              <w:t>laatste vervanging ventilatoren;</w:t>
            </w:r>
          </w:p>
        </w:tc>
      </w:tr>
      <w:tr w:rsidR="00A621AF" w:rsidRPr="00ED2369" w14:paraId="58D78268" w14:textId="77777777" w:rsidTr="00C56244">
        <w:tc>
          <w:tcPr>
            <w:tcW w:w="562" w:type="dxa"/>
          </w:tcPr>
          <w:p w14:paraId="2B8ED6BB" w14:textId="77777777" w:rsidR="00A621AF" w:rsidRDefault="00A621AF" w:rsidP="00A621AF"/>
        </w:tc>
        <w:tc>
          <w:tcPr>
            <w:tcW w:w="7230" w:type="dxa"/>
          </w:tcPr>
          <w:p w14:paraId="21D08DAA" w14:textId="77777777" w:rsidR="00A621AF" w:rsidRPr="00ED2369" w:rsidRDefault="00A621AF" w:rsidP="00A621AF">
            <w:pPr>
              <w:pStyle w:val="Lijstalinea"/>
              <w:numPr>
                <w:ilvl w:val="1"/>
                <w:numId w:val="22"/>
              </w:numPr>
              <w:rPr>
                <w:lang w:val="nl-NL"/>
              </w:rPr>
            </w:pPr>
            <w:r w:rsidRPr="00ED2369">
              <w:rPr>
                <w:lang w:val="nl-NL"/>
              </w:rPr>
              <w:t>laatste vervanging condensatoren;</w:t>
            </w:r>
          </w:p>
        </w:tc>
      </w:tr>
      <w:tr w:rsidR="00A621AF" w:rsidRPr="00ED2369" w14:paraId="45CAE703" w14:textId="77777777" w:rsidTr="00C56244">
        <w:tc>
          <w:tcPr>
            <w:tcW w:w="562" w:type="dxa"/>
          </w:tcPr>
          <w:p w14:paraId="5EB2ACD7" w14:textId="77777777" w:rsidR="00A621AF" w:rsidRDefault="00A621AF" w:rsidP="00A621AF"/>
        </w:tc>
        <w:tc>
          <w:tcPr>
            <w:tcW w:w="7230" w:type="dxa"/>
          </w:tcPr>
          <w:p w14:paraId="079DA4E0" w14:textId="77777777" w:rsidR="00A621AF" w:rsidRPr="00ED2369" w:rsidRDefault="00A621AF" w:rsidP="00A621AF">
            <w:pPr>
              <w:pStyle w:val="Lijstalinea"/>
              <w:numPr>
                <w:ilvl w:val="1"/>
                <w:numId w:val="22"/>
              </w:numPr>
              <w:rPr>
                <w:lang w:val="nl-NL"/>
              </w:rPr>
            </w:pPr>
            <w:r w:rsidRPr="00ED2369">
              <w:rPr>
                <w:lang w:val="nl-NL"/>
              </w:rPr>
              <w:t>laatste vervanging AC filter;</w:t>
            </w:r>
          </w:p>
        </w:tc>
      </w:tr>
      <w:tr w:rsidR="00A621AF" w:rsidRPr="00ED2369" w14:paraId="0F92FE2F" w14:textId="77777777" w:rsidTr="00C56244">
        <w:tc>
          <w:tcPr>
            <w:tcW w:w="562" w:type="dxa"/>
          </w:tcPr>
          <w:p w14:paraId="140D3C6D" w14:textId="77777777" w:rsidR="00A621AF" w:rsidRDefault="00A621AF" w:rsidP="00A621AF"/>
        </w:tc>
        <w:tc>
          <w:tcPr>
            <w:tcW w:w="7230" w:type="dxa"/>
          </w:tcPr>
          <w:p w14:paraId="5AD3EF5F" w14:textId="77777777" w:rsidR="00A621AF" w:rsidRPr="00ED2369" w:rsidRDefault="00A621AF" w:rsidP="00A621AF">
            <w:pPr>
              <w:pStyle w:val="Lijstalinea"/>
              <w:numPr>
                <w:ilvl w:val="1"/>
                <w:numId w:val="22"/>
              </w:numPr>
              <w:rPr>
                <w:lang w:val="nl-NL"/>
              </w:rPr>
            </w:pPr>
            <w:r w:rsidRPr="00ED2369">
              <w:rPr>
                <w:lang w:val="nl-NL"/>
              </w:rPr>
              <w:t xml:space="preserve">laatste vervanging DC filter; </w:t>
            </w:r>
          </w:p>
        </w:tc>
      </w:tr>
      <w:tr w:rsidR="00A621AF" w:rsidRPr="00ED2369" w14:paraId="0C6732BB" w14:textId="77777777" w:rsidTr="00C56244">
        <w:tc>
          <w:tcPr>
            <w:tcW w:w="562" w:type="dxa"/>
          </w:tcPr>
          <w:p w14:paraId="152E0F6B" w14:textId="77777777" w:rsidR="00A621AF" w:rsidRDefault="00A621AF" w:rsidP="00A621AF"/>
        </w:tc>
        <w:tc>
          <w:tcPr>
            <w:tcW w:w="7230" w:type="dxa"/>
          </w:tcPr>
          <w:p w14:paraId="23123425" w14:textId="77777777" w:rsidR="00A621AF" w:rsidRPr="00ED2369" w:rsidRDefault="00A621AF" w:rsidP="00A621AF">
            <w:pPr>
              <w:pStyle w:val="Lijstalinea"/>
              <w:numPr>
                <w:ilvl w:val="1"/>
                <w:numId w:val="22"/>
              </w:numPr>
              <w:rPr>
                <w:lang w:val="nl-NL"/>
              </w:rPr>
            </w:pPr>
            <w:r w:rsidRPr="00ED2369">
              <w:rPr>
                <w:lang w:val="nl-NL"/>
              </w:rPr>
              <w:t xml:space="preserve">laatste vervanging </w:t>
            </w:r>
            <w:proofErr w:type="spellStart"/>
            <w:r w:rsidRPr="00ED2369">
              <w:rPr>
                <w:lang w:val="nl-NL"/>
              </w:rPr>
              <w:t>rectifier</w:t>
            </w:r>
            <w:proofErr w:type="spellEnd"/>
            <w:r w:rsidRPr="00ED2369">
              <w:rPr>
                <w:lang w:val="nl-NL"/>
              </w:rPr>
              <w:t>;</w:t>
            </w:r>
          </w:p>
        </w:tc>
      </w:tr>
      <w:tr w:rsidR="00A621AF" w:rsidRPr="00ED2369" w14:paraId="2B0F9CFA" w14:textId="77777777" w:rsidTr="00C56244">
        <w:tc>
          <w:tcPr>
            <w:tcW w:w="562" w:type="dxa"/>
          </w:tcPr>
          <w:p w14:paraId="6E11E7C1" w14:textId="77777777" w:rsidR="00A621AF" w:rsidRDefault="00A621AF" w:rsidP="00A621AF"/>
        </w:tc>
        <w:tc>
          <w:tcPr>
            <w:tcW w:w="7230" w:type="dxa"/>
          </w:tcPr>
          <w:p w14:paraId="3FF4BD51" w14:textId="77777777" w:rsidR="00A621AF" w:rsidRPr="00ED2369" w:rsidRDefault="00A621AF" w:rsidP="00A621AF">
            <w:pPr>
              <w:pStyle w:val="Lijstalinea"/>
              <w:numPr>
                <w:ilvl w:val="1"/>
                <w:numId w:val="22"/>
              </w:numPr>
              <w:rPr>
                <w:lang w:val="nl-NL"/>
              </w:rPr>
            </w:pPr>
            <w:r w:rsidRPr="00ED2369">
              <w:rPr>
                <w:lang w:val="nl-NL"/>
              </w:rPr>
              <w:t xml:space="preserve">laatste vervanging </w:t>
            </w:r>
            <w:proofErr w:type="spellStart"/>
            <w:r w:rsidRPr="00ED2369">
              <w:rPr>
                <w:lang w:val="nl-NL"/>
              </w:rPr>
              <w:t>inverter</w:t>
            </w:r>
            <w:proofErr w:type="spellEnd"/>
            <w:r w:rsidRPr="00ED2369">
              <w:rPr>
                <w:lang w:val="nl-NL"/>
              </w:rPr>
              <w:t>;</w:t>
            </w:r>
          </w:p>
        </w:tc>
      </w:tr>
      <w:tr w:rsidR="00A621AF" w:rsidRPr="00ED2369" w14:paraId="0875C1CA" w14:textId="77777777" w:rsidTr="00C56244">
        <w:tc>
          <w:tcPr>
            <w:tcW w:w="562" w:type="dxa"/>
          </w:tcPr>
          <w:p w14:paraId="1105E06A" w14:textId="77777777" w:rsidR="00A621AF" w:rsidRDefault="00A621AF" w:rsidP="00A621AF"/>
        </w:tc>
        <w:tc>
          <w:tcPr>
            <w:tcW w:w="7230" w:type="dxa"/>
          </w:tcPr>
          <w:p w14:paraId="297F01D3" w14:textId="77777777" w:rsidR="00A621AF" w:rsidRPr="00ED2369" w:rsidRDefault="00A621AF" w:rsidP="00A621AF">
            <w:pPr>
              <w:pStyle w:val="Lijstalinea"/>
              <w:numPr>
                <w:ilvl w:val="1"/>
                <w:numId w:val="22"/>
              </w:numPr>
              <w:rPr>
                <w:lang w:val="nl-NL"/>
              </w:rPr>
            </w:pPr>
            <w:r w:rsidRPr="00ED2369">
              <w:rPr>
                <w:lang w:val="nl-NL"/>
              </w:rPr>
              <w:t>laatste vervanging olie;</w:t>
            </w:r>
          </w:p>
        </w:tc>
      </w:tr>
      <w:tr w:rsidR="00A621AF" w:rsidRPr="00ED2369" w14:paraId="0AB871BD" w14:textId="77777777" w:rsidTr="00C56244">
        <w:tc>
          <w:tcPr>
            <w:tcW w:w="562" w:type="dxa"/>
          </w:tcPr>
          <w:p w14:paraId="28981676" w14:textId="77777777" w:rsidR="00A621AF" w:rsidRDefault="00A621AF" w:rsidP="00A621AF"/>
        </w:tc>
        <w:tc>
          <w:tcPr>
            <w:tcW w:w="7230" w:type="dxa"/>
          </w:tcPr>
          <w:p w14:paraId="6DA2698F" w14:textId="77777777" w:rsidR="00A621AF" w:rsidRPr="00ED2369" w:rsidRDefault="00A621AF" w:rsidP="00A621AF">
            <w:pPr>
              <w:pStyle w:val="Lijstalinea"/>
              <w:numPr>
                <w:ilvl w:val="1"/>
                <w:numId w:val="22"/>
              </w:numPr>
              <w:rPr>
                <w:lang w:val="nl-NL"/>
              </w:rPr>
            </w:pPr>
            <w:r w:rsidRPr="00ED2369">
              <w:rPr>
                <w:lang w:val="nl-NL"/>
              </w:rPr>
              <w:t>laatste vervanging v snaar;</w:t>
            </w:r>
          </w:p>
        </w:tc>
      </w:tr>
      <w:tr w:rsidR="00A621AF" w:rsidRPr="00ED2369" w14:paraId="0B3642D2" w14:textId="77777777" w:rsidTr="00C56244">
        <w:tc>
          <w:tcPr>
            <w:tcW w:w="562" w:type="dxa"/>
          </w:tcPr>
          <w:p w14:paraId="60F00A98" w14:textId="77777777" w:rsidR="00A621AF" w:rsidRDefault="00A621AF" w:rsidP="00A621AF"/>
        </w:tc>
        <w:tc>
          <w:tcPr>
            <w:tcW w:w="7230" w:type="dxa"/>
          </w:tcPr>
          <w:p w14:paraId="73D34621" w14:textId="77777777" w:rsidR="00A621AF" w:rsidRPr="00ED2369" w:rsidRDefault="00A621AF" w:rsidP="00A621AF">
            <w:pPr>
              <w:pStyle w:val="Lijstalinea"/>
              <w:numPr>
                <w:ilvl w:val="1"/>
                <w:numId w:val="22"/>
              </w:numPr>
              <w:rPr>
                <w:lang w:val="nl-NL"/>
              </w:rPr>
            </w:pPr>
            <w:r w:rsidRPr="00ED2369">
              <w:rPr>
                <w:lang w:val="nl-NL"/>
              </w:rPr>
              <w:t>laatste vervanging start batterij;</w:t>
            </w:r>
          </w:p>
        </w:tc>
      </w:tr>
      <w:tr w:rsidR="00A621AF" w:rsidRPr="00ED2369" w14:paraId="7F31FEF6" w14:textId="77777777" w:rsidTr="00C56244">
        <w:tc>
          <w:tcPr>
            <w:tcW w:w="562" w:type="dxa"/>
          </w:tcPr>
          <w:p w14:paraId="3BAE3C3E" w14:textId="77777777" w:rsidR="00A621AF" w:rsidRDefault="00A621AF" w:rsidP="00A621AF"/>
        </w:tc>
        <w:tc>
          <w:tcPr>
            <w:tcW w:w="7230" w:type="dxa"/>
          </w:tcPr>
          <w:p w14:paraId="2649FB14" w14:textId="77777777" w:rsidR="00A621AF" w:rsidRPr="00ED2369" w:rsidRDefault="00A621AF" w:rsidP="00A621AF">
            <w:pPr>
              <w:pStyle w:val="Lijstalinea"/>
              <w:numPr>
                <w:ilvl w:val="1"/>
                <w:numId w:val="22"/>
              </w:numPr>
              <w:rPr>
                <w:lang w:val="nl-NL"/>
              </w:rPr>
            </w:pPr>
            <w:r w:rsidRPr="00ED2369">
              <w:rPr>
                <w:lang w:val="nl-NL"/>
              </w:rPr>
              <w:t>laatste smeerbeurt;</w:t>
            </w:r>
          </w:p>
        </w:tc>
      </w:tr>
      <w:tr w:rsidR="00A621AF" w:rsidRPr="00ED2369" w14:paraId="485F4364" w14:textId="77777777" w:rsidTr="00C56244">
        <w:tc>
          <w:tcPr>
            <w:tcW w:w="562" w:type="dxa"/>
          </w:tcPr>
          <w:p w14:paraId="3C0F1542" w14:textId="77777777" w:rsidR="00A621AF" w:rsidRDefault="00A621AF" w:rsidP="00A621AF"/>
        </w:tc>
        <w:tc>
          <w:tcPr>
            <w:tcW w:w="7230" w:type="dxa"/>
          </w:tcPr>
          <w:p w14:paraId="29AF626A" w14:textId="77777777" w:rsidR="00A621AF" w:rsidRPr="00ED2369" w:rsidRDefault="00A621AF" w:rsidP="00A621AF">
            <w:pPr>
              <w:pStyle w:val="Lijstalinea"/>
              <w:numPr>
                <w:ilvl w:val="1"/>
                <w:numId w:val="22"/>
              </w:numPr>
              <w:rPr>
                <w:lang w:val="nl-NL"/>
              </w:rPr>
            </w:pPr>
            <w:r w:rsidRPr="00ED2369">
              <w:rPr>
                <w:lang w:val="nl-NL"/>
              </w:rPr>
              <w:t>laatste systeem update.</w:t>
            </w:r>
          </w:p>
        </w:tc>
      </w:tr>
    </w:tbl>
    <w:p w14:paraId="09A926BA" w14:textId="77777777" w:rsidR="000F39B5" w:rsidRPr="00F23379" w:rsidRDefault="000F39B5" w:rsidP="000F39B5">
      <w:pPr>
        <w:pStyle w:val="Lijstalinea"/>
        <w:ind w:left="1407"/>
        <w:rPr>
          <w:lang w:val="nl-NL"/>
        </w:rPr>
      </w:pPr>
    </w:p>
    <w:p w14:paraId="393F676A" w14:textId="77777777" w:rsidR="000F39B5" w:rsidRDefault="000F39B5" w:rsidP="000F39B5">
      <w:pPr>
        <w:pStyle w:val="RapportNiveau2"/>
      </w:pPr>
      <w:bookmarkStart w:id="23" w:name="_Toc73692352"/>
      <w:r>
        <w:t>Functionele test</w:t>
      </w:r>
      <w:bookmarkEnd w:id="23"/>
    </w:p>
    <w:p w14:paraId="506F300A" w14:textId="77777777" w:rsidR="00C56244" w:rsidRDefault="00C56244" w:rsidP="00C56244">
      <w:r>
        <w:t>Statische no-breaks moeten op navolgend aangegeven wijze worden beproefd tijdens het jaarlijkse onderhoud/ inspectie:</w:t>
      </w:r>
    </w:p>
    <w:p w14:paraId="5492C400" w14:textId="77777777" w:rsidR="00C56244" w:rsidRDefault="00C56244" w:rsidP="00C56244">
      <w:pPr>
        <w:pStyle w:val="Lijstalinea"/>
        <w:numPr>
          <w:ilvl w:val="0"/>
          <w:numId w:val="22"/>
        </w:numPr>
        <w:rPr>
          <w:lang w:val="nl-NL"/>
        </w:rPr>
      </w:pPr>
      <w:r w:rsidRPr="00C56244">
        <w:rPr>
          <w:lang w:val="nl-NL"/>
        </w:rPr>
        <w:t xml:space="preserve">Controleer de laadtoestand van </w:t>
      </w:r>
      <w:r>
        <w:rPr>
          <w:lang w:val="nl-NL"/>
        </w:rPr>
        <w:t xml:space="preserve">de </w:t>
      </w:r>
      <w:r w:rsidRPr="00C56244">
        <w:rPr>
          <w:lang w:val="nl-NL"/>
        </w:rPr>
        <w:t>batterij</w:t>
      </w:r>
      <w:r>
        <w:rPr>
          <w:lang w:val="nl-NL"/>
        </w:rPr>
        <w:t>,</w:t>
      </w:r>
      <w:r w:rsidRPr="00C56244">
        <w:rPr>
          <w:lang w:val="nl-NL"/>
        </w:rPr>
        <w:t xml:space="preserve"> en </w:t>
      </w:r>
      <w:r>
        <w:rPr>
          <w:lang w:val="nl-NL"/>
        </w:rPr>
        <w:t xml:space="preserve">de </w:t>
      </w:r>
      <w:r w:rsidRPr="00C56244">
        <w:rPr>
          <w:lang w:val="nl-NL"/>
        </w:rPr>
        <w:t xml:space="preserve">werking van </w:t>
      </w:r>
      <w:r>
        <w:rPr>
          <w:lang w:val="nl-NL"/>
        </w:rPr>
        <w:t>de no-</w:t>
      </w:r>
      <w:r w:rsidRPr="00C56244">
        <w:rPr>
          <w:lang w:val="nl-NL"/>
        </w:rPr>
        <w:t xml:space="preserve">break volgens </w:t>
      </w:r>
      <w:r>
        <w:rPr>
          <w:lang w:val="nl-NL"/>
        </w:rPr>
        <w:t xml:space="preserve">het </w:t>
      </w:r>
      <w:r w:rsidRPr="00C56244">
        <w:rPr>
          <w:lang w:val="nl-NL"/>
        </w:rPr>
        <w:t xml:space="preserve">display en </w:t>
      </w:r>
      <w:r>
        <w:rPr>
          <w:lang w:val="nl-NL"/>
        </w:rPr>
        <w:t xml:space="preserve">de </w:t>
      </w:r>
      <w:r w:rsidRPr="00C56244">
        <w:rPr>
          <w:lang w:val="nl-NL"/>
        </w:rPr>
        <w:t>alarmstatus;</w:t>
      </w:r>
    </w:p>
    <w:p w14:paraId="1D762212" w14:textId="77777777" w:rsidR="00C56244" w:rsidRDefault="00C56244" w:rsidP="00C56244">
      <w:pPr>
        <w:pStyle w:val="Lijstalinea"/>
        <w:numPr>
          <w:ilvl w:val="0"/>
          <w:numId w:val="22"/>
        </w:numPr>
        <w:rPr>
          <w:lang w:val="nl-NL"/>
        </w:rPr>
      </w:pPr>
      <w:r w:rsidRPr="00C56244">
        <w:rPr>
          <w:lang w:val="nl-NL"/>
        </w:rPr>
        <w:t xml:space="preserve">Indien alles ok de voedende zijde van de </w:t>
      </w:r>
      <w:r>
        <w:rPr>
          <w:lang w:val="nl-NL"/>
        </w:rPr>
        <w:t>no-</w:t>
      </w:r>
      <w:r w:rsidRPr="00C56244">
        <w:rPr>
          <w:lang w:val="nl-NL"/>
        </w:rPr>
        <w:t>break spanningsloos schakelen, conform voorschriften fabrikant;</w:t>
      </w:r>
    </w:p>
    <w:p w14:paraId="5805DFDC" w14:textId="77777777" w:rsidR="00C56244" w:rsidRPr="00C56244" w:rsidRDefault="00C56244" w:rsidP="00C56244">
      <w:pPr>
        <w:pStyle w:val="Lijstalinea"/>
        <w:numPr>
          <w:ilvl w:val="0"/>
          <w:numId w:val="22"/>
        </w:numPr>
        <w:rPr>
          <w:lang w:val="nl-NL"/>
        </w:rPr>
      </w:pPr>
      <w:r w:rsidRPr="00C56244">
        <w:rPr>
          <w:lang w:val="nl-NL"/>
        </w:rPr>
        <w:t>In aanwezigheid van de storingsmonteur de conditie van de no-break op het display aflezen;</w:t>
      </w:r>
    </w:p>
    <w:p w14:paraId="7469D429" w14:textId="77777777" w:rsidR="00C56244" w:rsidRPr="00C56244" w:rsidRDefault="00C56244" w:rsidP="00C56244">
      <w:pPr>
        <w:pStyle w:val="Lijstalinea"/>
        <w:numPr>
          <w:ilvl w:val="0"/>
          <w:numId w:val="22"/>
        </w:numPr>
        <w:rPr>
          <w:lang w:val="nl-NL"/>
        </w:rPr>
      </w:pPr>
      <w:r w:rsidRPr="00C56244">
        <w:rPr>
          <w:lang w:val="nl-NL"/>
        </w:rPr>
        <w:t>De no-break gedurende de benodigde overbruggingstijd laten opereren zonder netvoeding (dus op batterijvoeding);</w:t>
      </w:r>
    </w:p>
    <w:p w14:paraId="1AFD0F8D" w14:textId="77777777" w:rsidR="00C56244" w:rsidRPr="00C56244" w:rsidRDefault="00C56244" w:rsidP="00C56244">
      <w:pPr>
        <w:pStyle w:val="Lijstalinea"/>
        <w:numPr>
          <w:ilvl w:val="0"/>
          <w:numId w:val="22"/>
        </w:numPr>
        <w:rPr>
          <w:lang w:val="nl-NL"/>
        </w:rPr>
      </w:pPr>
      <w:r w:rsidRPr="00C56244">
        <w:rPr>
          <w:lang w:val="nl-NL"/>
        </w:rPr>
        <w:t>Na afloop van deze periode de status van de accu’s overnemen van het display, of deze doormeten;</w:t>
      </w:r>
    </w:p>
    <w:p w14:paraId="794A4200" w14:textId="77777777" w:rsidR="00C56244" w:rsidRPr="00C56244" w:rsidRDefault="00C56244" w:rsidP="00C56244">
      <w:pPr>
        <w:pStyle w:val="Lijstalinea"/>
        <w:numPr>
          <w:ilvl w:val="0"/>
          <w:numId w:val="22"/>
        </w:numPr>
        <w:rPr>
          <w:lang w:val="nl-NL"/>
        </w:rPr>
      </w:pPr>
      <w:r w:rsidRPr="00C56244">
        <w:rPr>
          <w:lang w:val="nl-NL"/>
        </w:rPr>
        <w:t>De no-break weer op netvoeding aansluiten en de laadcyclus van de batterijen laten hervatten conform voorschriften fabrikant.</w:t>
      </w:r>
    </w:p>
    <w:p w14:paraId="30D2F987" w14:textId="77777777" w:rsidR="000F39B5" w:rsidRPr="00C56244" w:rsidRDefault="000F39B5" w:rsidP="007D6CE9">
      <w:pPr>
        <w:rPr>
          <w:color w:val="auto"/>
        </w:rPr>
      </w:pPr>
    </w:p>
    <w:p w14:paraId="28BB8FE1" w14:textId="77777777" w:rsidR="000F39B5" w:rsidRPr="007D6CE9" w:rsidRDefault="000F39B5" w:rsidP="007D6CE9">
      <w:r w:rsidRPr="00C56244">
        <w:rPr>
          <w:color w:val="auto"/>
        </w:rPr>
        <w:t xml:space="preserve">De benodigde overbrugginstijd in overleg met </w:t>
      </w:r>
      <w:r w:rsidR="00C56244" w:rsidRPr="00C56244">
        <w:rPr>
          <w:color w:val="auto"/>
        </w:rPr>
        <w:t xml:space="preserve">de </w:t>
      </w:r>
      <w:r w:rsidRPr="00C56244">
        <w:rPr>
          <w:color w:val="auto"/>
        </w:rPr>
        <w:t>toezichthouder/</w:t>
      </w:r>
      <w:r w:rsidR="00C56244" w:rsidRPr="00C56244">
        <w:rPr>
          <w:color w:val="auto"/>
        </w:rPr>
        <w:t xml:space="preserve"> </w:t>
      </w:r>
      <w:r w:rsidRPr="00C56244">
        <w:rPr>
          <w:color w:val="auto"/>
        </w:rPr>
        <w:t xml:space="preserve">gebruiker en in </w:t>
      </w:r>
      <w:r w:rsidRPr="007D6CE9">
        <w:t>minimale</w:t>
      </w:r>
      <w:r w:rsidR="007D6CE9">
        <w:t xml:space="preserve"> </w:t>
      </w:r>
      <w:r w:rsidRPr="007D6CE9">
        <w:t xml:space="preserve">overeenstemming met </w:t>
      </w:r>
      <w:r w:rsidR="00C56244">
        <w:t xml:space="preserve">de </w:t>
      </w:r>
      <w:r w:rsidRPr="007D6CE9">
        <w:t>berekende autonomietijd.</w:t>
      </w:r>
    </w:p>
    <w:p w14:paraId="3E8B6A6E" w14:textId="77777777" w:rsidR="000F39B5" w:rsidRPr="007D6CE9" w:rsidRDefault="000F39B5" w:rsidP="007D6CE9"/>
    <w:p w14:paraId="057EC093" w14:textId="77777777" w:rsidR="000F39B5" w:rsidRPr="00C56244" w:rsidRDefault="000F39B5" w:rsidP="007D6CE9">
      <w:pPr>
        <w:rPr>
          <w:b/>
        </w:rPr>
      </w:pPr>
      <w:r w:rsidRPr="007D6CE9">
        <w:rPr>
          <w:b/>
        </w:rPr>
        <w:t>LET OP!</w:t>
      </w:r>
      <w:r w:rsidR="00C56244">
        <w:rPr>
          <w:b/>
        </w:rPr>
        <w:t xml:space="preserve"> </w:t>
      </w:r>
      <w:r w:rsidRPr="007D6CE9">
        <w:rPr>
          <w:b/>
        </w:rPr>
        <w:t xml:space="preserve">Bij </w:t>
      </w:r>
      <w:proofErr w:type="gramStart"/>
      <w:r w:rsidRPr="007D6CE9">
        <w:rPr>
          <w:b/>
        </w:rPr>
        <w:t>VRLA batterijen</w:t>
      </w:r>
      <w:proofErr w:type="gramEnd"/>
      <w:r w:rsidRPr="007D6CE9">
        <w:rPr>
          <w:b/>
        </w:rPr>
        <w:t xml:space="preserve"> ni</w:t>
      </w:r>
      <w:r w:rsidR="00C56244">
        <w:rPr>
          <w:b/>
        </w:rPr>
        <w:t>et</w:t>
      </w:r>
      <w:r w:rsidRPr="007D6CE9">
        <w:rPr>
          <w:b/>
        </w:rPr>
        <w:t xml:space="preserve"> meer dan 1,9V of </w:t>
      </w:r>
      <w:proofErr w:type="spellStart"/>
      <w:r w:rsidRPr="007D6CE9">
        <w:rPr>
          <w:b/>
        </w:rPr>
        <w:t>NiCd</w:t>
      </w:r>
      <w:proofErr w:type="spellEnd"/>
      <w:r w:rsidRPr="007D6CE9">
        <w:rPr>
          <w:b/>
        </w:rPr>
        <w:t xml:space="preserve"> batterije</w:t>
      </w:r>
      <w:r w:rsidR="00C56244">
        <w:rPr>
          <w:b/>
        </w:rPr>
        <w:t>n 1,10V ontlading per batterij.</w:t>
      </w:r>
    </w:p>
    <w:p w14:paraId="6AAE8D3C" w14:textId="77777777" w:rsidR="000A1AA8" w:rsidRDefault="000A1AA8" w:rsidP="00860AB9"/>
    <w:p w14:paraId="456D1BBA" w14:textId="77777777" w:rsidR="00860AB9" w:rsidRDefault="00860AB9">
      <w:pPr>
        <w:spacing w:line="240" w:lineRule="auto"/>
      </w:pPr>
      <w:r>
        <w:br w:type="page"/>
      </w:r>
    </w:p>
    <w:p w14:paraId="05CD7BC0" w14:textId="77777777" w:rsidR="00860AB9" w:rsidRDefault="00860AB9" w:rsidP="00860AB9">
      <w:pPr>
        <w:pStyle w:val="RapportNiveau1"/>
      </w:pPr>
      <w:bookmarkStart w:id="24" w:name="_Toc73692353"/>
      <w:r>
        <w:lastRenderedPageBreak/>
        <w:t>Brandstofvoorziening</w:t>
      </w:r>
      <w:bookmarkEnd w:id="24"/>
    </w:p>
    <w:p w14:paraId="37112BAC" w14:textId="77777777" w:rsidR="00B514DF" w:rsidRDefault="00B514DF" w:rsidP="00B514DF">
      <w:pPr>
        <w:pStyle w:val="RapportNiveau2"/>
      </w:pPr>
      <w:bookmarkStart w:id="25" w:name="_Toc73692354"/>
      <w:r w:rsidRPr="00362860">
        <w:t xml:space="preserve">Controle </w:t>
      </w:r>
      <w:r w:rsidRPr="007F519E">
        <w:t xml:space="preserve">van water, </w:t>
      </w:r>
      <w:proofErr w:type="spellStart"/>
      <w:r w:rsidRPr="007F519E">
        <w:t>sludge</w:t>
      </w:r>
      <w:proofErr w:type="spellEnd"/>
      <w:r w:rsidRPr="007F519E">
        <w:t xml:space="preserve"> en bezinksel </w:t>
      </w:r>
      <w:r>
        <w:t>in brandstoftank</w:t>
      </w:r>
      <w:bookmarkEnd w:id="25"/>
    </w:p>
    <w:p w14:paraId="28C544CB" w14:textId="77777777" w:rsidR="00B514DF" w:rsidRDefault="00B514DF" w:rsidP="00B514DF">
      <w:pPr>
        <w:autoSpaceDE w:val="0"/>
        <w:adjustRightInd w:val="0"/>
      </w:pPr>
      <w:r>
        <w:t>Hiervoor het volgende uitvoeren:</w:t>
      </w:r>
    </w:p>
    <w:p w14:paraId="32ECFB62" w14:textId="77777777" w:rsidR="00B514DF" w:rsidRPr="007F519E" w:rsidRDefault="00B514DF" w:rsidP="00B514DF">
      <w:pPr>
        <w:autoSpaceDE w:val="0"/>
        <w:adjustRightInd w:val="0"/>
      </w:pPr>
    </w:p>
    <w:p w14:paraId="4874BE0F" w14:textId="77777777" w:rsidR="00B514DF" w:rsidRPr="007F519E" w:rsidRDefault="00B514DF" w:rsidP="00B514DF">
      <w:pPr>
        <w:autoSpaceDE w:val="0"/>
        <w:adjustRightInd w:val="0"/>
        <w:rPr>
          <w:rFonts w:cs="Calibri"/>
          <w:lang w:eastAsia="en-US"/>
        </w:rPr>
      </w:pPr>
      <w:r w:rsidRPr="007F519E">
        <w:rPr>
          <w:rFonts w:cs="Calibri"/>
          <w:lang w:eastAsia="en-US"/>
        </w:rPr>
        <w:t xml:space="preserve">Inspectie op de aanwezigheid van water, </w:t>
      </w:r>
      <w:proofErr w:type="spellStart"/>
      <w:r w:rsidRPr="007F519E">
        <w:rPr>
          <w:rFonts w:cs="Calibri"/>
          <w:lang w:eastAsia="en-US"/>
        </w:rPr>
        <w:t>sludge</w:t>
      </w:r>
      <w:proofErr w:type="spellEnd"/>
      <w:r w:rsidRPr="007F519E">
        <w:rPr>
          <w:rFonts w:cs="Calibri"/>
          <w:lang w:eastAsia="en-US"/>
        </w:rPr>
        <w:t xml:space="preserve"> en bezinksel (W/S) in </w:t>
      </w:r>
      <w:r>
        <w:rPr>
          <w:rFonts w:cs="Calibri"/>
          <w:lang w:eastAsia="en-US"/>
        </w:rPr>
        <w:t xml:space="preserve">de tank </w:t>
      </w:r>
      <w:r w:rsidRPr="007F519E">
        <w:rPr>
          <w:rFonts w:cs="Calibri"/>
          <w:lang w:eastAsia="en-US"/>
        </w:rPr>
        <w:t>door:</w:t>
      </w:r>
    </w:p>
    <w:p w14:paraId="41AC2F06" w14:textId="77777777" w:rsidR="00B514DF" w:rsidRPr="00B514DF" w:rsidRDefault="00B514DF" w:rsidP="00B514DF">
      <w:pPr>
        <w:pStyle w:val="Lijstalinea"/>
        <w:numPr>
          <w:ilvl w:val="0"/>
          <w:numId w:val="26"/>
        </w:numPr>
        <w:autoSpaceDE w:val="0"/>
        <w:autoSpaceDN w:val="0"/>
        <w:adjustRightInd w:val="0"/>
        <w:rPr>
          <w:rFonts w:cs="Calibri"/>
          <w:color w:val="000000"/>
          <w:szCs w:val="18"/>
          <w:lang w:val="nl-NL" w:eastAsia="en-US"/>
        </w:rPr>
      </w:pPr>
      <w:proofErr w:type="gramStart"/>
      <w:r w:rsidRPr="00B514DF">
        <w:rPr>
          <w:rFonts w:cs="Calibri"/>
          <w:color w:val="000000"/>
          <w:szCs w:val="18"/>
          <w:lang w:val="nl-NL" w:eastAsia="en-US"/>
        </w:rPr>
        <w:t>het</w:t>
      </w:r>
      <w:proofErr w:type="gramEnd"/>
      <w:r w:rsidRPr="00B514DF">
        <w:rPr>
          <w:rFonts w:cs="Calibri"/>
          <w:color w:val="000000"/>
          <w:szCs w:val="18"/>
          <w:lang w:val="nl-NL" w:eastAsia="en-US"/>
        </w:rPr>
        <w:t xml:space="preserve"> controleren op de aanwezigheid van water, </w:t>
      </w:r>
      <w:proofErr w:type="spellStart"/>
      <w:r w:rsidRPr="00B514DF">
        <w:rPr>
          <w:rFonts w:cs="Calibri"/>
          <w:color w:val="000000"/>
          <w:szCs w:val="18"/>
          <w:lang w:val="nl-NL" w:eastAsia="en-US"/>
        </w:rPr>
        <w:t>sludge</w:t>
      </w:r>
      <w:proofErr w:type="spellEnd"/>
      <w:r w:rsidRPr="00B514DF">
        <w:rPr>
          <w:rFonts w:cs="Calibri"/>
          <w:color w:val="000000"/>
          <w:szCs w:val="18"/>
          <w:lang w:val="nl-NL" w:eastAsia="en-US"/>
        </w:rPr>
        <w:t xml:space="preserve"> en bezinksel in de opslagtank conform AS SIKB 6800 op de zuurgraad, geleidbaarheid, hoeveelheid water, aanwezigheid van bezinksel en de aanwezigheid van </w:t>
      </w:r>
      <w:proofErr w:type="spellStart"/>
      <w:r w:rsidRPr="00B514DF">
        <w:rPr>
          <w:rFonts w:cs="Calibri"/>
          <w:color w:val="000000"/>
          <w:szCs w:val="18"/>
          <w:lang w:val="nl-NL" w:eastAsia="en-US"/>
        </w:rPr>
        <w:t>cATP</w:t>
      </w:r>
      <w:proofErr w:type="spellEnd"/>
      <w:r w:rsidRPr="00B514DF">
        <w:rPr>
          <w:rFonts w:cs="Calibri"/>
          <w:color w:val="000000"/>
          <w:szCs w:val="18"/>
          <w:lang w:val="nl-NL" w:eastAsia="en-US"/>
        </w:rPr>
        <w:t xml:space="preserve"> (microbiologische verontreiniging).</w:t>
      </w:r>
    </w:p>
    <w:p w14:paraId="0594D066" w14:textId="77777777" w:rsidR="00B514DF" w:rsidRPr="00B514DF" w:rsidRDefault="00B514DF" w:rsidP="00B514DF">
      <w:pPr>
        <w:pStyle w:val="Lijstalinea"/>
        <w:numPr>
          <w:ilvl w:val="0"/>
          <w:numId w:val="26"/>
        </w:numPr>
        <w:autoSpaceDE w:val="0"/>
        <w:autoSpaceDN w:val="0"/>
        <w:adjustRightInd w:val="0"/>
        <w:rPr>
          <w:rFonts w:cs="Calibri"/>
          <w:color w:val="000000"/>
          <w:szCs w:val="18"/>
          <w:lang w:val="nl-NL" w:eastAsia="en-US"/>
        </w:rPr>
      </w:pPr>
      <w:r w:rsidRPr="00B514DF">
        <w:rPr>
          <w:rFonts w:cs="Calibri"/>
          <w:color w:val="000000"/>
          <w:szCs w:val="18"/>
          <w:lang w:val="nl-NL" w:eastAsia="en-US"/>
        </w:rPr>
        <w:t xml:space="preserve">Het verwijderen van het eventueel aanwezige water en/of </w:t>
      </w:r>
      <w:proofErr w:type="spellStart"/>
      <w:r w:rsidRPr="00B514DF">
        <w:rPr>
          <w:rFonts w:cs="Calibri"/>
          <w:color w:val="000000"/>
          <w:szCs w:val="18"/>
          <w:lang w:val="nl-NL" w:eastAsia="en-US"/>
        </w:rPr>
        <w:t>sludge</w:t>
      </w:r>
      <w:proofErr w:type="spellEnd"/>
      <w:r w:rsidRPr="00B514DF">
        <w:rPr>
          <w:rFonts w:cs="Calibri"/>
          <w:color w:val="000000"/>
          <w:szCs w:val="18"/>
          <w:lang w:val="nl-NL" w:eastAsia="en-US"/>
        </w:rPr>
        <w:t>, met bijkomende werkzaamheden.</w:t>
      </w:r>
    </w:p>
    <w:p w14:paraId="390B9D04" w14:textId="77777777" w:rsidR="00B514DF" w:rsidRPr="00B514DF" w:rsidRDefault="00B514DF" w:rsidP="00B514DF">
      <w:pPr>
        <w:pStyle w:val="Lijstalinea"/>
        <w:numPr>
          <w:ilvl w:val="1"/>
          <w:numId w:val="26"/>
        </w:numPr>
        <w:autoSpaceDE w:val="0"/>
        <w:autoSpaceDN w:val="0"/>
        <w:adjustRightInd w:val="0"/>
        <w:rPr>
          <w:rFonts w:cs="Calibri"/>
          <w:color w:val="000000"/>
          <w:szCs w:val="18"/>
          <w:lang w:val="nl-NL" w:eastAsia="en-US"/>
        </w:rPr>
      </w:pPr>
      <w:r w:rsidRPr="00B514DF">
        <w:rPr>
          <w:rFonts w:cs="Calibri"/>
          <w:color w:val="000000"/>
          <w:szCs w:val="18"/>
          <w:lang w:val="nl-NL" w:eastAsia="en-US"/>
        </w:rPr>
        <w:t>Het water dat uit de opslagtank is verwijderd bij water/</w:t>
      </w:r>
      <w:proofErr w:type="spellStart"/>
      <w:r w:rsidRPr="00B514DF">
        <w:rPr>
          <w:rFonts w:cs="Calibri"/>
          <w:color w:val="000000"/>
          <w:szCs w:val="18"/>
          <w:lang w:val="nl-NL" w:eastAsia="en-US"/>
        </w:rPr>
        <w:t>sludgemetingen</w:t>
      </w:r>
      <w:proofErr w:type="spellEnd"/>
      <w:r w:rsidRPr="00B514DF">
        <w:rPr>
          <w:rFonts w:cs="Calibri"/>
          <w:color w:val="000000"/>
          <w:szCs w:val="18"/>
          <w:lang w:val="nl-NL" w:eastAsia="en-US"/>
        </w:rPr>
        <w:t xml:space="preserve">, valt onder bedrijfsafvalwater. </w:t>
      </w:r>
    </w:p>
    <w:p w14:paraId="0D9372A1" w14:textId="77777777" w:rsidR="00B514DF" w:rsidRPr="00B514DF" w:rsidRDefault="00B514DF" w:rsidP="00B514DF">
      <w:pPr>
        <w:pStyle w:val="Lijstalinea"/>
        <w:numPr>
          <w:ilvl w:val="1"/>
          <w:numId w:val="26"/>
        </w:numPr>
        <w:autoSpaceDE w:val="0"/>
        <w:autoSpaceDN w:val="0"/>
        <w:adjustRightInd w:val="0"/>
        <w:rPr>
          <w:rFonts w:cs="Calibri"/>
          <w:color w:val="000000"/>
          <w:szCs w:val="18"/>
          <w:lang w:val="nl-NL" w:eastAsia="en-US"/>
        </w:rPr>
      </w:pPr>
      <w:r w:rsidRPr="00B514DF">
        <w:rPr>
          <w:rFonts w:cs="Calibri"/>
          <w:color w:val="000000"/>
          <w:szCs w:val="18"/>
          <w:lang w:val="nl-NL" w:eastAsia="en-US"/>
        </w:rPr>
        <w:t>De meeste locaties bieden faciliteiten om het bedrijfsafvalwater te mogen storten.</w:t>
      </w:r>
    </w:p>
    <w:p w14:paraId="6CA14B99" w14:textId="77777777" w:rsidR="00B514DF" w:rsidRPr="00B514DF" w:rsidRDefault="00B514DF" w:rsidP="00B514DF">
      <w:pPr>
        <w:pStyle w:val="Lijstalinea"/>
        <w:numPr>
          <w:ilvl w:val="1"/>
          <w:numId w:val="26"/>
        </w:numPr>
        <w:autoSpaceDE w:val="0"/>
        <w:autoSpaceDN w:val="0"/>
        <w:adjustRightInd w:val="0"/>
        <w:rPr>
          <w:rFonts w:cs="Calibri"/>
          <w:color w:val="000000"/>
          <w:szCs w:val="18"/>
          <w:lang w:val="nl-NL" w:eastAsia="en-US"/>
        </w:rPr>
      </w:pPr>
      <w:r w:rsidRPr="00B514DF">
        <w:rPr>
          <w:rFonts w:cs="Calibri"/>
          <w:color w:val="000000"/>
          <w:szCs w:val="18"/>
          <w:lang w:val="nl-NL" w:eastAsia="en-US"/>
        </w:rPr>
        <w:t xml:space="preserve">Afvalwater op de KLu-complexen dient altijd bij de afdeling POL op de vliegbasis te worden aangeboden en moet op aanwijzing van het KLu personeel worden gestort. </w:t>
      </w:r>
      <w:r w:rsidRPr="00B514DF">
        <w:rPr>
          <w:rFonts w:cs="Calibri"/>
          <w:color w:val="000000"/>
          <w:szCs w:val="18"/>
          <w:lang w:val="nl-NL" w:eastAsia="en-US"/>
        </w:rPr>
        <w:br/>
        <w:t xml:space="preserve">Op de overige locaties moet separaat geïnformeerd worden waar dit afvalwater gestort mag worden. Dit kan bij de lokale FBD (Facilitair Bedrijf Defensie) of het milieu-eiland. </w:t>
      </w:r>
    </w:p>
    <w:p w14:paraId="02DE26DE" w14:textId="77777777" w:rsidR="00B514DF" w:rsidRPr="00B514DF" w:rsidRDefault="00B514DF" w:rsidP="00B514DF">
      <w:pPr>
        <w:pStyle w:val="Lijstalinea"/>
        <w:numPr>
          <w:ilvl w:val="1"/>
          <w:numId w:val="26"/>
        </w:numPr>
        <w:autoSpaceDE w:val="0"/>
        <w:autoSpaceDN w:val="0"/>
        <w:adjustRightInd w:val="0"/>
        <w:rPr>
          <w:rFonts w:cs="Calibri"/>
          <w:color w:val="000000"/>
          <w:szCs w:val="18"/>
          <w:lang w:val="nl-NL" w:eastAsia="en-US"/>
        </w:rPr>
      </w:pPr>
      <w:r w:rsidRPr="00B514DF">
        <w:rPr>
          <w:rFonts w:cs="Calibri"/>
          <w:color w:val="000000"/>
          <w:szCs w:val="18"/>
          <w:lang w:val="nl-NL" w:eastAsia="en-US"/>
        </w:rPr>
        <w:t>Indien de locatie geen geschikte mogelijkheid biedt, dan dient het water door de Aannemer te worden afgevoerd indien er geen geschikte afvoer op locatie aanwezig is.</w:t>
      </w:r>
    </w:p>
    <w:p w14:paraId="1F85D6E9" w14:textId="77777777" w:rsidR="00B514DF" w:rsidRPr="00B514DF" w:rsidRDefault="00B514DF" w:rsidP="00B514DF">
      <w:pPr>
        <w:pStyle w:val="Lijstalinea"/>
        <w:numPr>
          <w:ilvl w:val="1"/>
          <w:numId w:val="26"/>
        </w:numPr>
        <w:autoSpaceDE w:val="0"/>
        <w:autoSpaceDN w:val="0"/>
        <w:adjustRightInd w:val="0"/>
        <w:rPr>
          <w:rFonts w:cs="Calibri"/>
          <w:color w:val="000000"/>
          <w:szCs w:val="18"/>
          <w:lang w:val="nl-NL" w:eastAsia="en-US"/>
        </w:rPr>
      </w:pPr>
      <w:r w:rsidRPr="00B514DF">
        <w:rPr>
          <w:rFonts w:cs="Calibri"/>
          <w:color w:val="000000"/>
          <w:szCs w:val="18"/>
          <w:lang w:val="nl-NL" w:eastAsia="en-US"/>
        </w:rPr>
        <w:t>De kosten voor op bovengenoemde wijze van afvoeren worden geacht in de inschrijfprijs te zijn opgenomen, waarbij gerekend kan worden met een maximum van 50 liter per opslagtank.</w:t>
      </w:r>
    </w:p>
    <w:p w14:paraId="6C926E54" w14:textId="77777777" w:rsidR="00B514DF" w:rsidRPr="00B514DF" w:rsidRDefault="00B514DF" w:rsidP="00B514DF">
      <w:pPr>
        <w:pStyle w:val="Lijstalinea"/>
        <w:numPr>
          <w:ilvl w:val="1"/>
          <w:numId w:val="26"/>
        </w:numPr>
        <w:autoSpaceDE w:val="0"/>
        <w:autoSpaceDN w:val="0"/>
        <w:adjustRightInd w:val="0"/>
        <w:rPr>
          <w:rFonts w:cs="Calibri"/>
          <w:color w:val="000000"/>
          <w:szCs w:val="18"/>
          <w:lang w:val="nl-NL" w:eastAsia="en-US"/>
        </w:rPr>
      </w:pPr>
      <w:r w:rsidRPr="00B514DF">
        <w:rPr>
          <w:rFonts w:cs="Calibri"/>
          <w:color w:val="000000"/>
          <w:szCs w:val="18"/>
          <w:lang w:val="nl-NL" w:eastAsia="en-US"/>
        </w:rPr>
        <w:t>Bij een overschrijding van de gestelde 50 liter per opslagtank zal dit via het meer- en minderwerk verrekend worden tegen een tarief van € 0,20/liter per opslagtank.</w:t>
      </w:r>
    </w:p>
    <w:p w14:paraId="489F7A83" w14:textId="77777777" w:rsidR="00B514DF" w:rsidRPr="00B514DF" w:rsidRDefault="00B514DF" w:rsidP="00B514DF">
      <w:pPr>
        <w:pStyle w:val="Lijstalinea"/>
        <w:numPr>
          <w:ilvl w:val="1"/>
          <w:numId w:val="26"/>
        </w:numPr>
        <w:autoSpaceDE w:val="0"/>
        <w:autoSpaceDN w:val="0"/>
        <w:adjustRightInd w:val="0"/>
        <w:rPr>
          <w:rFonts w:cs="Calibri"/>
          <w:color w:val="000000"/>
          <w:szCs w:val="18"/>
          <w:lang w:val="nl-NL" w:eastAsia="en-US"/>
        </w:rPr>
      </w:pPr>
      <w:r w:rsidRPr="00B514DF">
        <w:rPr>
          <w:rFonts w:cs="Calibri"/>
          <w:color w:val="000000"/>
          <w:szCs w:val="18"/>
          <w:lang w:val="nl-NL" w:eastAsia="en-US"/>
        </w:rPr>
        <w:t>De Aannemer dient per locatie een stortbewijs te overhandigen, waarbij de afzonderlijke opslagtanks staan aangegeven met de afgevoerde hoeveelheid water. De hoeveelheden afvalwater dienen per tank in een overzichtelijk Excel-overzicht te worden aangegeven om voor meer-/minderwerk verrekening in aanmerking te komen.</w:t>
      </w:r>
    </w:p>
    <w:p w14:paraId="292BBFF2" w14:textId="77777777" w:rsidR="00B514DF" w:rsidRPr="007F519E" w:rsidRDefault="00B514DF" w:rsidP="00B514DF">
      <w:pPr>
        <w:autoSpaceDE w:val="0"/>
        <w:adjustRightInd w:val="0"/>
        <w:rPr>
          <w:rFonts w:cs="Calibri"/>
          <w:lang w:eastAsia="en-US"/>
        </w:rPr>
      </w:pPr>
    </w:p>
    <w:p w14:paraId="0E6F5DEA" w14:textId="77777777" w:rsidR="00B514DF" w:rsidRPr="007F519E" w:rsidRDefault="00B514DF" w:rsidP="00B514DF">
      <w:pPr>
        <w:autoSpaceDE w:val="0"/>
        <w:adjustRightInd w:val="0"/>
        <w:rPr>
          <w:rFonts w:cs="Calibri"/>
          <w:lang w:eastAsia="en-US"/>
        </w:rPr>
      </w:pPr>
      <w:r w:rsidRPr="007F519E">
        <w:rPr>
          <w:rFonts w:cs="Calibri"/>
          <w:lang w:eastAsia="en-US"/>
        </w:rPr>
        <w:t>Indien bij de 3e opeenvolgende meting van de zuurgraad en elektrische geleidbaarheid niet aan de normen voldoet, behoort de opslagtank inwendig geïnspecteerd te worden. Daarbij opgemerkt:</w:t>
      </w:r>
    </w:p>
    <w:p w14:paraId="617299EC" w14:textId="77777777" w:rsidR="00B514DF" w:rsidRPr="00B514DF" w:rsidRDefault="00B514DF" w:rsidP="00B514DF">
      <w:pPr>
        <w:pStyle w:val="Lijstalinea"/>
        <w:numPr>
          <w:ilvl w:val="0"/>
          <w:numId w:val="27"/>
        </w:numPr>
        <w:autoSpaceDE w:val="0"/>
        <w:autoSpaceDN w:val="0"/>
        <w:adjustRightInd w:val="0"/>
        <w:rPr>
          <w:rFonts w:cs="Calibri"/>
          <w:color w:val="000000"/>
          <w:szCs w:val="18"/>
          <w:lang w:val="nl-NL" w:eastAsia="en-US"/>
        </w:rPr>
      </w:pPr>
      <w:r w:rsidRPr="00B514DF">
        <w:rPr>
          <w:rFonts w:cs="Calibri"/>
          <w:color w:val="000000"/>
          <w:szCs w:val="18"/>
          <w:lang w:val="nl-NL" w:eastAsia="en-US"/>
        </w:rPr>
        <w:t>Bij het opmaken van de rapportage, gaat de Aannemer na of het de 1</w:t>
      </w:r>
      <w:r w:rsidRPr="00B514DF">
        <w:rPr>
          <w:rFonts w:cs="Calibri"/>
          <w:color w:val="000000"/>
          <w:szCs w:val="18"/>
          <w:vertAlign w:val="superscript"/>
          <w:lang w:val="nl-NL" w:eastAsia="en-US"/>
        </w:rPr>
        <w:t>e</w:t>
      </w:r>
      <w:r w:rsidRPr="00B514DF">
        <w:rPr>
          <w:rFonts w:cs="Calibri"/>
          <w:color w:val="000000"/>
          <w:szCs w:val="18"/>
          <w:lang w:val="nl-NL" w:eastAsia="en-US"/>
        </w:rPr>
        <w:t>, 2</w:t>
      </w:r>
      <w:r w:rsidRPr="00B514DF">
        <w:rPr>
          <w:rFonts w:cs="Calibri"/>
          <w:color w:val="000000"/>
          <w:szCs w:val="18"/>
          <w:vertAlign w:val="superscript"/>
          <w:lang w:val="nl-NL" w:eastAsia="en-US"/>
        </w:rPr>
        <w:t>e</w:t>
      </w:r>
      <w:r w:rsidRPr="00B514DF">
        <w:rPr>
          <w:rFonts w:cs="Calibri"/>
          <w:color w:val="000000"/>
          <w:szCs w:val="18"/>
          <w:lang w:val="nl-NL" w:eastAsia="en-US"/>
        </w:rPr>
        <w:t xml:space="preserve"> of 3</w:t>
      </w:r>
      <w:r w:rsidRPr="00B514DF">
        <w:rPr>
          <w:rFonts w:cs="Calibri"/>
          <w:color w:val="000000"/>
          <w:szCs w:val="18"/>
          <w:vertAlign w:val="superscript"/>
          <w:lang w:val="nl-NL" w:eastAsia="en-US"/>
        </w:rPr>
        <w:t>e</w:t>
      </w:r>
      <w:r w:rsidRPr="00B514DF">
        <w:rPr>
          <w:rFonts w:cs="Calibri"/>
          <w:color w:val="000000"/>
          <w:szCs w:val="18"/>
          <w:lang w:val="nl-NL" w:eastAsia="en-US"/>
        </w:rPr>
        <w:t xml:space="preserve"> keer op rij is dat er W/S in de opslagtank aangetroffen wordt. Rapportages uit vorige periodes worden hiervoor door het RVB verstrekt, voor zover ze niet in de samenwerkruimte aanwezig zijn.</w:t>
      </w:r>
    </w:p>
    <w:p w14:paraId="0487CA41" w14:textId="77777777" w:rsidR="00B514DF" w:rsidRPr="00B514DF" w:rsidRDefault="00B514DF" w:rsidP="00B514DF"/>
    <w:p w14:paraId="6866D915" w14:textId="77777777" w:rsidR="00B514DF" w:rsidRDefault="00B514DF" w:rsidP="00B514DF">
      <w:pPr>
        <w:pStyle w:val="RapportNiveau2"/>
      </w:pPr>
      <w:bookmarkStart w:id="26" w:name="_Toc73692355"/>
      <w:r w:rsidRPr="00362860">
        <w:t xml:space="preserve">Controle </w:t>
      </w:r>
      <w:r w:rsidRPr="007F519E">
        <w:t xml:space="preserve">van </w:t>
      </w:r>
      <w:r>
        <w:t>lekdetectiesysteem brandstoftank</w:t>
      </w:r>
      <w:bookmarkEnd w:id="26"/>
    </w:p>
    <w:p w14:paraId="4CA2E0AE" w14:textId="77777777" w:rsidR="00B514DF" w:rsidRPr="007F519E" w:rsidRDefault="00B514DF" w:rsidP="00B514DF">
      <w:pPr>
        <w:autoSpaceDE w:val="0"/>
        <w:adjustRightInd w:val="0"/>
        <w:rPr>
          <w:rFonts w:cs="Calibri"/>
          <w:lang w:eastAsia="en-US"/>
        </w:rPr>
      </w:pPr>
      <w:r w:rsidRPr="007F519E">
        <w:rPr>
          <w:rFonts w:cs="Calibri"/>
          <w:lang w:eastAsia="en-US"/>
        </w:rPr>
        <w:t>De controle op de lekdetectie is van toepassing op de volgende onderdelen, indien aanwezig:</w:t>
      </w:r>
    </w:p>
    <w:p w14:paraId="1F925C30" w14:textId="77777777" w:rsidR="00B514DF" w:rsidRPr="007F519E" w:rsidRDefault="00B514DF" w:rsidP="00B514DF">
      <w:pPr>
        <w:pStyle w:val="Lijstalinea"/>
        <w:numPr>
          <w:ilvl w:val="0"/>
          <w:numId w:val="30"/>
        </w:numPr>
        <w:autoSpaceDE w:val="0"/>
        <w:autoSpaceDN w:val="0"/>
        <w:adjustRightInd w:val="0"/>
        <w:rPr>
          <w:rFonts w:cs="Calibri"/>
          <w:color w:val="000000"/>
          <w:szCs w:val="18"/>
          <w:lang w:eastAsia="en-US"/>
        </w:rPr>
      </w:pPr>
      <w:r w:rsidRPr="007F519E">
        <w:rPr>
          <w:rFonts w:cs="Calibri"/>
          <w:color w:val="000000"/>
          <w:szCs w:val="18"/>
          <w:lang w:eastAsia="en-US"/>
        </w:rPr>
        <w:t>Het (</w:t>
      </w:r>
      <w:proofErr w:type="spellStart"/>
      <w:r w:rsidRPr="007F519E">
        <w:rPr>
          <w:rFonts w:cs="Calibri"/>
          <w:color w:val="000000"/>
          <w:szCs w:val="18"/>
          <w:lang w:eastAsia="en-US"/>
        </w:rPr>
        <w:t>dubbelwandige</w:t>
      </w:r>
      <w:proofErr w:type="spellEnd"/>
      <w:r w:rsidRPr="007F519E">
        <w:rPr>
          <w:rFonts w:cs="Calibri"/>
          <w:color w:val="000000"/>
          <w:szCs w:val="18"/>
          <w:lang w:eastAsia="en-US"/>
        </w:rPr>
        <w:t xml:space="preserve">) </w:t>
      </w:r>
      <w:proofErr w:type="spellStart"/>
      <w:r w:rsidRPr="007F519E">
        <w:rPr>
          <w:rFonts w:cs="Calibri"/>
          <w:color w:val="000000"/>
          <w:szCs w:val="18"/>
          <w:lang w:eastAsia="en-US"/>
        </w:rPr>
        <w:t>tanklichaam</w:t>
      </w:r>
      <w:proofErr w:type="spellEnd"/>
      <w:r w:rsidRPr="007F519E">
        <w:rPr>
          <w:rFonts w:cs="Calibri"/>
          <w:color w:val="000000"/>
          <w:szCs w:val="18"/>
          <w:lang w:eastAsia="en-US"/>
        </w:rPr>
        <w:t>,</w:t>
      </w:r>
    </w:p>
    <w:p w14:paraId="4CE76345" w14:textId="77777777" w:rsidR="00B514DF" w:rsidRPr="00B514DF" w:rsidRDefault="00B514DF" w:rsidP="00B514DF">
      <w:pPr>
        <w:pStyle w:val="Lijstalinea"/>
        <w:numPr>
          <w:ilvl w:val="0"/>
          <w:numId w:val="30"/>
        </w:numPr>
        <w:autoSpaceDE w:val="0"/>
        <w:autoSpaceDN w:val="0"/>
        <w:adjustRightInd w:val="0"/>
        <w:rPr>
          <w:rFonts w:cs="Calibri"/>
          <w:color w:val="000000"/>
          <w:szCs w:val="18"/>
          <w:lang w:val="nl-NL" w:eastAsia="en-US"/>
        </w:rPr>
      </w:pPr>
      <w:r w:rsidRPr="00B514DF">
        <w:rPr>
          <w:rFonts w:cs="Calibri"/>
          <w:color w:val="000000"/>
          <w:szCs w:val="18"/>
          <w:lang w:val="nl-NL" w:eastAsia="en-US"/>
        </w:rPr>
        <w:t xml:space="preserve">De opvangbak met lekdetectie van de (enkelwandige) tank, en/of van de achterliggende installatie (zoals de vlotterschakelaar van een </w:t>
      </w:r>
      <w:proofErr w:type="spellStart"/>
      <w:r w:rsidRPr="00B514DF">
        <w:rPr>
          <w:rFonts w:cs="Calibri"/>
          <w:color w:val="000000"/>
          <w:szCs w:val="18"/>
          <w:lang w:val="nl-NL" w:eastAsia="en-US"/>
        </w:rPr>
        <w:t>dagtank</w:t>
      </w:r>
      <w:proofErr w:type="spellEnd"/>
      <w:r w:rsidRPr="00B514DF">
        <w:rPr>
          <w:rFonts w:cs="Calibri"/>
          <w:color w:val="000000"/>
          <w:szCs w:val="18"/>
          <w:lang w:val="nl-NL" w:eastAsia="en-US"/>
        </w:rPr>
        <w:t>).</w:t>
      </w:r>
    </w:p>
    <w:p w14:paraId="63D832FE" w14:textId="77777777" w:rsidR="00B514DF" w:rsidRPr="00B514DF" w:rsidRDefault="00B514DF" w:rsidP="00B514DF">
      <w:pPr>
        <w:pStyle w:val="Lijstalinea"/>
        <w:numPr>
          <w:ilvl w:val="0"/>
          <w:numId w:val="30"/>
        </w:numPr>
        <w:autoSpaceDE w:val="0"/>
        <w:autoSpaceDN w:val="0"/>
        <w:adjustRightInd w:val="0"/>
        <w:rPr>
          <w:rFonts w:cs="Calibri"/>
          <w:color w:val="000000"/>
          <w:szCs w:val="18"/>
          <w:lang w:val="nl-NL" w:eastAsia="en-US"/>
        </w:rPr>
      </w:pPr>
      <w:r w:rsidRPr="00B514DF">
        <w:rPr>
          <w:rFonts w:cs="Calibri"/>
          <w:color w:val="000000"/>
          <w:szCs w:val="18"/>
          <w:lang w:val="nl-NL" w:eastAsia="en-US"/>
        </w:rPr>
        <w:t xml:space="preserve">(Dubbelwandig) Leidingwerk van/naar de achterliggende installatie, zoals de leiding naar een </w:t>
      </w:r>
      <w:proofErr w:type="spellStart"/>
      <w:r w:rsidRPr="00B514DF">
        <w:rPr>
          <w:rFonts w:cs="Calibri"/>
          <w:color w:val="000000"/>
          <w:szCs w:val="18"/>
          <w:lang w:val="nl-NL" w:eastAsia="en-US"/>
        </w:rPr>
        <w:t>dagtank</w:t>
      </w:r>
      <w:proofErr w:type="spellEnd"/>
      <w:r w:rsidRPr="00B514DF">
        <w:rPr>
          <w:rFonts w:cs="Calibri"/>
          <w:color w:val="000000"/>
          <w:szCs w:val="18"/>
          <w:lang w:val="nl-NL" w:eastAsia="en-US"/>
        </w:rPr>
        <w:t xml:space="preserve"> bij een noodstroomaggregaat, of rechtstreeks naar het noodstroomaggregaat als de </w:t>
      </w:r>
      <w:proofErr w:type="spellStart"/>
      <w:r w:rsidRPr="00B514DF">
        <w:rPr>
          <w:rFonts w:cs="Calibri"/>
          <w:color w:val="000000"/>
          <w:szCs w:val="18"/>
          <w:lang w:val="nl-NL" w:eastAsia="en-US"/>
        </w:rPr>
        <w:t>dagtank</w:t>
      </w:r>
      <w:proofErr w:type="spellEnd"/>
      <w:r w:rsidRPr="00B514DF">
        <w:rPr>
          <w:rFonts w:cs="Calibri"/>
          <w:color w:val="000000"/>
          <w:szCs w:val="18"/>
          <w:lang w:val="nl-NL" w:eastAsia="en-US"/>
        </w:rPr>
        <w:t xml:space="preserve"> ontbreekt.</w:t>
      </w:r>
    </w:p>
    <w:p w14:paraId="78292DCF" w14:textId="77777777" w:rsidR="00B514DF" w:rsidRPr="00B514DF" w:rsidRDefault="00B514DF" w:rsidP="00B514DF">
      <w:pPr>
        <w:pStyle w:val="Lijstalinea"/>
        <w:numPr>
          <w:ilvl w:val="0"/>
          <w:numId w:val="30"/>
        </w:numPr>
        <w:autoSpaceDE w:val="0"/>
        <w:autoSpaceDN w:val="0"/>
        <w:adjustRightInd w:val="0"/>
        <w:rPr>
          <w:rFonts w:cs="Calibri"/>
          <w:color w:val="000000"/>
          <w:szCs w:val="18"/>
          <w:lang w:val="nl-NL" w:eastAsia="en-US"/>
        </w:rPr>
      </w:pPr>
      <w:r w:rsidRPr="00B514DF">
        <w:rPr>
          <w:rFonts w:cs="Calibri"/>
          <w:color w:val="000000"/>
          <w:szCs w:val="18"/>
          <w:lang w:val="nl-NL" w:eastAsia="en-US"/>
        </w:rPr>
        <w:t>(Retour)Persleidingen naar de opslagtank.</w:t>
      </w:r>
    </w:p>
    <w:p w14:paraId="5ECF61D9" w14:textId="77777777" w:rsidR="00B514DF" w:rsidRDefault="00B514DF" w:rsidP="00B514DF"/>
    <w:p w14:paraId="54E9A137" w14:textId="77777777" w:rsidR="00B514DF" w:rsidRDefault="00B514DF" w:rsidP="00B514DF">
      <w:r>
        <w:lastRenderedPageBreak/>
        <w:t>Hiervoor het volgende uitvoeren:</w:t>
      </w:r>
    </w:p>
    <w:p w14:paraId="21DA9D97" w14:textId="77777777" w:rsidR="00B514DF" w:rsidRDefault="00B514DF" w:rsidP="00B514DF"/>
    <w:p w14:paraId="5ADC5ED4" w14:textId="77777777" w:rsidR="00B514DF" w:rsidRPr="007F519E" w:rsidRDefault="00B514DF" w:rsidP="00B514DF">
      <w:pPr>
        <w:autoSpaceDE w:val="0"/>
        <w:adjustRightInd w:val="0"/>
        <w:rPr>
          <w:rFonts w:cs="Calibri"/>
          <w:lang w:eastAsia="en-US"/>
        </w:rPr>
      </w:pPr>
      <w:r w:rsidRPr="007F519E">
        <w:rPr>
          <w:rFonts w:cs="Calibri"/>
          <w:lang w:eastAsia="en-US"/>
        </w:rPr>
        <w:t>Inspectie van het lekdetectiesysteem op een goed functioneren door:</w:t>
      </w:r>
    </w:p>
    <w:p w14:paraId="532ED4F7" w14:textId="77777777" w:rsidR="00B514DF" w:rsidRPr="007F519E" w:rsidRDefault="00B514DF" w:rsidP="00B514DF">
      <w:pPr>
        <w:autoSpaceDE w:val="0"/>
        <w:adjustRightInd w:val="0"/>
        <w:rPr>
          <w:rFonts w:cs="Calibri"/>
          <w:lang w:eastAsia="en-US"/>
        </w:rPr>
      </w:pPr>
    </w:p>
    <w:p w14:paraId="46ACDB6D" w14:textId="77777777" w:rsidR="00B514DF" w:rsidRPr="007F519E" w:rsidRDefault="00B514DF" w:rsidP="00B514DF">
      <w:pPr>
        <w:autoSpaceDE w:val="0"/>
        <w:adjustRightInd w:val="0"/>
        <w:rPr>
          <w:rFonts w:cs="Calibri"/>
          <w:b/>
          <w:lang w:eastAsia="en-US"/>
        </w:rPr>
      </w:pPr>
      <w:proofErr w:type="gramStart"/>
      <w:r w:rsidRPr="007F519E">
        <w:rPr>
          <w:rFonts w:cs="Calibri"/>
          <w:b/>
          <w:lang w:eastAsia="en-US"/>
        </w:rPr>
        <w:t>lekdetectiesystemen</w:t>
      </w:r>
      <w:proofErr w:type="gramEnd"/>
      <w:r w:rsidRPr="007F519E">
        <w:rPr>
          <w:rFonts w:cs="Calibri"/>
          <w:b/>
          <w:lang w:eastAsia="en-US"/>
        </w:rPr>
        <w:t xml:space="preserve"> met een </w:t>
      </w:r>
      <w:proofErr w:type="spellStart"/>
      <w:r w:rsidRPr="007F519E">
        <w:rPr>
          <w:rFonts w:cs="Calibri"/>
          <w:b/>
          <w:lang w:eastAsia="en-US"/>
        </w:rPr>
        <w:t>vloeistofpot</w:t>
      </w:r>
      <w:proofErr w:type="spellEnd"/>
      <w:r w:rsidRPr="007F519E">
        <w:rPr>
          <w:rFonts w:cs="Calibri"/>
          <w:b/>
          <w:lang w:eastAsia="en-US"/>
        </w:rPr>
        <w:t>:</w:t>
      </w:r>
    </w:p>
    <w:p w14:paraId="706ABA50" w14:textId="77777777" w:rsidR="00B514DF" w:rsidRPr="00B514DF" w:rsidRDefault="00B514DF" w:rsidP="00B514DF">
      <w:pPr>
        <w:pStyle w:val="Lijstalinea"/>
        <w:numPr>
          <w:ilvl w:val="0"/>
          <w:numId w:val="29"/>
        </w:numPr>
        <w:autoSpaceDE w:val="0"/>
        <w:autoSpaceDN w:val="0"/>
        <w:adjustRightInd w:val="0"/>
        <w:rPr>
          <w:rFonts w:cs="Calibri"/>
          <w:color w:val="000000"/>
          <w:szCs w:val="18"/>
          <w:lang w:val="nl-NL" w:eastAsia="en-US"/>
        </w:rPr>
      </w:pPr>
      <w:r w:rsidRPr="00B514DF">
        <w:rPr>
          <w:rFonts w:cs="Calibri"/>
          <w:color w:val="000000"/>
          <w:szCs w:val="18"/>
          <w:lang w:val="nl-NL" w:eastAsia="en-US"/>
        </w:rPr>
        <w:t>Controle op een heldere detectievloeistof en voldoende gevuld.</w:t>
      </w:r>
    </w:p>
    <w:p w14:paraId="497A8779" w14:textId="77777777" w:rsidR="00B514DF" w:rsidRPr="007F519E" w:rsidRDefault="00B514DF" w:rsidP="00B514DF">
      <w:pPr>
        <w:autoSpaceDE w:val="0"/>
        <w:adjustRightInd w:val="0"/>
        <w:rPr>
          <w:rFonts w:cs="Calibri"/>
          <w:lang w:eastAsia="en-US"/>
        </w:rPr>
      </w:pPr>
    </w:p>
    <w:p w14:paraId="7CAC02E5" w14:textId="77777777" w:rsidR="00B514DF" w:rsidRPr="006F5529" w:rsidRDefault="00B514DF" w:rsidP="00B514DF">
      <w:pPr>
        <w:autoSpaceDE w:val="0"/>
        <w:adjustRightInd w:val="0"/>
        <w:rPr>
          <w:rFonts w:cs="Calibri"/>
          <w:b/>
          <w:lang w:eastAsia="en-US"/>
        </w:rPr>
      </w:pPr>
      <w:r w:rsidRPr="006F5529">
        <w:rPr>
          <w:rFonts w:cs="Calibri"/>
          <w:b/>
          <w:lang w:eastAsia="en-US"/>
        </w:rPr>
        <w:t>Elektronische lekdetectiesystemen:</w:t>
      </w:r>
    </w:p>
    <w:p w14:paraId="6DF81881" w14:textId="77777777" w:rsidR="00B514DF" w:rsidRPr="00B514DF" w:rsidRDefault="00B514DF" w:rsidP="00B514DF">
      <w:pPr>
        <w:pStyle w:val="Lijstalinea"/>
        <w:numPr>
          <w:ilvl w:val="0"/>
          <w:numId w:val="28"/>
        </w:numPr>
        <w:autoSpaceDE w:val="0"/>
        <w:autoSpaceDN w:val="0"/>
        <w:adjustRightInd w:val="0"/>
        <w:rPr>
          <w:rFonts w:cs="Calibri"/>
          <w:szCs w:val="18"/>
          <w:lang w:val="nl-NL" w:eastAsia="en-US"/>
        </w:rPr>
      </w:pPr>
      <w:r w:rsidRPr="00B514DF">
        <w:rPr>
          <w:rFonts w:cs="Calibri"/>
          <w:szCs w:val="18"/>
          <w:lang w:val="nl-NL" w:eastAsia="en-US"/>
        </w:rPr>
        <w:t>Functionele controle, met de proefinrichting, op een goede werking.</w:t>
      </w:r>
    </w:p>
    <w:p w14:paraId="61D0FCE1" w14:textId="77777777" w:rsidR="00B514DF" w:rsidRPr="00B514DF" w:rsidRDefault="00B514DF" w:rsidP="00B514DF">
      <w:pPr>
        <w:pStyle w:val="Lijstalinea"/>
        <w:numPr>
          <w:ilvl w:val="0"/>
          <w:numId w:val="28"/>
        </w:numPr>
        <w:autoSpaceDE w:val="0"/>
        <w:autoSpaceDN w:val="0"/>
        <w:adjustRightInd w:val="0"/>
        <w:rPr>
          <w:rFonts w:cs="Calibri"/>
          <w:szCs w:val="18"/>
          <w:lang w:val="nl-NL" w:eastAsia="en-US"/>
        </w:rPr>
      </w:pPr>
      <w:r w:rsidRPr="00B514DF">
        <w:rPr>
          <w:rFonts w:cs="Calibri"/>
          <w:szCs w:val="18"/>
          <w:lang w:val="nl-NL" w:eastAsia="en-US"/>
        </w:rPr>
        <w:t>Functionele controle op de automatische uitschakeling van de perspomp(en).</w:t>
      </w:r>
    </w:p>
    <w:p w14:paraId="298232DC" w14:textId="77777777" w:rsidR="00B514DF" w:rsidRPr="00B514DF" w:rsidRDefault="00B514DF" w:rsidP="00B514DF">
      <w:pPr>
        <w:pStyle w:val="Lijstalinea"/>
        <w:numPr>
          <w:ilvl w:val="0"/>
          <w:numId w:val="28"/>
        </w:numPr>
        <w:autoSpaceDE w:val="0"/>
        <w:autoSpaceDN w:val="0"/>
        <w:adjustRightInd w:val="0"/>
        <w:rPr>
          <w:rFonts w:cs="Calibri"/>
          <w:szCs w:val="18"/>
          <w:lang w:val="nl-NL" w:eastAsia="en-US"/>
        </w:rPr>
      </w:pPr>
      <w:r w:rsidRPr="00B514DF">
        <w:rPr>
          <w:rFonts w:cs="Calibri"/>
          <w:szCs w:val="18"/>
          <w:lang w:val="nl-NL" w:eastAsia="en-US"/>
        </w:rPr>
        <w:t>Controle op het afgaan van het visuele en/of akoestisch alarm.</w:t>
      </w:r>
    </w:p>
    <w:p w14:paraId="02E5E3B7" w14:textId="77777777" w:rsidR="00B514DF" w:rsidRPr="00B514DF" w:rsidRDefault="00B514DF" w:rsidP="00B514DF">
      <w:pPr>
        <w:pStyle w:val="Lijstalinea"/>
        <w:numPr>
          <w:ilvl w:val="0"/>
          <w:numId w:val="28"/>
        </w:numPr>
        <w:autoSpaceDE w:val="0"/>
        <w:autoSpaceDN w:val="0"/>
        <w:adjustRightInd w:val="0"/>
        <w:rPr>
          <w:rFonts w:cs="Calibri"/>
          <w:szCs w:val="18"/>
          <w:lang w:val="nl-NL" w:eastAsia="en-US"/>
        </w:rPr>
      </w:pPr>
      <w:r w:rsidRPr="00B514DF">
        <w:rPr>
          <w:rFonts w:cs="Calibri"/>
          <w:szCs w:val="18"/>
          <w:lang w:val="nl-NL" w:eastAsia="en-US"/>
        </w:rPr>
        <w:t>Controle op de werking van de doormelding, indien aanwezig.</w:t>
      </w:r>
    </w:p>
    <w:p w14:paraId="485D8306" w14:textId="77777777" w:rsidR="00B514DF" w:rsidRPr="00B514DF" w:rsidRDefault="00B514DF" w:rsidP="00B514DF"/>
    <w:p w14:paraId="46786914" w14:textId="77777777" w:rsidR="00B514DF" w:rsidRDefault="00B514DF" w:rsidP="00B514DF">
      <w:pPr>
        <w:pStyle w:val="RapportNiveau2"/>
      </w:pPr>
      <w:bookmarkStart w:id="27" w:name="_Toc73692356"/>
      <w:r>
        <w:t>Herkeuring brandstoftank</w:t>
      </w:r>
      <w:bookmarkEnd w:id="27"/>
    </w:p>
    <w:p w14:paraId="14640454" w14:textId="77777777" w:rsidR="00B514DF" w:rsidRPr="007F519E" w:rsidRDefault="00B514DF" w:rsidP="00B514DF">
      <w:pPr>
        <w:pStyle w:val="Plattetekst"/>
        <w:kinsoku w:val="0"/>
        <w:overflowPunct w:val="0"/>
        <w:spacing w:after="0" w:line="244" w:lineRule="auto"/>
        <w:ind w:right="327"/>
        <w:rPr>
          <w:szCs w:val="18"/>
        </w:rPr>
      </w:pPr>
      <w:r w:rsidRPr="007F519E">
        <w:rPr>
          <w:szCs w:val="18"/>
        </w:rPr>
        <w:t>Door de Aannemer uit te voeren werkzaamheden:</w:t>
      </w:r>
    </w:p>
    <w:p w14:paraId="5C06B8BF" w14:textId="77777777" w:rsidR="00B514DF" w:rsidRPr="007F519E" w:rsidRDefault="00B514DF" w:rsidP="00B514DF">
      <w:pPr>
        <w:pStyle w:val="Plattetekst"/>
        <w:kinsoku w:val="0"/>
        <w:overflowPunct w:val="0"/>
        <w:spacing w:after="0" w:line="244" w:lineRule="auto"/>
        <w:ind w:right="327"/>
        <w:rPr>
          <w:szCs w:val="18"/>
        </w:rPr>
      </w:pPr>
    </w:p>
    <w:p w14:paraId="08EA5400" w14:textId="77777777" w:rsidR="00B514DF" w:rsidRPr="007F519E" w:rsidRDefault="00B514DF" w:rsidP="00B514DF">
      <w:pPr>
        <w:pStyle w:val="Plattetekst"/>
        <w:kinsoku w:val="0"/>
        <w:overflowPunct w:val="0"/>
        <w:spacing w:after="0" w:line="244" w:lineRule="auto"/>
        <w:ind w:right="327"/>
        <w:rPr>
          <w:szCs w:val="18"/>
        </w:rPr>
      </w:pPr>
      <w:r w:rsidRPr="007F519E">
        <w:rPr>
          <w:b/>
          <w:szCs w:val="18"/>
        </w:rPr>
        <w:t>Inwendige beoordeling:</w:t>
      </w:r>
      <w:r w:rsidRPr="007F519E">
        <w:rPr>
          <w:szCs w:val="18"/>
        </w:rPr>
        <w:t xml:space="preserve"> </w:t>
      </w:r>
    </w:p>
    <w:p w14:paraId="20A54AF6" w14:textId="77777777" w:rsidR="00B514DF" w:rsidRPr="00B514DF" w:rsidRDefault="00B514DF" w:rsidP="00B514DF">
      <w:pPr>
        <w:pStyle w:val="Lijstalinea"/>
        <w:numPr>
          <w:ilvl w:val="0"/>
          <w:numId w:val="31"/>
        </w:numPr>
        <w:rPr>
          <w:szCs w:val="18"/>
          <w:lang w:val="nl-NL" w:eastAsia="en-US"/>
        </w:rPr>
      </w:pPr>
      <w:r w:rsidRPr="00B514DF">
        <w:rPr>
          <w:szCs w:val="18"/>
          <w:lang w:val="nl-NL"/>
        </w:rPr>
        <w:t xml:space="preserve">Inwendige beoordeling van de opslagtank, waarbij gelet wordt op: </w:t>
      </w:r>
    </w:p>
    <w:p w14:paraId="0039735F" w14:textId="77777777" w:rsidR="00B514DF" w:rsidRPr="00B514DF" w:rsidRDefault="00B514DF" w:rsidP="00B514DF">
      <w:pPr>
        <w:pStyle w:val="Lijstalinea"/>
        <w:numPr>
          <w:ilvl w:val="1"/>
          <w:numId w:val="31"/>
        </w:numPr>
        <w:rPr>
          <w:szCs w:val="18"/>
          <w:lang w:val="nl-NL" w:eastAsia="en-US"/>
        </w:rPr>
      </w:pPr>
      <w:r w:rsidRPr="00B514DF">
        <w:rPr>
          <w:szCs w:val="18"/>
          <w:lang w:val="nl-NL" w:eastAsia="en-US"/>
        </w:rPr>
        <w:t xml:space="preserve">De kwaliteit van de eventueel aanwezige coating. Het gebruik van slaggereedschap is daarbij niet toegestaan. </w:t>
      </w:r>
      <w:r w:rsidRPr="00B514DF">
        <w:rPr>
          <w:szCs w:val="18"/>
          <w:lang w:val="nl-NL" w:eastAsia="en-US"/>
        </w:rPr>
        <w:br/>
        <w:t xml:space="preserve">De sterke voorkeur is om de inwendige beoordeling niet-destructief uit te voeren met behulp </w:t>
      </w:r>
      <w:proofErr w:type="gramStart"/>
      <w:r w:rsidRPr="00B514DF">
        <w:rPr>
          <w:szCs w:val="18"/>
          <w:lang w:val="nl-NL" w:eastAsia="en-US"/>
        </w:rPr>
        <w:t>van  een</w:t>
      </w:r>
      <w:proofErr w:type="gramEnd"/>
      <w:r w:rsidRPr="00B514DF">
        <w:rPr>
          <w:szCs w:val="18"/>
          <w:lang w:val="nl-NL" w:eastAsia="en-US"/>
        </w:rPr>
        <w:t xml:space="preserve"> camera die voldoet aan de in AS SIKB 6811, </w:t>
      </w:r>
      <w:r w:rsidRPr="00B514DF">
        <w:rPr>
          <w:rFonts w:cs="Calibri"/>
          <w:szCs w:val="18"/>
          <w:u w:val="single"/>
          <w:lang w:val="nl-NL" w:eastAsia="en-US"/>
        </w:rPr>
        <w:t xml:space="preserve">§ 2.1 </w:t>
      </w:r>
      <w:r w:rsidRPr="00B514DF">
        <w:rPr>
          <w:szCs w:val="18"/>
          <w:lang w:val="nl-NL" w:eastAsia="en-US"/>
        </w:rPr>
        <w:t>genoemde eisen,</w:t>
      </w:r>
    </w:p>
    <w:p w14:paraId="370BB93C" w14:textId="77777777" w:rsidR="00B514DF" w:rsidRPr="00B514DF" w:rsidRDefault="00B514DF" w:rsidP="00B514DF">
      <w:pPr>
        <w:pStyle w:val="Lijstalinea"/>
        <w:numPr>
          <w:ilvl w:val="1"/>
          <w:numId w:val="31"/>
        </w:numPr>
        <w:rPr>
          <w:szCs w:val="18"/>
          <w:lang w:val="nl-NL" w:eastAsia="en-US"/>
        </w:rPr>
      </w:pPr>
      <w:r w:rsidRPr="00B514DF">
        <w:rPr>
          <w:szCs w:val="18"/>
          <w:lang w:val="nl-NL" w:eastAsia="en-US"/>
        </w:rPr>
        <w:t xml:space="preserve">Meting van eventuele (put)corrosie en wanddikte bij gelijkmatige corrosie, </w:t>
      </w:r>
    </w:p>
    <w:p w14:paraId="57CE15B4" w14:textId="77777777" w:rsidR="00B514DF" w:rsidRPr="007F519E" w:rsidRDefault="00B514DF" w:rsidP="00B514DF">
      <w:pPr>
        <w:pStyle w:val="Lijstalinea"/>
        <w:numPr>
          <w:ilvl w:val="1"/>
          <w:numId w:val="31"/>
        </w:numPr>
        <w:rPr>
          <w:szCs w:val="18"/>
          <w:lang w:eastAsia="en-US"/>
        </w:rPr>
      </w:pPr>
      <w:proofErr w:type="spellStart"/>
      <w:r w:rsidRPr="007F519E">
        <w:rPr>
          <w:szCs w:val="18"/>
          <w:lang w:eastAsia="en-US"/>
        </w:rPr>
        <w:t>Lasnaden</w:t>
      </w:r>
      <w:proofErr w:type="spellEnd"/>
      <w:r w:rsidRPr="007F519E">
        <w:rPr>
          <w:szCs w:val="18"/>
          <w:lang w:eastAsia="en-US"/>
        </w:rPr>
        <w:t xml:space="preserve">, </w:t>
      </w:r>
    </w:p>
    <w:p w14:paraId="182379A1" w14:textId="77777777" w:rsidR="00B514DF" w:rsidRPr="00B514DF" w:rsidRDefault="00B514DF" w:rsidP="00B514DF">
      <w:pPr>
        <w:pStyle w:val="Lijstalinea"/>
        <w:numPr>
          <w:ilvl w:val="1"/>
          <w:numId w:val="31"/>
        </w:numPr>
        <w:kinsoku w:val="0"/>
        <w:overflowPunct w:val="0"/>
        <w:rPr>
          <w:szCs w:val="18"/>
          <w:lang w:val="nl-NL"/>
        </w:rPr>
      </w:pPr>
      <w:proofErr w:type="gramStart"/>
      <w:r w:rsidRPr="00B514DF">
        <w:rPr>
          <w:szCs w:val="18"/>
          <w:lang w:val="nl-NL" w:eastAsia="en-US"/>
        </w:rPr>
        <w:t>en</w:t>
      </w:r>
      <w:proofErr w:type="gramEnd"/>
      <w:r w:rsidRPr="00B514DF">
        <w:rPr>
          <w:szCs w:val="18"/>
          <w:lang w:val="nl-NL" w:eastAsia="en-US"/>
        </w:rPr>
        <w:t xml:space="preserve"> afschot van de tankbodem.</w:t>
      </w:r>
    </w:p>
    <w:p w14:paraId="23FDC3CC" w14:textId="77777777" w:rsidR="00B514DF" w:rsidRPr="007F519E" w:rsidRDefault="00B514DF" w:rsidP="00B514DF">
      <w:pPr>
        <w:widowControl w:val="0"/>
        <w:tabs>
          <w:tab w:val="left" w:pos="831"/>
        </w:tabs>
        <w:kinsoku w:val="0"/>
        <w:overflowPunct w:val="0"/>
        <w:autoSpaceDE w:val="0"/>
        <w:adjustRightInd w:val="0"/>
        <w:spacing w:line="242" w:lineRule="auto"/>
        <w:ind w:right="1258"/>
      </w:pPr>
    </w:p>
    <w:p w14:paraId="594D2653" w14:textId="77777777" w:rsidR="00B514DF" w:rsidRPr="007F519E" w:rsidRDefault="00B514DF" w:rsidP="00B514DF">
      <w:pPr>
        <w:widowControl w:val="0"/>
        <w:tabs>
          <w:tab w:val="left" w:pos="831"/>
        </w:tabs>
        <w:kinsoku w:val="0"/>
        <w:overflowPunct w:val="0"/>
        <w:autoSpaceDE w:val="0"/>
        <w:adjustRightInd w:val="0"/>
        <w:spacing w:line="242" w:lineRule="auto"/>
        <w:ind w:right="1258"/>
        <w:rPr>
          <w:b/>
        </w:rPr>
      </w:pPr>
      <w:r w:rsidRPr="007F519E">
        <w:rPr>
          <w:b/>
        </w:rPr>
        <w:t>Controle technische staat van de installatie op:</w:t>
      </w:r>
    </w:p>
    <w:p w14:paraId="7FC42759" w14:textId="77777777" w:rsidR="00B514DF" w:rsidRPr="00B514DF" w:rsidRDefault="00B514DF" w:rsidP="00B514DF">
      <w:pPr>
        <w:pStyle w:val="Lijstalinea"/>
        <w:widowControl w:val="0"/>
        <w:numPr>
          <w:ilvl w:val="0"/>
          <w:numId w:val="31"/>
        </w:numPr>
        <w:tabs>
          <w:tab w:val="left" w:pos="831"/>
        </w:tabs>
        <w:kinsoku w:val="0"/>
        <w:overflowPunct w:val="0"/>
        <w:autoSpaceDE w:val="0"/>
        <w:autoSpaceDN w:val="0"/>
        <w:adjustRightInd w:val="0"/>
        <w:spacing w:line="244" w:lineRule="auto"/>
        <w:ind w:right="8"/>
        <w:contextualSpacing w:val="0"/>
        <w:rPr>
          <w:szCs w:val="18"/>
          <w:lang w:val="nl-NL"/>
        </w:rPr>
      </w:pPr>
      <w:r w:rsidRPr="00B514DF">
        <w:rPr>
          <w:szCs w:val="18"/>
          <w:lang w:val="nl-NL"/>
        </w:rPr>
        <w:t>De algehele visuele staat van onderhoud en afwezigheid van overmatige beschadigingen</w:t>
      </w:r>
    </w:p>
    <w:p w14:paraId="23268270" w14:textId="77777777" w:rsidR="00B514DF" w:rsidRPr="00B514DF" w:rsidRDefault="00B514DF" w:rsidP="00B514DF">
      <w:pPr>
        <w:pStyle w:val="Lijstalinea"/>
        <w:widowControl w:val="0"/>
        <w:numPr>
          <w:ilvl w:val="0"/>
          <w:numId w:val="31"/>
        </w:numPr>
        <w:tabs>
          <w:tab w:val="left" w:pos="831"/>
        </w:tabs>
        <w:kinsoku w:val="0"/>
        <w:overflowPunct w:val="0"/>
        <w:autoSpaceDE w:val="0"/>
        <w:autoSpaceDN w:val="0"/>
        <w:adjustRightInd w:val="0"/>
        <w:contextualSpacing w:val="0"/>
        <w:rPr>
          <w:szCs w:val="18"/>
          <w:lang w:val="nl-NL"/>
        </w:rPr>
      </w:pPr>
      <w:r w:rsidRPr="00B514DF">
        <w:rPr>
          <w:szCs w:val="18"/>
          <w:lang w:val="nl-NL"/>
        </w:rPr>
        <w:t>Op de afdichting van de peilinrichting en vul- of leegzuigpunt</w:t>
      </w:r>
    </w:p>
    <w:p w14:paraId="1766B4F8" w14:textId="77777777" w:rsidR="00B514DF" w:rsidRPr="00B514DF" w:rsidRDefault="00B514DF" w:rsidP="00B514DF">
      <w:pPr>
        <w:pStyle w:val="Lijstalinea"/>
        <w:widowControl w:val="0"/>
        <w:numPr>
          <w:ilvl w:val="0"/>
          <w:numId w:val="31"/>
        </w:numPr>
        <w:tabs>
          <w:tab w:val="left" w:pos="831"/>
        </w:tabs>
        <w:kinsoku w:val="0"/>
        <w:overflowPunct w:val="0"/>
        <w:autoSpaceDE w:val="0"/>
        <w:autoSpaceDN w:val="0"/>
        <w:adjustRightInd w:val="0"/>
        <w:spacing w:line="244" w:lineRule="auto"/>
        <w:ind w:right="518"/>
        <w:contextualSpacing w:val="0"/>
        <w:rPr>
          <w:szCs w:val="18"/>
          <w:lang w:val="nl-NL"/>
        </w:rPr>
      </w:pPr>
      <w:r w:rsidRPr="00B514DF">
        <w:rPr>
          <w:szCs w:val="18"/>
          <w:lang w:val="nl-NL"/>
        </w:rPr>
        <w:t>De aarding en potentiaalvereffening volgens BRL-K903 en protocol 6803 van ondergrondse tanks en/of ondergronds leidingwerk behorende bij onder- of bovengrondse opslagtanks van installaties welke zijn gevuld met vloeistoffen in de PGS-klasse 1 en 2.</w:t>
      </w:r>
    </w:p>
    <w:p w14:paraId="5A393CFF" w14:textId="77777777" w:rsidR="00B514DF" w:rsidRPr="007F519E" w:rsidRDefault="00B514DF" w:rsidP="00B514DF">
      <w:pPr>
        <w:pStyle w:val="Plattetekst"/>
        <w:kinsoku w:val="0"/>
        <w:overflowPunct w:val="0"/>
        <w:spacing w:after="0"/>
        <w:rPr>
          <w:szCs w:val="18"/>
        </w:rPr>
      </w:pPr>
    </w:p>
    <w:p w14:paraId="60E5F799" w14:textId="77777777" w:rsidR="00B514DF" w:rsidRPr="007F519E" w:rsidRDefault="00B514DF" w:rsidP="00B514DF">
      <w:pPr>
        <w:pStyle w:val="Plattetekst"/>
        <w:kinsoku w:val="0"/>
        <w:overflowPunct w:val="0"/>
        <w:spacing w:after="0"/>
        <w:rPr>
          <w:b/>
          <w:szCs w:val="18"/>
        </w:rPr>
      </w:pPr>
      <w:r w:rsidRPr="007F519E">
        <w:rPr>
          <w:b/>
          <w:szCs w:val="18"/>
        </w:rPr>
        <w:t>Controle van de uitwendige coating voor ondergrondse installatiedelen:</w:t>
      </w:r>
    </w:p>
    <w:p w14:paraId="7158972C" w14:textId="77777777" w:rsidR="00B514DF" w:rsidRPr="00B514DF" w:rsidRDefault="00B514DF" w:rsidP="00B514DF">
      <w:pPr>
        <w:pStyle w:val="Lijstalinea"/>
        <w:widowControl w:val="0"/>
        <w:numPr>
          <w:ilvl w:val="0"/>
          <w:numId w:val="31"/>
        </w:numPr>
        <w:tabs>
          <w:tab w:val="left" w:pos="831"/>
        </w:tabs>
        <w:kinsoku w:val="0"/>
        <w:overflowPunct w:val="0"/>
        <w:autoSpaceDE w:val="0"/>
        <w:autoSpaceDN w:val="0"/>
        <w:adjustRightInd w:val="0"/>
        <w:spacing w:line="244" w:lineRule="auto"/>
        <w:ind w:right="181"/>
        <w:contextualSpacing w:val="0"/>
        <w:rPr>
          <w:szCs w:val="18"/>
          <w:lang w:val="nl-NL"/>
        </w:rPr>
      </w:pPr>
      <w:r w:rsidRPr="00B514DF">
        <w:rPr>
          <w:szCs w:val="18"/>
          <w:lang w:val="nl-NL"/>
        </w:rPr>
        <w:t xml:space="preserve">De uitwendige coating van de tank en leidingen controleren door middel van de </w:t>
      </w:r>
      <w:proofErr w:type="spellStart"/>
      <w:r w:rsidRPr="00B514DF">
        <w:rPr>
          <w:szCs w:val="18"/>
          <w:lang w:val="nl-NL"/>
        </w:rPr>
        <w:t>stroomopdrukproef</w:t>
      </w:r>
      <w:proofErr w:type="spellEnd"/>
      <w:r w:rsidRPr="00B514DF">
        <w:rPr>
          <w:szCs w:val="18"/>
          <w:lang w:val="nl-NL"/>
        </w:rPr>
        <w:t xml:space="preserve"> en hechtproef volgens PGS28 en Protocol 6801. </w:t>
      </w:r>
    </w:p>
    <w:p w14:paraId="6EAC7715" w14:textId="77777777" w:rsidR="00B514DF" w:rsidRPr="00B514DF" w:rsidRDefault="00B514DF" w:rsidP="00B514DF">
      <w:pPr>
        <w:pStyle w:val="Lijstalinea"/>
        <w:widowControl w:val="0"/>
        <w:numPr>
          <w:ilvl w:val="0"/>
          <w:numId w:val="31"/>
        </w:numPr>
        <w:tabs>
          <w:tab w:val="left" w:pos="831"/>
        </w:tabs>
        <w:kinsoku w:val="0"/>
        <w:overflowPunct w:val="0"/>
        <w:autoSpaceDE w:val="0"/>
        <w:autoSpaceDN w:val="0"/>
        <w:adjustRightInd w:val="0"/>
        <w:spacing w:line="244" w:lineRule="auto"/>
        <w:ind w:right="181"/>
        <w:contextualSpacing w:val="0"/>
        <w:rPr>
          <w:szCs w:val="18"/>
          <w:lang w:val="nl-NL"/>
        </w:rPr>
      </w:pPr>
      <w:r w:rsidRPr="00B514DF">
        <w:rPr>
          <w:szCs w:val="18"/>
          <w:lang w:val="nl-NL"/>
        </w:rPr>
        <w:t>Bij bitumen gecoate ondergrondse installatiedelen controleren op de aanwezigheid van overmatige begroeiing, die de coating van de tank kunnen aantasten.</w:t>
      </w:r>
    </w:p>
    <w:p w14:paraId="69614375" w14:textId="77777777" w:rsidR="00B514DF" w:rsidRPr="007F519E" w:rsidRDefault="00B514DF" w:rsidP="00B514DF">
      <w:pPr>
        <w:pStyle w:val="Plattetekst"/>
        <w:kinsoku w:val="0"/>
        <w:overflowPunct w:val="0"/>
        <w:spacing w:after="0"/>
        <w:rPr>
          <w:szCs w:val="18"/>
        </w:rPr>
      </w:pPr>
    </w:p>
    <w:p w14:paraId="5365CFD2" w14:textId="77777777" w:rsidR="00B514DF" w:rsidRPr="007F519E" w:rsidRDefault="00B514DF" w:rsidP="00B514DF">
      <w:pPr>
        <w:pStyle w:val="Plattetekst"/>
        <w:kinsoku w:val="0"/>
        <w:overflowPunct w:val="0"/>
        <w:spacing w:after="0"/>
        <w:rPr>
          <w:szCs w:val="18"/>
        </w:rPr>
      </w:pPr>
      <w:r w:rsidRPr="007F519E">
        <w:rPr>
          <w:b/>
          <w:szCs w:val="18"/>
        </w:rPr>
        <w:t>Dichtheidsbeproeving</w:t>
      </w:r>
      <w:r w:rsidRPr="007F519E">
        <w:rPr>
          <w:szCs w:val="18"/>
        </w:rPr>
        <w:t>:</w:t>
      </w:r>
    </w:p>
    <w:p w14:paraId="03E28FD9" w14:textId="77777777" w:rsidR="00B514DF" w:rsidRPr="00B514DF" w:rsidRDefault="00B514DF" w:rsidP="00B514DF">
      <w:pPr>
        <w:pStyle w:val="Lijstalinea"/>
        <w:widowControl w:val="0"/>
        <w:numPr>
          <w:ilvl w:val="0"/>
          <w:numId w:val="31"/>
        </w:numPr>
        <w:tabs>
          <w:tab w:val="left" w:pos="831"/>
        </w:tabs>
        <w:kinsoku w:val="0"/>
        <w:overflowPunct w:val="0"/>
        <w:autoSpaceDE w:val="0"/>
        <w:autoSpaceDN w:val="0"/>
        <w:adjustRightInd w:val="0"/>
        <w:contextualSpacing w:val="0"/>
        <w:rPr>
          <w:szCs w:val="18"/>
          <w:lang w:val="nl-NL"/>
        </w:rPr>
      </w:pPr>
      <w:r w:rsidRPr="00B514DF">
        <w:rPr>
          <w:szCs w:val="18"/>
          <w:lang w:val="nl-NL"/>
        </w:rPr>
        <w:t>Dichtheidsbeproeving van tank en leidingen met luchtdruk, waarbij een voorziening getroffen wordt zodat de overdruk van 30 kPa niet overschreden kan worden (</w:t>
      </w:r>
      <w:proofErr w:type="spellStart"/>
      <w:r w:rsidRPr="00B514DF">
        <w:rPr>
          <w:szCs w:val="18"/>
          <w:lang w:val="nl-NL"/>
        </w:rPr>
        <w:t>fail</w:t>
      </w:r>
      <w:proofErr w:type="spellEnd"/>
      <w:r w:rsidRPr="00B514DF">
        <w:rPr>
          <w:szCs w:val="18"/>
          <w:lang w:val="nl-NL"/>
        </w:rPr>
        <w:t xml:space="preserve">-safe). De geschiktheid van de overdrukinstallatie is daarbij terplekke aantoonbaar middels een testcertificaat. Andere methoden die </w:t>
      </w:r>
      <w:proofErr w:type="spellStart"/>
      <w:r w:rsidRPr="00B514DF">
        <w:rPr>
          <w:szCs w:val="18"/>
          <w:lang w:val="nl-NL"/>
        </w:rPr>
        <w:t>fail</w:t>
      </w:r>
      <w:proofErr w:type="spellEnd"/>
      <w:r w:rsidRPr="00B514DF">
        <w:rPr>
          <w:szCs w:val="18"/>
          <w:lang w:val="nl-NL"/>
        </w:rPr>
        <w:t>-safe zijn, mogen gebruikt worden mits deze door het RVB geaccordeerd zijn.</w:t>
      </w:r>
    </w:p>
    <w:p w14:paraId="25B5222B" w14:textId="77777777" w:rsidR="00B514DF" w:rsidRPr="007F519E" w:rsidRDefault="00B514DF" w:rsidP="00B514DF">
      <w:pPr>
        <w:rPr>
          <w:lang w:eastAsia="en-US"/>
        </w:rPr>
      </w:pPr>
    </w:p>
    <w:p w14:paraId="30EC9726" w14:textId="77777777" w:rsidR="00B514DF" w:rsidRPr="001933CD" w:rsidRDefault="00B514DF" w:rsidP="00B514DF">
      <w:pPr>
        <w:rPr>
          <w:b/>
          <w:lang w:eastAsia="en-US"/>
        </w:rPr>
      </w:pPr>
      <w:r w:rsidRPr="001933CD">
        <w:rPr>
          <w:b/>
          <w:lang w:eastAsia="en-US"/>
        </w:rPr>
        <w:t xml:space="preserve">Controle van de </w:t>
      </w:r>
      <w:proofErr w:type="spellStart"/>
      <w:r w:rsidRPr="001933CD">
        <w:rPr>
          <w:b/>
          <w:lang w:eastAsia="en-US"/>
        </w:rPr>
        <w:t>kathodische</w:t>
      </w:r>
      <w:proofErr w:type="spellEnd"/>
      <w:r w:rsidRPr="001933CD">
        <w:rPr>
          <w:b/>
          <w:lang w:eastAsia="en-US"/>
        </w:rPr>
        <w:t xml:space="preserve"> bescherming (KB) conform AS SIKB 6811:</w:t>
      </w:r>
    </w:p>
    <w:p w14:paraId="7F6F6A3D" w14:textId="77777777" w:rsidR="00B514DF" w:rsidRPr="00B514DF" w:rsidRDefault="00B514DF" w:rsidP="00B514DF">
      <w:pPr>
        <w:pStyle w:val="Lijstalinea"/>
        <w:numPr>
          <w:ilvl w:val="0"/>
          <w:numId w:val="31"/>
        </w:numPr>
        <w:rPr>
          <w:szCs w:val="18"/>
          <w:lang w:val="nl-NL" w:eastAsia="en-US"/>
        </w:rPr>
      </w:pPr>
      <w:r w:rsidRPr="00B514DF">
        <w:rPr>
          <w:szCs w:val="18"/>
          <w:lang w:val="nl-NL" w:eastAsia="en-US"/>
        </w:rPr>
        <w:t>Controle uitvoeren op de stalen leidingen indien van toepassing, conform de norm.</w:t>
      </w:r>
    </w:p>
    <w:p w14:paraId="704B9367" w14:textId="77777777" w:rsidR="00B514DF" w:rsidRPr="00B514DF" w:rsidRDefault="00B514DF" w:rsidP="00B514DF">
      <w:pPr>
        <w:pStyle w:val="Lijstalinea"/>
        <w:numPr>
          <w:ilvl w:val="0"/>
          <w:numId w:val="31"/>
        </w:numPr>
        <w:rPr>
          <w:szCs w:val="18"/>
          <w:lang w:val="nl-NL" w:eastAsia="en-US"/>
        </w:rPr>
      </w:pPr>
      <w:r w:rsidRPr="00B514DF">
        <w:rPr>
          <w:szCs w:val="18"/>
          <w:lang w:val="nl-NL" w:eastAsia="en-US"/>
        </w:rPr>
        <w:t>Indien geen KB aanwezig is dient een meting aan eventuele stalen ondergrondse leidingen ter controle van de bodemweerstand volgens Protocol 6811 uitgevoerd te worden.</w:t>
      </w:r>
    </w:p>
    <w:p w14:paraId="1E62D054" w14:textId="77777777" w:rsidR="00B514DF" w:rsidRPr="007F519E" w:rsidRDefault="00B514DF" w:rsidP="00B514DF">
      <w:pPr>
        <w:rPr>
          <w:lang w:eastAsia="en-US"/>
        </w:rPr>
      </w:pPr>
    </w:p>
    <w:p w14:paraId="4FDEEE5F" w14:textId="77777777" w:rsidR="00B514DF" w:rsidRPr="007F519E" w:rsidRDefault="00B514DF" w:rsidP="00B514DF">
      <w:pPr>
        <w:rPr>
          <w:b/>
          <w:lang w:eastAsia="en-US"/>
        </w:rPr>
      </w:pPr>
      <w:r w:rsidRPr="007F519E">
        <w:rPr>
          <w:b/>
          <w:lang w:eastAsia="en-US"/>
        </w:rPr>
        <w:lastRenderedPageBreak/>
        <w:t xml:space="preserve">Controle </w:t>
      </w:r>
      <w:proofErr w:type="spellStart"/>
      <w:r w:rsidRPr="007F519E">
        <w:rPr>
          <w:b/>
          <w:lang w:eastAsia="en-US"/>
        </w:rPr>
        <w:t>overvulbeveiliging</w:t>
      </w:r>
      <w:proofErr w:type="spellEnd"/>
      <w:r w:rsidRPr="007F519E">
        <w:rPr>
          <w:b/>
          <w:lang w:eastAsia="en-US"/>
        </w:rPr>
        <w:t xml:space="preserve"> (OVB):</w:t>
      </w:r>
    </w:p>
    <w:p w14:paraId="366B93C5" w14:textId="77777777" w:rsidR="00B514DF" w:rsidRPr="00B514DF" w:rsidRDefault="00B514DF" w:rsidP="00B514DF">
      <w:pPr>
        <w:pStyle w:val="Lijstalinea"/>
        <w:numPr>
          <w:ilvl w:val="0"/>
          <w:numId w:val="32"/>
        </w:numPr>
        <w:rPr>
          <w:szCs w:val="18"/>
          <w:lang w:val="nl-NL" w:eastAsia="en-US"/>
        </w:rPr>
      </w:pPr>
      <w:r w:rsidRPr="00B514DF">
        <w:rPr>
          <w:szCs w:val="18"/>
          <w:lang w:val="nl-NL" w:eastAsia="en-US"/>
        </w:rPr>
        <w:t xml:space="preserve">Controle op de aanwezigheid van een </w:t>
      </w:r>
      <w:proofErr w:type="spellStart"/>
      <w:r w:rsidRPr="00B514DF">
        <w:rPr>
          <w:szCs w:val="18"/>
          <w:lang w:val="nl-NL" w:eastAsia="en-US"/>
        </w:rPr>
        <w:t>overvulbeveiliging</w:t>
      </w:r>
      <w:proofErr w:type="spellEnd"/>
      <w:r w:rsidRPr="00B514DF">
        <w:rPr>
          <w:szCs w:val="18"/>
          <w:lang w:val="nl-NL" w:eastAsia="en-US"/>
        </w:rPr>
        <w:t xml:space="preserve"> conform BRL-K636 en een test uitvoeren bij de elektronische opnemers. </w:t>
      </w:r>
    </w:p>
    <w:p w14:paraId="5810BD90" w14:textId="77777777" w:rsidR="00B514DF" w:rsidRPr="00B514DF" w:rsidRDefault="00B514DF" w:rsidP="00B514DF">
      <w:pPr>
        <w:pStyle w:val="Lijstalinea"/>
        <w:numPr>
          <w:ilvl w:val="0"/>
          <w:numId w:val="32"/>
        </w:numPr>
        <w:rPr>
          <w:szCs w:val="18"/>
          <w:lang w:val="nl-NL" w:eastAsia="en-US"/>
        </w:rPr>
      </w:pPr>
      <w:r w:rsidRPr="00B514DF">
        <w:rPr>
          <w:szCs w:val="18"/>
          <w:lang w:val="nl-NL" w:eastAsia="en-US"/>
        </w:rPr>
        <w:t xml:space="preserve">Een reeds aanwezige OVB wordt niet uit voorzorg vervangen, gezien het relatief lage aantal keren dat deze aangesproken wordt. </w:t>
      </w:r>
    </w:p>
    <w:p w14:paraId="154524B7" w14:textId="77777777" w:rsidR="00B514DF" w:rsidRPr="00B514DF" w:rsidRDefault="00B514DF" w:rsidP="00B514DF">
      <w:pPr>
        <w:pStyle w:val="Lijstalinea"/>
        <w:numPr>
          <w:ilvl w:val="0"/>
          <w:numId w:val="32"/>
        </w:numPr>
        <w:rPr>
          <w:szCs w:val="18"/>
          <w:lang w:val="nl-NL" w:eastAsia="en-US"/>
        </w:rPr>
      </w:pPr>
      <w:r w:rsidRPr="00B514DF">
        <w:rPr>
          <w:szCs w:val="18"/>
          <w:lang w:val="nl-NL" w:eastAsia="en-US"/>
        </w:rPr>
        <w:t>Indien deze aangebracht of vernieuwd dient te worden, dan wordt dit per omgaande met de contactpersoon van het RVB overlegd.</w:t>
      </w:r>
    </w:p>
    <w:p w14:paraId="189E4D6F" w14:textId="77777777" w:rsidR="00B514DF" w:rsidRPr="007F519E" w:rsidRDefault="00B514DF" w:rsidP="00B514DF">
      <w:pPr>
        <w:rPr>
          <w:lang w:eastAsia="en-US"/>
        </w:rPr>
      </w:pPr>
    </w:p>
    <w:p w14:paraId="0C0D63B5" w14:textId="77777777" w:rsidR="00860AB9" w:rsidRDefault="00860AB9" w:rsidP="00860AB9"/>
    <w:p w14:paraId="78B6DC0F" w14:textId="77777777" w:rsidR="00E84776" w:rsidRDefault="00E84776"/>
    <w:sectPr w:rsidR="00E84776">
      <w:headerReference w:type="default" r:id="rId7"/>
      <w:headerReference w:type="first" r:id="rId8"/>
      <w:footerReference w:type="first" r:id="rId9"/>
      <w:pgSz w:w="11905" w:h="16837"/>
      <w:pgMar w:top="2573" w:right="980" w:bottom="1082" w:left="3186" w:header="0" w:footer="0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ECB5A12" w14:textId="77777777" w:rsidR="008C13D3" w:rsidRDefault="008C13D3">
      <w:pPr>
        <w:spacing w:line="240" w:lineRule="auto"/>
      </w:pPr>
      <w:r>
        <w:separator/>
      </w:r>
    </w:p>
  </w:endnote>
  <w:endnote w:type="continuationSeparator" w:id="0">
    <w:p w14:paraId="1BA0A51D" w14:textId="77777777" w:rsidR="008C13D3" w:rsidRDefault="008C13D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jaVu Sans">
    <w:altName w:val="Arial"/>
    <w:charset w:val="00"/>
    <w:family w:val="swiss"/>
    <w:pitch w:val="variable"/>
    <w:sig w:usb0="E7000EFF" w:usb1="5200FDFF" w:usb2="0A042021" w:usb3="00000000" w:csb0="000001BF" w:csb1="00000000"/>
  </w:font>
  <w:font w:name="Lohit Hindi">
    <w:altName w:val="Times New Roman"/>
    <w:charset w:val="00"/>
    <w:family w:val="auto"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Free 3 of 9 Extended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IDFont+F3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5DB4F34" w14:textId="77777777" w:rsidR="008C13D3" w:rsidRDefault="008C13D3">
    <w:pPr>
      <w:pStyle w:val="MarginlessContainer"/>
      <w:spacing w:after="1165" w:line="14" w:lineRule="exac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BF35BEB" w14:textId="77777777" w:rsidR="008C13D3" w:rsidRDefault="008C13D3">
      <w:pPr>
        <w:spacing w:line="240" w:lineRule="auto"/>
      </w:pPr>
      <w:r>
        <w:separator/>
      </w:r>
    </w:p>
  </w:footnote>
  <w:footnote w:type="continuationSeparator" w:id="0">
    <w:p w14:paraId="747FADAB" w14:textId="77777777" w:rsidR="008C13D3" w:rsidRDefault="008C13D3">
      <w:pPr>
        <w:spacing w:line="240" w:lineRule="auto"/>
      </w:pPr>
      <w:r>
        <w:continuationSeparator/>
      </w:r>
    </w:p>
  </w:footnote>
  <w:footnote w:id="1">
    <w:p w14:paraId="26012A54" w14:textId="77777777" w:rsidR="008C13D3" w:rsidRPr="007F7878" w:rsidRDefault="008C13D3" w:rsidP="007405AA">
      <w:pPr>
        <w:pStyle w:val="Voetnoottekst"/>
        <w:rPr>
          <w:rFonts w:ascii="Verdana" w:hAnsi="Verdana"/>
          <w:sz w:val="14"/>
          <w:szCs w:val="14"/>
        </w:rPr>
      </w:pPr>
      <w:r w:rsidRPr="007F7878">
        <w:rPr>
          <w:rStyle w:val="Voetnootmarkering"/>
          <w:rFonts w:ascii="Verdana" w:hAnsi="Verdana"/>
          <w:sz w:val="14"/>
          <w:szCs w:val="14"/>
        </w:rPr>
        <w:footnoteRef/>
      </w:r>
      <w:r w:rsidRPr="007F7878">
        <w:rPr>
          <w:rFonts w:ascii="Verdana" w:hAnsi="Verdana"/>
          <w:sz w:val="14"/>
          <w:szCs w:val="14"/>
        </w:rPr>
        <w:t xml:space="preserve"> Controle werking middels infrarood meting toegestaan, onverminderd van toepassing visuele controle op</w:t>
      </w:r>
      <w:r>
        <w:rPr>
          <w:rFonts w:ascii="Verdana" w:hAnsi="Verdana"/>
          <w:sz w:val="14"/>
          <w:szCs w:val="14"/>
        </w:rPr>
        <w:t xml:space="preserve"> </w:t>
      </w:r>
      <w:r w:rsidRPr="007F7878">
        <w:rPr>
          <w:rFonts w:ascii="Verdana" w:hAnsi="Verdana"/>
          <w:sz w:val="14"/>
          <w:szCs w:val="14"/>
        </w:rPr>
        <w:t>algehele conditie thermostaat.</w:t>
      </w:r>
    </w:p>
  </w:footnote>
  <w:footnote w:id="2">
    <w:p w14:paraId="15C1A7DE" w14:textId="77777777" w:rsidR="008C13D3" w:rsidRPr="009A5E69" w:rsidRDefault="008C13D3" w:rsidP="007405AA">
      <w:pPr>
        <w:pStyle w:val="Voetnoottekst"/>
        <w:rPr>
          <w:rFonts w:ascii="Verdana" w:hAnsi="Verdana"/>
        </w:rPr>
      </w:pPr>
      <w:r w:rsidRPr="007F7878">
        <w:rPr>
          <w:rStyle w:val="Voetnootmarkering"/>
          <w:rFonts w:ascii="Verdana" w:hAnsi="Verdana"/>
          <w:sz w:val="14"/>
          <w:szCs w:val="14"/>
        </w:rPr>
        <w:footnoteRef/>
      </w:r>
      <w:r w:rsidRPr="007F7878">
        <w:rPr>
          <w:rFonts w:ascii="Verdana" w:hAnsi="Verdana"/>
          <w:sz w:val="14"/>
          <w:szCs w:val="14"/>
        </w:rPr>
        <w:t xml:space="preserve"> Vervanging van de olie </w:t>
      </w:r>
      <w:r>
        <w:rPr>
          <w:rFonts w:ascii="Verdana" w:hAnsi="Verdana"/>
          <w:sz w:val="14"/>
          <w:szCs w:val="14"/>
        </w:rPr>
        <w:t xml:space="preserve">indien dit nodig blijkt uit de </w:t>
      </w:r>
      <w:r w:rsidRPr="007F7878">
        <w:rPr>
          <w:rFonts w:ascii="Verdana" w:hAnsi="Verdana"/>
          <w:sz w:val="14"/>
          <w:szCs w:val="14"/>
        </w:rPr>
        <w:t>door de aannemer aan te leveren olie analyse.</w:t>
      </w:r>
      <w:r>
        <w:rPr>
          <w:rFonts w:ascii="Verdana" w:hAnsi="Verdana"/>
          <w:sz w:val="14"/>
          <w:szCs w:val="14"/>
        </w:rPr>
        <w:t xml:space="preserve"> </w:t>
      </w:r>
      <w:r w:rsidRPr="007F7878">
        <w:rPr>
          <w:rFonts w:ascii="Verdana" w:hAnsi="Verdana"/>
          <w:sz w:val="14"/>
          <w:szCs w:val="14"/>
        </w:rPr>
        <w:t>Bij overschrijding van marktconforme waarden</w:t>
      </w:r>
      <w:r>
        <w:rPr>
          <w:rFonts w:ascii="Verdana" w:hAnsi="Verdana"/>
          <w:sz w:val="14"/>
          <w:szCs w:val="14"/>
        </w:rPr>
        <w:t xml:space="preserve"> </w:t>
      </w:r>
      <w:r w:rsidRPr="007F7878">
        <w:rPr>
          <w:rFonts w:ascii="Verdana" w:hAnsi="Verdana"/>
          <w:sz w:val="14"/>
          <w:szCs w:val="14"/>
        </w:rPr>
        <w:t xml:space="preserve">(tenzij fabrieksvoorwaarden aantoonbaar hierop prevaleren) kan ingeregeld worden dat de olie bij een eerstvolgend bezoek (test-draaien, ½-jaarlijkse inspectie) vervangen </w:t>
      </w:r>
      <w:r w:rsidRPr="009A5E69">
        <w:rPr>
          <w:rFonts w:ascii="Verdana" w:hAnsi="Verdana"/>
          <w:sz w:val="14"/>
          <w:szCs w:val="14"/>
        </w:rPr>
        <w:t>wordt.</w:t>
      </w:r>
    </w:p>
  </w:footnote>
  <w:footnote w:id="3">
    <w:p w14:paraId="4151B0D6" w14:textId="77777777" w:rsidR="008C13D3" w:rsidRPr="009A5E69" w:rsidRDefault="008C13D3" w:rsidP="009A5E69">
      <w:pPr>
        <w:pStyle w:val="Voetnoottekst"/>
        <w:rPr>
          <w:rFonts w:ascii="Verdana" w:hAnsi="Verdana"/>
          <w:sz w:val="14"/>
          <w:szCs w:val="14"/>
        </w:rPr>
      </w:pPr>
      <w:r w:rsidRPr="009A5E69">
        <w:rPr>
          <w:rStyle w:val="Voetnootmarkering"/>
          <w:rFonts w:ascii="Verdana" w:hAnsi="Verdana"/>
          <w:sz w:val="14"/>
          <w:szCs w:val="14"/>
        </w:rPr>
        <w:footnoteRef/>
      </w:r>
      <w:r w:rsidRPr="009A5E69">
        <w:rPr>
          <w:rFonts w:ascii="Verdana" w:hAnsi="Verdana"/>
          <w:sz w:val="14"/>
          <w:szCs w:val="14"/>
        </w:rPr>
        <w:t xml:space="preserve"> De vermelde visuele controles </w:t>
      </w:r>
      <w:r>
        <w:rPr>
          <w:rFonts w:ascii="Verdana" w:hAnsi="Verdana"/>
          <w:sz w:val="14"/>
          <w:szCs w:val="14"/>
        </w:rPr>
        <w:t xml:space="preserve">moeten </w:t>
      </w:r>
      <w:r w:rsidRPr="009A5E69">
        <w:rPr>
          <w:rFonts w:ascii="Verdana" w:hAnsi="Verdana"/>
          <w:sz w:val="14"/>
          <w:szCs w:val="14"/>
        </w:rPr>
        <w:t xml:space="preserve">uitgevoerd worden zonder demontage. Daar waar mogelijk (zichtbaar en bereikbaar) </w:t>
      </w:r>
      <w:r>
        <w:rPr>
          <w:rFonts w:ascii="Verdana" w:hAnsi="Verdana"/>
          <w:sz w:val="14"/>
          <w:szCs w:val="14"/>
        </w:rPr>
        <w:t xml:space="preserve">moeten </w:t>
      </w:r>
      <w:r w:rsidRPr="009A5E69">
        <w:rPr>
          <w:rFonts w:ascii="Verdana" w:hAnsi="Verdana"/>
          <w:sz w:val="14"/>
          <w:szCs w:val="14"/>
        </w:rPr>
        <w:t>de benoemde onderdelen/</w:t>
      </w:r>
      <w:r>
        <w:rPr>
          <w:rFonts w:ascii="Verdana" w:hAnsi="Verdana"/>
          <w:sz w:val="14"/>
          <w:szCs w:val="14"/>
        </w:rPr>
        <w:t xml:space="preserve"> </w:t>
      </w:r>
      <w:r w:rsidRPr="009A5E69">
        <w:rPr>
          <w:rFonts w:ascii="Verdana" w:hAnsi="Verdana"/>
          <w:sz w:val="14"/>
          <w:szCs w:val="14"/>
        </w:rPr>
        <w:t>componenten visueel gecontroleerd worden.</w:t>
      </w:r>
    </w:p>
  </w:footnote>
  <w:footnote w:id="4">
    <w:p w14:paraId="75F9DCA1" w14:textId="77777777" w:rsidR="008C13D3" w:rsidRPr="00CE6ED2" w:rsidRDefault="008C13D3" w:rsidP="000F39B5">
      <w:pPr>
        <w:pStyle w:val="Voetnoottekst"/>
        <w:rPr>
          <w:rFonts w:ascii="Verdana" w:hAnsi="Verdana"/>
          <w:sz w:val="14"/>
          <w:szCs w:val="14"/>
        </w:rPr>
      </w:pPr>
      <w:r w:rsidRPr="00CE6ED2">
        <w:rPr>
          <w:rStyle w:val="Voetnootmarkering"/>
          <w:rFonts w:ascii="Verdana" w:hAnsi="Verdana"/>
          <w:sz w:val="14"/>
          <w:szCs w:val="14"/>
        </w:rPr>
        <w:footnoteRef/>
      </w:r>
      <w:r w:rsidRPr="00CE6ED2">
        <w:rPr>
          <w:rFonts w:ascii="Verdana" w:hAnsi="Verdana"/>
          <w:sz w:val="14"/>
          <w:szCs w:val="14"/>
        </w:rPr>
        <w:t xml:space="preserve"> </w:t>
      </w:r>
      <w:r w:rsidRPr="007F7878">
        <w:rPr>
          <w:rFonts w:ascii="Verdana" w:hAnsi="Verdana"/>
          <w:sz w:val="14"/>
          <w:szCs w:val="14"/>
        </w:rPr>
        <w:t xml:space="preserve">Vervanging van de olie </w:t>
      </w:r>
      <w:r>
        <w:rPr>
          <w:rFonts w:ascii="Verdana" w:hAnsi="Verdana"/>
          <w:sz w:val="14"/>
          <w:szCs w:val="14"/>
        </w:rPr>
        <w:t xml:space="preserve">indien dit nodig blijkt uit de </w:t>
      </w:r>
      <w:r w:rsidRPr="007F7878">
        <w:rPr>
          <w:rFonts w:ascii="Verdana" w:hAnsi="Verdana"/>
          <w:sz w:val="14"/>
          <w:szCs w:val="14"/>
        </w:rPr>
        <w:t>door de aannemer aan te leveren olie analyse.</w:t>
      </w:r>
      <w:r>
        <w:rPr>
          <w:rFonts w:ascii="Verdana" w:hAnsi="Verdana"/>
          <w:sz w:val="14"/>
          <w:szCs w:val="14"/>
        </w:rPr>
        <w:t xml:space="preserve"> </w:t>
      </w:r>
      <w:r w:rsidRPr="007F7878">
        <w:rPr>
          <w:rFonts w:ascii="Verdana" w:hAnsi="Verdana"/>
          <w:sz w:val="14"/>
          <w:szCs w:val="14"/>
        </w:rPr>
        <w:t>Bij overschrijding van marktconforme waarden</w:t>
      </w:r>
      <w:r>
        <w:rPr>
          <w:rFonts w:ascii="Verdana" w:hAnsi="Verdana"/>
          <w:sz w:val="14"/>
          <w:szCs w:val="14"/>
        </w:rPr>
        <w:t xml:space="preserve"> </w:t>
      </w:r>
      <w:r w:rsidRPr="007F7878">
        <w:rPr>
          <w:rFonts w:ascii="Verdana" w:hAnsi="Verdana"/>
          <w:sz w:val="14"/>
          <w:szCs w:val="14"/>
        </w:rPr>
        <w:t xml:space="preserve">(tenzij fabrieksvoorwaarden aantoonbaar hierop prevaleren) kan ingeregeld worden dat de olie bij een eerstvolgend bezoek (test-draaien, ½-jaarlijkse inspectie) vervangen </w:t>
      </w:r>
      <w:r w:rsidRPr="009A5E69">
        <w:rPr>
          <w:rFonts w:ascii="Verdana" w:hAnsi="Verdana"/>
          <w:sz w:val="14"/>
          <w:szCs w:val="14"/>
        </w:rPr>
        <w:t>wordt.</w:t>
      </w:r>
    </w:p>
  </w:footnote>
  <w:footnote w:id="5">
    <w:p w14:paraId="0D91F2FE" w14:textId="77777777" w:rsidR="008C13D3" w:rsidRPr="00CE6ED2" w:rsidRDefault="008C13D3" w:rsidP="000F39B5">
      <w:pPr>
        <w:autoSpaceDE w:val="0"/>
        <w:adjustRightInd w:val="0"/>
        <w:spacing w:line="240" w:lineRule="auto"/>
        <w:rPr>
          <w:rFonts w:eastAsia="CIDFont+F3" w:cs="CIDFont+F3"/>
          <w:sz w:val="14"/>
          <w:szCs w:val="14"/>
        </w:rPr>
      </w:pPr>
      <w:r w:rsidRPr="00CE6ED2">
        <w:rPr>
          <w:rStyle w:val="Voetnootmarkering"/>
          <w:sz w:val="14"/>
          <w:szCs w:val="14"/>
        </w:rPr>
        <w:footnoteRef/>
      </w:r>
      <w:r w:rsidRPr="00CE6ED2">
        <w:rPr>
          <w:sz w:val="14"/>
          <w:szCs w:val="14"/>
        </w:rPr>
        <w:t xml:space="preserve"> </w:t>
      </w:r>
      <w:r w:rsidRPr="00CE6ED2">
        <w:rPr>
          <w:rFonts w:eastAsia="CIDFont+F3" w:cs="CIDFont+F3"/>
          <w:sz w:val="14"/>
          <w:szCs w:val="14"/>
        </w:rPr>
        <w:t xml:space="preserve">Controle op brandstofniveau van zowel de </w:t>
      </w:r>
      <w:proofErr w:type="spellStart"/>
      <w:r w:rsidRPr="00CE6ED2">
        <w:rPr>
          <w:rFonts w:eastAsia="CIDFont+F3" w:cs="CIDFont+F3"/>
          <w:sz w:val="14"/>
          <w:szCs w:val="14"/>
        </w:rPr>
        <w:t>dagtank</w:t>
      </w:r>
      <w:proofErr w:type="spellEnd"/>
      <w:r w:rsidRPr="00CE6ED2">
        <w:rPr>
          <w:rFonts w:eastAsia="CIDFont+F3" w:cs="CIDFont+F3"/>
          <w:sz w:val="14"/>
          <w:szCs w:val="14"/>
        </w:rPr>
        <w:t xml:space="preserve">(s) als de eventueel aanwezige bulktank(s). </w:t>
      </w:r>
    </w:p>
    <w:p w14:paraId="3323C055" w14:textId="77777777" w:rsidR="008C13D3" w:rsidRPr="00CE6ED2" w:rsidRDefault="008C13D3" w:rsidP="00A67608">
      <w:pPr>
        <w:autoSpaceDE w:val="0"/>
        <w:adjustRightInd w:val="0"/>
        <w:spacing w:line="240" w:lineRule="auto"/>
        <w:rPr>
          <w:sz w:val="14"/>
          <w:szCs w:val="14"/>
        </w:rPr>
      </w:pPr>
      <w:r w:rsidRPr="00CE6ED2">
        <w:rPr>
          <w:rFonts w:eastAsia="CIDFont+F3" w:cs="CIDFont+F3"/>
          <w:sz w:val="14"/>
          <w:szCs w:val="14"/>
        </w:rPr>
        <w:t xml:space="preserve">Indien het niveau </w:t>
      </w:r>
      <w:r>
        <w:rPr>
          <w:rFonts w:eastAsia="CIDFont+F3" w:cs="CIDFont+F3"/>
          <w:sz w:val="14"/>
          <w:szCs w:val="14"/>
        </w:rPr>
        <w:t xml:space="preserve">te laag is </w:t>
      </w:r>
      <w:r w:rsidRPr="00CE6ED2">
        <w:rPr>
          <w:rFonts w:eastAsia="CIDFont+F3" w:cs="CIDFont+F3"/>
          <w:sz w:val="14"/>
          <w:szCs w:val="14"/>
        </w:rPr>
        <w:t>voor de gro</w:t>
      </w:r>
      <w:r>
        <w:rPr>
          <w:rFonts w:eastAsia="CIDFont+F3" w:cs="CIDFont+F3"/>
          <w:sz w:val="14"/>
          <w:szCs w:val="14"/>
        </w:rPr>
        <w:t>ot</w:t>
      </w:r>
      <w:r w:rsidRPr="00CE6ED2">
        <w:rPr>
          <w:rFonts w:eastAsia="CIDFont+F3" w:cs="CIDFont+F3"/>
          <w:sz w:val="14"/>
          <w:szCs w:val="14"/>
        </w:rPr>
        <w:t>te van de installatie</w:t>
      </w:r>
      <w:r>
        <w:rPr>
          <w:rFonts w:eastAsia="CIDFont+F3" w:cs="CIDFont+F3"/>
          <w:sz w:val="14"/>
          <w:szCs w:val="14"/>
        </w:rPr>
        <w:t xml:space="preserve"> moet dit </w:t>
      </w:r>
      <w:r w:rsidRPr="00CE6ED2">
        <w:rPr>
          <w:rFonts w:eastAsia="CIDFont+F3" w:cs="CIDFont+F3"/>
          <w:sz w:val="14"/>
          <w:szCs w:val="14"/>
        </w:rPr>
        <w:t xml:space="preserve">worden </w:t>
      </w:r>
      <w:r>
        <w:rPr>
          <w:rFonts w:eastAsia="CIDFont+F3" w:cs="CIDFont+F3"/>
          <w:sz w:val="14"/>
          <w:szCs w:val="14"/>
        </w:rPr>
        <w:t xml:space="preserve">gemeld aan de </w:t>
      </w:r>
      <w:r w:rsidRPr="00CE6ED2">
        <w:rPr>
          <w:rFonts w:eastAsia="CIDFont+F3" w:cs="CIDFont+F3"/>
          <w:sz w:val="14"/>
          <w:szCs w:val="14"/>
        </w:rPr>
        <w:t xml:space="preserve">toezichthouder van het perceel. Deze zorgt voor de vulling van de tank(s) door </w:t>
      </w:r>
      <w:r>
        <w:rPr>
          <w:rFonts w:eastAsia="CIDFont+F3" w:cs="CIDFont+F3"/>
          <w:sz w:val="14"/>
          <w:szCs w:val="14"/>
        </w:rPr>
        <w:t>derden</w:t>
      </w:r>
      <w:r w:rsidRPr="00CE6ED2">
        <w:rPr>
          <w:rFonts w:eastAsia="CIDFont+F3" w:cs="CIDFont+F3"/>
          <w:sz w:val="14"/>
          <w:szCs w:val="14"/>
        </w:rPr>
        <w:t xml:space="preserve">. </w:t>
      </w:r>
    </w:p>
    <w:p w14:paraId="7D965058" w14:textId="77777777" w:rsidR="008C13D3" w:rsidRDefault="008C13D3" w:rsidP="000F39B5">
      <w:pPr>
        <w:pStyle w:val="Voetnoottekst"/>
      </w:pPr>
    </w:p>
  </w:footnote>
  <w:footnote w:id="6">
    <w:p w14:paraId="0A954D83" w14:textId="77777777" w:rsidR="008C13D3" w:rsidRPr="009A5E69" w:rsidRDefault="008C13D3" w:rsidP="00A67608">
      <w:pPr>
        <w:pStyle w:val="Voetnoottekst"/>
        <w:rPr>
          <w:rFonts w:ascii="Verdana" w:hAnsi="Verdana"/>
          <w:sz w:val="14"/>
          <w:szCs w:val="14"/>
        </w:rPr>
      </w:pPr>
      <w:r w:rsidRPr="009A5E69">
        <w:rPr>
          <w:rStyle w:val="Voetnootmarkering"/>
          <w:rFonts w:ascii="Verdana" w:hAnsi="Verdana"/>
          <w:sz w:val="14"/>
          <w:szCs w:val="14"/>
        </w:rPr>
        <w:footnoteRef/>
      </w:r>
      <w:r w:rsidRPr="009A5E69">
        <w:rPr>
          <w:rFonts w:ascii="Verdana" w:hAnsi="Verdana"/>
          <w:sz w:val="14"/>
          <w:szCs w:val="14"/>
        </w:rPr>
        <w:t xml:space="preserve"> De vermelde visuele controles </w:t>
      </w:r>
      <w:r>
        <w:rPr>
          <w:rFonts w:ascii="Verdana" w:hAnsi="Verdana"/>
          <w:sz w:val="14"/>
          <w:szCs w:val="14"/>
        </w:rPr>
        <w:t xml:space="preserve">moeten </w:t>
      </w:r>
      <w:r w:rsidRPr="009A5E69">
        <w:rPr>
          <w:rFonts w:ascii="Verdana" w:hAnsi="Verdana"/>
          <w:sz w:val="14"/>
          <w:szCs w:val="14"/>
        </w:rPr>
        <w:t xml:space="preserve">uitgevoerd worden zonder demontage. Daar waar mogelijk (zichtbaar en bereikbaar) </w:t>
      </w:r>
      <w:r>
        <w:rPr>
          <w:rFonts w:ascii="Verdana" w:hAnsi="Verdana"/>
          <w:sz w:val="14"/>
          <w:szCs w:val="14"/>
        </w:rPr>
        <w:t xml:space="preserve">moeten </w:t>
      </w:r>
      <w:r w:rsidRPr="009A5E69">
        <w:rPr>
          <w:rFonts w:ascii="Verdana" w:hAnsi="Verdana"/>
          <w:sz w:val="14"/>
          <w:szCs w:val="14"/>
        </w:rPr>
        <w:t>de benoemde onderdelen/</w:t>
      </w:r>
      <w:r>
        <w:rPr>
          <w:rFonts w:ascii="Verdana" w:hAnsi="Verdana"/>
          <w:sz w:val="14"/>
          <w:szCs w:val="14"/>
        </w:rPr>
        <w:t xml:space="preserve"> </w:t>
      </w:r>
      <w:r w:rsidRPr="009A5E69">
        <w:rPr>
          <w:rFonts w:ascii="Verdana" w:hAnsi="Verdana"/>
          <w:sz w:val="14"/>
          <w:szCs w:val="14"/>
        </w:rPr>
        <w:t>componenten visueel gecontroleerd worden.</w:t>
      </w:r>
    </w:p>
  </w:footnote>
  <w:footnote w:id="7">
    <w:p w14:paraId="1CCB52B7" w14:textId="77777777" w:rsidR="008C13D3" w:rsidRPr="009A5E69" w:rsidRDefault="008C13D3" w:rsidP="00C56244">
      <w:pPr>
        <w:pStyle w:val="Voetnoottekst"/>
        <w:rPr>
          <w:rFonts w:ascii="Verdana" w:hAnsi="Verdana"/>
          <w:sz w:val="14"/>
          <w:szCs w:val="14"/>
        </w:rPr>
      </w:pPr>
      <w:r w:rsidRPr="009A5E69">
        <w:rPr>
          <w:rStyle w:val="Voetnootmarkering"/>
          <w:rFonts w:ascii="Verdana" w:hAnsi="Verdana"/>
          <w:sz w:val="14"/>
          <w:szCs w:val="14"/>
        </w:rPr>
        <w:footnoteRef/>
      </w:r>
      <w:r w:rsidRPr="009A5E69">
        <w:rPr>
          <w:rFonts w:ascii="Verdana" w:hAnsi="Verdana"/>
          <w:sz w:val="14"/>
          <w:szCs w:val="14"/>
        </w:rPr>
        <w:t xml:space="preserve"> De vermelde visuele controles </w:t>
      </w:r>
      <w:r>
        <w:rPr>
          <w:rFonts w:ascii="Verdana" w:hAnsi="Verdana"/>
          <w:sz w:val="14"/>
          <w:szCs w:val="14"/>
        </w:rPr>
        <w:t xml:space="preserve">moeten </w:t>
      </w:r>
      <w:r w:rsidRPr="009A5E69">
        <w:rPr>
          <w:rFonts w:ascii="Verdana" w:hAnsi="Verdana"/>
          <w:sz w:val="14"/>
          <w:szCs w:val="14"/>
        </w:rPr>
        <w:t xml:space="preserve">uitgevoerd worden zonder demontage. Daar waar mogelijk (zichtbaar en bereikbaar) </w:t>
      </w:r>
      <w:r>
        <w:rPr>
          <w:rFonts w:ascii="Verdana" w:hAnsi="Verdana"/>
          <w:sz w:val="14"/>
          <w:szCs w:val="14"/>
        </w:rPr>
        <w:t xml:space="preserve">moeten </w:t>
      </w:r>
      <w:r w:rsidRPr="009A5E69">
        <w:rPr>
          <w:rFonts w:ascii="Verdana" w:hAnsi="Verdana"/>
          <w:sz w:val="14"/>
          <w:szCs w:val="14"/>
        </w:rPr>
        <w:t>de benoemde onderdelen/</w:t>
      </w:r>
      <w:r>
        <w:rPr>
          <w:rFonts w:ascii="Verdana" w:hAnsi="Verdana"/>
          <w:sz w:val="14"/>
          <w:szCs w:val="14"/>
        </w:rPr>
        <w:t xml:space="preserve"> </w:t>
      </w:r>
      <w:r w:rsidRPr="009A5E69">
        <w:rPr>
          <w:rFonts w:ascii="Verdana" w:hAnsi="Verdana"/>
          <w:sz w:val="14"/>
          <w:szCs w:val="14"/>
        </w:rPr>
        <w:t>componenten visueel gecontroleerd worden.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D3CF71" w14:textId="77777777" w:rsidR="008C13D3" w:rsidRDefault="008C13D3">
    <w:pPr>
      <w:pStyle w:val="MarginlessContainer"/>
    </w:pPr>
    <w:r>
      <w:rPr>
        <w:noProof/>
      </w:rPr>
      <mc:AlternateContent>
        <mc:Choice Requires="wps">
          <w:drawing>
            <wp:anchor distT="0" distB="0" distL="0" distR="0" simplePos="0" relativeHeight="251654144" behindDoc="0" locked="1" layoutInCell="1" allowOverlap="1" wp14:anchorId="54B68018" wp14:editId="785CF1E1">
              <wp:simplePos x="0" y="0"/>
              <wp:positionH relativeFrom="page">
                <wp:posOffset>2044700</wp:posOffset>
              </wp:positionH>
              <wp:positionV relativeFrom="page">
                <wp:posOffset>248285</wp:posOffset>
              </wp:positionV>
              <wp:extent cx="4857750" cy="266700"/>
              <wp:effectExtent l="0" t="0" r="0" b="0"/>
              <wp:wrapNone/>
              <wp:docPr id="8" name="Koptekst Rapport p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857750" cy="26670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52D40A71" w14:textId="5CEF9F4C" w:rsidR="008C13D3" w:rsidRDefault="008C13D3">
                          <w:pPr>
                            <w:pStyle w:val="Verdana65Eersteletterkapitaal"/>
                          </w:pPr>
                          <w:r>
                            <w:t xml:space="preserve"> | Definitief | Bijlage W.19 Noodstroominstallaties | </w:t>
                          </w:r>
                          <w:r w:rsidR="005531C4">
                            <w:t>4 juni</w:t>
                          </w:r>
                          <w:r>
                            <w:t xml:space="preserve"> 2021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54B68018" id="_x0000_t202" coordsize="21600,21600" o:spt="202" path="m,l,21600r21600,l21600,xe">
              <v:stroke joinstyle="miter"/>
              <v:path gradientshapeok="t" o:connecttype="rect"/>
            </v:shapetype>
            <v:shape id="Koptekst Rapport p2" o:spid="_x0000_s1026" type="#_x0000_t202" style="position:absolute;margin-left:161pt;margin-top:19.55pt;width:382.5pt;height:21pt;z-index: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" filled="f" stroked="f">
              <v:textbox inset="0,0,0,0">
                <w:txbxContent>
                  <w:p w14:paraId="52D40A71" w14:textId="5CEF9F4C" w:rsidR="008C13D3" w:rsidRDefault="008C13D3">
                    <w:pPr>
                      <w:pStyle w:val="Verdana65Eersteletterkapitaal"/>
                    </w:pPr>
                    <w:r>
                      <w:t xml:space="preserve"> | Definitief | Bijlage W.19 Noodstroominstallaties | </w:t>
                    </w:r>
                    <w:r w:rsidR="005531C4">
                      <w:t>4 juni</w:t>
                    </w:r>
                    <w:r>
                      <w:t xml:space="preserve"> 2021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5168" behindDoc="0" locked="1" layoutInCell="1" allowOverlap="1" wp14:anchorId="20B84ACA" wp14:editId="5919D935">
              <wp:simplePos x="0" y="0"/>
              <wp:positionH relativeFrom="page">
                <wp:posOffset>2019935</wp:posOffset>
              </wp:positionH>
              <wp:positionV relativeFrom="page">
                <wp:posOffset>10204450</wp:posOffset>
              </wp:positionV>
              <wp:extent cx="3809365" cy="180975"/>
              <wp:effectExtent l="0" t="0" r="0" b="0"/>
              <wp:wrapNone/>
              <wp:docPr id="9" name="Region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809365" cy="18097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6C4C0A74" w14:textId="77777777" w:rsidR="008C13D3" w:rsidRDefault="008C13D3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20B84ACA" id="Region 9" o:spid="_x0000_s1027" type="#_x0000_t202" style="position:absolute;margin-left:159.05pt;margin-top:803.5pt;width:299.95pt;height:14.25pt;z-index: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" filled="f" stroked="f">
              <v:textbox inset="0,0,0,0">
                <w:txbxContent>
                  <w:p w14:paraId="6C4C0A74" w14:textId="77777777" w:rsidR="008C13D3" w:rsidRDefault="008C13D3"/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6192" behindDoc="0" locked="1" layoutInCell="1" allowOverlap="1" wp14:anchorId="4FAEBE70" wp14:editId="7DCCB603">
              <wp:simplePos x="0" y="0"/>
              <wp:positionH relativeFrom="page">
                <wp:posOffset>5943600</wp:posOffset>
              </wp:positionH>
              <wp:positionV relativeFrom="page">
                <wp:posOffset>10223500</wp:posOffset>
              </wp:positionV>
              <wp:extent cx="990600" cy="161925"/>
              <wp:effectExtent l="0" t="0" r="0" b="0"/>
              <wp:wrapNone/>
              <wp:docPr id="10" name="Region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90600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4F7017C" w14:textId="11304824" w:rsidR="008C13D3" w:rsidRDefault="008C13D3">
                          <w:pPr>
                            <w:pStyle w:val="Verdana65rechtsuitgelijnd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 w:rsidR="002A7F94">
                            <w:rPr>
                              <w:noProof/>
                            </w:rPr>
                            <w:t>24</w:t>
                          </w:r>
                          <w:r>
                            <w:fldChar w:fldCharType="end"/>
                          </w:r>
                          <w:r>
                            <w:t xml:space="preserve"> van </w:t>
                          </w:r>
                          <w: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separate"/>
                          </w:r>
                          <w:r w:rsidR="002A7F94">
                            <w:rPr>
                              <w:noProof/>
                            </w:rPr>
                            <w:t>26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4FAEBE70" id="_x0000_t202" coordsize="21600,21600" o:spt="202" path="m,l,21600r21600,l21600,xe">
              <v:stroke joinstyle="miter"/>
              <v:path gradientshapeok="t" o:connecttype="rect"/>
            </v:shapetype>
            <v:shape id="Region 10" o:spid="_x0000_s1028" type="#_x0000_t202" style="position:absolute;margin-left:468pt;margin-top:805pt;width:78pt;height:12.75pt;z-index: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" filled="f" stroked="f">
              <v:textbox inset="0,0,0,0">
                <w:txbxContent>
                  <w:p w14:paraId="14F7017C" w14:textId="11304824" w:rsidR="008C13D3" w:rsidRDefault="008C13D3">
                    <w:pPr>
                      <w:pStyle w:val="Verdana65rechtsuitgelijnd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 w:rsidR="002A7F94">
                      <w:rPr>
                        <w:noProof/>
                      </w:rPr>
                      <w:t>24</w:t>
                    </w:r>
                    <w:r>
                      <w:fldChar w:fldCharType="end"/>
                    </w:r>
                    <w:r>
                      <w:t xml:space="preserve"> van </w:t>
                    </w:r>
                    <w:r>
                      <w:fldChar w:fldCharType="begin"/>
                    </w:r>
                    <w:r>
                      <w:instrText>NUMPAGES</w:instrText>
                    </w:r>
                    <w:r>
                      <w:fldChar w:fldCharType="separate"/>
                    </w:r>
                    <w:r w:rsidR="002A7F94">
                      <w:rPr>
                        <w:noProof/>
                      </w:rPr>
                      <w:t>26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0A51E4" w14:textId="77777777" w:rsidR="008C13D3" w:rsidRDefault="008C13D3">
    <w:pPr>
      <w:pStyle w:val="MarginlessContainer"/>
      <w:spacing w:after="8151" w:line="14" w:lineRule="exact"/>
    </w:pPr>
    <w:r>
      <w:rPr>
        <w:noProof/>
      </w:rPr>
      <mc:AlternateContent>
        <mc:Choice Requires="wps">
          <w:drawing>
            <wp:anchor distT="0" distB="0" distL="0" distR="0" simplePos="0" relativeHeight="251657216" behindDoc="0" locked="1" layoutInCell="1" allowOverlap="1" wp14:anchorId="316F7D70" wp14:editId="1D2BFE57">
              <wp:simplePos x="0" y="0"/>
              <wp:positionH relativeFrom="page">
                <wp:posOffset>2044700</wp:posOffset>
              </wp:positionH>
              <wp:positionV relativeFrom="page">
                <wp:posOffset>2379345</wp:posOffset>
              </wp:positionV>
              <wp:extent cx="3527425" cy="212090"/>
              <wp:effectExtent l="0" t="0" r="0" b="0"/>
              <wp:wrapNone/>
              <wp:docPr id="1" name="Rubricering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27425" cy="2120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2D2DDC95" w14:textId="77777777" w:rsidR="008C13D3" w:rsidRDefault="008C13D3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316F7D70" id="_x0000_t202" coordsize="21600,21600" o:spt="202" path="m,l,21600r21600,l21600,xe">
              <v:stroke joinstyle="miter"/>
              <v:path gradientshapeok="t" o:connecttype="rect"/>
            </v:shapetype>
            <v:shape id="Rubricering" o:spid="_x0000_s1029" type="#_x0000_t202" style="position:absolute;margin-left:161pt;margin-top:187.35pt;width:277.75pt;height:16.7pt;z-index: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" filled="f" stroked="f">
              <v:textbox inset="0,0,0,0">
                <w:txbxContent>
                  <w:p w14:paraId="2D2DDC95" w14:textId="77777777" w:rsidR="008C13D3" w:rsidRDefault="008C13D3"/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8240" behindDoc="0" locked="1" layoutInCell="1" allowOverlap="1" wp14:anchorId="3BC9227A" wp14:editId="2E3C781D">
              <wp:simplePos x="0" y="0"/>
              <wp:positionH relativeFrom="page">
                <wp:posOffset>2044700</wp:posOffset>
              </wp:positionH>
              <wp:positionV relativeFrom="page">
                <wp:posOffset>3106420</wp:posOffset>
              </wp:positionV>
              <wp:extent cx="3599815" cy="1913889"/>
              <wp:effectExtent l="0" t="0" r="0" b="0"/>
              <wp:wrapNone/>
              <wp:docPr id="2" name="Datum en status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99815" cy="1913889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26A80131" w14:textId="77777777" w:rsidR="008C13D3" w:rsidRDefault="008C13D3">
                          <w:pPr>
                            <w:pStyle w:val="StandaardVerdana12"/>
                          </w:pPr>
                          <w:r>
                            <w:t>Werkbeschrijving onderhoud en inspecties</w:t>
                          </w:r>
                        </w:p>
                        <w:tbl>
                          <w:tblPr>
                            <w:tblW w:w="0" w:type="auto"/>
                            <w:tblLayout w:type="fixed"/>
                            <w:tblLook w:val="07E0" w:firstRow="1" w:lastRow="1" w:firstColumn="1" w:lastColumn="1" w:noHBand="1" w:noVBand="1"/>
                          </w:tblPr>
                          <w:tblGrid>
                            <w:gridCol w:w="1150"/>
                            <w:gridCol w:w="4490"/>
                          </w:tblGrid>
                          <w:tr w:rsidR="008C13D3" w14:paraId="29C5724E" w14:textId="77777777">
                            <w:trPr>
                              <w:trHeight w:val="238"/>
                            </w:trPr>
                            <w:tc>
                              <w:tcPr>
                                <w:tcW w:w="646" w:type="dxa"/>
                              </w:tcPr>
                              <w:p w14:paraId="1642807B" w14:textId="77777777" w:rsidR="008C13D3" w:rsidRDefault="008C13D3">
                                <w:r>
                                  <w:t xml:space="preserve">Versie </w:t>
                                </w:r>
                              </w:p>
                            </w:tc>
                            <w:tc>
                              <w:tcPr>
                                <w:tcW w:w="4490" w:type="dxa"/>
                              </w:tcPr>
                              <w:p w14:paraId="1047B3B2" w14:textId="77777777" w:rsidR="008C13D3" w:rsidRDefault="008C13D3">
                                <w:r>
                                  <w:t>1.5</w:t>
                                </w:r>
                              </w:p>
                            </w:tc>
                          </w:tr>
                          <w:tr w:rsidR="008C13D3" w14:paraId="7DB30D83" w14:textId="77777777">
                            <w:trPr>
                              <w:trHeight w:val="1210"/>
                            </w:trPr>
                            <w:tc>
                              <w:tcPr>
                                <w:tcW w:w="1150" w:type="dxa"/>
                              </w:tcPr>
                              <w:p w14:paraId="16BEEE7C" w14:textId="77777777" w:rsidR="008C13D3" w:rsidRDefault="008C13D3">
                                <w:r>
                                  <w:t>Datum</w:t>
                                </w:r>
                              </w:p>
                            </w:tc>
                            <w:tc>
                              <w:tcPr>
                                <w:tcW w:w="4490" w:type="dxa"/>
                              </w:tcPr>
                              <w:p w14:paraId="35CFBDD9" w14:textId="4F39FF08" w:rsidR="008C13D3" w:rsidRDefault="002A7F94">
                                <w:pPr>
                                  <w:pStyle w:val="Gegevensdocument"/>
                                </w:pPr>
                                <w:sdt>
                                  <w:sdtPr>
                                    <w:id w:val="620265143"/>
                                    <w:date w:fullDate="2021-06-04T00:00:00Z">
                                      <w:dateFormat w:val="d MMMM yyyy"/>
                                      <w:lid w:val="nl-NL"/>
                                      <w:storeMappedDataAs w:val="dateTime"/>
                                      <w:calendar w:val="gregorian"/>
                                    </w:date>
                                  </w:sdtPr>
                                  <w:sdtEndPr/>
                                  <w:sdtContent>
                                    <w:r w:rsidR="005531C4">
                                      <w:t>4 juni 2021</w:t>
                                    </w:r>
                                  </w:sdtContent>
                                </w:sdt>
                              </w:p>
                            </w:tc>
                          </w:tr>
                          <w:tr w:rsidR="008C13D3" w14:paraId="0CAF31C7" w14:textId="77777777">
                            <w:trPr>
                              <w:trHeight w:val="960"/>
                            </w:trPr>
                            <w:tc>
                              <w:tcPr>
                                <w:tcW w:w="1150" w:type="dxa"/>
                              </w:tcPr>
                              <w:p w14:paraId="591A5911" w14:textId="77777777" w:rsidR="008C13D3" w:rsidRDefault="008C13D3">
                                <w:r>
                                  <w:t>Status</w:t>
                                </w:r>
                              </w:p>
                            </w:tc>
                            <w:tc>
                              <w:tcPr>
                                <w:tcW w:w="4490" w:type="dxa"/>
                              </w:tcPr>
                              <w:p w14:paraId="62D7D264" w14:textId="77777777" w:rsidR="008C13D3" w:rsidRDefault="008C13D3">
                                <w:r>
                                  <w:t>definitief</w:t>
                                </w:r>
                              </w:p>
                            </w:tc>
                          </w:tr>
                          <w:tr w:rsidR="008C13D3" w14:paraId="75391416" w14:textId="77777777">
                            <w:trPr>
                              <w:trHeight w:val="238"/>
                            </w:trPr>
                            <w:tc>
                              <w:tcPr>
                                <w:tcW w:w="1150" w:type="dxa"/>
                              </w:tcPr>
                              <w:p w14:paraId="381564E7" w14:textId="77777777" w:rsidR="008C13D3" w:rsidRDefault="008C13D3">
                                <w:r>
                                  <w:t>Kenmerk</w:t>
                                </w:r>
                              </w:p>
                            </w:tc>
                            <w:tc>
                              <w:tcPr>
                                <w:tcW w:w="4490" w:type="dxa"/>
                              </w:tcPr>
                              <w:p w14:paraId="27CCC1F1" w14:textId="77777777" w:rsidR="008C13D3" w:rsidRDefault="008C13D3">
                                <w:r>
                                  <w:t>1282613-W.19</w:t>
                                </w:r>
                              </w:p>
                            </w:tc>
                          </w:tr>
                        </w:tbl>
                        <w:p w14:paraId="29C49285" w14:textId="77777777" w:rsidR="008C13D3" w:rsidRDefault="008C13D3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3BC9227A" id="_x0000_t202" coordsize="21600,21600" o:spt="202" path="m,l,21600r21600,l21600,xe">
              <v:stroke joinstyle="miter"/>
              <v:path gradientshapeok="t" o:connecttype="rect"/>
            </v:shapetype>
            <v:shape id="Datum en status" o:spid="_x0000_s1030" type="#_x0000_t202" style="position:absolute;margin-left:161pt;margin-top:244.6pt;width:283.45pt;height:150.7pt;z-index: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" filled="f" stroked="f">
              <v:textbox inset="0,0,0,0">
                <w:txbxContent>
                  <w:p w14:paraId="26A80131" w14:textId="77777777" w:rsidR="008C13D3" w:rsidRDefault="008C13D3">
                    <w:pPr>
                      <w:pStyle w:val="StandaardVerdana12"/>
                    </w:pPr>
                    <w:r>
                      <w:t>Werkbeschrijving onderhoud en inspecties</w:t>
                    </w:r>
                  </w:p>
                  <w:tbl>
                    <w:tblPr>
                      <w:tblW w:w="0" w:type="auto"/>
                      <w:tblLayout w:type="fixed"/>
                      <w:tblLook w:val="07E0" w:firstRow="1" w:lastRow="1" w:firstColumn="1" w:lastColumn="1" w:noHBand="1" w:noVBand="1"/>
                    </w:tblPr>
                    <w:tblGrid>
                      <w:gridCol w:w="1150"/>
                      <w:gridCol w:w="4490"/>
                    </w:tblGrid>
                    <w:tr w:rsidR="008C13D3" w14:paraId="29C5724E" w14:textId="77777777">
                      <w:trPr>
                        <w:trHeight w:val="238"/>
                      </w:trPr>
                      <w:tc>
                        <w:tcPr>
                          <w:tcW w:w="646" w:type="dxa"/>
                        </w:tcPr>
                        <w:p w14:paraId="1642807B" w14:textId="77777777" w:rsidR="008C13D3" w:rsidRDefault="008C13D3">
                          <w:r>
                            <w:t xml:space="preserve">Versie </w:t>
                          </w:r>
                        </w:p>
                      </w:tc>
                      <w:tc>
                        <w:tcPr>
                          <w:tcW w:w="4490" w:type="dxa"/>
                        </w:tcPr>
                        <w:p w14:paraId="1047B3B2" w14:textId="77777777" w:rsidR="008C13D3" w:rsidRDefault="008C13D3">
                          <w:r>
                            <w:t>1.5</w:t>
                          </w:r>
                        </w:p>
                      </w:tc>
                    </w:tr>
                    <w:tr w:rsidR="008C13D3" w14:paraId="7DB30D83" w14:textId="77777777">
                      <w:trPr>
                        <w:trHeight w:val="1210"/>
                      </w:trPr>
                      <w:tc>
                        <w:tcPr>
                          <w:tcW w:w="1150" w:type="dxa"/>
                        </w:tcPr>
                        <w:p w14:paraId="16BEEE7C" w14:textId="77777777" w:rsidR="008C13D3" w:rsidRDefault="008C13D3">
                          <w:r>
                            <w:t>Datum</w:t>
                          </w:r>
                        </w:p>
                      </w:tc>
                      <w:tc>
                        <w:tcPr>
                          <w:tcW w:w="4490" w:type="dxa"/>
                        </w:tcPr>
                        <w:p w14:paraId="35CFBDD9" w14:textId="4F39FF08" w:rsidR="008C13D3" w:rsidRDefault="002A7F94">
                          <w:pPr>
                            <w:pStyle w:val="Gegevensdocument"/>
                          </w:pPr>
                          <w:sdt>
                            <w:sdtPr>
                              <w:id w:val="620265143"/>
                              <w:date w:fullDate="2021-06-04T00:00:00Z">
                                <w:dateFormat w:val="d MMMM yyyy"/>
                                <w:lid w:val="nl-NL"/>
                                <w:storeMappedDataAs w:val="dateTime"/>
                                <w:calendar w:val="gregorian"/>
                              </w:date>
                            </w:sdtPr>
                            <w:sdtEndPr/>
                            <w:sdtContent>
                              <w:r w:rsidR="005531C4">
                                <w:t>4 juni 2021</w:t>
                              </w:r>
                            </w:sdtContent>
                          </w:sdt>
                        </w:p>
                      </w:tc>
                    </w:tr>
                    <w:tr w:rsidR="008C13D3" w14:paraId="0CAF31C7" w14:textId="77777777">
                      <w:trPr>
                        <w:trHeight w:val="960"/>
                      </w:trPr>
                      <w:tc>
                        <w:tcPr>
                          <w:tcW w:w="1150" w:type="dxa"/>
                        </w:tcPr>
                        <w:p w14:paraId="591A5911" w14:textId="77777777" w:rsidR="008C13D3" w:rsidRDefault="008C13D3">
                          <w:r>
                            <w:t>Status</w:t>
                          </w:r>
                        </w:p>
                      </w:tc>
                      <w:tc>
                        <w:tcPr>
                          <w:tcW w:w="4490" w:type="dxa"/>
                        </w:tcPr>
                        <w:p w14:paraId="62D7D264" w14:textId="77777777" w:rsidR="008C13D3" w:rsidRDefault="008C13D3">
                          <w:r>
                            <w:t>definitief</w:t>
                          </w:r>
                        </w:p>
                      </w:tc>
                    </w:tr>
                    <w:tr w:rsidR="008C13D3" w14:paraId="75391416" w14:textId="77777777">
                      <w:trPr>
                        <w:trHeight w:val="238"/>
                      </w:trPr>
                      <w:tc>
                        <w:tcPr>
                          <w:tcW w:w="1150" w:type="dxa"/>
                        </w:tcPr>
                        <w:p w14:paraId="381564E7" w14:textId="77777777" w:rsidR="008C13D3" w:rsidRDefault="008C13D3">
                          <w:r>
                            <w:t>Kenmerk</w:t>
                          </w:r>
                        </w:p>
                      </w:tc>
                      <w:tc>
                        <w:tcPr>
                          <w:tcW w:w="4490" w:type="dxa"/>
                        </w:tcPr>
                        <w:p w14:paraId="27CCC1F1" w14:textId="77777777" w:rsidR="008C13D3" w:rsidRDefault="008C13D3">
                          <w:r>
                            <w:t>1282613-W.19</w:t>
                          </w:r>
                        </w:p>
                      </w:tc>
                    </w:tr>
                  </w:tbl>
                  <w:p w14:paraId="29C49285" w14:textId="77777777" w:rsidR="008C13D3" w:rsidRDefault="008C13D3"/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9264" behindDoc="0" locked="1" layoutInCell="1" allowOverlap="1" wp14:anchorId="60D8C98C" wp14:editId="77B8F7F7">
              <wp:simplePos x="0" y="0"/>
              <wp:positionH relativeFrom="page">
                <wp:posOffset>2044700</wp:posOffset>
              </wp:positionH>
              <wp:positionV relativeFrom="page">
                <wp:posOffset>2707005</wp:posOffset>
              </wp:positionV>
              <wp:extent cx="3527425" cy="417195"/>
              <wp:effectExtent l="0" t="0" r="0" b="0"/>
              <wp:wrapNone/>
              <wp:docPr id="3" name="Titel en subtitel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27425" cy="41719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2979407C" w14:textId="77777777" w:rsidR="008C13D3" w:rsidRDefault="008C13D3">
                          <w:pPr>
                            <w:pStyle w:val="StandaardVerdana12"/>
                          </w:pPr>
                          <w:r>
                            <w:t>Bijlage W.19 Noodstroominstallaties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60D8C98C" id="Titel en subtitel" o:spid="_x0000_s1031" type="#_x0000_t202" style="position:absolute;margin-left:161pt;margin-top:213.15pt;width:277.75pt;height:32.85pt;z-index: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" filled="f" stroked="f">
              <v:textbox inset="0,0,0,0">
                <w:txbxContent>
                  <w:p w14:paraId="2979407C" w14:textId="77777777" w:rsidR="008C13D3" w:rsidRDefault="008C13D3">
                    <w:pPr>
                      <w:pStyle w:val="StandaardVerdana12"/>
                    </w:pPr>
                    <w:r>
                      <w:t>Bijlage W.19 Noodstroominstallaties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0288" behindDoc="0" locked="1" layoutInCell="1" allowOverlap="1" wp14:anchorId="0E0DC574" wp14:editId="415CBD65">
              <wp:simplePos x="0" y="0"/>
              <wp:positionH relativeFrom="page">
                <wp:posOffset>3542029</wp:posOffset>
              </wp:positionH>
              <wp:positionV relativeFrom="page">
                <wp:posOffset>0</wp:posOffset>
              </wp:positionV>
              <wp:extent cx="467995" cy="1579880"/>
              <wp:effectExtent l="0" t="0" r="0" b="0"/>
              <wp:wrapNone/>
              <wp:docPr id="4" name="Log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7995" cy="157988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732A9A1A" w14:textId="77777777" w:rsidR="008C13D3" w:rsidRDefault="008C13D3">
                          <w:pPr>
                            <w:pStyle w:val="MarginlessContainer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4429CBEF" wp14:editId="128176B4">
                                <wp:extent cx="467995" cy="1583865"/>
                                <wp:effectExtent l="0" t="0" r="0" b="0"/>
                                <wp:docPr id="5" name="Rijkslint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5" name="Rijkslint"/>
                                        <pic:cNvPicPr/>
                                      </pic:nvPicPr>
                                      <pic:blipFill>
                                        <a:blip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467995" cy="158386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0E0DC574" id="Logo" o:spid="_x0000_s1032" type="#_x0000_t202" style="position:absolute;margin-left:278.9pt;margin-top:0;width:36.85pt;height:124.4pt;z-index:251660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" filled="f" stroked="f">
              <v:textbox inset="0,0,0,0">
                <w:txbxContent>
                  <w:p w14:paraId="732A9A1A" w14:textId="77777777" w:rsidR="008C13D3" w:rsidRDefault="008C13D3">
                    <w:pPr>
                      <w:pStyle w:val="MarginlessContainer"/>
                    </w:pPr>
                    <w:r>
                      <w:rPr>
                        <w:noProof/>
                      </w:rPr>
                      <w:drawing>
                        <wp:inline distT="0" distB="0" distL="0" distR="0" wp14:anchorId="4429CBEF" wp14:editId="128176B4">
                          <wp:extent cx="467995" cy="1583865"/>
                          <wp:effectExtent l="0" t="0" r="0" b="0"/>
                          <wp:docPr id="5" name="Rijkslint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5" name="Rijkslint"/>
                                  <pic:cNvPicPr/>
                                </pic:nvPicPr>
                                <pic:blipFill>
                                  <a:blip r:embed="rId2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467995" cy="1583865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1312" behindDoc="0" locked="1" layoutInCell="1" allowOverlap="1" wp14:anchorId="1DDAA5C2" wp14:editId="6815C3B0">
              <wp:simplePos x="0" y="0"/>
              <wp:positionH relativeFrom="page">
                <wp:posOffset>4010025</wp:posOffset>
              </wp:positionH>
              <wp:positionV relativeFrom="page">
                <wp:posOffset>0</wp:posOffset>
              </wp:positionV>
              <wp:extent cx="2332355" cy="1579880"/>
              <wp:effectExtent l="0" t="0" r="0" b="0"/>
              <wp:wrapNone/>
              <wp:docPr id="6" name="Woordmerk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32355" cy="157988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36102836" w14:textId="77777777" w:rsidR="008C13D3" w:rsidRDefault="008C13D3">
                          <w:pPr>
                            <w:pStyle w:val="MarginlessContainer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0BB399EE" wp14:editId="0424FE54">
                                <wp:extent cx="2332355" cy="1577680"/>
                                <wp:effectExtent l="0" t="0" r="0" b="0"/>
                                <wp:docPr id="7" name="RGD_Standaard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7" name="RGD_Standaard"/>
                                        <pic:cNvPicPr/>
                                      </pic:nvPicPr>
                                      <pic:blipFill>
                                        <a:blip r:embed="rId3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332355" cy="157768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1DDAA5C2" id="Woordmerk" o:spid="_x0000_s1033" type="#_x0000_t202" style="position:absolute;margin-left:315.75pt;margin-top:0;width:183.65pt;height:124.4pt;z-index:2516613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" filled="f" stroked="f">
              <v:textbox inset="0,0,0,0">
                <w:txbxContent>
                  <w:p w14:paraId="36102836" w14:textId="77777777" w:rsidR="008C13D3" w:rsidRDefault="008C13D3">
                    <w:pPr>
                      <w:pStyle w:val="MarginlessContainer"/>
                    </w:pPr>
                    <w:r>
                      <w:rPr>
                        <w:noProof/>
                      </w:rPr>
                      <w:drawing>
                        <wp:inline distT="0" distB="0" distL="0" distR="0" wp14:anchorId="0BB399EE" wp14:editId="0424FE54">
                          <wp:extent cx="2332355" cy="1577680"/>
                          <wp:effectExtent l="0" t="0" r="0" b="0"/>
                          <wp:docPr id="7" name="RGD_Standaard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7" name="RGD_Standaard"/>
                                  <pic:cNvPicPr/>
                                </pic:nvPicPr>
                                <pic:blipFill>
                                  <a:blip r:embed="rId4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332355" cy="157768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8D249AFE"/>
    <w:multiLevelType w:val="multilevel"/>
    <w:tmpl w:val="62CB97FA"/>
    <w:name w:val="Overeenkomst Bodembepalingen nummering"/>
    <w:lvl w:ilvl="0">
      <w:start w:val="1"/>
      <w:numFmt w:val="decimal"/>
      <w:pStyle w:val="OvereenkomstBodembepalingenLid"/>
      <w:lvlText w:val="%1."/>
      <w:lvlJc w:val="left"/>
      <w:pPr>
        <w:ind w:left="425" w:hanging="425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90F39496"/>
    <w:multiLevelType w:val="multilevel"/>
    <w:tmpl w:val="7440B375"/>
    <w:name w:val="Bijlage Nummering"/>
    <w:lvl w:ilvl="0">
      <w:start w:val="1"/>
      <w:numFmt w:val="decimal"/>
      <w:pStyle w:val="Bijlage"/>
      <w:lvlText w:val="Bijlage %1."/>
      <w:lvlJc w:val="left"/>
      <w:pPr>
        <w:ind w:left="1080" w:hanging="108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92F3657D"/>
    <w:multiLevelType w:val="multilevel"/>
    <w:tmpl w:val="4E892FBD"/>
    <w:name w:val="Agenda opsomming"/>
    <w:lvl w:ilvl="0">
      <w:start w:val="1"/>
      <w:numFmt w:val="decimal"/>
      <w:pStyle w:val="AgendaVerdana85opsomming"/>
      <w:lvlText w:val="%1."/>
      <w:lvlJc w:val="left"/>
      <w:pPr>
        <w:ind w:left="680" w:hanging="68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9408D1EC"/>
    <w:multiLevelType w:val="multilevel"/>
    <w:tmpl w:val="520348D7"/>
    <w:name w:val="Overeenkomst abc (lijst)"/>
    <w:lvl w:ilvl="0">
      <w:start w:val="1"/>
      <w:numFmt w:val="lowerLetter"/>
      <w:pStyle w:val="Overeenkomstabcalinea"/>
      <w:lvlText w:val="%1."/>
      <w:lvlJc w:val="left"/>
      <w:pPr>
        <w:ind w:left="357" w:hanging="357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9776CF3E"/>
    <w:multiLevelType w:val="multilevel"/>
    <w:tmpl w:val="D30E00FB"/>
    <w:name w:val="Artikelopmaak zonder nummer"/>
    <w:lvl w:ilvl="0">
      <w:start w:val="1"/>
      <w:numFmt w:val="decimal"/>
      <w:lvlText w:val=""/>
      <w:lvlJc w:val="left"/>
      <w:pPr>
        <w:ind w:left="1140" w:hanging="1140"/>
      </w:pPr>
    </w:lvl>
    <w:lvl w:ilvl="1">
      <w:start w:val="1"/>
      <w:numFmt w:val="decimal"/>
      <w:pStyle w:val="Kop2zondernummer"/>
      <w:lvlText w:val=""/>
      <w:lvlJc w:val="left"/>
      <w:pPr>
        <w:ind w:left="420" w:hanging="420"/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97DD9909"/>
    <w:multiLevelType w:val="multilevel"/>
    <w:tmpl w:val="8615887E"/>
    <w:name w:val="Bijlage_Kop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B2F9524A"/>
    <w:multiLevelType w:val="multilevel"/>
    <w:tmpl w:val="661BDDA2"/>
    <w:name w:val="Standaard bullit"/>
    <w:lvl w:ilvl="0">
      <w:start w:val="1"/>
      <w:numFmt w:val="bullet"/>
      <w:pStyle w:val="Standaardopsommingitem"/>
      <w:lvlText w:val="●"/>
      <w:lvlJc w:val="left"/>
      <w:pPr>
        <w:ind w:left="540" w:hanging="540"/>
      </w:pPr>
    </w:lvl>
    <w:lvl w:ilvl="1">
      <w:start w:val="1"/>
      <w:numFmt w:val="decimal"/>
      <w:pStyle w:val="Standaardstreepjeitem"/>
      <w:lvlText w:val="-"/>
      <w:lvlJc w:val="left"/>
      <w:pPr>
        <w:ind w:left="960" w:hanging="420"/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C3C34038"/>
    <w:multiLevelType w:val="multilevel"/>
    <w:tmpl w:val="55C6A44D"/>
    <w:name w:val="Bijlage jacht aktes nummering"/>
    <w:lvl w:ilvl="0">
      <w:start w:val="1"/>
      <w:numFmt w:val="decimal"/>
      <w:pStyle w:val="Bijlagejachtaktesnummers"/>
      <w:lvlText w:val="%1."/>
      <w:lvlJc w:val="left"/>
      <w:pPr>
        <w:ind w:left="702" w:hanging="702"/>
      </w:pPr>
    </w:lvl>
    <w:lvl w:ilvl="1">
      <w:start w:val="1"/>
      <w:numFmt w:val="upperLetter"/>
      <w:pStyle w:val="Bijlagejachtaktesletters"/>
      <w:lvlText w:val="%2."/>
      <w:lvlJc w:val="left"/>
      <w:pPr>
        <w:ind w:left="702" w:hanging="419"/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D803FFC1"/>
    <w:multiLevelType w:val="multilevel"/>
    <w:tmpl w:val="1F05DB5D"/>
    <w:name w:val="Artikel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D89C78E1"/>
    <w:multiLevelType w:val="multilevel"/>
    <w:tmpl w:val="A27A71B0"/>
    <w:name w:val="Huurovereenkomst nummering Artikel"/>
    <w:lvl w:ilvl="0">
      <w:start w:val="1"/>
      <w:numFmt w:val="decimal"/>
      <w:pStyle w:val="HuurovereenkomstArtikel"/>
      <w:lvlText w:val="Artikel %1"/>
      <w:lvlJc w:val="left"/>
      <w:pPr>
        <w:ind w:left="1411" w:hanging="1411"/>
      </w:pPr>
    </w:lvl>
    <w:lvl w:ilvl="1">
      <w:start w:val="1"/>
      <w:numFmt w:val="decimal"/>
      <w:pStyle w:val="HuurovereenkomstLid"/>
      <w:lvlText w:val="%2."/>
      <w:lvlJc w:val="left"/>
      <w:pPr>
        <w:ind w:left="1411" w:hanging="1411"/>
      </w:pPr>
    </w:lvl>
    <w:lvl w:ilvl="2">
      <w:start w:val="1"/>
      <w:numFmt w:val="decimal"/>
      <w:pStyle w:val="HuurovereenkomstSublid"/>
      <w:lvlText w:val="%2.%3."/>
      <w:lvlJc w:val="left"/>
      <w:pPr>
        <w:ind w:left="1411" w:hanging="1411"/>
      </w:p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EC742666"/>
    <w:multiLevelType w:val="multilevel"/>
    <w:tmpl w:val="79849EDB"/>
    <w:name w:val="Overeenkomst lid extra nummer"/>
    <w:lvl w:ilvl="0">
      <w:start w:val="1"/>
      <w:numFmt w:val="decimal"/>
      <w:pStyle w:val="Overeenkomstlidextra"/>
      <w:lvlText w:val="%1."/>
      <w:lvlJc w:val="left"/>
      <w:pPr>
        <w:ind w:left="425" w:hanging="425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FD1CFC07"/>
    <w:multiLevelType w:val="multilevel"/>
    <w:tmpl w:val="1543C26E"/>
    <w:name w:val="Bijlage_Lid_Artikel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FE885E96"/>
    <w:multiLevelType w:val="multilevel"/>
    <w:tmpl w:val="E6666E8E"/>
    <w:name w:val="Overeenkomst comparitienummering"/>
    <w:lvl w:ilvl="0">
      <w:start w:val="1"/>
      <w:numFmt w:val="decimal"/>
      <w:pStyle w:val="Overeenkomstcomparitie"/>
      <w:lvlText w:val="%1."/>
      <w:lvlJc w:val="left"/>
      <w:pPr>
        <w:ind w:left="425" w:hanging="425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FECD42FF"/>
    <w:multiLevelType w:val="multilevel"/>
    <w:tmpl w:val="A1600C97"/>
    <w:name w:val="Artikelopmaak"/>
    <w:lvl w:ilvl="0">
      <w:start w:val="1"/>
      <w:numFmt w:val="decimal"/>
      <w:pStyle w:val="Kop1"/>
      <w:lvlText w:val="Artikel %1."/>
      <w:lvlJc w:val="left"/>
      <w:pPr>
        <w:ind w:left="1140" w:hanging="1140"/>
      </w:pPr>
    </w:lvl>
    <w:lvl w:ilvl="1">
      <w:start w:val="1"/>
      <w:numFmt w:val="decimal"/>
      <w:pStyle w:val="Kop2"/>
      <w:lvlText w:val="%2."/>
      <w:lvlJc w:val="left"/>
      <w:pPr>
        <w:ind w:left="420" w:hanging="420"/>
      </w:pPr>
    </w:lvl>
    <w:lvl w:ilvl="2">
      <w:start w:val="1"/>
      <w:numFmt w:val="lowerLetter"/>
      <w:pStyle w:val="Kop3"/>
      <w:lvlText w:val="%3."/>
      <w:lvlJc w:val="left"/>
      <w:pPr>
        <w:ind w:left="820" w:hanging="400"/>
      </w:pPr>
    </w:lvl>
    <w:lvl w:ilvl="3">
      <w:start w:val="1"/>
      <w:numFmt w:val="lowerLetter"/>
      <w:pStyle w:val="Kop4"/>
      <w:lvlText w:val="%4."/>
      <w:lvlJc w:val="left"/>
      <w:pPr>
        <w:ind w:left="420" w:hanging="420"/>
      </w:pPr>
    </w:lvl>
    <w:lvl w:ilvl="4">
      <w:start w:val="1"/>
      <w:numFmt w:val="decimal"/>
      <w:pStyle w:val="Kop5streepjestegenkantlijn"/>
      <w:lvlText w:val="-"/>
      <w:lvlJc w:val="left"/>
      <w:pPr>
        <w:ind w:left="420" w:hanging="420"/>
      </w:pPr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069B10B5"/>
    <w:multiLevelType w:val="hybridMultilevel"/>
    <w:tmpl w:val="3CEEF972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070379A1"/>
    <w:multiLevelType w:val="multilevel"/>
    <w:tmpl w:val="809E5E08"/>
    <w:name w:val="Standaard nummering"/>
    <w:lvl w:ilvl="0">
      <w:start w:val="1"/>
      <w:numFmt w:val="decimal"/>
      <w:pStyle w:val="Genummerdeopsomming"/>
      <w:lvlText w:val="%1."/>
      <w:lvlJc w:val="left"/>
      <w:pPr>
        <w:ind w:left="357" w:hanging="357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077A0C22"/>
    <w:multiLevelType w:val="hybridMultilevel"/>
    <w:tmpl w:val="AE242898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144A5B53"/>
    <w:multiLevelType w:val="multilevel"/>
    <w:tmpl w:val="A6CB4DA0"/>
    <w:name w:val="Overeenkomst sectienummering"/>
    <w:lvl w:ilvl="0">
      <w:start w:val="1"/>
      <w:numFmt w:val="upperLetter"/>
      <w:pStyle w:val="Overeenkomstsectiedynamisch"/>
      <w:lvlText w:val="%1."/>
      <w:lvlJc w:val="left"/>
      <w:pPr>
        <w:ind w:left="270" w:hanging="270"/>
      </w:pPr>
    </w:lvl>
    <w:lvl w:ilvl="1">
      <w:start w:val="1"/>
      <w:numFmt w:val="decimal"/>
      <w:pStyle w:val="Overeenkomstsectieliddynamisch"/>
      <w:lvlText w:val="%2."/>
      <w:lvlJc w:val="left"/>
      <w:pPr>
        <w:ind w:left="425" w:hanging="425"/>
      </w:pPr>
    </w:lvl>
    <w:lvl w:ilvl="2">
      <w:start w:val="1"/>
      <w:numFmt w:val="lowerLetter"/>
      <w:pStyle w:val="Overeenkomstsectielidabcdynamisch"/>
      <w:lvlText w:val="%3."/>
      <w:lvlJc w:val="left"/>
      <w:pPr>
        <w:ind w:left="827" w:hanging="419"/>
      </w:p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1D685127"/>
    <w:multiLevelType w:val="hybridMultilevel"/>
    <w:tmpl w:val="27C04174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1D8F40E8"/>
    <w:multiLevelType w:val="hybridMultilevel"/>
    <w:tmpl w:val="7886174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3110009"/>
    <w:multiLevelType w:val="multilevel"/>
    <w:tmpl w:val="5A003813"/>
    <w:name w:val="Nummering Bijlage Wijz. Overeenkomst"/>
    <w:lvl w:ilvl="0">
      <w:start w:val="1"/>
      <w:numFmt w:val="decimalZero"/>
      <w:pStyle w:val="ArtnrBijlageWijzOvereenkomst"/>
      <w:lvlText w:val="%1."/>
      <w:lvlJc w:val="left"/>
      <w:pPr>
        <w:ind w:left="425" w:hanging="425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236750D1"/>
    <w:multiLevelType w:val="multilevel"/>
    <w:tmpl w:val="514BA46D"/>
    <w:name w:val="Agenda Tactisch opsomming"/>
    <w:lvl w:ilvl="0">
      <w:start w:val="1"/>
      <w:numFmt w:val="decimal"/>
      <w:pStyle w:val="AgendaTactischniveau1"/>
      <w:lvlText w:val="%1."/>
      <w:lvlJc w:val="left"/>
      <w:pPr>
        <w:ind w:left="1037" w:hanging="357"/>
      </w:pPr>
    </w:lvl>
    <w:lvl w:ilvl="1">
      <w:start w:val="1"/>
      <w:numFmt w:val="decimal"/>
      <w:pStyle w:val="AgendaTactischniveau2"/>
      <w:lvlText w:val="%1.%2"/>
      <w:lvlJc w:val="left"/>
      <w:pPr>
        <w:ind w:left="1037" w:hanging="357"/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24B1F033"/>
    <w:multiLevelType w:val="multilevel"/>
    <w:tmpl w:val="F471D0EF"/>
    <w:name w:val="Inhoudsopgave_hoofdletters"/>
    <w:lvl w:ilvl="0">
      <w:start w:val="1"/>
      <w:numFmt w:val="decimal"/>
      <w:pStyle w:val="KopVerdana9hoofdletters"/>
      <w:lvlText w:val=""/>
      <w:lvlJc w:val="left"/>
      <w:pPr>
        <w:ind w:left="0" w:firstLine="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271A490E"/>
    <w:multiLevelType w:val="multilevel"/>
    <w:tmpl w:val="4DD8AE35"/>
    <w:name w:val="Overeenkomst artikelnummering"/>
    <w:lvl w:ilvl="0">
      <w:start w:val="1"/>
      <w:numFmt w:val="decimal"/>
      <w:pStyle w:val="Overeenkomstartikeldynamisch"/>
      <w:lvlText w:val="Artikel %1. "/>
      <w:lvlJc w:val="left"/>
      <w:pPr>
        <w:ind w:left="1130" w:hanging="1130"/>
      </w:pPr>
    </w:lvl>
    <w:lvl w:ilvl="1">
      <w:start w:val="1"/>
      <w:numFmt w:val="decimal"/>
      <w:pStyle w:val="Overeenkomstliddynamisch"/>
      <w:lvlText w:val="%2."/>
      <w:lvlJc w:val="left"/>
      <w:pPr>
        <w:ind w:left="425" w:hanging="425"/>
      </w:pPr>
    </w:lvl>
    <w:lvl w:ilvl="2">
      <w:start w:val="1"/>
      <w:numFmt w:val="lowerLetter"/>
      <w:pStyle w:val="Overeenkomstlidabcdynamisch"/>
      <w:lvlText w:val="%3."/>
      <w:lvlJc w:val="left"/>
      <w:pPr>
        <w:ind w:left="827" w:hanging="419"/>
      </w:pPr>
    </w:lvl>
    <w:lvl w:ilvl="3">
      <w:start w:val="1"/>
      <w:numFmt w:val="none"/>
      <w:pStyle w:val="OvereenkomstStreepjedynamisch"/>
      <w:lvlText w:val="-"/>
      <w:lvlJc w:val="left"/>
      <w:pPr>
        <w:ind w:left="357" w:hanging="357"/>
      </w:pPr>
    </w:lvl>
    <w:lvl w:ilvl="4">
      <w:start w:val="1"/>
      <w:numFmt w:val="none"/>
      <w:pStyle w:val="Overeenkomststreepjedynamischinspringen"/>
      <w:lvlText w:val="-"/>
      <w:lvlJc w:val="left"/>
      <w:pPr>
        <w:ind w:left="827" w:hanging="419"/>
      </w:pPr>
    </w:lvl>
    <w:lvl w:ilvl="5">
      <w:start w:val="1"/>
      <w:numFmt w:val="upperRoman"/>
      <w:pStyle w:val="OvereenkomstRomeinsecijfers"/>
      <w:lvlText w:val="%6."/>
      <w:lvlJc w:val="left"/>
      <w:pPr>
        <w:ind w:left="827" w:hanging="419"/>
      </w:pPr>
    </w:lvl>
    <w:lvl w:ilvl="6">
      <w:start w:val="1"/>
      <w:numFmt w:val="decimal"/>
      <w:pStyle w:val="Overeenkomstsublidnummer"/>
      <w:lvlText w:val="%7)"/>
      <w:lvlJc w:val="left"/>
      <w:pPr>
        <w:ind w:left="827" w:hanging="419"/>
      </w:pPr>
    </w:lvl>
    <w:lvl w:ilvl="7">
      <w:start w:val="1"/>
      <w:numFmt w:val="none"/>
      <w:pStyle w:val="Overeenkomstinspringen"/>
      <w:lvlText w:val=""/>
      <w:lvlJc w:val="left"/>
      <w:pPr>
        <w:ind w:left="425" w:hanging="425"/>
      </w:pPr>
    </w:lvl>
    <w:lvl w:ilvl="8">
      <w:start w:val="1"/>
      <w:numFmt w:val="bullet"/>
      <w:pStyle w:val="Overeenkomstbullet"/>
      <w:lvlText w:val="●"/>
      <w:lvlJc w:val="left"/>
      <w:pPr>
        <w:ind w:left="827" w:hanging="419"/>
      </w:pPr>
    </w:lvl>
  </w:abstractNum>
  <w:abstractNum w:abstractNumId="24" w15:restartNumberingAfterBreak="0">
    <w:nsid w:val="275C9EB4"/>
    <w:multiLevelType w:val="multilevel"/>
    <w:tmpl w:val="12BF654B"/>
    <w:name w:val="Agendapunten"/>
    <w:lvl w:ilvl="0">
      <w:start w:val="1"/>
      <w:numFmt w:val="decimal"/>
      <w:pStyle w:val="Agendapunt"/>
      <w:lvlText w:val="%1."/>
      <w:lvlJc w:val="left"/>
      <w:pPr>
        <w:ind w:left="680" w:hanging="68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 w15:restartNumberingAfterBreak="0">
    <w:nsid w:val="27B6335B"/>
    <w:multiLevelType w:val="hybridMultilevel"/>
    <w:tmpl w:val="E864F20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2FB20AC7"/>
    <w:multiLevelType w:val="hybridMultilevel"/>
    <w:tmpl w:val="4D201B16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304F7C3A"/>
    <w:multiLevelType w:val="hybridMultilevel"/>
    <w:tmpl w:val="31A01C6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39442292"/>
    <w:multiLevelType w:val="hybridMultilevel"/>
    <w:tmpl w:val="F736542A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3A050BFB"/>
    <w:multiLevelType w:val="hybridMultilevel"/>
    <w:tmpl w:val="8E48D70A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48DF52A8"/>
    <w:multiLevelType w:val="hybridMultilevel"/>
    <w:tmpl w:val="29167C4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8EBEA93"/>
    <w:multiLevelType w:val="multilevel"/>
    <w:tmpl w:val="04B81C4B"/>
    <w:name w:val="Artikel niveau 2"/>
    <w:lvl w:ilvl="0">
      <w:start w:val="1"/>
      <w:numFmt w:val="decimal"/>
      <w:lvlText w:val="%1."/>
      <w:lvlJc w:val="left"/>
      <w:pPr>
        <w:ind w:left="1120" w:hanging="112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 w15:restartNumberingAfterBreak="0">
    <w:nsid w:val="4EB63F63"/>
    <w:multiLevelType w:val="multilevel"/>
    <w:tmpl w:val="33DBAE46"/>
    <w:name w:val="Rapport"/>
    <w:lvl w:ilvl="0">
      <w:start w:val="1"/>
      <w:numFmt w:val="decimal"/>
      <w:pStyle w:val="RapportNiveau1"/>
      <w:lvlText w:val="%1."/>
      <w:lvlJc w:val="left"/>
      <w:pPr>
        <w:ind w:left="0" w:hanging="1120"/>
      </w:pPr>
    </w:lvl>
    <w:lvl w:ilvl="1">
      <w:start w:val="1"/>
      <w:numFmt w:val="decimal"/>
      <w:pStyle w:val="RapportNiveau2"/>
      <w:lvlText w:val="%1.%2."/>
      <w:lvlJc w:val="left"/>
      <w:pPr>
        <w:ind w:left="0" w:hanging="1120"/>
      </w:pPr>
    </w:lvl>
    <w:lvl w:ilvl="2">
      <w:start w:val="1"/>
      <w:numFmt w:val="decimal"/>
      <w:pStyle w:val="RapportNiveau3"/>
      <w:lvlText w:val="%1.%2.%3."/>
      <w:lvlJc w:val="left"/>
      <w:pPr>
        <w:ind w:left="0" w:hanging="1120"/>
      </w:pPr>
    </w:lvl>
    <w:lvl w:ilvl="3">
      <w:start w:val="1"/>
      <w:numFmt w:val="decimal"/>
      <w:pStyle w:val="RapportNiveau4"/>
      <w:lvlText w:val=""/>
      <w:lvlJc w:val="left"/>
      <w:pPr>
        <w:ind w:left="1120" w:hanging="1120"/>
      </w:pPr>
    </w:lvl>
    <w:lvl w:ilvl="4">
      <w:start w:val="1"/>
      <w:numFmt w:val="bullet"/>
      <w:pStyle w:val="RapportNiveau5"/>
      <w:lvlText w:val="●"/>
      <w:lvlJc w:val="left"/>
      <w:pPr>
        <w:ind w:left="1600" w:hanging="360"/>
      </w:pPr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 w15:restartNumberingAfterBreak="0">
    <w:nsid w:val="548DA972"/>
    <w:multiLevelType w:val="multilevel"/>
    <w:tmpl w:val="91B8C548"/>
    <w:name w:val="Akten nummering lijst"/>
    <w:lvl w:ilvl="0">
      <w:start w:val="1"/>
      <w:numFmt w:val="upperLetter"/>
      <w:pStyle w:val="Aktenkophoofdlettervet"/>
      <w:lvlText w:val="%1."/>
      <w:lvlJc w:val="left"/>
      <w:pPr>
        <w:ind w:left="425" w:hanging="425"/>
      </w:pPr>
    </w:lvl>
    <w:lvl w:ilvl="1">
      <w:start w:val="1"/>
      <w:numFmt w:val="decimal"/>
      <w:pStyle w:val="Aktenhoofdletterennummer"/>
      <w:lvlText w:val="%1.%2."/>
      <w:lvlJc w:val="left"/>
      <w:pPr>
        <w:ind w:left="425" w:hanging="425"/>
      </w:pPr>
    </w:lvl>
    <w:lvl w:ilvl="2">
      <w:start w:val="1"/>
      <w:numFmt w:val="decimal"/>
      <w:pStyle w:val="Aktenstreepje"/>
      <w:lvlText w:val="-"/>
      <w:lvlJc w:val="left"/>
      <w:pPr>
        <w:ind w:left="425" w:hanging="425"/>
      </w:pPr>
    </w:lvl>
    <w:lvl w:ilvl="3">
      <w:start w:val="1"/>
      <w:numFmt w:val="decimal"/>
      <w:pStyle w:val="Aktennummers"/>
      <w:lvlText w:val="%4."/>
      <w:lvlJc w:val="left"/>
      <w:pPr>
        <w:ind w:left="425" w:hanging="425"/>
      </w:pPr>
    </w:lvl>
    <w:lvl w:ilvl="4">
      <w:start w:val="1"/>
      <w:numFmt w:val="bullet"/>
      <w:pStyle w:val="Aktenbullet"/>
      <w:lvlText w:val="●"/>
      <w:lvlJc w:val="left"/>
      <w:pPr>
        <w:ind w:left="425" w:hanging="425"/>
      </w:pPr>
    </w:lvl>
    <w:lvl w:ilvl="5">
      <w:start w:val="1"/>
      <w:numFmt w:val="decimal"/>
      <w:pStyle w:val="Aktenstreepjeinspringen"/>
      <w:lvlText w:val="-"/>
      <w:lvlJc w:val="left"/>
      <w:pPr>
        <w:ind w:left="827" w:hanging="419"/>
      </w:pPr>
    </w:lvl>
    <w:lvl w:ilvl="6">
      <w:start w:val="1"/>
      <w:numFmt w:val="lowerLetter"/>
      <w:pStyle w:val="Aktenletterklein"/>
      <w:lvlText w:val="%7."/>
      <w:lvlJc w:val="left"/>
      <w:pPr>
        <w:ind w:left="425" w:hanging="425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4" w15:restartNumberingAfterBreak="0">
    <w:nsid w:val="5BBA32C2"/>
    <w:multiLevelType w:val="hybridMultilevel"/>
    <w:tmpl w:val="E014EFC2"/>
    <w:lvl w:ilvl="0" w:tplc="04130019">
      <w:start w:val="1"/>
      <w:numFmt w:val="lowerLetter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0E04016"/>
    <w:multiLevelType w:val="hybridMultilevel"/>
    <w:tmpl w:val="A7A885CA"/>
    <w:lvl w:ilvl="0" w:tplc="0413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6" w15:restartNumberingAfterBreak="0">
    <w:nsid w:val="714A14AC"/>
    <w:multiLevelType w:val="multilevel"/>
    <w:tmpl w:val="53ADE4E1"/>
    <w:name w:val="Overeenkomst streepje opsommingsteken"/>
    <w:lvl w:ilvl="0">
      <w:start w:val="1"/>
      <w:numFmt w:val="none"/>
      <w:pStyle w:val="Overeenkomststreepjeopsommingstekentegenkantlijn"/>
      <w:lvlText w:val="-"/>
      <w:lvlJc w:val="left"/>
      <w:pPr>
        <w:ind w:left="357" w:hanging="357"/>
      </w:pPr>
    </w:lvl>
    <w:lvl w:ilvl="1">
      <w:start w:val="1"/>
      <w:numFmt w:val="none"/>
      <w:pStyle w:val="Overeenkomststreepjeopsommingstekeninspringen"/>
      <w:lvlText w:val="-"/>
      <w:lvlJc w:val="left"/>
      <w:pPr>
        <w:ind w:left="714" w:hanging="714"/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7" w15:restartNumberingAfterBreak="0">
    <w:nsid w:val="74437284"/>
    <w:multiLevelType w:val="hybridMultilevel"/>
    <w:tmpl w:val="2110D600"/>
    <w:lvl w:ilvl="0" w:tplc="0413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8" w15:restartNumberingAfterBreak="0">
    <w:nsid w:val="7EDC9C26"/>
    <w:multiLevelType w:val="multilevel"/>
    <w:tmpl w:val="702CBB16"/>
    <w:name w:val="Bijlage_Lid_Artikel_Genummerd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21"/>
  </w:num>
  <w:num w:numId="3">
    <w:abstractNumId w:val="24"/>
  </w:num>
  <w:num w:numId="4">
    <w:abstractNumId w:val="33"/>
  </w:num>
  <w:num w:numId="5">
    <w:abstractNumId w:val="13"/>
  </w:num>
  <w:num w:numId="6">
    <w:abstractNumId w:val="4"/>
  </w:num>
  <w:num w:numId="7">
    <w:abstractNumId w:val="7"/>
  </w:num>
  <w:num w:numId="8">
    <w:abstractNumId w:val="1"/>
  </w:num>
  <w:num w:numId="9">
    <w:abstractNumId w:val="9"/>
  </w:num>
  <w:num w:numId="10">
    <w:abstractNumId w:val="22"/>
  </w:num>
  <w:num w:numId="11">
    <w:abstractNumId w:val="20"/>
  </w:num>
  <w:num w:numId="12">
    <w:abstractNumId w:val="3"/>
  </w:num>
  <w:num w:numId="13">
    <w:abstractNumId w:val="23"/>
  </w:num>
  <w:num w:numId="14">
    <w:abstractNumId w:val="0"/>
  </w:num>
  <w:num w:numId="15">
    <w:abstractNumId w:val="12"/>
  </w:num>
  <w:num w:numId="16">
    <w:abstractNumId w:val="10"/>
  </w:num>
  <w:num w:numId="17">
    <w:abstractNumId w:val="17"/>
  </w:num>
  <w:num w:numId="18">
    <w:abstractNumId w:val="36"/>
  </w:num>
  <w:num w:numId="19">
    <w:abstractNumId w:val="32"/>
  </w:num>
  <w:num w:numId="20">
    <w:abstractNumId w:val="6"/>
  </w:num>
  <w:num w:numId="21">
    <w:abstractNumId w:val="15"/>
  </w:num>
  <w:num w:numId="22">
    <w:abstractNumId w:val="30"/>
  </w:num>
  <w:num w:numId="23">
    <w:abstractNumId w:val="34"/>
  </w:num>
  <w:num w:numId="24">
    <w:abstractNumId w:val="35"/>
  </w:num>
  <w:num w:numId="25">
    <w:abstractNumId w:val="37"/>
  </w:num>
  <w:num w:numId="26">
    <w:abstractNumId w:val="16"/>
  </w:num>
  <w:num w:numId="27">
    <w:abstractNumId w:val="28"/>
  </w:num>
  <w:num w:numId="28">
    <w:abstractNumId w:val="18"/>
  </w:num>
  <w:num w:numId="29">
    <w:abstractNumId w:val="29"/>
  </w:num>
  <w:num w:numId="30">
    <w:abstractNumId w:val="25"/>
  </w:num>
  <w:num w:numId="31">
    <w:abstractNumId w:val="14"/>
  </w:num>
  <w:num w:numId="32">
    <w:abstractNumId w:val="26"/>
  </w:num>
  <w:num w:numId="33">
    <w:abstractNumId w:val="19"/>
  </w:num>
  <w:num w:numId="34">
    <w:abstractNumId w:val="27"/>
  </w:num>
  <w:numIdMacAtCleanup w:val="2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348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0AB9"/>
    <w:rsid w:val="000A1AA8"/>
    <w:rsid w:val="000F39B5"/>
    <w:rsid w:val="001625F3"/>
    <w:rsid w:val="001750BE"/>
    <w:rsid w:val="00265FA0"/>
    <w:rsid w:val="002A78BB"/>
    <w:rsid w:val="002A7F94"/>
    <w:rsid w:val="002C217E"/>
    <w:rsid w:val="00344FE5"/>
    <w:rsid w:val="003A0E93"/>
    <w:rsid w:val="00424883"/>
    <w:rsid w:val="00477247"/>
    <w:rsid w:val="005453A4"/>
    <w:rsid w:val="005531C4"/>
    <w:rsid w:val="00597DA0"/>
    <w:rsid w:val="006F7E95"/>
    <w:rsid w:val="007405AA"/>
    <w:rsid w:val="007B6D91"/>
    <w:rsid w:val="007D6CE9"/>
    <w:rsid w:val="007F3479"/>
    <w:rsid w:val="00810557"/>
    <w:rsid w:val="00841879"/>
    <w:rsid w:val="00860AB9"/>
    <w:rsid w:val="0088290B"/>
    <w:rsid w:val="008A0089"/>
    <w:rsid w:val="008C13D3"/>
    <w:rsid w:val="008F4710"/>
    <w:rsid w:val="009A5E69"/>
    <w:rsid w:val="00A25679"/>
    <w:rsid w:val="00A621AF"/>
    <w:rsid w:val="00A67608"/>
    <w:rsid w:val="00B514DF"/>
    <w:rsid w:val="00C44EAA"/>
    <w:rsid w:val="00C56244"/>
    <w:rsid w:val="00C82CA9"/>
    <w:rsid w:val="00D611C4"/>
    <w:rsid w:val="00DE47C9"/>
    <w:rsid w:val="00E30E30"/>
    <w:rsid w:val="00E84776"/>
    <w:rsid w:val="00ED2369"/>
    <w:rsid w:val="00F833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/>
    <o:shapelayout v:ext="edit">
      <o:idmap v:ext="edit" data="1"/>
    </o:shapelayout>
  </w:shapeDefaults>
  <w:decimalSymbol w:val=","/>
  <w:listSeparator w:val=";"/>
  <w14:docId w14:val="49115AB1"/>
  <w15:docId w15:val="{2F8D2CC6-5D42-497B-9966-B96F700E32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DejaVu Sans" w:hAnsi="Times New Roman" w:cs="Lohit Hindi"/>
        <w:lang w:val="nl-NL" w:eastAsia="nl-NL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pPr>
      <w:spacing w:line="240" w:lineRule="exact"/>
    </w:pPr>
    <w:rPr>
      <w:rFonts w:ascii="Verdana" w:hAnsi="Verdana"/>
      <w:color w:val="000000"/>
      <w:sz w:val="18"/>
      <w:szCs w:val="18"/>
    </w:rPr>
  </w:style>
  <w:style w:type="paragraph" w:styleId="Kop10">
    <w:name w:val="heading 1"/>
    <w:basedOn w:val="Standaard"/>
    <w:next w:val="Standaard"/>
    <w:link w:val="Kop1Char"/>
    <w:uiPriority w:val="99"/>
    <w:qFormat/>
    <w:rsid w:val="007405AA"/>
    <w:pPr>
      <w:keepNext/>
      <w:tabs>
        <w:tab w:val="num" w:pos="0"/>
      </w:tabs>
      <w:autoSpaceDN/>
      <w:spacing w:after="240" w:line="240" w:lineRule="atLeast"/>
      <w:ind w:hanging="1134"/>
      <w:textAlignment w:val="auto"/>
      <w:outlineLvl w:val="0"/>
    </w:pPr>
    <w:rPr>
      <w:rFonts w:eastAsia="Times New Roman" w:cs="Arial"/>
      <w:bCs/>
      <w:color w:val="auto"/>
      <w:kern w:val="32"/>
      <w:sz w:val="24"/>
      <w:szCs w:val="32"/>
      <w:lang w:eastAsia="bg-BG"/>
    </w:rPr>
  </w:style>
  <w:style w:type="paragraph" w:styleId="Kop20">
    <w:name w:val="heading 2"/>
    <w:basedOn w:val="Standaard"/>
    <w:next w:val="Standaard"/>
    <w:link w:val="Kop2Char"/>
    <w:uiPriority w:val="99"/>
    <w:unhideWhenUsed/>
    <w:qFormat/>
    <w:rsid w:val="003A0E93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Kop40">
    <w:name w:val="heading 4"/>
    <w:basedOn w:val="Standaard"/>
    <w:next w:val="Standaard"/>
    <w:link w:val="Kop4Char"/>
    <w:uiPriority w:val="99"/>
    <w:qFormat/>
    <w:rsid w:val="007405AA"/>
    <w:pPr>
      <w:keepNext/>
      <w:tabs>
        <w:tab w:val="num" w:pos="0"/>
      </w:tabs>
      <w:autoSpaceDN/>
      <w:spacing w:line="240" w:lineRule="atLeast"/>
      <w:ind w:hanging="1134"/>
      <w:textAlignment w:val="auto"/>
      <w:outlineLvl w:val="3"/>
    </w:pPr>
    <w:rPr>
      <w:rFonts w:eastAsia="Times New Roman" w:cs="Times New Roman"/>
      <w:bCs/>
      <w:color w:val="auto"/>
      <w:szCs w:val="28"/>
      <w:lang w:eastAsia="bg-BG"/>
    </w:rPr>
  </w:style>
  <w:style w:type="paragraph" w:styleId="Kop5">
    <w:name w:val="heading 5"/>
    <w:basedOn w:val="Standaard"/>
    <w:next w:val="Standaard"/>
    <w:link w:val="Kop5Char"/>
    <w:uiPriority w:val="99"/>
    <w:qFormat/>
    <w:rsid w:val="007405AA"/>
    <w:pPr>
      <w:tabs>
        <w:tab w:val="num" w:pos="0"/>
      </w:tabs>
      <w:autoSpaceDN/>
      <w:spacing w:line="240" w:lineRule="atLeast"/>
      <w:ind w:hanging="1134"/>
      <w:textAlignment w:val="auto"/>
      <w:outlineLvl w:val="4"/>
    </w:pPr>
    <w:rPr>
      <w:rFonts w:eastAsia="Times New Roman" w:cs="Times New Roman"/>
      <w:bCs/>
      <w:iCs/>
      <w:color w:val="auto"/>
      <w:szCs w:val="26"/>
      <w:lang w:eastAsia="bg-BG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MarginlessContainer">
    <w:name w:val="Marginless Container"/>
    <w:hidden/>
  </w:style>
  <w:style w:type="paragraph" w:styleId="Aanhef">
    <w:name w:val="Salutation"/>
    <w:basedOn w:val="Standaard"/>
    <w:next w:val="Standaard"/>
  </w:style>
  <w:style w:type="paragraph" w:customStyle="1" w:styleId="Aanvinkvakje">
    <w:name w:val="Aanvinkvakje"/>
    <w:basedOn w:val="Standaard"/>
    <w:next w:val="Standaard"/>
    <w:pPr>
      <w:spacing w:line="440" w:lineRule="exact"/>
    </w:pPr>
    <w:rPr>
      <w:sz w:val="60"/>
      <w:szCs w:val="60"/>
    </w:rPr>
  </w:style>
  <w:style w:type="paragraph" w:customStyle="1" w:styleId="Afzendgegevens">
    <w:name w:val="Afzendgegevens"/>
    <w:basedOn w:val="Standaard"/>
    <w:next w:val="Standaard"/>
    <w:pPr>
      <w:tabs>
        <w:tab w:val="left" w:pos="2267"/>
      </w:tabs>
      <w:spacing w:line="180" w:lineRule="exact"/>
    </w:pPr>
    <w:rPr>
      <w:sz w:val="13"/>
      <w:szCs w:val="13"/>
    </w:rPr>
  </w:style>
  <w:style w:type="paragraph" w:customStyle="1" w:styleId="Agendaopsomming">
    <w:name w:val="Agenda opsomming"/>
    <w:basedOn w:val="Standaard"/>
    <w:next w:val="Standaard"/>
  </w:style>
  <w:style w:type="paragraph" w:customStyle="1" w:styleId="AgendaTactischinspring">
    <w:name w:val="Agenda Tactisch inspring"/>
    <w:basedOn w:val="Standaard"/>
    <w:next w:val="Standaard"/>
    <w:pPr>
      <w:ind w:left="1037"/>
    </w:pPr>
  </w:style>
  <w:style w:type="paragraph" w:customStyle="1" w:styleId="AgendaTactischniveau1">
    <w:name w:val="Agenda Tactisch niveau 1"/>
    <w:basedOn w:val="Standaard"/>
    <w:next w:val="Standaard"/>
    <w:pPr>
      <w:numPr>
        <w:numId w:val="2"/>
      </w:numPr>
    </w:pPr>
    <w:rPr>
      <w:b/>
    </w:rPr>
  </w:style>
  <w:style w:type="paragraph" w:customStyle="1" w:styleId="AgendaTactischniveau2">
    <w:name w:val="Agenda Tactisch niveau 2"/>
    <w:basedOn w:val="Standaard"/>
    <w:next w:val="Standaard"/>
    <w:pPr>
      <w:numPr>
        <w:ilvl w:val="1"/>
        <w:numId w:val="2"/>
      </w:numPr>
    </w:pPr>
  </w:style>
  <w:style w:type="paragraph" w:customStyle="1" w:styleId="AgendaTactischopsomming">
    <w:name w:val="Agenda Tactisch opsomming"/>
    <w:basedOn w:val="Standaard"/>
    <w:next w:val="Standaard"/>
  </w:style>
  <w:style w:type="paragraph" w:customStyle="1" w:styleId="AgendaVerdana85opsomming">
    <w:name w:val="Agenda Verdana 8;5 opsomming"/>
    <w:basedOn w:val="Standaard"/>
    <w:next w:val="Standaard"/>
    <w:pPr>
      <w:numPr>
        <w:numId w:val="1"/>
      </w:numPr>
    </w:pPr>
    <w:rPr>
      <w:b/>
    </w:rPr>
  </w:style>
  <w:style w:type="paragraph" w:customStyle="1" w:styleId="Agendapunt">
    <w:name w:val="Agendapunt"/>
    <w:basedOn w:val="Standaard"/>
    <w:next w:val="Standaard"/>
    <w:pPr>
      <w:numPr>
        <w:numId w:val="3"/>
      </w:numPr>
    </w:pPr>
    <w:rPr>
      <w:b/>
      <w:sz w:val="17"/>
      <w:szCs w:val="17"/>
    </w:rPr>
  </w:style>
  <w:style w:type="paragraph" w:customStyle="1" w:styleId="Agendapunten">
    <w:name w:val="Agendapunten"/>
    <w:basedOn w:val="Standaard"/>
    <w:next w:val="Standaard"/>
  </w:style>
  <w:style w:type="paragraph" w:customStyle="1" w:styleId="Aktenbullet">
    <w:name w:val="Akten bullet"/>
    <w:basedOn w:val="Standaard"/>
    <w:next w:val="Standaard"/>
    <w:pPr>
      <w:numPr>
        <w:ilvl w:val="4"/>
        <w:numId w:val="4"/>
      </w:numPr>
    </w:pPr>
  </w:style>
  <w:style w:type="paragraph" w:customStyle="1" w:styleId="Aktenhoofdletterennummer">
    <w:name w:val="Akten hoofdletter en nummer"/>
    <w:basedOn w:val="Standaard"/>
    <w:next w:val="Standaard"/>
    <w:pPr>
      <w:numPr>
        <w:ilvl w:val="1"/>
        <w:numId w:val="4"/>
      </w:numPr>
    </w:pPr>
  </w:style>
  <w:style w:type="paragraph" w:customStyle="1" w:styleId="Aktenkophoofdlettervet">
    <w:name w:val="Akten kop hoofdletter vet"/>
    <w:basedOn w:val="Standaard"/>
    <w:next w:val="Standaard"/>
    <w:pPr>
      <w:numPr>
        <w:numId w:val="4"/>
      </w:numPr>
    </w:pPr>
    <w:rPr>
      <w:b/>
    </w:rPr>
  </w:style>
  <w:style w:type="paragraph" w:customStyle="1" w:styleId="Aktenletterklein">
    <w:name w:val="Akten letter klein"/>
    <w:basedOn w:val="Standaard"/>
    <w:next w:val="Standaard"/>
    <w:pPr>
      <w:numPr>
        <w:ilvl w:val="6"/>
        <w:numId w:val="4"/>
      </w:numPr>
    </w:pPr>
  </w:style>
  <w:style w:type="paragraph" w:customStyle="1" w:styleId="Aktennummeringlijst">
    <w:name w:val="Akten nummering lijst"/>
    <w:basedOn w:val="Standaard"/>
    <w:next w:val="Standaard"/>
  </w:style>
  <w:style w:type="paragraph" w:customStyle="1" w:styleId="Aktennummers">
    <w:name w:val="Akten nummers"/>
    <w:basedOn w:val="Standaard"/>
    <w:next w:val="Standaard"/>
    <w:pPr>
      <w:numPr>
        <w:ilvl w:val="3"/>
        <w:numId w:val="4"/>
      </w:numPr>
    </w:pPr>
  </w:style>
  <w:style w:type="paragraph" w:customStyle="1" w:styleId="Aktenstreepje">
    <w:name w:val="Akten streepje"/>
    <w:basedOn w:val="Standaard"/>
    <w:next w:val="Standaard"/>
    <w:pPr>
      <w:numPr>
        <w:ilvl w:val="2"/>
        <w:numId w:val="4"/>
      </w:numPr>
    </w:pPr>
  </w:style>
  <w:style w:type="paragraph" w:customStyle="1" w:styleId="Aktenstreepjeinspringen">
    <w:name w:val="Akten streepje inspringen"/>
    <w:basedOn w:val="Standaard"/>
    <w:next w:val="Standaard"/>
    <w:pPr>
      <w:numPr>
        <w:ilvl w:val="5"/>
        <w:numId w:val="4"/>
      </w:numPr>
    </w:pPr>
  </w:style>
  <w:style w:type="paragraph" w:customStyle="1" w:styleId="Algemenevoorwaarden">
    <w:name w:val="Algemene voorwaarden"/>
    <w:next w:val="Standaard"/>
    <w:pPr>
      <w:spacing w:line="180" w:lineRule="exact"/>
    </w:pPr>
    <w:rPr>
      <w:rFonts w:ascii="Verdana" w:hAnsi="Verdana"/>
      <w:i/>
      <w:color w:val="000000"/>
      <w:sz w:val="13"/>
      <w:szCs w:val="13"/>
    </w:rPr>
  </w:style>
  <w:style w:type="paragraph" w:customStyle="1" w:styleId="ArchiefkopieKop">
    <w:name w:val="Archiefkopie Kop"/>
    <w:basedOn w:val="Standaard"/>
    <w:next w:val="Standaard"/>
    <w:pPr>
      <w:spacing w:line="290" w:lineRule="exact"/>
    </w:pPr>
    <w:rPr>
      <w:sz w:val="29"/>
      <w:szCs w:val="29"/>
    </w:rPr>
  </w:style>
  <w:style w:type="paragraph" w:customStyle="1" w:styleId="ArtnrBijlageWijzOvereenkomst">
    <w:name w:val="Art.nr. Bijlage Wijz. Overeenkomst"/>
    <w:basedOn w:val="Standaard"/>
    <w:next w:val="Standaard"/>
    <w:pPr>
      <w:numPr>
        <w:numId w:val="11"/>
      </w:numPr>
      <w:spacing w:before="180"/>
    </w:pPr>
  </w:style>
  <w:style w:type="paragraph" w:customStyle="1" w:styleId="Artikel">
    <w:name w:val="Artikel"/>
    <w:basedOn w:val="Standaard"/>
    <w:next w:val="Standaard"/>
  </w:style>
  <w:style w:type="paragraph" w:customStyle="1" w:styleId="Artikelniveau2">
    <w:name w:val="Artikel niveau 2"/>
    <w:basedOn w:val="Standaard"/>
    <w:next w:val="Standaard"/>
  </w:style>
  <w:style w:type="paragraph" w:customStyle="1" w:styleId="Artikelopmaak">
    <w:name w:val="Artikelopmaak"/>
    <w:basedOn w:val="Standaard"/>
    <w:next w:val="Standaard"/>
    <w:rPr>
      <w:b/>
    </w:rPr>
  </w:style>
  <w:style w:type="paragraph" w:customStyle="1" w:styleId="Artikelopmaakzondernummer">
    <w:name w:val="Artikelopmaak zonder nummer"/>
    <w:basedOn w:val="Standaard"/>
    <w:next w:val="Standaard"/>
  </w:style>
  <w:style w:type="paragraph" w:customStyle="1" w:styleId="Barcode">
    <w:name w:val="Barcode"/>
    <w:basedOn w:val="Standaard"/>
    <w:next w:val="Standaard"/>
    <w:rPr>
      <w:rFonts w:ascii="Free 3 of 9 Extended" w:hAnsi="Free 3 of 9 Extended"/>
      <w:sz w:val="40"/>
      <w:szCs w:val="40"/>
    </w:rPr>
  </w:style>
  <w:style w:type="paragraph" w:customStyle="1" w:styleId="Bezoekadres">
    <w:name w:val="Bezoekadres"/>
    <w:next w:val="Standaard"/>
    <w:pPr>
      <w:spacing w:line="180" w:lineRule="exact"/>
    </w:pPr>
    <w:rPr>
      <w:rFonts w:ascii="Verdana" w:hAnsi="Verdana"/>
      <w:b/>
      <w:color w:val="000000"/>
      <w:sz w:val="13"/>
      <w:szCs w:val="13"/>
    </w:rPr>
  </w:style>
  <w:style w:type="paragraph" w:customStyle="1" w:styleId="Biedboek-blauwcursief">
    <w:name w:val="Biedboek - blauw cursief"/>
    <w:basedOn w:val="Standaard"/>
    <w:next w:val="Standaard"/>
    <w:pPr>
      <w:tabs>
        <w:tab w:val="left" w:pos="697"/>
      </w:tabs>
      <w:ind w:left="697"/>
    </w:pPr>
    <w:rPr>
      <w:i/>
      <w:color w:val="0000FF"/>
    </w:rPr>
  </w:style>
  <w:style w:type="paragraph" w:customStyle="1" w:styleId="Biedboek-blauwgearceerd">
    <w:name w:val="Biedboek - blauw gearceerd"/>
    <w:basedOn w:val="Standaard"/>
    <w:next w:val="Standaard"/>
    <w:pPr>
      <w:shd w:val="clear" w:color="auto" w:fill="00FFFF"/>
    </w:pPr>
  </w:style>
  <w:style w:type="paragraph" w:customStyle="1" w:styleId="Biedboek-blauwvet">
    <w:name w:val="Biedboek - blauw vet"/>
    <w:basedOn w:val="Standaard"/>
    <w:next w:val="Standaard"/>
    <w:pPr>
      <w:ind w:left="697"/>
    </w:pPr>
    <w:rPr>
      <w:b/>
      <w:color w:val="0000FF"/>
    </w:rPr>
  </w:style>
  <w:style w:type="paragraph" w:customStyle="1" w:styleId="Biedboek-broodtekst">
    <w:name w:val="Biedboek - broodtekst"/>
    <w:basedOn w:val="Standaard"/>
    <w:next w:val="Standaard"/>
    <w:pPr>
      <w:ind w:left="697"/>
    </w:pPr>
  </w:style>
  <w:style w:type="paragraph" w:customStyle="1" w:styleId="Biedboek-geelgearceerd">
    <w:name w:val="Biedboek - geel gearceerd"/>
    <w:basedOn w:val="Standaard"/>
    <w:next w:val="Standaard"/>
    <w:pPr>
      <w:shd w:val="clear" w:color="auto" w:fill="FFFF00"/>
      <w:ind w:left="697"/>
    </w:pPr>
  </w:style>
  <w:style w:type="paragraph" w:customStyle="1" w:styleId="Biedboek-Gegevensbijlagen">
    <w:name w:val="Biedboek - Gegevens bijlagen"/>
    <w:basedOn w:val="Standaard"/>
    <w:next w:val="Standaard"/>
    <w:pPr>
      <w:tabs>
        <w:tab w:val="left" w:pos="357"/>
        <w:tab w:val="left" w:leader="underscore" w:pos="9070"/>
      </w:tabs>
      <w:spacing w:line="480" w:lineRule="exact"/>
      <w:ind w:left="357" w:hanging="357"/>
    </w:pPr>
  </w:style>
  <w:style w:type="paragraph" w:customStyle="1" w:styleId="Biedboek-Gegevensbijlagen6pt">
    <w:name w:val="Biedboek - Gegevens bijlagen 6pt"/>
    <w:basedOn w:val="Standaard"/>
    <w:next w:val="Standaard"/>
    <w:pPr>
      <w:tabs>
        <w:tab w:val="left" w:pos="357"/>
        <w:tab w:val="left" w:leader="underscore" w:pos="9070"/>
      </w:tabs>
      <w:spacing w:line="120" w:lineRule="exact"/>
      <w:ind w:left="357" w:hanging="357"/>
    </w:pPr>
    <w:rPr>
      <w:sz w:val="12"/>
      <w:szCs w:val="12"/>
    </w:rPr>
  </w:style>
  <w:style w:type="paragraph" w:customStyle="1" w:styleId="Biedboek-Gegevensbijlagenlegeinvulregel">
    <w:name w:val="Biedboek - Gegevens bijlagen lege invulregel"/>
    <w:basedOn w:val="Standaard"/>
    <w:next w:val="Standaard"/>
    <w:pPr>
      <w:tabs>
        <w:tab w:val="left" w:leader="underscore" w:pos="9070"/>
      </w:tabs>
      <w:spacing w:line="480" w:lineRule="exact"/>
    </w:pPr>
  </w:style>
  <w:style w:type="paragraph" w:customStyle="1" w:styleId="Biedboek-KopBijlage">
    <w:name w:val="Biedboek - Kop Bijlage"/>
    <w:basedOn w:val="Standaard"/>
    <w:next w:val="Standaard"/>
    <w:pPr>
      <w:pageBreakBefore/>
    </w:pPr>
    <w:rPr>
      <w:b/>
    </w:rPr>
  </w:style>
  <w:style w:type="paragraph" w:customStyle="1" w:styleId="Biedboek-Objectregelgroot">
    <w:name w:val="Biedboek - Object regel groot"/>
    <w:basedOn w:val="Standaard"/>
    <w:next w:val="Standaard"/>
    <w:pPr>
      <w:spacing w:line="320" w:lineRule="exact"/>
      <w:jc w:val="center"/>
    </w:pPr>
    <w:rPr>
      <w:b/>
      <w:sz w:val="22"/>
      <w:szCs w:val="22"/>
    </w:rPr>
  </w:style>
  <w:style w:type="paragraph" w:customStyle="1" w:styleId="Biedboek-Objectregelklein">
    <w:name w:val="Biedboek - Object regel klein"/>
    <w:basedOn w:val="Standaard"/>
    <w:next w:val="Standaard"/>
    <w:pPr>
      <w:jc w:val="center"/>
    </w:pPr>
  </w:style>
  <w:style w:type="paragraph" w:customStyle="1" w:styleId="Biedboek-opsommingnummers">
    <w:name w:val="Biedboek - opsomming (nummers)"/>
    <w:basedOn w:val="Standaard"/>
    <w:next w:val="Standaard"/>
    <w:pPr>
      <w:tabs>
        <w:tab w:val="left" w:pos="357"/>
      </w:tabs>
      <w:ind w:left="1077" w:hanging="357"/>
    </w:pPr>
  </w:style>
  <w:style w:type="paragraph" w:customStyle="1" w:styleId="Biedboek-opsommingletters">
    <w:name w:val="Biedboek - opsomming letters"/>
    <w:basedOn w:val="Standaard"/>
    <w:next w:val="Standaard"/>
    <w:pPr>
      <w:tabs>
        <w:tab w:val="left" w:pos="1479"/>
      </w:tabs>
      <w:ind w:left="1480" w:hanging="797"/>
    </w:pPr>
  </w:style>
  <w:style w:type="paragraph" w:customStyle="1" w:styleId="Biedboek-OpsommingStandaard">
    <w:name w:val="Biedboek - Opsomming Standaard"/>
    <w:basedOn w:val="Standaard"/>
    <w:next w:val="Standaard"/>
    <w:pPr>
      <w:tabs>
        <w:tab w:val="left" w:pos="538"/>
      </w:tabs>
      <w:ind w:left="540" w:hanging="540"/>
    </w:pPr>
  </w:style>
  <w:style w:type="paragraph" w:customStyle="1" w:styleId="Biedboek-opsommingsubsubparagraafregulier">
    <w:name w:val="Biedboek - opsomming subsubparagraaf regulier"/>
    <w:basedOn w:val="Standaard"/>
    <w:next w:val="Standaard"/>
    <w:pPr>
      <w:tabs>
        <w:tab w:val="left" w:pos="2386"/>
      </w:tabs>
      <w:ind w:left="2018" w:hanging="418"/>
    </w:pPr>
  </w:style>
  <w:style w:type="paragraph" w:customStyle="1" w:styleId="Biedboek-subparagraaf">
    <w:name w:val="Biedboek - subparagraaf"/>
    <w:basedOn w:val="Standaard"/>
    <w:next w:val="Standaard"/>
    <w:pPr>
      <w:tabs>
        <w:tab w:val="left" w:pos="697"/>
      </w:tabs>
      <w:ind w:left="697"/>
    </w:pPr>
  </w:style>
  <w:style w:type="paragraph" w:customStyle="1" w:styleId="Biedboek-subparagraafregulier">
    <w:name w:val="Biedboek - subparagraaf regulier"/>
    <w:basedOn w:val="Standaard"/>
    <w:next w:val="Standaard"/>
    <w:pPr>
      <w:tabs>
        <w:tab w:val="left" w:pos="697"/>
      </w:tabs>
      <w:ind w:left="697" w:hanging="697"/>
    </w:pPr>
  </w:style>
  <w:style w:type="paragraph" w:customStyle="1" w:styleId="Biedboek-subsubparagraafregulier">
    <w:name w:val="Biedboek - subsubparagraaf regulier"/>
    <w:basedOn w:val="Standaard"/>
    <w:next w:val="Standaard"/>
    <w:pPr>
      <w:tabs>
        <w:tab w:val="left" w:pos="1593"/>
      </w:tabs>
      <w:ind w:left="1593" w:hanging="895"/>
    </w:pPr>
  </w:style>
  <w:style w:type="paragraph" w:customStyle="1" w:styleId="Biedboek-VerdanaBold12pt">
    <w:name w:val="Biedboek - Verdana Bold 12pt"/>
    <w:basedOn w:val="Standaard"/>
    <w:next w:val="Standaard"/>
    <w:pPr>
      <w:pageBreakBefore/>
      <w:tabs>
        <w:tab w:val="left" w:pos="697"/>
      </w:tabs>
    </w:pPr>
    <w:rPr>
      <w:b/>
      <w:sz w:val="24"/>
      <w:szCs w:val="24"/>
    </w:rPr>
  </w:style>
  <w:style w:type="paragraph" w:customStyle="1" w:styleId="Biedboek-VerdanaBold9pt">
    <w:name w:val="Biedboek - Verdana Bold 9pt"/>
    <w:basedOn w:val="Standaard"/>
    <w:next w:val="Standaard"/>
    <w:pPr>
      <w:tabs>
        <w:tab w:val="left" w:pos="697"/>
      </w:tabs>
      <w:ind w:left="697" w:hanging="697"/>
    </w:pPr>
    <w:rPr>
      <w:b/>
    </w:rPr>
  </w:style>
  <w:style w:type="paragraph" w:customStyle="1" w:styleId="Biedboek-voettekst">
    <w:name w:val="Biedboek - voettekst"/>
    <w:basedOn w:val="Standaard"/>
    <w:next w:val="Standaard"/>
    <w:pPr>
      <w:spacing w:line="180" w:lineRule="exact"/>
    </w:pPr>
    <w:rPr>
      <w:sz w:val="13"/>
      <w:szCs w:val="13"/>
    </w:rPr>
  </w:style>
  <w:style w:type="paragraph" w:customStyle="1" w:styleId="Biedboekdefinities">
    <w:name w:val="Biedboek definities"/>
    <w:basedOn w:val="Standaard"/>
    <w:next w:val="Standaard"/>
    <w:pPr>
      <w:tabs>
        <w:tab w:val="left" w:pos="2125"/>
      </w:tabs>
      <w:ind w:left="200" w:hanging="200"/>
    </w:pPr>
  </w:style>
  <w:style w:type="paragraph" w:customStyle="1" w:styleId="Bijlage">
    <w:name w:val="Bijlage"/>
    <w:basedOn w:val="Standaard"/>
    <w:next w:val="Standaard"/>
    <w:pPr>
      <w:numPr>
        <w:numId w:val="8"/>
      </w:numPr>
    </w:pPr>
  </w:style>
  <w:style w:type="paragraph" w:customStyle="1" w:styleId="Bijlagejachtaktesinspringen">
    <w:name w:val="Bijlage jacht aktes inspringen"/>
    <w:basedOn w:val="Standaard"/>
    <w:next w:val="Standaard"/>
    <w:pPr>
      <w:ind w:left="702"/>
    </w:pPr>
  </w:style>
  <w:style w:type="paragraph" w:customStyle="1" w:styleId="Bijlagejachtaktesletters">
    <w:name w:val="Bijlage jacht aktes letters"/>
    <w:basedOn w:val="Standaard"/>
    <w:next w:val="Standaard"/>
    <w:pPr>
      <w:numPr>
        <w:ilvl w:val="1"/>
        <w:numId w:val="7"/>
      </w:numPr>
    </w:pPr>
  </w:style>
  <w:style w:type="paragraph" w:customStyle="1" w:styleId="Bijlagejachtaktesnummering">
    <w:name w:val="Bijlage jacht aktes nummering"/>
    <w:basedOn w:val="Standaard"/>
    <w:next w:val="Standaard"/>
  </w:style>
  <w:style w:type="paragraph" w:customStyle="1" w:styleId="Bijlagejachtaktesnummers">
    <w:name w:val="Bijlage jacht aktes nummers"/>
    <w:basedOn w:val="Standaard"/>
    <w:next w:val="Standaard"/>
    <w:pPr>
      <w:numPr>
        <w:numId w:val="7"/>
      </w:numPr>
    </w:pPr>
  </w:style>
  <w:style w:type="paragraph" w:customStyle="1" w:styleId="BijlageNummering">
    <w:name w:val="Bijlage Nummering"/>
    <w:basedOn w:val="Standaard"/>
    <w:next w:val="Standaard"/>
  </w:style>
  <w:style w:type="paragraph" w:customStyle="1" w:styleId="BijlageWijzOvereenkomstKopje">
    <w:name w:val="Bijlage Wijz. Overeenkomst Kopje"/>
    <w:basedOn w:val="Standaard"/>
    <w:next w:val="Standaard"/>
    <w:rPr>
      <w:b/>
      <w:caps/>
      <w:sz w:val="20"/>
      <w:szCs w:val="20"/>
    </w:rPr>
  </w:style>
  <w:style w:type="paragraph" w:customStyle="1" w:styleId="BijlageKop">
    <w:name w:val="Bijlage_Kop"/>
    <w:basedOn w:val="Standaard"/>
    <w:next w:val="Standaard"/>
    <w:pPr>
      <w:spacing w:before="180" w:after="180"/>
    </w:pPr>
  </w:style>
  <w:style w:type="paragraph" w:customStyle="1" w:styleId="BijlageLidArtikel">
    <w:name w:val="Bijlage_Lid_Artikel"/>
    <w:basedOn w:val="Standaard"/>
    <w:next w:val="Standaard"/>
    <w:pPr>
      <w:ind w:left="400"/>
    </w:pPr>
  </w:style>
  <w:style w:type="paragraph" w:customStyle="1" w:styleId="BijlageLidArtikelGenummerd">
    <w:name w:val="Bijlage_Lid_Artikel_Genummerd"/>
    <w:basedOn w:val="Standaard"/>
    <w:next w:val="Standaard"/>
    <w:pPr>
      <w:spacing w:line="180" w:lineRule="exact"/>
    </w:pPr>
  </w:style>
  <w:style w:type="paragraph" w:customStyle="1" w:styleId="Embargo">
    <w:name w:val="Embargo"/>
    <w:next w:val="Standaard"/>
    <w:pPr>
      <w:spacing w:line="180" w:lineRule="exact"/>
    </w:pPr>
    <w:rPr>
      <w:rFonts w:ascii="Verdana" w:hAnsi="Verdana"/>
      <w:b/>
      <w:caps/>
      <w:color w:val="000000"/>
      <w:sz w:val="13"/>
      <w:szCs w:val="13"/>
    </w:rPr>
  </w:style>
  <w:style w:type="paragraph" w:customStyle="1" w:styleId="Gegevensdocument">
    <w:name w:val="Gegevens document"/>
    <w:next w:val="Standaard"/>
    <w:pPr>
      <w:tabs>
        <w:tab w:val="left" w:pos="1133"/>
      </w:tabs>
      <w:spacing w:line="240" w:lineRule="exact"/>
    </w:pPr>
    <w:rPr>
      <w:rFonts w:ascii="Verdana" w:hAnsi="Verdana"/>
      <w:color w:val="000000"/>
      <w:sz w:val="18"/>
      <w:szCs w:val="18"/>
    </w:rPr>
  </w:style>
  <w:style w:type="paragraph" w:customStyle="1" w:styleId="Genummerdeopsomming">
    <w:name w:val="Genummerde opsomming"/>
    <w:basedOn w:val="Standaard"/>
    <w:next w:val="Standaard"/>
    <w:pPr>
      <w:numPr>
        <w:numId w:val="21"/>
      </w:numPr>
    </w:pPr>
  </w:style>
  <w:style w:type="paragraph" w:customStyle="1" w:styleId="Hoofdstuk">
    <w:name w:val="Hoofdstuk"/>
    <w:basedOn w:val="Standaard"/>
    <w:next w:val="Standaard"/>
    <w:pPr>
      <w:spacing w:after="700" w:line="300" w:lineRule="exact"/>
    </w:pPr>
    <w:rPr>
      <w:sz w:val="24"/>
      <w:szCs w:val="24"/>
    </w:rPr>
  </w:style>
  <w:style w:type="paragraph" w:customStyle="1" w:styleId="HuurovereenkomstArtikel">
    <w:name w:val="Huurovereenkomst Artikel"/>
    <w:basedOn w:val="Standaard"/>
    <w:next w:val="Standaard"/>
    <w:pPr>
      <w:numPr>
        <w:numId w:val="9"/>
      </w:numPr>
      <w:spacing w:before="200" w:after="200"/>
    </w:pPr>
    <w:rPr>
      <w:b/>
      <w:sz w:val="17"/>
      <w:szCs w:val="17"/>
    </w:rPr>
  </w:style>
  <w:style w:type="paragraph" w:customStyle="1" w:styleId="Huurovereenkomstinspringen">
    <w:name w:val="Huurovereenkomst inspringen"/>
    <w:basedOn w:val="Standaard"/>
    <w:next w:val="Standaard"/>
    <w:pPr>
      <w:ind w:left="1411"/>
    </w:pPr>
  </w:style>
  <w:style w:type="paragraph" w:customStyle="1" w:styleId="HuurovereenkomstLid">
    <w:name w:val="Huurovereenkomst Lid"/>
    <w:basedOn w:val="Standaard"/>
    <w:next w:val="Standaard"/>
    <w:pPr>
      <w:numPr>
        <w:ilvl w:val="1"/>
        <w:numId w:val="9"/>
      </w:numPr>
    </w:pPr>
  </w:style>
  <w:style w:type="paragraph" w:customStyle="1" w:styleId="HuurovereenkomstnummeringArtikel">
    <w:name w:val="Huurovereenkomst nummering Artikel"/>
    <w:basedOn w:val="Standaard"/>
    <w:next w:val="Standaard"/>
    <w:pPr>
      <w:spacing w:before="200" w:after="200"/>
    </w:pPr>
    <w:rPr>
      <w:b/>
      <w:sz w:val="17"/>
      <w:szCs w:val="17"/>
    </w:rPr>
  </w:style>
  <w:style w:type="paragraph" w:customStyle="1" w:styleId="HuurovereenkomstSublid">
    <w:name w:val="Huurovereenkomst Sublid"/>
    <w:basedOn w:val="Standaard"/>
    <w:next w:val="Standaard"/>
    <w:pPr>
      <w:numPr>
        <w:ilvl w:val="2"/>
        <w:numId w:val="9"/>
      </w:numPr>
    </w:pPr>
  </w:style>
  <w:style w:type="paragraph" w:styleId="Inhopg1">
    <w:name w:val="toc 1"/>
    <w:basedOn w:val="Standaard"/>
    <w:next w:val="Standaard"/>
    <w:uiPriority w:val="39"/>
    <w:pPr>
      <w:spacing w:before="240" w:after="120"/>
    </w:pPr>
    <w:rPr>
      <w:b/>
      <w:sz w:val="20"/>
      <w:szCs w:val="20"/>
    </w:rPr>
  </w:style>
  <w:style w:type="paragraph" w:styleId="Inhopg2">
    <w:name w:val="toc 2"/>
    <w:basedOn w:val="Inhopg1"/>
    <w:next w:val="Standaard"/>
    <w:uiPriority w:val="39"/>
    <w:pPr>
      <w:spacing w:before="120" w:after="0"/>
      <w:ind w:left="180"/>
    </w:pPr>
    <w:rPr>
      <w:b w:val="0"/>
      <w:i/>
    </w:rPr>
  </w:style>
  <w:style w:type="paragraph" w:styleId="Inhopg3">
    <w:name w:val="toc 3"/>
    <w:basedOn w:val="Inhopg2"/>
    <w:next w:val="Standaard"/>
    <w:uiPriority w:val="39"/>
    <w:pPr>
      <w:spacing w:before="0"/>
      <w:ind w:left="360"/>
    </w:pPr>
    <w:rPr>
      <w:i w:val="0"/>
    </w:rPr>
  </w:style>
  <w:style w:type="paragraph" w:styleId="Inhopg4">
    <w:name w:val="toc 4"/>
    <w:basedOn w:val="Inhopg3"/>
    <w:next w:val="Standaard"/>
  </w:style>
  <w:style w:type="paragraph" w:styleId="Inhopg5">
    <w:name w:val="toc 5"/>
    <w:basedOn w:val="Inhopg4"/>
    <w:next w:val="Standaard"/>
  </w:style>
  <w:style w:type="paragraph" w:styleId="Inhopg6">
    <w:name w:val="toc 6"/>
    <w:basedOn w:val="Inhopg5"/>
    <w:next w:val="Standaard"/>
  </w:style>
  <w:style w:type="paragraph" w:styleId="Inhopg7">
    <w:name w:val="toc 7"/>
    <w:basedOn w:val="Inhopg6"/>
    <w:next w:val="Standaard"/>
  </w:style>
  <w:style w:type="paragraph" w:styleId="Inhopg8">
    <w:name w:val="toc 8"/>
    <w:basedOn w:val="Inhopg7"/>
    <w:next w:val="Standaard"/>
  </w:style>
  <w:style w:type="paragraph" w:styleId="Inhopg9">
    <w:name w:val="toc 9"/>
    <w:basedOn w:val="Inhopg8"/>
    <w:next w:val="Standaard"/>
  </w:style>
  <w:style w:type="paragraph" w:customStyle="1" w:styleId="Inhoudsopgavehoofdletters">
    <w:name w:val="Inhoudsopgave_hoofdletters"/>
    <w:basedOn w:val="Standaard"/>
    <w:next w:val="Standaard"/>
    <w:rPr>
      <w:caps/>
    </w:rPr>
  </w:style>
  <w:style w:type="table" w:customStyle="1" w:styleId="KadastraleTabel">
    <w:name w:val="Kadastrale Tabel"/>
    <w:rPr>
      <w:rFonts w:ascii="Verdana" w:hAnsi="Verdana"/>
      <w:color w:val="000000"/>
      <w:sz w:val="18"/>
      <w:szCs w:val="18"/>
    </w:rPr>
    <w:tblPr>
      <w:tblBorders>
        <w:top w:val="single" w:sz="4" w:space="0" w:color="DDDDDD"/>
        <w:left w:val="single" w:sz="4" w:space="0" w:color="DDDDDD"/>
        <w:bottom w:val="single" w:sz="4" w:space="0" w:color="DDDDDD"/>
        <w:right w:val="single" w:sz="4" w:space="0" w:color="DDDDDD"/>
        <w:insideH w:val="single" w:sz="4" w:space="0" w:color="DDDDDD"/>
        <w:insideV w:val="single" w:sz="4" w:space="0" w:color="DDDDDD"/>
      </w:tblBorders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auto"/>
    </w:tcPr>
    <w:tblStylePr w:type="firstRow">
      <w:tblPr/>
      <w:tcPr>
        <w:shd w:val="clear" w:color="auto" w:fill="EEEEEE"/>
      </w:tcPr>
    </w:tblStylePr>
  </w:style>
  <w:style w:type="paragraph" w:customStyle="1" w:styleId="KopBijlage">
    <w:name w:val="Kop Bijlage"/>
    <w:basedOn w:val="Standaard"/>
    <w:next w:val="Standaard"/>
    <w:pPr>
      <w:pageBreakBefore/>
    </w:pPr>
    <w:rPr>
      <w:b/>
    </w:rPr>
  </w:style>
  <w:style w:type="paragraph" w:customStyle="1" w:styleId="KopDocumentgegevens">
    <w:name w:val="Kop Documentgegevens"/>
    <w:next w:val="Standaard"/>
    <w:pPr>
      <w:spacing w:line="240" w:lineRule="exact"/>
    </w:pPr>
    <w:rPr>
      <w:rFonts w:ascii="Verdana" w:hAnsi="Verdana"/>
      <w:color w:val="000000"/>
      <w:sz w:val="13"/>
      <w:szCs w:val="13"/>
    </w:rPr>
  </w:style>
  <w:style w:type="paragraph" w:customStyle="1" w:styleId="KopgegevensAgenda">
    <w:name w:val="Kop gegevens Agenda"/>
    <w:basedOn w:val="KopDocumentgegevens"/>
    <w:next w:val="Standaard"/>
    <w:pPr>
      <w:tabs>
        <w:tab w:val="left" w:pos="2267"/>
      </w:tabs>
    </w:pPr>
  </w:style>
  <w:style w:type="paragraph" w:customStyle="1" w:styleId="KopNotitiegegevens">
    <w:name w:val="Kop Notitie gegevens"/>
    <w:basedOn w:val="KopDocumentgegevens"/>
    <w:next w:val="Standaard"/>
    <w:pPr>
      <w:spacing w:before="80" w:after="160"/>
    </w:pPr>
  </w:style>
  <w:style w:type="paragraph" w:customStyle="1" w:styleId="KopVerdana9hoofdletters">
    <w:name w:val="Kop Verdana 9;hoofdletters"/>
    <w:basedOn w:val="Standaard"/>
    <w:next w:val="Standaard"/>
    <w:pPr>
      <w:numPr>
        <w:numId w:val="10"/>
      </w:numPr>
    </w:pPr>
    <w:rPr>
      <w:caps/>
    </w:rPr>
  </w:style>
  <w:style w:type="paragraph" w:customStyle="1" w:styleId="Kop1">
    <w:name w:val="Kop_1"/>
    <w:basedOn w:val="Standaard"/>
    <w:next w:val="Standaard"/>
    <w:pPr>
      <w:numPr>
        <w:numId w:val="5"/>
      </w:numPr>
    </w:pPr>
    <w:rPr>
      <w:b/>
    </w:rPr>
  </w:style>
  <w:style w:type="paragraph" w:customStyle="1" w:styleId="Kop2">
    <w:name w:val="Kop_2"/>
    <w:basedOn w:val="Standaard"/>
    <w:next w:val="Standaard"/>
    <w:pPr>
      <w:numPr>
        <w:ilvl w:val="1"/>
        <w:numId w:val="5"/>
      </w:numPr>
    </w:pPr>
  </w:style>
  <w:style w:type="paragraph" w:customStyle="1" w:styleId="Kop2zondernummer">
    <w:name w:val="Kop_2 zonder nummer"/>
    <w:basedOn w:val="Standaard"/>
    <w:next w:val="Standaard"/>
    <w:pPr>
      <w:numPr>
        <w:ilvl w:val="1"/>
        <w:numId w:val="6"/>
      </w:numPr>
    </w:pPr>
  </w:style>
  <w:style w:type="paragraph" w:customStyle="1" w:styleId="Kop3">
    <w:name w:val="Kop_3"/>
    <w:basedOn w:val="Standaard"/>
    <w:next w:val="Standaard"/>
    <w:pPr>
      <w:numPr>
        <w:ilvl w:val="2"/>
        <w:numId w:val="5"/>
      </w:numPr>
    </w:pPr>
  </w:style>
  <w:style w:type="paragraph" w:customStyle="1" w:styleId="Kop4">
    <w:name w:val="Kop_4"/>
    <w:basedOn w:val="Standaard"/>
    <w:next w:val="Standaard"/>
    <w:pPr>
      <w:numPr>
        <w:ilvl w:val="3"/>
        <w:numId w:val="5"/>
      </w:numPr>
    </w:pPr>
  </w:style>
  <w:style w:type="paragraph" w:customStyle="1" w:styleId="Kop5streepjestegenkantlijn">
    <w:name w:val="Kop_5 streepjes tegen kantlijn"/>
    <w:basedOn w:val="Standaard"/>
    <w:next w:val="Standaard"/>
    <w:pPr>
      <w:numPr>
        <w:ilvl w:val="4"/>
        <w:numId w:val="5"/>
      </w:numPr>
    </w:pPr>
  </w:style>
  <w:style w:type="paragraph" w:customStyle="1" w:styleId="KopNiveau1Hoofdletters">
    <w:name w:val="Kop_Niveau_1_Hoofdletters"/>
    <w:basedOn w:val="Standaard"/>
    <w:next w:val="Standaard"/>
    <w:pPr>
      <w:pageBreakBefore/>
      <w:spacing w:after="811"/>
    </w:pPr>
    <w:rPr>
      <w:b/>
      <w:caps/>
      <w:sz w:val="24"/>
      <w:szCs w:val="24"/>
    </w:rPr>
  </w:style>
  <w:style w:type="paragraph" w:customStyle="1" w:styleId="KopProcesVerbaalvanOplevering">
    <w:name w:val="Kop_Proces_Verbaal_van_Oplevering"/>
    <w:basedOn w:val="Standaard"/>
    <w:next w:val="Standaard"/>
    <w:pPr>
      <w:spacing w:after="720"/>
    </w:pPr>
    <w:rPr>
      <w:b/>
    </w:rPr>
  </w:style>
  <w:style w:type="paragraph" w:customStyle="1" w:styleId="Kopjeafzendgegevens">
    <w:name w:val="Kopje afzendgegevens"/>
    <w:basedOn w:val="Afzendgegevens"/>
    <w:next w:val="Standaard"/>
    <w:rPr>
      <w:b/>
    </w:rPr>
  </w:style>
  <w:style w:type="paragraph" w:customStyle="1" w:styleId="Kopjegegevensdocument">
    <w:name w:val="Kopje gegevens document"/>
    <w:basedOn w:val="Gegevensdocument"/>
    <w:next w:val="Standaard"/>
    <w:rPr>
      <w:sz w:val="13"/>
      <w:szCs w:val="13"/>
    </w:rPr>
  </w:style>
  <w:style w:type="paragraph" w:customStyle="1" w:styleId="KopjeNota">
    <w:name w:val="Kopje Nota"/>
    <w:next w:val="Standaard"/>
    <w:pPr>
      <w:spacing w:line="240" w:lineRule="exact"/>
    </w:pPr>
    <w:rPr>
      <w:rFonts w:ascii="Verdana" w:hAnsi="Verdana"/>
      <w:color w:val="000000"/>
      <w:sz w:val="13"/>
      <w:szCs w:val="13"/>
    </w:rPr>
  </w:style>
  <w:style w:type="paragraph" w:customStyle="1" w:styleId="Kopjereferentiegegevens">
    <w:name w:val="Kopje referentiegegevens"/>
    <w:basedOn w:val="Referentiegegevens"/>
    <w:next w:val="Standaard"/>
    <w:rPr>
      <w:b/>
    </w:rPr>
  </w:style>
  <w:style w:type="table" w:customStyle="1" w:styleId="NieuwOpmaakprofiel">
    <w:name w:val="Nieuw Opmaakprofiel"/>
    <w:rPr>
      <w:rFonts w:ascii="Verdana" w:hAnsi="Verdana"/>
      <w:color w:val="000000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auto"/>
    </w:tcPr>
  </w:style>
  <w:style w:type="paragraph" w:customStyle="1" w:styleId="NummeringBijlageWijzOvereenkomst">
    <w:name w:val="Nummering Bijlage Wijz. Overeenkomst"/>
    <w:basedOn w:val="Standaard"/>
    <w:next w:val="Standaard"/>
    <w:rPr>
      <w:b/>
      <w:caps/>
      <w:sz w:val="20"/>
      <w:szCs w:val="20"/>
    </w:rPr>
  </w:style>
  <w:style w:type="paragraph" w:customStyle="1" w:styleId="Ondertekeningfunctie">
    <w:name w:val="Ondertekening functie"/>
    <w:pPr>
      <w:spacing w:line="240" w:lineRule="exact"/>
    </w:pPr>
    <w:rPr>
      <w:rFonts w:ascii="Verdana" w:hAnsi="Verdana"/>
      <w:i/>
      <w:color w:val="000000"/>
      <w:sz w:val="18"/>
      <w:szCs w:val="18"/>
    </w:rPr>
  </w:style>
  <w:style w:type="paragraph" w:customStyle="1" w:styleId="Ondertekeningnaam">
    <w:name w:val="Ondertekening naam"/>
    <w:pPr>
      <w:spacing w:before="960" w:line="240" w:lineRule="exact"/>
    </w:pPr>
    <w:rPr>
      <w:rFonts w:ascii="Verdana" w:hAnsi="Verdana"/>
      <w:color w:val="000000"/>
      <w:sz w:val="18"/>
      <w:szCs w:val="18"/>
    </w:rPr>
  </w:style>
  <w:style w:type="paragraph" w:customStyle="1" w:styleId="OndertekeningVervolg">
    <w:name w:val="Ondertekening Vervolg"/>
    <w:basedOn w:val="Standaard"/>
    <w:rPr>
      <w:i/>
    </w:rPr>
  </w:style>
  <w:style w:type="paragraph" w:customStyle="1" w:styleId="Onzichtbaarkarakterwit">
    <w:name w:val="Onzichtbaar karakter (wit)"/>
    <w:basedOn w:val="Standaard"/>
    <w:next w:val="Standaard"/>
    <w:rPr>
      <w:color w:val="FFFFFF"/>
    </w:rPr>
  </w:style>
  <w:style w:type="paragraph" w:customStyle="1" w:styleId="Overeenkomstabcalinea">
    <w:name w:val="Overeenkomst abc (alinea)"/>
    <w:basedOn w:val="Standaard"/>
    <w:next w:val="Standaard"/>
    <w:pPr>
      <w:numPr>
        <w:numId w:val="12"/>
      </w:numPr>
    </w:pPr>
  </w:style>
  <w:style w:type="paragraph" w:customStyle="1" w:styleId="Overeenkomstabclijst">
    <w:name w:val="Overeenkomst abc (lijst)"/>
    <w:basedOn w:val="Standaard"/>
    <w:next w:val="Standaard"/>
  </w:style>
  <w:style w:type="paragraph" w:customStyle="1" w:styleId="Overeenkomstartikel">
    <w:name w:val="Overeenkomst artikel"/>
    <w:basedOn w:val="Standaard"/>
    <w:next w:val="Standaard"/>
    <w:pPr>
      <w:tabs>
        <w:tab w:val="left" w:pos="1133"/>
      </w:tabs>
    </w:pPr>
    <w:rPr>
      <w:b/>
    </w:rPr>
  </w:style>
  <w:style w:type="paragraph" w:customStyle="1" w:styleId="Overeenkomstartikeldynamisch">
    <w:name w:val="Overeenkomst artikel dynamisch"/>
    <w:basedOn w:val="Standaard"/>
    <w:next w:val="Standaard"/>
    <w:pPr>
      <w:numPr>
        <w:numId w:val="13"/>
      </w:numPr>
    </w:pPr>
    <w:rPr>
      <w:b/>
    </w:rPr>
  </w:style>
  <w:style w:type="paragraph" w:customStyle="1" w:styleId="OvereenkomstArtikelkoppelstreepje">
    <w:name w:val="Overeenkomst Artikel koppelstreepje"/>
    <w:basedOn w:val="Standaard"/>
    <w:next w:val="Standaard"/>
    <w:pPr>
      <w:tabs>
        <w:tab w:val="left" w:pos="357"/>
      </w:tabs>
      <w:ind w:left="1020" w:hanging="374"/>
    </w:pPr>
  </w:style>
  <w:style w:type="paragraph" w:customStyle="1" w:styleId="Overeenkomstartikel-onderdeelabc">
    <w:name w:val="Overeenkomst artikel-onderdeel (abc)"/>
    <w:basedOn w:val="Standaard"/>
    <w:next w:val="Standaard"/>
    <w:pPr>
      <w:tabs>
        <w:tab w:val="left" w:pos="402"/>
      </w:tabs>
      <w:ind w:left="827" w:hanging="408"/>
    </w:pPr>
  </w:style>
  <w:style w:type="paragraph" w:customStyle="1" w:styleId="Overeenkomstartikelnummering">
    <w:name w:val="Overeenkomst artikelnummering"/>
    <w:basedOn w:val="Standaard"/>
    <w:next w:val="Standaard"/>
    <w:pPr>
      <w:tabs>
        <w:tab w:val="left" w:pos="1133"/>
      </w:tabs>
    </w:pPr>
    <w:rPr>
      <w:b/>
    </w:rPr>
  </w:style>
  <w:style w:type="paragraph" w:customStyle="1" w:styleId="OvereenkomstBodembepalingenLid">
    <w:name w:val="Overeenkomst Bodembepalingen Lid"/>
    <w:basedOn w:val="Standaard"/>
    <w:next w:val="Standaard"/>
    <w:pPr>
      <w:numPr>
        <w:numId w:val="14"/>
      </w:numPr>
      <w:tabs>
        <w:tab w:val="left" w:pos="419"/>
      </w:tabs>
    </w:pPr>
  </w:style>
  <w:style w:type="paragraph" w:customStyle="1" w:styleId="OvereenkomstBodembepalingennummering">
    <w:name w:val="Overeenkomst Bodembepalingen nummering"/>
    <w:basedOn w:val="Standaard"/>
    <w:next w:val="Standaard"/>
  </w:style>
  <w:style w:type="paragraph" w:customStyle="1" w:styleId="Overeenkomstbullet">
    <w:name w:val="Overeenkomst bullet"/>
    <w:basedOn w:val="Standaard"/>
    <w:next w:val="Standaard"/>
    <w:pPr>
      <w:numPr>
        <w:ilvl w:val="8"/>
        <w:numId w:val="13"/>
      </w:numPr>
    </w:pPr>
  </w:style>
  <w:style w:type="paragraph" w:customStyle="1" w:styleId="Overeenkomstcomparitie">
    <w:name w:val="Overeenkomst comparitie"/>
    <w:basedOn w:val="Standaard"/>
    <w:next w:val="Standaard"/>
    <w:pPr>
      <w:numPr>
        <w:numId w:val="15"/>
      </w:numPr>
      <w:tabs>
        <w:tab w:val="left" w:pos="419"/>
      </w:tabs>
    </w:pPr>
  </w:style>
  <w:style w:type="paragraph" w:customStyle="1" w:styleId="Overeenkomstcomparitienummering">
    <w:name w:val="Overeenkomst comparitienummering"/>
    <w:basedOn w:val="Standaard"/>
    <w:next w:val="Standaard"/>
  </w:style>
  <w:style w:type="paragraph" w:customStyle="1" w:styleId="Overeenkomstinspringen">
    <w:name w:val="Overeenkomst inspringen"/>
    <w:basedOn w:val="Standaard"/>
    <w:next w:val="Standaard"/>
    <w:pPr>
      <w:numPr>
        <w:ilvl w:val="7"/>
        <w:numId w:val="13"/>
      </w:numPr>
    </w:pPr>
  </w:style>
  <w:style w:type="paragraph" w:customStyle="1" w:styleId="Overeenkomstlid">
    <w:name w:val="Overeenkomst lid"/>
    <w:basedOn w:val="Standaard"/>
    <w:next w:val="Standaard"/>
    <w:pPr>
      <w:tabs>
        <w:tab w:val="left" w:pos="419"/>
      </w:tabs>
      <w:ind w:left="425" w:hanging="425"/>
    </w:pPr>
  </w:style>
  <w:style w:type="paragraph" w:customStyle="1" w:styleId="Overeenkomstlidabcdynamisch">
    <w:name w:val="Overeenkomst lid abc dynamisch"/>
    <w:basedOn w:val="Standaard"/>
    <w:pPr>
      <w:numPr>
        <w:ilvl w:val="2"/>
        <w:numId w:val="13"/>
      </w:numPr>
      <w:tabs>
        <w:tab w:val="left" w:pos="402"/>
      </w:tabs>
    </w:pPr>
  </w:style>
  <w:style w:type="paragraph" w:customStyle="1" w:styleId="Overeenkomstliddynamisch">
    <w:name w:val="Overeenkomst lid dynamisch"/>
    <w:basedOn w:val="Standaard"/>
    <w:pPr>
      <w:numPr>
        <w:ilvl w:val="1"/>
        <w:numId w:val="13"/>
      </w:numPr>
      <w:tabs>
        <w:tab w:val="left" w:pos="419"/>
      </w:tabs>
    </w:pPr>
  </w:style>
  <w:style w:type="paragraph" w:customStyle="1" w:styleId="Overeenkomstlidextra">
    <w:name w:val="Overeenkomst lid extra"/>
    <w:basedOn w:val="Standaard"/>
    <w:next w:val="Standaard"/>
    <w:pPr>
      <w:numPr>
        <w:numId w:val="16"/>
      </w:numPr>
      <w:tabs>
        <w:tab w:val="left" w:pos="419"/>
      </w:tabs>
    </w:pPr>
  </w:style>
  <w:style w:type="paragraph" w:customStyle="1" w:styleId="Overeenkomstlidextranummer">
    <w:name w:val="Overeenkomst lid extra nummer"/>
    <w:basedOn w:val="Standaard"/>
    <w:next w:val="Standaard"/>
    <w:pPr>
      <w:tabs>
        <w:tab w:val="left" w:pos="419"/>
      </w:tabs>
    </w:pPr>
  </w:style>
  <w:style w:type="paragraph" w:customStyle="1" w:styleId="Overeenkomstlidkoppelstreepje">
    <w:name w:val="Overeenkomst lid koppelstreepje"/>
    <w:basedOn w:val="Standaard"/>
    <w:next w:val="Standaard"/>
  </w:style>
  <w:style w:type="paragraph" w:customStyle="1" w:styleId="OvereenkomstRomeinsecijfers">
    <w:name w:val="Overeenkomst Romeinse cijfers"/>
    <w:basedOn w:val="Standaard"/>
    <w:next w:val="Standaard"/>
    <w:pPr>
      <w:numPr>
        <w:ilvl w:val="5"/>
        <w:numId w:val="13"/>
      </w:numPr>
      <w:tabs>
        <w:tab w:val="left" w:pos="402"/>
      </w:tabs>
    </w:pPr>
  </w:style>
  <w:style w:type="paragraph" w:customStyle="1" w:styleId="Overeenkomstsectiedynamisch">
    <w:name w:val="Overeenkomst sectie dynamisch"/>
    <w:basedOn w:val="Standaard"/>
    <w:next w:val="Standaard"/>
    <w:pPr>
      <w:numPr>
        <w:numId w:val="17"/>
      </w:numPr>
    </w:pPr>
    <w:rPr>
      <w:b/>
    </w:rPr>
  </w:style>
  <w:style w:type="paragraph" w:customStyle="1" w:styleId="Overeenkomstsectielid">
    <w:name w:val="Overeenkomst sectielid"/>
    <w:basedOn w:val="Standaard"/>
    <w:next w:val="Standaard"/>
    <w:pPr>
      <w:tabs>
        <w:tab w:val="left" w:pos="419"/>
      </w:tabs>
      <w:ind w:left="425" w:hanging="425"/>
    </w:pPr>
  </w:style>
  <w:style w:type="paragraph" w:customStyle="1" w:styleId="Overeenkomstsectielidabcdynamisch">
    <w:name w:val="Overeenkomst sectielid abc dynamisch"/>
    <w:basedOn w:val="Standaard"/>
    <w:pPr>
      <w:numPr>
        <w:ilvl w:val="2"/>
        <w:numId w:val="17"/>
      </w:numPr>
      <w:tabs>
        <w:tab w:val="left" w:pos="402"/>
      </w:tabs>
    </w:pPr>
  </w:style>
  <w:style w:type="paragraph" w:customStyle="1" w:styleId="Overeenkomstsectieliddynamisch">
    <w:name w:val="Overeenkomst sectielid dynamisch"/>
    <w:basedOn w:val="Standaard"/>
    <w:pPr>
      <w:numPr>
        <w:ilvl w:val="1"/>
        <w:numId w:val="17"/>
      </w:numPr>
      <w:tabs>
        <w:tab w:val="left" w:pos="419"/>
      </w:tabs>
    </w:pPr>
  </w:style>
  <w:style w:type="paragraph" w:customStyle="1" w:styleId="Overeenkomstsectienummering">
    <w:name w:val="Overeenkomst sectienummering"/>
    <w:basedOn w:val="Standaard"/>
    <w:next w:val="Overeenkomstsectielidabcdynamisch"/>
    <w:pPr>
      <w:tabs>
        <w:tab w:val="left" w:pos="402"/>
      </w:tabs>
    </w:pPr>
  </w:style>
  <w:style w:type="paragraph" w:customStyle="1" w:styleId="OvereenkomstStreepjedynamisch">
    <w:name w:val="Overeenkomst Streepje dynamisch"/>
    <w:basedOn w:val="Standaard"/>
    <w:next w:val="Standaard"/>
    <w:pPr>
      <w:numPr>
        <w:ilvl w:val="3"/>
        <w:numId w:val="13"/>
      </w:numPr>
    </w:pPr>
  </w:style>
  <w:style w:type="paragraph" w:customStyle="1" w:styleId="Overeenkomststreepjedynamischinspringen">
    <w:name w:val="Overeenkomst streepje dynamisch inspringen"/>
    <w:basedOn w:val="Standaard"/>
    <w:next w:val="Standaard"/>
    <w:pPr>
      <w:numPr>
        <w:ilvl w:val="4"/>
        <w:numId w:val="13"/>
      </w:numPr>
    </w:pPr>
  </w:style>
  <w:style w:type="paragraph" w:customStyle="1" w:styleId="Overeenkomststreepjeopsommingsteken">
    <w:name w:val="Overeenkomst streepje opsommingsteken"/>
    <w:basedOn w:val="Standaard"/>
    <w:next w:val="Standaard"/>
  </w:style>
  <w:style w:type="paragraph" w:customStyle="1" w:styleId="Overeenkomststreepjeopsommingstekeninspringen">
    <w:name w:val="Overeenkomst streepje opsommingsteken inspringen"/>
    <w:basedOn w:val="Standaard"/>
    <w:next w:val="Standaard"/>
    <w:pPr>
      <w:numPr>
        <w:ilvl w:val="1"/>
        <w:numId w:val="18"/>
      </w:numPr>
      <w:tabs>
        <w:tab w:val="left" w:pos="419"/>
      </w:tabs>
    </w:pPr>
  </w:style>
  <w:style w:type="paragraph" w:customStyle="1" w:styleId="Overeenkomststreepjeopsommingstekentegenkantlijn">
    <w:name w:val="Overeenkomst streepje opsommingsteken tegen kantlijn"/>
    <w:basedOn w:val="Standaard"/>
    <w:next w:val="Standaard"/>
    <w:pPr>
      <w:numPr>
        <w:numId w:val="18"/>
      </w:numPr>
      <w:tabs>
        <w:tab w:val="left" w:pos="419"/>
      </w:tabs>
    </w:pPr>
  </w:style>
  <w:style w:type="paragraph" w:customStyle="1" w:styleId="Overeenkomstsublidnummer">
    <w:name w:val="Overeenkomst sublid nummer"/>
    <w:basedOn w:val="Standaard"/>
    <w:next w:val="Standaard"/>
    <w:pPr>
      <w:numPr>
        <w:ilvl w:val="6"/>
        <w:numId w:val="13"/>
      </w:numPr>
    </w:pPr>
  </w:style>
  <w:style w:type="paragraph" w:customStyle="1" w:styleId="Pagebreak">
    <w:name w:val="Pagebreak"/>
    <w:basedOn w:val="Standaard"/>
    <w:next w:val="Standaard"/>
    <w:pPr>
      <w:pageBreakBefore/>
    </w:pPr>
    <w:rPr>
      <w:sz w:val="2"/>
      <w:szCs w:val="2"/>
    </w:rPr>
  </w:style>
  <w:style w:type="paragraph" w:customStyle="1" w:styleId="Paginaeinde">
    <w:name w:val="Paginaeinde"/>
    <w:basedOn w:val="Standaard"/>
    <w:next w:val="Standaard"/>
    <w:pPr>
      <w:pageBreakBefore/>
    </w:pPr>
    <w:rPr>
      <w:sz w:val="2"/>
      <w:szCs w:val="2"/>
    </w:rPr>
  </w:style>
  <w:style w:type="paragraph" w:customStyle="1" w:styleId="Parafering">
    <w:name w:val="Parafering"/>
    <w:basedOn w:val="Standaard"/>
    <w:rPr>
      <w:sz w:val="13"/>
      <w:szCs w:val="13"/>
    </w:rPr>
  </w:style>
  <w:style w:type="paragraph" w:customStyle="1" w:styleId="PVOpleveringTitel">
    <w:name w:val="PV Oplevering Titel"/>
    <w:basedOn w:val="Standaard"/>
    <w:next w:val="Standaard"/>
    <w:pPr>
      <w:spacing w:line="320" w:lineRule="exact"/>
    </w:pPr>
    <w:rPr>
      <w:b/>
      <w:sz w:val="32"/>
      <w:szCs w:val="32"/>
    </w:rPr>
  </w:style>
  <w:style w:type="paragraph" w:customStyle="1" w:styleId="PVOpnemingSubtitel">
    <w:name w:val="PV Opneming Subtitel"/>
    <w:basedOn w:val="Standaard"/>
    <w:next w:val="Standaard"/>
    <w:pPr>
      <w:jc w:val="center"/>
    </w:pPr>
  </w:style>
  <w:style w:type="paragraph" w:customStyle="1" w:styleId="PVOpnemingTitel">
    <w:name w:val="PV Opneming Titel"/>
    <w:basedOn w:val="Standaard"/>
    <w:next w:val="Standaard"/>
    <w:pPr>
      <w:spacing w:line="320" w:lineRule="exact"/>
      <w:jc w:val="center"/>
    </w:pPr>
    <w:rPr>
      <w:b/>
      <w:sz w:val="32"/>
      <w:szCs w:val="32"/>
    </w:rPr>
  </w:style>
  <w:style w:type="paragraph" w:customStyle="1" w:styleId="Raad">
    <w:name w:val="Raad"/>
    <w:next w:val="Standaard"/>
    <w:pPr>
      <w:spacing w:line="240" w:lineRule="exact"/>
    </w:pPr>
    <w:rPr>
      <w:rFonts w:ascii="Verdana" w:hAnsi="Verdana"/>
      <w:b/>
      <w:color w:val="000000"/>
      <w:sz w:val="24"/>
      <w:szCs w:val="24"/>
    </w:rPr>
  </w:style>
  <w:style w:type="paragraph" w:customStyle="1" w:styleId="Rapport">
    <w:name w:val="Rapport"/>
    <w:basedOn w:val="Standaard"/>
    <w:next w:val="Standaard"/>
    <w:pPr>
      <w:spacing w:after="700" w:line="300" w:lineRule="exact"/>
    </w:pPr>
    <w:rPr>
      <w:sz w:val="24"/>
      <w:szCs w:val="24"/>
    </w:rPr>
  </w:style>
  <w:style w:type="paragraph" w:customStyle="1" w:styleId="RapportNiveau1">
    <w:name w:val="Rapport_Niveau_1"/>
    <w:basedOn w:val="Standaard"/>
    <w:next w:val="Standaard"/>
    <w:pPr>
      <w:numPr>
        <w:numId w:val="19"/>
      </w:numPr>
      <w:spacing w:after="700" w:line="300" w:lineRule="exact"/>
    </w:pPr>
    <w:rPr>
      <w:sz w:val="24"/>
      <w:szCs w:val="24"/>
    </w:rPr>
  </w:style>
  <w:style w:type="paragraph" w:customStyle="1" w:styleId="RapportNiveau1zonderNummering">
    <w:name w:val="Rapport_Niveau_1_zonder_Nummering"/>
    <w:basedOn w:val="Standaard"/>
    <w:next w:val="Standaard"/>
    <w:pPr>
      <w:spacing w:after="700" w:line="300" w:lineRule="exact"/>
    </w:pPr>
    <w:rPr>
      <w:sz w:val="24"/>
      <w:szCs w:val="24"/>
    </w:rPr>
  </w:style>
  <w:style w:type="paragraph" w:customStyle="1" w:styleId="RapportNiveau2">
    <w:name w:val="Rapport_Niveau_2"/>
    <w:basedOn w:val="Standaard"/>
    <w:next w:val="Standaard"/>
    <w:pPr>
      <w:numPr>
        <w:ilvl w:val="1"/>
        <w:numId w:val="19"/>
      </w:numPr>
    </w:pPr>
    <w:rPr>
      <w:b/>
    </w:rPr>
  </w:style>
  <w:style w:type="paragraph" w:customStyle="1" w:styleId="RapportNiveau3">
    <w:name w:val="Rapport_Niveau_3"/>
    <w:basedOn w:val="Standaard"/>
    <w:next w:val="Standaard"/>
    <w:pPr>
      <w:numPr>
        <w:ilvl w:val="2"/>
        <w:numId w:val="19"/>
      </w:numPr>
    </w:pPr>
    <w:rPr>
      <w:i/>
    </w:rPr>
  </w:style>
  <w:style w:type="paragraph" w:customStyle="1" w:styleId="RapportNiveau4">
    <w:name w:val="Rapport_Niveau_4"/>
    <w:basedOn w:val="Standaard"/>
    <w:next w:val="Standaard"/>
    <w:pPr>
      <w:numPr>
        <w:ilvl w:val="3"/>
        <w:numId w:val="19"/>
      </w:numPr>
    </w:pPr>
  </w:style>
  <w:style w:type="paragraph" w:customStyle="1" w:styleId="RapportNiveau5">
    <w:name w:val="Rapport_Niveau_5"/>
    <w:basedOn w:val="Standaard"/>
    <w:next w:val="Standaard"/>
    <w:pPr>
      <w:numPr>
        <w:ilvl w:val="4"/>
        <w:numId w:val="19"/>
      </w:numPr>
    </w:pPr>
  </w:style>
  <w:style w:type="paragraph" w:customStyle="1" w:styleId="RapportNiveau6">
    <w:name w:val="Rapport_Niveau_6"/>
    <w:basedOn w:val="Standaard"/>
    <w:next w:val="Standaard"/>
    <w:pPr>
      <w:spacing w:before="240" w:after="60" w:line="380" w:lineRule="exact"/>
    </w:pPr>
    <w:rPr>
      <w:b/>
      <w:sz w:val="32"/>
      <w:szCs w:val="32"/>
    </w:rPr>
  </w:style>
  <w:style w:type="paragraph" w:customStyle="1" w:styleId="Referentiegegevens">
    <w:name w:val="Referentiegegevens"/>
    <w:next w:val="Standaard"/>
    <w:pPr>
      <w:tabs>
        <w:tab w:val="left" w:pos="170"/>
      </w:tabs>
      <w:spacing w:line="180" w:lineRule="exact"/>
    </w:pPr>
    <w:rPr>
      <w:rFonts w:ascii="Verdana" w:hAnsi="Verdana"/>
      <w:color w:val="000000"/>
      <w:sz w:val="13"/>
      <w:szCs w:val="13"/>
    </w:rPr>
  </w:style>
  <w:style w:type="paragraph" w:customStyle="1" w:styleId="Referentiegegevenscursief">
    <w:name w:val="Referentiegegevens cursief"/>
    <w:next w:val="Standaard"/>
    <w:pPr>
      <w:tabs>
        <w:tab w:val="left" w:pos="170"/>
      </w:tabs>
      <w:spacing w:line="180" w:lineRule="exact"/>
    </w:pPr>
    <w:rPr>
      <w:rFonts w:ascii="Verdana" w:hAnsi="Verdana"/>
      <w:i/>
      <w:color w:val="000000"/>
      <w:sz w:val="13"/>
      <w:szCs w:val="13"/>
    </w:rPr>
  </w:style>
  <w:style w:type="paragraph" w:customStyle="1" w:styleId="ReferentiegegevensmetW1boven">
    <w:name w:val="Referentiegegevens met W1 boven"/>
    <w:next w:val="Standaard"/>
    <w:pPr>
      <w:tabs>
        <w:tab w:val="left" w:pos="170"/>
      </w:tabs>
      <w:spacing w:before="90" w:line="180" w:lineRule="exact"/>
    </w:pPr>
    <w:rPr>
      <w:rFonts w:ascii="Verdana" w:hAnsi="Verdana"/>
      <w:color w:val="000000"/>
      <w:sz w:val="13"/>
      <w:szCs w:val="13"/>
    </w:rPr>
  </w:style>
  <w:style w:type="paragraph" w:customStyle="1" w:styleId="Retouradres">
    <w:name w:val="Retouradres"/>
    <w:pPr>
      <w:spacing w:line="180" w:lineRule="exact"/>
    </w:pPr>
    <w:rPr>
      <w:rFonts w:ascii="Verdana" w:hAnsi="Verdana"/>
      <w:color w:val="000000"/>
      <w:sz w:val="13"/>
      <w:szCs w:val="13"/>
    </w:rPr>
  </w:style>
  <w:style w:type="paragraph" w:customStyle="1" w:styleId="Rubricering">
    <w:name w:val="Rubricering"/>
    <w:next w:val="Standaard"/>
    <w:pPr>
      <w:spacing w:line="180" w:lineRule="exact"/>
    </w:pPr>
    <w:rPr>
      <w:rFonts w:ascii="Verdana" w:hAnsi="Verdana"/>
      <w:b/>
      <w:caps/>
      <w:color w:val="000000"/>
      <w:sz w:val="13"/>
      <w:szCs w:val="13"/>
    </w:rPr>
  </w:style>
  <w:style w:type="paragraph" w:customStyle="1" w:styleId="Slotzin">
    <w:name w:val="Slotzin"/>
    <w:basedOn w:val="Standaard"/>
    <w:next w:val="Standaard"/>
  </w:style>
  <w:style w:type="paragraph" w:customStyle="1" w:styleId="StandaardArial9regelafstand9">
    <w:name w:val="Standaard Arial 9;regelafstand 9"/>
    <w:basedOn w:val="Standaard"/>
    <w:next w:val="Standaard"/>
    <w:pPr>
      <w:spacing w:line="180" w:lineRule="exact"/>
    </w:pPr>
    <w:rPr>
      <w:rFonts w:ascii="Arial" w:hAnsi="Arial"/>
    </w:rPr>
  </w:style>
  <w:style w:type="paragraph" w:customStyle="1" w:styleId="StandaardBijlageWijzOvereenkomst">
    <w:name w:val="Standaard Bijlage Wijz. Overeenkomst"/>
    <w:basedOn w:val="Standaard"/>
    <w:next w:val="Standaard"/>
    <w:pPr>
      <w:ind w:left="425"/>
    </w:pPr>
  </w:style>
  <w:style w:type="paragraph" w:customStyle="1" w:styleId="Standaardbullit">
    <w:name w:val="Standaard bullit"/>
    <w:basedOn w:val="Standaard"/>
    <w:next w:val="Standaard"/>
  </w:style>
  <w:style w:type="paragraph" w:customStyle="1" w:styleId="StandaardCursief">
    <w:name w:val="Standaard Cursief"/>
    <w:basedOn w:val="Standaard"/>
    <w:next w:val="Standaard"/>
    <w:rPr>
      <w:i/>
    </w:rPr>
  </w:style>
  <w:style w:type="paragraph" w:customStyle="1" w:styleId="Standaardmetpagina-eindeervoor">
    <w:name w:val="Standaard met pagina-einde ervoor"/>
    <w:basedOn w:val="Standaard"/>
    <w:next w:val="Standaard"/>
    <w:pPr>
      <w:pageBreakBefore/>
    </w:pPr>
  </w:style>
  <w:style w:type="paragraph" w:customStyle="1" w:styleId="StandaardMidden">
    <w:name w:val="Standaard Midden"/>
    <w:basedOn w:val="Standaard"/>
    <w:next w:val="Standaard"/>
    <w:pPr>
      <w:jc w:val="center"/>
    </w:pPr>
  </w:style>
  <w:style w:type="paragraph" w:customStyle="1" w:styleId="Standaardnummering">
    <w:name w:val="Standaard nummering"/>
    <w:basedOn w:val="Standaard"/>
    <w:next w:val="Standaard"/>
  </w:style>
  <w:style w:type="paragraph" w:customStyle="1" w:styleId="StandaardonderlijndTabs1cm">
    <w:name w:val="Standaard onderlijnd Tabs (1cm)"/>
    <w:basedOn w:val="Standaard"/>
    <w:next w:val="Standaard"/>
    <w:pPr>
      <w:tabs>
        <w:tab w:val="left" w:pos="566"/>
      </w:tabs>
    </w:pPr>
    <w:rPr>
      <w:u w:val="single"/>
    </w:rPr>
  </w:style>
  <w:style w:type="paragraph" w:customStyle="1" w:styleId="Standaardopsommingitem">
    <w:name w:val="Standaard opsomming item"/>
    <w:basedOn w:val="Standaard"/>
    <w:next w:val="Standaard"/>
    <w:pPr>
      <w:numPr>
        <w:numId w:val="20"/>
      </w:numPr>
    </w:pPr>
  </w:style>
  <w:style w:type="paragraph" w:customStyle="1" w:styleId="StandaardOpsomtabs1cm6cm">
    <w:name w:val="Standaard Opsomtabs (1 cm;6 cm)"/>
    <w:basedOn w:val="Standaard"/>
    <w:next w:val="Standaard"/>
    <w:pPr>
      <w:tabs>
        <w:tab w:val="left" w:pos="566"/>
        <w:tab w:val="left" w:pos="3401"/>
      </w:tabs>
    </w:pPr>
  </w:style>
  <w:style w:type="paragraph" w:customStyle="1" w:styleId="StandaardOpsomtabs1cm35cm">
    <w:name w:val="Standaard Opsomtabs (1cm;3.5cm)"/>
    <w:basedOn w:val="Standaard"/>
    <w:next w:val="Standaard"/>
    <w:pPr>
      <w:tabs>
        <w:tab w:val="left" w:pos="566"/>
        <w:tab w:val="left" w:pos="1984"/>
      </w:tabs>
    </w:pPr>
  </w:style>
  <w:style w:type="paragraph" w:customStyle="1" w:styleId="StandaardOpsomtabs1cm98cm12cmrecht">
    <w:name w:val="Standaard Opsomtabs (1cm;9.8cm;12cm recht)"/>
    <w:basedOn w:val="Standaard"/>
    <w:next w:val="Standaard"/>
    <w:pPr>
      <w:tabs>
        <w:tab w:val="left" w:pos="566"/>
        <w:tab w:val="left" w:pos="5555"/>
        <w:tab w:val="right" w:pos="6803"/>
      </w:tabs>
    </w:pPr>
  </w:style>
  <w:style w:type="paragraph" w:customStyle="1" w:styleId="StandaardRechts">
    <w:name w:val="Standaard Rechts"/>
    <w:basedOn w:val="Standaard"/>
    <w:next w:val="Standaard"/>
    <w:pPr>
      <w:jc w:val="right"/>
    </w:pPr>
  </w:style>
  <w:style w:type="paragraph" w:customStyle="1" w:styleId="Standaardrechtsuitgelijnd">
    <w:name w:val="Standaard rechts uitgelijnd"/>
    <w:basedOn w:val="Standaard"/>
    <w:next w:val="Standaard"/>
    <w:pPr>
      <w:jc w:val="right"/>
    </w:pPr>
  </w:style>
  <w:style w:type="paragraph" w:customStyle="1" w:styleId="StandaardRood">
    <w:name w:val="Standaard Rood"/>
    <w:basedOn w:val="Standaard"/>
    <w:pPr>
      <w:spacing w:before="240" w:after="240"/>
    </w:pPr>
    <w:rPr>
      <w:b/>
      <w:color w:val="FF0000"/>
    </w:rPr>
  </w:style>
  <w:style w:type="paragraph" w:customStyle="1" w:styleId="Standaardstreepjeitem">
    <w:name w:val="Standaard streepje item"/>
    <w:basedOn w:val="Standaard"/>
    <w:next w:val="Standaard"/>
    <w:pPr>
      <w:numPr>
        <w:ilvl w:val="1"/>
        <w:numId w:val="20"/>
      </w:numPr>
    </w:pPr>
  </w:style>
  <w:style w:type="paragraph" w:customStyle="1" w:styleId="StandaardTabs28cm">
    <w:name w:val="Standaard Tabs (2.8cm)"/>
    <w:basedOn w:val="Standaard"/>
    <w:next w:val="Standaard"/>
    <w:pPr>
      <w:tabs>
        <w:tab w:val="left" w:pos="1587"/>
      </w:tabs>
    </w:pPr>
  </w:style>
  <w:style w:type="paragraph" w:customStyle="1" w:styleId="StandaardTabs2cm">
    <w:name w:val="Standaard Tabs (2cm)"/>
    <w:basedOn w:val="Standaard"/>
    <w:next w:val="Standaard"/>
    <w:pPr>
      <w:tabs>
        <w:tab w:val="left" w:pos="1133"/>
      </w:tabs>
    </w:pPr>
  </w:style>
  <w:style w:type="paragraph" w:customStyle="1" w:styleId="StandaardTabs38cm">
    <w:name w:val="Standaard Tabs (3.8cm)"/>
    <w:basedOn w:val="Standaard"/>
    <w:next w:val="Standaard"/>
    <w:pPr>
      <w:tabs>
        <w:tab w:val="left" w:pos="2154"/>
      </w:tabs>
    </w:pPr>
  </w:style>
  <w:style w:type="paragraph" w:customStyle="1" w:styleId="StandaardTabs62cmrechts7cm">
    <w:name w:val="Standaard Tabs (6.2cm rechts;7cm)"/>
    <w:basedOn w:val="Standaard"/>
    <w:next w:val="Standaard"/>
    <w:pPr>
      <w:tabs>
        <w:tab w:val="right" w:pos="3514"/>
        <w:tab w:val="left" w:pos="3968"/>
      </w:tabs>
    </w:pPr>
  </w:style>
  <w:style w:type="paragraph" w:customStyle="1" w:styleId="StandaardTabs6cm">
    <w:name w:val="Standaard Tabs (6cm)"/>
    <w:basedOn w:val="Standaard"/>
    <w:next w:val="Standaard"/>
    <w:pPr>
      <w:tabs>
        <w:tab w:val="left" w:pos="3401"/>
      </w:tabs>
    </w:pPr>
  </w:style>
  <w:style w:type="paragraph" w:customStyle="1" w:styleId="StandaardVerdana12">
    <w:name w:val="Standaard Verdana 12"/>
    <w:basedOn w:val="Standaard"/>
    <w:next w:val="Standaard"/>
    <w:pPr>
      <w:spacing w:line="320" w:lineRule="exact"/>
    </w:pPr>
    <w:rPr>
      <w:sz w:val="24"/>
      <w:szCs w:val="24"/>
    </w:rPr>
  </w:style>
  <w:style w:type="paragraph" w:customStyle="1" w:styleId="StandaardVerdana12bold">
    <w:name w:val="Standaard Verdana 12 bold"/>
    <w:basedOn w:val="Standaard"/>
    <w:next w:val="Standaard"/>
    <w:pPr>
      <w:spacing w:line="320" w:lineRule="exact"/>
    </w:pPr>
    <w:rPr>
      <w:b/>
      <w:sz w:val="24"/>
      <w:szCs w:val="24"/>
    </w:rPr>
  </w:style>
  <w:style w:type="paragraph" w:customStyle="1" w:styleId="StandaardVerdana14">
    <w:name w:val="Standaard Verdana 14"/>
    <w:basedOn w:val="Standaard"/>
    <w:next w:val="Standaard"/>
    <w:pPr>
      <w:spacing w:line="340" w:lineRule="exact"/>
    </w:pPr>
    <w:rPr>
      <w:sz w:val="28"/>
      <w:szCs w:val="28"/>
    </w:rPr>
  </w:style>
  <w:style w:type="paragraph" w:customStyle="1" w:styleId="StandaardVerdana16Projectcontract">
    <w:name w:val="Standaard Verdana 16 Projectcontract"/>
    <w:basedOn w:val="Standaard"/>
    <w:next w:val="Standaard"/>
    <w:pPr>
      <w:spacing w:after="900" w:line="380" w:lineRule="exact"/>
    </w:pPr>
    <w:rPr>
      <w:sz w:val="32"/>
      <w:szCs w:val="32"/>
    </w:rPr>
  </w:style>
  <w:style w:type="paragraph" w:customStyle="1" w:styleId="StandaardVerdana20">
    <w:name w:val="Standaard Verdana 20"/>
    <w:basedOn w:val="Standaard"/>
    <w:next w:val="Standaard"/>
    <w:pPr>
      <w:spacing w:line="400" w:lineRule="exact"/>
    </w:pPr>
    <w:rPr>
      <w:b/>
      <w:sz w:val="40"/>
      <w:szCs w:val="40"/>
    </w:rPr>
  </w:style>
  <w:style w:type="paragraph" w:customStyle="1" w:styleId="StandaardVerdana7">
    <w:name w:val="Standaard Verdana 7"/>
    <w:basedOn w:val="Standaard"/>
    <w:next w:val="Standaard"/>
    <w:pPr>
      <w:spacing w:line="180" w:lineRule="exact"/>
    </w:pPr>
    <w:rPr>
      <w:sz w:val="14"/>
      <w:szCs w:val="14"/>
    </w:rPr>
  </w:style>
  <w:style w:type="paragraph" w:customStyle="1" w:styleId="StandaardVerdana7vet">
    <w:name w:val="Standaard Verdana 7 (vet)"/>
    <w:basedOn w:val="Standaard"/>
    <w:next w:val="Standaard"/>
    <w:pPr>
      <w:spacing w:line="180" w:lineRule="exact"/>
    </w:pPr>
    <w:rPr>
      <w:b/>
      <w:sz w:val="14"/>
      <w:szCs w:val="14"/>
    </w:rPr>
  </w:style>
  <w:style w:type="paragraph" w:customStyle="1" w:styleId="StandaardVerdana8">
    <w:name w:val="Standaard Verdana 8"/>
    <w:basedOn w:val="Standaard"/>
    <w:next w:val="Standaard"/>
    <w:rPr>
      <w:sz w:val="16"/>
      <w:szCs w:val="16"/>
    </w:rPr>
  </w:style>
  <w:style w:type="paragraph" w:customStyle="1" w:styleId="StandaardverdanaRegelafstand17ptTabs28cm">
    <w:name w:val="Standaard verdana;Regelafstand 17pt;Tabs (2.8cm)"/>
    <w:basedOn w:val="Standaard"/>
    <w:next w:val="Standaard"/>
    <w:pPr>
      <w:tabs>
        <w:tab w:val="left" w:pos="1587"/>
      </w:tabs>
      <w:spacing w:line="340" w:lineRule="exact"/>
    </w:pPr>
  </w:style>
  <w:style w:type="paragraph" w:customStyle="1" w:styleId="StandaardVet">
    <w:name w:val="Standaard Vet"/>
    <w:basedOn w:val="Standaard"/>
    <w:next w:val="Standaard"/>
    <w:rPr>
      <w:b/>
    </w:rPr>
  </w:style>
  <w:style w:type="paragraph" w:customStyle="1" w:styleId="Standaardvetgecentreerd">
    <w:name w:val="Standaard vet gecentreerd"/>
    <w:basedOn w:val="Standaard"/>
    <w:next w:val="Standaard"/>
    <w:pPr>
      <w:jc w:val="center"/>
    </w:pPr>
    <w:rPr>
      <w:b/>
    </w:rPr>
  </w:style>
  <w:style w:type="table" w:customStyle="1" w:styleId="Standaardtabelgeenrand">
    <w:name w:val="Standaardtabel geen rand"/>
    <w:rPr>
      <w:rFonts w:ascii="Verdana" w:hAnsi="Verdana"/>
      <w:color w:val="000000"/>
      <w:sz w:val="18"/>
      <w:szCs w:val="18"/>
    </w:rPr>
    <w:tblPr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auto"/>
    </w:tcPr>
  </w:style>
  <w:style w:type="table" w:customStyle="1" w:styleId="Standaardtabelmetrand">
    <w:name w:val="Standaardtabel met rand"/>
    <w:rPr>
      <w:rFonts w:ascii="Verdana" w:hAnsi="Verdana"/>
      <w:color w:val="000000"/>
      <w:sz w:val="18"/>
      <w:szCs w:val="18"/>
    </w:rPr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auto"/>
    </w:tcPr>
  </w:style>
  <w:style w:type="paragraph" w:customStyle="1" w:styleId="Subtitelpersbericht">
    <w:name w:val="Subtitel persbericht"/>
    <w:basedOn w:val="Titelpersbericht"/>
    <w:next w:val="Standaard"/>
    <w:rPr>
      <w:b w:val="0"/>
    </w:rPr>
  </w:style>
  <w:style w:type="paragraph" w:customStyle="1" w:styleId="SubtitelRapport">
    <w:name w:val="Subtitel Rapport"/>
    <w:next w:val="Standaard"/>
    <w:pPr>
      <w:spacing w:line="240" w:lineRule="exact"/>
    </w:pPr>
    <w:rPr>
      <w:rFonts w:ascii="Verdana" w:hAnsi="Verdana"/>
      <w:color w:val="000000"/>
      <w:sz w:val="16"/>
      <w:szCs w:val="16"/>
    </w:rPr>
  </w:style>
  <w:style w:type="table" w:customStyle="1" w:styleId="Tabelregelafstand2">
    <w:name w:val="Tabel  regelafstand 2"/>
    <w:rPr>
      <w:rFonts w:ascii="Verdana" w:hAnsi="Verdana"/>
      <w:color w:val="000000"/>
      <w:sz w:val="18"/>
      <w:szCs w:val="18"/>
    </w:rPr>
    <w:tblPr>
      <w:tblCellMar>
        <w:top w:w="100" w:type="dxa"/>
        <w:left w:w="0" w:type="dxa"/>
        <w:bottom w:w="100" w:type="dxa"/>
        <w:right w:w="0" w:type="dxa"/>
      </w:tblCellMar>
    </w:tblPr>
    <w:tcPr>
      <w:shd w:val="clear" w:color="auto" w:fill="auto"/>
    </w:tcPr>
  </w:style>
  <w:style w:type="paragraph" w:customStyle="1" w:styleId="TabelStandaard">
    <w:name w:val="Tabel Standaard"/>
    <w:basedOn w:val="Standaard"/>
    <w:next w:val="Standaard"/>
  </w:style>
  <w:style w:type="paragraph" w:customStyle="1" w:styleId="TabelStandaardCursief">
    <w:name w:val="Tabel Standaard Cursief"/>
    <w:basedOn w:val="Standaard"/>
    <w:next w:val="Standaard"/>
    <w:rPr>
      <w:i/>
    </w:rPr>
  </w:style>
  <w:style w:type="paragraph" w:customStyle="1" w:styleId="TabelStandaardVet">
    <w:name w:val="Tabel Standaard Vet"/>
    <w:basedOn w:val="Standaard"/>
    <w:next w:val="Standaard"/>
    <w:rPr>
      <w:b/>
    </w:rPr>
  </w:style>
  <w:style w:type="paragraph" w:customStyle="1" w:styleId="TabelVerdana8cursief">
    <w:name w:val="Tabel Verdana 8 cursief"/>
    <w:basedOn w:val="Standaard"/>
    <w:next w:val="Standaard"/>
    <w:rPr>
      <w:i/>
      <w:sz w:val="16"/>
      <w:szCs w:val="16"/>
    </w:rPr>
  </w:style>
  <w:style w:type="paragraph" w:customStyle="1" w:styleId="TabelVerdana8cursiefrechts">
    <w:name w:val="Tabel Verdana 8 cursief rechts"/>
    <w:basedOn w:val="Standaard"/>
    <w:next w:val="Standaard"/>
    <w:pPr>
      <w:jc w:val="right"/>
    </w:pPr>
    <w:rPr>
      <w:i/>
      <w:sz w:val="16"/>
      <w:szCs w:val="16"/>
    </w:rPr>
  </w:style>
  <w:style w:type="paragraph" w:customStyle="1" w:styleId="TabelVerdana8vet">
    <w:name w:val="Tabel Verdana 8 vet"/>
    <w:basedOn w:val="Standaard"/>
    <w:next w:val="Standaard"/>
    <w:rPr>
      <w:b/>
      <w:sz w:val="16"/>
      <w:szCs w:val="16"/>
    </w:rPr>
  </w:style>
  <w:style w:type="paragraph" w:customStyle="1" w:styleId="TabelW8Kopjes">
    <w:name w:val="Tabel W8 Kopjes"/>
    <w:basedOn w:val="Standaard"/>
    <w:next w:val="Standaard"/>
    <w:rPr>
      <w:sz w:val="17"/>
      <w:szCs w:val="17"/>
    </w:rPr>
  </w:style>
  <w:style w:type="table" w:customStyle="1" w:styleId="TabelW8OpdrachtMeerMinderWerk">
    <w:name w:val="Tabel W8 Opdracht Meer Minder Werk"/>
    <w:rPr>
      <w:rFonts w:ascii="Verdana" w:hAnsi="Verdana"/>
      <w:color w:val="000000"/>
      <w:sz w:val="18"/>
      <w:szCs w:val="18"/>
    </w:rPr>
    <w:tblPr>
      <w:tblBorders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  <w:insideH w:val="single" w:sz="4" w:space="0" w:color="C0C0C0"/>
        <w:insideV w:val="single" w:sz="4" w:space="0" w:color="C0C0C0"/>
      </w:tblBorders>
      <w:tblCellMar>
        <w:top w:w="0" w:type="dxa"/>
        <w:left w:w="68" w:type="dxa"/>
        <w:bottom w:w="0" w:type="dxa"/>
        <w:right w:w="68" w:type="dxa"/>
      </w:tblCellMar>
    </w:tblPr>
    <w:tcPr>
      <w:shd w:val="clear" w:color="auto" w:fill="auto"/>
    </w:tcPr>
  </w:style>
  <w:style w:type="table" w:customStyle="1" w:styleId="TabelW8bBijlageMeerMinder">
    <w:name w:val="Tabel W8b Bijlage Meer Minder"/>
    <w:rPr>
      <w:rFonts w:ascii="Verdana" w:hAnsi="Verdana"/>
      <w:color w:val="000000"/>
      <w:sz w:val="18"/>
      <w:szCs w:val="1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68" w:type="dxa"/>
        <w:bottom w:w="0" w:type="dxa"/>
        <w:right w:w="68" w:type="dxa"/>
      </w:tblCellMar>
    </w:tblPr>
    <w:tcPr>
      <w:shd w:val="clear" w:color="auto" w:fill="auto"/>
    </w:tcPr>
  </w:style>
  <w:style w:type="paragraph" w:customStyle="1" w:styleId="Tabelw8bVerdana9kopje">
    <w:name w:val="Tabel w8b Verdana 9 kopje"/>
    <w:basedOn w:val="Standaard"/>
    <w:next w:val="Standaard"/>
    <w:pPr>
      <w:jc w:val="right"/>
    </w:pPr>
  </w:style>
  <w:style w:type="table" w:customStyle="1" w:styleId="Tabelprojectcontract">
    <w:name w:val="Tabel_projectcontract"/>
    <w:rPr>
      <w:rFonts w:ascii="Verdana" w:hAnsi="Verdana"/>
      <w:color w:val="000000"/>
      <w:sz w:val="18"/>
      <w:szCs w:val="18"/>
    </w:rPr>
    <w:tblPr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auto"/>
    </w:tcPr>
  </w:style>
  <w:style w:type="table" w:customStyle="1" w:styleId="TabelProjectplan1">
    <w:name w:val="Tabel_Projectplan_1"/>
    <w:rPr>
      <w:rFonts w:ascii="Verdana" w:hAnsi="Verdana"/>
      <w:color w:val="000000"/>
      <w:sz w:val="18"/>
      <w:szCs w:val="18"/>
    </w:rPr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auto"/>
    </w:tcPr>
    <w:tblStylePr w:type="firstCol">
      <w:rPr>
        <w:b/>
      </w:rPr>
    </w:tblStylePr>
  </w:style>
  <w:style w:type="table" w:customStyle="1" w:styleId="TabelProjectplan2">
    <w:name w:val="Tabel_Projectplan_2"/>
    <w:rPr>
      <w:rFonts w:ascii="Verdana" w:hAnsi="Verdana"/>
      <w:b/>
      <w:color w:val="000000"/>
      <w:sz w:val="18"/>
      <w:szCs w:val="18"/>
    </w:rPr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DBDBDB"/>
    </w:tcPr>
  </w:style>
  <w:style w:type="paragraph" w:customStyle="1" w:styleId="Tabelkop">
    <w:name w:val="Tabelkop"/>
    <w:next w:val="Standaard"/>
    <w:pPr>
      <w:spacing w:line="240" w:lineRule="exact"/>
    </w:pPr>
    <w:rPr>
      <w:rFonts w:ascii="Verdana" w:hAnsi="Verdana"/>
      <w:b/>
      <w:color w:val="000000"/>
      <w:sz w:val="16"/>
      <w:szCs w:val="16"/>
    </w:rPr>
  </w:style>
  <w:style w:type="paragraph" w:customStyle="1" w:styleId="Titelpersbericht">
    <w:name w:val="Titel persbericht"/>
    <w:next w:val="Standaard"/>
    <w:pPr>
      <w:spacing w:line="320" w:lineRule="exact"/>
    </w:pPr>
    <w:rPr>
      <w:rFonts w:ascii="Verdana" w:hAnsi="Verdana"/>
      <w:b/>
      <w:color w:val="000000"/>
      <w:sz w:val="24"/>
      <w:szCs w:val="24"/>
    </w:rPr>
  </w:style>
  <w:style w:type="paragraph" w:customStyle="1" w:styleId="Toezendgegevens">
    <w:name w:val="Toezendgegevens"/>
    <w:pPr>
      <w:spacing w:line="240" w:lineRule="exact"/>
    </w:pPr>
    <w:rPr>
      <w:rFonts w:ascii="Verdana" w:hAnsi="Verdana"/>
      <w:color w:val="000000"/>
      <w:sz w:val="18"/>
      <w:szCs w:val="18"/>
    </w:rPr>
  </w:style>
  <w:style w:type="paragraph" w:customStyle="1" w:styleId="Verdana65">
    <w:name w:val="Verdana 6;5"/>
    <w:basedOn w:val="Standaard"/>
    <w:next w:val="Standaard"/>
    <w:rPr>
      <w:sz w:val="13"/>
      <w:szCs w:val="13"/>
    </w:rPr>
  </w:style>
  <w:style w:type="paragraph" w:customStyle="1" w:styleId="Verdana65bold">
    <w:name w:val="Verdana 6;5 bold"/>
    <w:basedOn w:val="Standaard"/>
    <w:next w:val="Standaard"/>
    <w:pPr>
      <w:spacing w:line="180" w:lineRule="exact"/>
    </w:pPr>
    <w:rPr>
      <w:b/>
      <w:sz w:val="13"/>
      <w:szCs w:val="13"/>
    </w:rPr>
  </w:style>
  <w:style w:type="paragraph" w:customStyle="1" w:styleId="Verdana65boldhoofdletters">
    <w:name w:val="Verdana 6;5 bold hoofdletters"/>
    <w:basedOn w:val="Standaard"/>
    <w:next w:val="Standaard"/>
    <w:rPr>
      <w:b/>
      <w:caps/>
      <w:sz w:val="13"/>
      <w:szCs w:val="13"/>
    </w:rPr>
  </w:style>
  <w:style w:type="paragraph" w:customStyle="1" w:styleId="Verdana65Eersteletterkapitaal">
    <w:name w:val="Verdana 6;5 Eerste letter kapitaal"/>
    <w:basedOn w:val="Standaard"/>
    <w:pPr>
      <w:spacing w:line="130" w:lineRule="exact"/>
    </w:pPr>
    <w:rPr>
      <w:sz w:val="13"/>
      <w:szCs w:val="13"/>
    </w:rPr>
  </w:style>
  <w:style w:type="paragraph" w:customStyle="1" w:styleId="Verdana65rechtsuitgelijnd">
    <w:name w:val="Verdana 6;5 rechts uitgelijnd"/>
    <w:basedOn w:val="Standaard"/>
    <w:next w:val="Standaard"/>
    <w:pPr>
      <w:spacing w:line="180" w:lineRule="exact"/>
      <w:jc w:val="right"/>
    </w:pPr>
    <w:rPr>
      <w:sz w:val="13"/>
      <w:szCs w:val="13"/>
    </w:rPr>
  </w:style>
  <w:style w:type="paragraph" w:customStyle="1" w:styleId="Verdana8">
    <w:name w:val="Verdana 8"/>
    <w:next w:val="Standaard"/>
    <w:pPr>
      <w:spacing w:line="180" w:lineRule="exact"/>
    </w:pPr>
    <w:rPr>
      <w:rFonts w:ascii="Verdana" w:hAnsi="Verdana"/>
      <w:color w:val="000000"/>
      <w:sz w:val="16"/>
      <w:szCs w:val="16"/>
    </w:rPr>
  </w:style>
  <w:style w:type="paragraph" w:customStyle="1" w:styleId="Verdana8Bold">
    <w:name w:val="Verdana 8 Bold"/>
    <w:basedOn w:val="Standaard"/>
    <w:next w:val="Standaard"/>
    <w:rPr>
      <w:b/>
      <w:sz w:val="16"/>
      <w:szCs w:val="16"/>
    </w:rPr>
  </w:style>
  <w:style w:type="paragraph" w:customStyle="1" w:styleId="VerdanaBold12pt">
    <w:name w:val="Verdana Bold 12pt"/>
    <w:basedOn w:val="Standaard"/>
    <w:next w:val="Standaard"/>
    <w:rPr>
      <w:b/>
      <w:sz w:val="24"/>
      <w:szCs w:val="24"/>
    </w:rPr>
  </w:style>
  <w:style w:type="paragraph" w:customStyle="1" w:styleId="VerdanaBold12ptmidden">
    <w:name w:val="Verdana Bold 12pt midden"/>
    <w:basedOn w:val="Standaard"/>
    <w:next w:val="Standaard"/>
    <w:pPr>
      <w:jc w:val="center"/>
    </w:pPr>
    <w:rPr>
      <w:b/>
      <w:sz w:val="24"/>
      <w:szCs w:val="24"/>
    </w:rPr>
  </w:style>
  <w:style w:type="paragraph" w:customStyle="1" w:styleId="VetStandaard">
    <w:name w:val="Vet (Standaard)"/>
    <w:basedOn w:val="Standaard"/>
    <w:next w:val="Standaard"/>
    <w:rPr>
      <w:b/>
    </w:rPr>
  </w:style>
  <w:style w:type="paragraph" w:customStyle="1" w:styleId="Voetnoot">
    <w:name w:val="Voetnoot"/>
    <w:basedOn w:val="Standaard"/>
    <w:rPr>
      <w:sz w:val="16"/>
      <w:szCs w:val="16"/>
    </w:rPr>
  </w:style>
  <w:style w:type="paragraph" w:customStyle="1" w:styleId="Voetnoot5pt">
    <w:name w:val="Voetnoot 5pt"/>
    <w:basedOn w:val="Standaard"/>
    <w:next w:val="Standaard"/>
    <w:rPr>
      <w:i/>
      <w:sz w:val="10"/>
      <w:szCs w:val="10"/>
    </w:rPr>
  </w:style>
  <w:style w:type="paragraph" w:customStyle="1" w:styleId="Witregel75pt">
    <w:name w:val="Witregel 7.5pt"/>
    <w:basedOn w:val="Standaard"/>
    <w:pPr>
      <w:spacing w:line="150" w:lineRule="exact"/>
    </w:pPr>
    <w:rPr>
      <w:sz w:val="15"/>
      <w:szCs w:val="15"/>
    </w:rPr>
  </w:style>
  <w:style w:type="paragraph" w:customStyle="1" w:styleId="WitregelNota8pt">
    <w:name w:val="Witregel Nota 8pt"/>
    <w:next w:val="Standaard"/>
    <w:pPr>
      <w:spacing w:line="160" w:lineRule="exact"/>
    </w:pPr>
    <w:rPr>
      <w:rFonts w:ascii="Verdana" w:hAnsi="Verdana"/>
      <w:color w:val="000000"/>
      <w:sz w:val="16"/>
      <w:szCs w:val="16"/>
    </w:rPr>
  </w:style>
  <w:style w:type="paragraph" w:customStyle="1" w:styleId="WitregelNota9pt">
    <w:name w:val="Witregel Nota 9pt"/>
    <w:next w:val="Standaard"/>
    <w:pPr>
      <w:spacing w:line="180" w:lineRule="exact"/>
    </w:pPr>
    <w:rPr>
      <w:rFonts w:ascii="Verdana" w:hAnsi="Verdana"/>
      <w:color w:val="000000"/>
      <w:sz w:val="18"/>
      <w:szCs w:val="18"/>
    </w:rPr>
  </w:style>
  <w:style w:type="paragraph" w:customStyle="1" w:styleId="WitregelW1">
    <w:name w:val="Witregel W1"/>
    <w:next w:val="Standaard"/>
    <w:pPr>
      <w:spacing w:line="90" w:lineRule="exact"/>
    </w:pPr>
    <w:rPr>
      <w:rFonts w:ascii="Verdana" w:hAnsi="Verdana"/>
      <w:color w:val="000000"/>
      <w:sz w:val="9"/>
      <w:szCs w:val="9"/>
    </w:rPr>
  </w:style>
  <w:style w:type="paragraph" w:customStyle="1" w:styleId="WitregelW1bodytekst">
    <w:name w:val="Witregel W1 (bodytekst)"/>
    <w:next w:val="Standaard"/>
    <w:pPr>
      <w:spacing w:line="240" w:lineRule="exact"/>
    </w:pPr>
    <w:rPr>
      <w:rFonts w:ascii="Verdana" w:hAnsi="Verdana"/>
      <w:color w:val="000000"/>
      <w:sz w:val="18"/>
      <w:szCs w:val="18"/>
    </w:rPr>
  </w:style>
  <w:style w:type="paragraph" w:customStyle="1" w:styleId="WitregelW2">
    <w:name w:val="Witregel W2"/>
    <w:next w:val="Standaard"/>
    <w:pPr>
      <w:spacing w:line="270" w:lineRule="exact"/>
    </w:pPr>
    <w:rPr>
      <w:rFonts w:ascii="Verdana" w:hAnsi="Verdana"/>
      <w:color w:val="000000"/>
      <w:sz w:val="27"/>
      <w:szCs w:val="27"/>
    </w:rPr>
  </w:style>
  <w:style w:type="paragraph" w:customStyle="1" w:styleId="Witregel1pt">
    <w:name w:val="Witregel_1pt"/>
    <w:basedOn w:val="Standaard"/>
    <w:next w:val="Standaard"/>
    <w:rPr>
      <w:sz w:val="2"/>
      <w:szCs w:val="2"/>
    </w:rPr>
  </w:style>
  <w:style w:type="paragraph" w:styleId="Koptekst">
    <w:name w:val="header"/>
    <w:basedOn w:val="Standaard"/>
    <w:link w:val="KoptekstChar"/>
    <w:uiPriority w:val="99"/>
    <w:unhideWhenUsed/>
    <w:rsid w:val="00860AB9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860AB9"/>
    <w:rPr>
      <w:rFonts w:ascii="Verdana" w:hAnsi="Verdana"/>
      <w:color w:val="000000"/>
      <w:sz w:val="18"/>
      <w:szCs w:val="18"/>
    </w:rPr>
  </w:style>
  <w:style w:type="paragraph" w:styleId="Voettekst">
    <w:name w:val="footer"/>
    <w:basedOn w:val="Standaard"/>
    <w:link w:val="VoettekstChar"/>
    <w:uiPriority w:val="99"/>
    <w:unhideWhenUsed/>
    <w:rsid w:val="00860AB9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860AB9"/>
    <w:rPr>
      <w:rFonts w:ascii="Verdana" w:hAnsi="Verdana"/>
      <w:color w:val="000000"/>
      <w:sz w:val="18"/>
      <w:szCs w:val="18"/>
    </w:rPr>
  </w:style>
  <w:style w:type="character" w:customStyle="1" w:styleId="Kop2Char">
    <w:name w:val="Kop 2 Char"/>
    <w:basedOn w:val="Standaardalinea-lettertype"/>
    <w:link w:val="Kop20"/>
    <w:uiPriority w:val="99"/>
    <w:rsid w:val="003A0E93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Lijstalinea">
    <w:name w:val="List Paragraph"/>
    <w:basedOn w:val="Standaard"/>
    <w:link w:val="LijstalineaChar"/>
    <w:uiPriority w:val="34"/>
    <w:qFormat/>
    <w:rsid w:val="003A0E93"/>
    <w:pPr>
      <w:autoSpaceDN/>
      <w:spacing w:line="240" w:lineRule="auto"/>
      <w:ind w:left="720"/>
      <w:contextualSpacing/>
      <w:textAlignment w:val="auto"/>
    </w:pPr>
    <w:rPr>
      <w:rFonts w:eastAsia="Times New Roman" w:cs="Times New Roman"/>
      <w:color w:val="auto"/>
      <w:szCs w:val="20"/>
      <w:lang w:val="en-US"/>
    </w:rPr>
  </w:style>
  <w:style w:type="paragraph" w:styleId="Voetnoottekst">
    <w:name w:val="footnote text"/>
    <w:basedOn w:val="Standaard"/>
    <w:link w:val="VoetnoottekstChar"/>
    <w:uiPriority w:val="99"/>
    <w:semiHidden/>
    <w:rsid w:val="003A0E93"/>
    <w:pPr>
      <w:autoSpaceDN/>
      <w:spacing w:line="240" w:lineRule="auto"/>
      <w:textAlignment w:val="auto"/>
    </w:pPr>
    <w:rPr>
      <w:rFonts w:ascii="Arial" w:eastAsia="Times New Roman" w:hAnsi="Arial" w:cs="Times New Roman"/>
      <w:color w:val="auto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3A0E93"/>
    <w:rPr>
      <w:rFonts w:ascii="Arial" w:eastAsia="Times New Roman" w:hAnsi="Arial" w:cs="Times New Roman"/>
      <w:sz w:val="18"/>
    </w:rPr>
  </w:style>
  <w:style w:type="character" w:styleId="Voetnootmarkering">
    <w:name w:val="footnote reference"/>
    <w:basedOn w:val="Standaardalinea-lettertype"/>
    <w:uiPriority w:val="99"/>
    <w:semiHidden/>
    <w:rsid w:val="003A0E93"/>
    <w:rPr>
      <w:vertAlign w:val="superscript"/>
    </w:rPr>
  </w:style>
  <w:style w:type="character" w:customStyle="1" w:styleId="LijstalineaChar">
    <w:name w:val="Lijstalinea Char"/>
    <w:basedOn w:val="Standaardalinea-lettertype"/>
    <w:link w:val="Lijstalinea"/>
    <w:uiPriority w:val="34"/>
    <w:locked/>
    <w:rsid w:val="003A0E93"/>
    <w:rPr>
      <w:rFonts w:ascii="Verdana" w:eastAsia="Times New Roman" w:hAnsi="Verdana" w:cs="Times New Roman"/>
      <w:sz w:val="18"/>
      <w:lang w:val="en-US"/>
    </w:rPr>
  </w:style>
  <w:style w:type="table" w:styleId="Tabelraster">
    <w:name w:val="Table Grid"/>
    <w:basedOn w:val="Standaardtabel"/>
    <w:uiPriority w:val="39"/>
    <w:rsid w:val="00D611C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1Char">
    <w:name w:val="Kop 1 Char"/>
    <w:basedOn w:val="Standaardalinea-lettertype"/>
    <w:link w:val="Kop10"/>
    <w:uiPriority w:val="99"/>
    <w:rsid w:val="007405AA"/>
    <w:rPr>
      <w:rFonts w:ascii="Verdana" w:eastAsia="Times New Roman" w:hAnsi="Verdana" w:cs="Arial"/>
      <w:bCs/>
      <w:kern w:val="32"/>
      <w:sz w:val="24"/>
      <w:szCs w:val="32"/>
      <w:lang w:eastAsia="bg-BG"/>
    </w:rPr>
  </w:style>
  <w:style w:type="character" w:customStyle="1" w:styleId="Kop4Char">
    <w:name w:val="Kop 4 Char"/>
    <w:basedOn w:val="Standaardalinea-lettertype"/>
    <w:link w:val="Kop40"/>
    <w:uiPriority w:val="99"/>
    <w:rsid w:val="007405AA"/>
    <w:rPr>
      <w:rFonts w:ascii="Verdana" w:eastAsia="Times New Roman" w:hAnsi="Verdana" w:cs="Times New Roman"/>
      <w:bCs/>
      <w:sz w:val="18"/>
      <w:szCs w:val="28"/>
      <w:lang w:eastAsia="bg-BG"/>
    </w:rPr>
  </w:style>
  <w:style w:type="character" w:customStyle="1" w:styleId="Kop5Char">
    <w:name w:val="Kop 5 Char"/>
    <w:basedOn w:val="Standaardalinea-lettertype"/>
    <w:link w:val="Kop5"/>
    <w:uiPriority w:val="99"/>
    <w:rsid w:val="007405AA"/>
    <w:rPr>
      <w:rFonts w:ascii="Verdana" w:eastAsia="Times New Roman" w:hAnsi="Verdana" w:cs="Times New Roman"/>
      <w:bCs/>
      <w:iCs/>
      <w:sz w:val="18"/>
      <w:szCs w:val="26"/>
      <w:lang w:eastAsia="bg-BG"/>
    </w:rPr>
  </w:style>
  <w:style w:type="character" w:styleId="Titelvanboek">
    <w:name w:val="Book Title"/>
    <w:basedOn w:val="Standaardalinea-lettertype"/>
    <w:uiPriority w:val="33"/>
    <w:qFormat/>
    <w:rsid w:val="00ED2369"/>
    <w:rPr>
      <w:rFonts w:ascii="Verdana" w:hAnsi="Verdana"/>
      <w:b w:val="0"/>
      <w:bCs/>
      <w:i/>
      <w:iCs/>
      <w:spacing w:val="5"/>
      <w:sz w:val="18"/>
      <w:u w:val="single"/>
    </w:rPr>
  </w:style>
  <w:style w:type="paragraph" w:styleId="Plattetekst">
    <w:name w:val="Body Text"/>
    <w:basedOn w:val="Standaard"/>
    <w:link w:val="PlattetekstChar"/>
    <w:rsid w:val="00B514DF"/>
    <w:pPr>
      <w:autoSpaceDN/>
      <w:spacing w:after="120" w:line="240" w:lineRule="auto"/>
      <w:textAlignment w:val="auto"/>
    </w:pPr>
    <w:rPr>
      <w:rFonts w:eastAsia="Times New Roman" w:cs="Times New Roman"/>
      <w:color w:val="auto"/>
      <w:szCs w:val="20"/>
    </w:rPr>
  </w:style>
  <w:style w:type="character" w:customStyle="1" w:styleId="PlattetekstChar">
    <w:name w:val="Platte tekst Char"/>
    <w:basedOn w:val="Standaardalinea-lettertype"/>
    <w:link w:val="Plattetekst"/>
    <w:rsid w:val="00B514DF"/>
    <w:rPr>
      <w:rFonts w:ascii="Verdana" w:eastAsia="Times New Roman" w:hAnsi="Verdana" w:cs="Times New Roman"/>
      <w:sz w:val="18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C44EAA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C44EAA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C44EAA"/>
    <w:rPr>
      <w:rFonts w:ascii="Verdana" w:hAnsi="Verdana"/>
      <w:color w:val="00000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C44EAA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C44EAA"/>
    <w:rPr>
      <w:rFonts w:ascii="Verdana" w:hAnsi="Verdana"/>
      <w:b/>
      <w:bCs/>
      <w:color w:val="00000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C44EAA"/>
    <w:pPr>
      <w:spacing w:line="240" w:lineRule="auto"/>
    </w:pPr>
    <w:rPr>
      <w:rFonts w:ascii="Segoe UI" w:hAnsi="Segoe UI" w:cs="Segoe UI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C44EAA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image" Target="media/image10.png"/><Relationship Id="rId1" Type="http://schemas.openxmlformats.org/officeDocument/2006/relationships/image" Target="media/image1.png"/><Relationship Id="rId4" Type="http://schemas.openxmlformats.org/officeDocument/2006/relationships/image" Target="media/image20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ongDi\AppData\Local\Microsoft\Windows\INetCache\IE\KKLPD2J7\Adviesrapport.dotx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Adviesrapport.dotx</Template>
  <TotalTime>0</TotalTime>
  <Pages>26</Pages>
  <Words>5195</Words>
  <Characters>28578</Characters>
  <Application>Microsoft Office Word</Application>
  <DocSecurity>0</DocSecurity>
  <Lines>238</Lines>
  <Paragraphs>67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Rijksoverheid</Company>
  <LinksUpToDate>false</LinksUpToDate>
  <CharactersWithSpaces>33706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Jong, Dirk de</dc:creator>
  <cp:lastModifiedBy>Jong, Dirk de</cp:lastModifiedBy>
  <cp:revision>22</cp:revision>
  <dcterms:created xsi:type="dcterms:W3CDTF">2021-05-10T18:34:00Z</dcterms:created>
  <dcterms:modified xsi:type="dcterms:W3CDTF">2021-06-07T14:13:00Z</dcterms:modified>
</cp:coreProperties>
</file>