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5A9092BC"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0D42E17D">
                <wp:simplePos x="0" y="0"/>
                <wp:positionH relativeFrom="column">
                  <wp:posOffset>1490345</wp:posOffset>
                </wp:positionH>
                <wp:positionV relativeFrom="paragraph">
                  <wp:posOffset>4692650</wp:posOffset>
                </wp:positionV>
                <wp:extent cx="4086225" cy="28765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28765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BF43C9" w:rsidRPr="00DD1446" w14:paraId="0E025EE5" w14:textId="77777777" w:rsidTr="00416209">
                              <w:trPr>
                                <w:trHeight w:val="602"/>
                              </w:trPr>
                              <w:tc>
                                <w:tcPr>
                                  <w:tcW w:w="6137" w:type="dxa"/>
                                  <w:gridSpan w:val="2"/>
                                  <w:shd w:val="clear" w:color="auto" w:fill="auto"/>
                                </w:tcPr>
                                <w:p w14:paraId="0735E9A1" w14:textId="21334AD2" w:rsidR="001648FF" w:rsidRDefault="00BF43C9" w:rsidP="001648FF">
                                  <w:pPr>
                                    <w:jc w:val="center"/>
                                    <w:rPr>
                                      <w:rFonts w:ascii="Arial Rounded MT Bold" w:hAnsi="Arial Rounded MT Bold"/>
                                      <w:color w:val="FFFF00"/>
                                      <w:sz w:val="36"/>
                                      <w:szCs w:val="36"/>
                                    </w:rPr>
                                  </w:pPr>
                                  <w:bookmarkStart w:id="0"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w:t>
                                  </w:r>
                                  <w:r w:rsidRPr="001648FF">
                                    <w:rPr>
                                      <w:rFonts w:ascii="Arial Rounded MT Bold" w:hAnsi="Arial Rounded MT Bold"/>
                                      <w:color w:val="FFFFFF" w:themeColor="background1"/>
                                      <w:sz w:val="36"/>
                                      <w:szCs w:val="36"/>
                                    </w:rPr>
                                    <w:t xml:space="preserve"> 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3B4ED823" w14:textId="77777777" w:rsidR="001648FF" w:rsidRDefault="001648FF" w:rsidP="007C3742">
                                  <w:pPr>
                                    <w:rPr>
                                      <w:rFonts w:ascii="Arial Rounded MT Bold" w:hAnsi="Arial Rounded MT Bold"/>
                                      <w:color w:val="FFFF00"/>
                                      <w:sz w:val="36"/>
                                      <w:szCs w:val="36"/>
                                    </w:rPr>
                                  </w:pPr>
                                </w:p>
                                <w:p w14:paraId="63C8160A" w14:textId="554218E4" w:rsidR="00BF43C9" w:rsidRPr="007C3742" w:rsidRDefault="001648FF" w:rsidP="001648FF">
                                  <w:pPr>
                                    <w:jc w:val="center"/>
                                    <w:rPr>
                                      <w:rFonts w:ascii="Arial Rounded MT Bold" w:hAnsi="Arial Rounded MT Bold"/>
                                      <w:color w:val="FFFFFF"/>
                                      <w:sz w:val="36"/>
                                      <w:szCs w:val="36"/>
                                    </w:rPr>
                                  </w:pPr>
                                  <w:r w:rsidRPr="001648FF">
                                    <w:rPr>
                                      <w:rFonts w:ascii="Arial Rounded MT Bold" w:hAnsi="Arial Rounded MT Bold"/>
                                      <w:color w:val="FFFFFF" w:themeColor="background1"/>
                                      <w:sz w:val="36"/>
                                      <w:szCs w:val="36"/>
                                    </w:rPr>
                                    <w:t>Interieurherstelwerkzaamheden</w:t>
                                  </w:r>
                                  <w:bookmarkEnd w:id="0"/>
                                  <w:r w:rsidRPr="001648FF">
                                    <w:rPr>
                                      <w:rFonts w:ascii="Arial Rounded MT Bold" w:hAnsi="Arial Rounded MT Bold"/>
                                      <w:color w:val="FFFFFF" w:themeColor="background1"/>
                                      <w:sz w:val="36"/>
                                      <w:szCs w:val="36"/>
                                    </w:rPr>
                                    <w:t xml:space="preserve"> </w:t>
                                  </w:r>
                                  <w:r w:rsidR="007815FB">
                                    <w:rPr>
                                      <w:rFonts w:ascii="Arial Rounded MT Bold" w:hAnsi="Arial Rounded MT Bold"/>
                                      <w:color w:val="FFFFFF" w:themeColor="background1"/>
                                      <w:sz w:val="36"/>
                                      <w:szCs w:val="36"/>
                                    </w:rPr>
                                    <w:t xml:space="preserve">GVB </w:t>
                                  </w:r>
                                  <w:r w:rsidRPr="001648FF">
                                    <w:rPr>
                                      <w:rFonts w:ascii="Arial Rounded MT Bold" w:hAnsi="Arial Rounded MT Bold"/>
                                      <w:color w:val="FFFFFF" w:themeColor="background1"/>
                                      <w:sz w:val="36"/>
                                      <w:szCs w:val="36"/>
                                    </w:rPr>
                                    <w:t>voertuigen</w:t>
                                  </w:r>
                                </w:p>
                              </w:tc>
                            </w:tr>
                            <w:tr w:rsidR="00BF43C9" w:rsidRPr="00DD1446" w14:paraId="55C1830D" w14:textId="77777777" w:rsidTr="00416209">
                              <w:tc>
                                <w:tcPr>
                                  <w:tcW w:w="6137" w:type="dxa"/>
                                  <w:gridSpan w:val="2"/>
                                  <w:shd w:val="clear" w:color="auto" w:fill="auto"/>
                                </w:tcPr>
                                <w:p w14:paraId="0BFF21D4" w14:textId="77777777" w:rsidR="00BF43C9" w:rsidRDefault="00BF43C9" w:rsidP="00985940">
                                  <w:pPr>
                                    <w:rPr>
                                      <w:rFonts w:ascii="Arial Rounded MT Bold" w:hAnsi="Arial Rounded MT Bold"/>
                                      <w:color w:val="FFFFFF"/>
                                      <w:sz w:val="36"/>
                                      <w:szCs w:val="36"/>
                                    </w:rPr>
                                  </w:pPr>
                                </w:p>
                              </w:tc>
                            </w:tr>
                            <w:tr w:rsidR="00BF43C9" w:rsidRPr="00DD1446" w14:paraId="1542B104" w14:textId="77777777" w:rsidTr="00416209">
                              <w:tc>
                                <w:tcPr>
                                  <w:tcW w:w="6137" w:type="dxa"/>
                                  <w:gridSpan w:val="2"/>
                                  <w:shd w:val="clear" w:color="auto" w:fill="auto"/>
                                </w:tcPr>
                                <w:p w14:paraId="7BCD7D09" w14:textId="4D63ACBE" w:rsidR="00BF43C9" w:rsidRPr="007F0806" w:rsidRDefault="00BF43C9"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1648FF">
                                    <w:rPr>
                                      <w:rFonts w:ascii="Arial Rounded MT Bold" w:hAnsi="Arial Rounded MT Bold"/>
                                      <w:color w:val="FFFFFF" w:themeColor="background1"/>
                                    </w:rPr>
                                    <w:t>2021-17</w:t>
                                  </w:r>
                                  <w:r w:rsidR="002E434B">
                                    <w:rPr>
                                      <w:rFonts w:ascii="Arial Rounded MT Bold" w:hAnsi="Arial Rounded MT Bold"/>
                                      <w:color w:val="FFFFFF" w:themeColor="background1"/>
                                    </w:rPr>
                                    <w:t>(2)</w:t>
                                  </w:r>
                                </w:p>
                              </w:tc>
                            </w:tr>
                            <w:tr w:rsidR="00BF43C9" w:rsidRPr="00DD1446" w14:paraId="6808F218" w14:textId="77777777" w:rsidTr="00416209">
                              <w:tc>
                                <w:tcPr>
                                  <w:tcW w:w="6137" w:type="dxa"/>
                                  <w:gridSpan w:val="2"/>
                                  <w:shd w:val="clear" w:color="auto" w:fill="auto"/>
                                </w:tcPr>
                                <w:p w14:paraId="3A8DABEA" w14:textId="03D9EAA2" w:rsidR="00BF43C9" w:rsidRPr="007F0806" w:rsidRDefault="00BF43C9" w:rsidP="00985940">
                                  <w:pPr>
                                    <w:rPr>
                                      <w:rFonts w:cs="Arial"/>
                                      <w:color w:val="FFFFFF" w:themeColor="background1"/>
                                    </w:rPr>
                                  </w:pPr>
                                  <w:r w:rsidRPr="007F0806">
                                    <w:rPr>
                                      <w:rFonts w:cs="Arial"/>
                                      <w:color w:val="FFFFFF" w:themeColor="background1"/>
                                    </w:rPr>
                                    <w:t xml:space="preserve">Datum: </w:t>
                                  </w:r>
                                  <w:r w:rsidR="001648FF">
                                    <w:rPr>
                                      <w:rFonts w:cs="Arial"/>
                                      <w:color w:val="FFFFFF" w:themeColor="background1"/>
                                    </w:rPr>
                                    <w:t>15 september 2021</w:t>
                                  </w:r>
                                </w:p>
                              </w:tc>
                            </w:tr>
                            <w:tr w:rsidR="00BF43C9" w:rsidRPr="00DD1446" w14:paraId="39E85DEA" w14:textId="77777777" w:rsidTr="00416209">
                              <w:tc>
                                <w:tcPr>
                                  <w:tcW w:w="6137" w:type="dxa"/>
                                  <w:gridSpan w:val="2"/>
                                  <w:shd w:val="clear" w:color="auto" w:fill="auto"/>
                                </w:tcPr>
                                <w:p w14:paraId="3A3C6480" w14:textId="542CE4F0" w:rsidR="00BF43C9" w:rsidRPr="00091791" w:rsidRDefault="00BF43C9" w:rsidP="00985940">
                                  <w:pPr>
                                    <w:rPr>
                                      <w:rFonts w:cs="Arial"/>
                                      <w:color w:val="FFFF00"/>
                                    </w:rPr>
                                  </w:pPr>
                                  <w:r w:rsidRPr="00721C42">
                                    <w:rPr>
                                      <w:rFonts w:cs="Arial"/>
                                      <w:color w:val="FFFFFF" w:themeColor="background1"/>
                                    </w:rPr>
                                    <w:t xml:space="preserve">Status: </w:t>
                                  </w:r>
                                  <w:r w:rsidR="001648FF">
                                    <w:rPr>
                                      <w:rFonts w:cs="Arial"/>
                                      <w:color w:val="FFFFFF" w:themeColor="background1"/>
                                    </w:rPr>
                                    <w:t>concept t</w:t>
                                  </w:r>
                                  <w:r w:rsidR="00445E39">
                                    <w:rPr>
                                      <w:rFonts w:cs="Arial"/>
                                      <w:color w:val="FFFFFF" w:themeColor="background1"/>
                                    </w:rPr>
                                    <w:t xml:space="preserve">.b.v. </w:t>
                                  </w:r>
                                  <w:r w:rsidR="001648FF">
                                    <w:rPr>
                                      <w:rFonts w:cs="Arial"/>
                                      <w:color w:val="FFFFFF" w:themeColor="background1"/>
                                    </w:rPr>
                                    <w:t>aanbesteding</w:t>
                                  </w:r>
                                </w:p>
                              </w:tc>
                            </w:tr>
                            <w:tr w:rsidR="00BF43C9" w:rsidRPr="00DD1446" w14:paraId="7D20F7E2" w14:textId="77777777" w:rsidTr="00416209">
                              <w:tc>
                                <w:tcPr>
                                  <w:tcW w:w="6137" w:type="dxa"/>
                                  <w:gridSpan w:val="2"/>
                                  <w:shd w:val="clear" w:color="auto" w:fill="auto"/>
                                </w:tcPr>
                                <w:p w14:paraId="2267A490" w14:textId="509ED539" w:rsidR="00BF43C9" w:rsidRPr="005038C1" w:rsidRDefault="00BF43C9" w:rsidP="00985940">
                                  <w:pPr>
                                    <w:rPr>
                                      <w:rFonts w:cs="Arial"/>
                                      <w:color w:val="FFFFFF"/>
                                    </w:rPr>
                                  </w:pPr>
                                  <w:r w:rsidRPr="005038C1">
                                    <w:rPr>
                                      <w:rFonts w:cs="Arial"/>
                                      <w:color w:val="FFFFFF"/>
                                    </w:rPr>
                                    <w:t xml:space="preserve">Versie: </w:t>
                                  </w:r>
                                  <w:r w:rsidR="001648FF">
                                    <w:rPr>
                                      <w:rFonts w:cs="Arial"/>
                                      <w:color w:val="FFFFFF"/>
                                    </w:rPr>
                                    <w:t>01</w:t>
                                  </w:r>
                                </w:p>
                              </w:tc>
                            </w:tr>
                            <w:tr w:rsidR="00BF43C9" w:rsidRPr="00DD1446" w14:paraId="72BAC9BE" w14:textId="77777777" w:rsidTr="00416209">
                              <w:tc>
                                <w:tcPr>
                                  <w:tcW w:w="3407" w:type="dxa"/>
                                  <w:shd w:val="clear" w:color="auto" w:fill="auto"/>
                                </w:tcPr>
                                <w:p w14:paraId="74D2958E" w14:textId="77777777" w:rsidR="00BF43C9" w:rsidRPr="00DD1446" w:rsidRDefault="00BF43C9"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BF43C9" w:rsidRPr="00721C42" w:rsidRDefault="00BF43C9" w:rsidP="00985940">
                                  <w:pPr>
                                    <w:rPr>
                                      <w:rFonts w:cs="Arial"/>
                                      <w:color w:val="FFFF00"/>
                                    </w:rPr>
                                  </w:pPr>
                                  <w:r w:rsidRPr="00721C42">
                                    <w:rPr>
                                      <w:rFonts w:cs="Arial"/>
                                      <w:color w:val="FFFF00"/>
                                    </w:rPr>
                                    <w:t>Vertrouwelijk</w:t>
                                  </w:r>
                                  <w:r>
                                    <w:rPr>
                                      <w:rFonts w:cs="Arial"/>
                                      <w:color w:val="FFFF00"/>
                                    </w:rPr>
                                    <w:t>/Openbaar</w:t>
                                  </w:r>
                                </w:p>
                                <w:p w14:paraId="67D1B287" w14:textId="77777777" w:rsidR="00BF43C9" w:rsidRPr="00DD1446" w:rsidRDefault="00BF43C9" w:rsidP="00985940">
                                  <w:pPr>
                                    <w:rPr>
                                      <w:rFonts w:cs="Arial"/>
                                      <w:color w:val="FFFFFF"/>
                                    </w:rPr>
                                  </w:pPr>
                                  <w:bookmarkStart w:id="1" w:name="Betrokkenen"/>
                                  <w:r>
                                    <w:rPr>
                                      <w:rFonts w:cs="Arial"/>
                                      <w:color w:val="FFFFFF"/>
                                    </w:rPr>
                                    <w:t xml:space="preserve"> </w:t>
                                  </w:r>
                                  <w:bookmarkEnd w:id="1"/>
                                </w:p>
                              </w:tc>
                            </w:tr>
                          </w:tbl>
                          <w:p w14:paraId="02DA8306" w14:textId="77777777" w:rsidR="00BF43C9" w:rsidRPr="00985940" w:rsidRDefault="00BF43C9"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7.35pt;margin-top:369.5pt;width:321.75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BF43C9" w:rsidRPr="00DD1446" w14:paraId="0E025EE5" w14:textId="77777777" w:rsidTr="00416209">
                        <w:trPr>
                          <w:trHeight w:val="602"/>
                        </w:trPr>
                        <w:tc>
                          <w:tcPr>
                            <w:tcW w:w="6137" w:type="dxa"/>
                            <w:gridSpan w:val="2"/>
                            <w:shd w:val="clear" w:color="auto" w:fill="auto"/>
                          </w:tcPr>
                          <w:p w14:paraId="0735E9A1" w14:textId="21334AD2" w:rsidR="001648FF" w:rsidRDefault="00BF43C9" w:rsidP="001648FF">
                            <w:pPr>
                              <w:jc w:val="center"/>
                              <w:rPr>
                                <w:rFonts w:ascii="Arial Rounded MT Bold" w:hAnsi="Arial Rounded MT Bold"/>
                                <w:color w:val="FFFF00"/>
                                <w:sz w:val="36"/>
                                <w:szCs w:val="36"/>
                              </w:rPr>
                            </w:pPr>
                            <w:bookmarkStart w:id="2"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w:t>
                            </w:r>
                            <w:r w:rsidRPr="001648FF">
                              <w:rPr>
                                <w:rFonts w:ascii="Arial Rounded MT Bold" w:hAnsi="Arial Rounded MT Bold"/>
                                <w:color w:val="FFFFFF" w:themeColor="background1"/>
                                <w:sz w:val="36"/>
                                <w:szCs w:val="36"/>
                              </w:rPr>
                              <w:t xml:space="preserve"> 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3B4ED823" w14:textId="77777777" w:rsidR="001648FF" w:rsidRDefault="001648FF" w:rsidP="007C3742">
                            <w:pPr>
                              <w:rPr>
                                <w:rFonts w:ascii="Arial Rounded MT Bold" w:hAnsi="Arial Rounded MT Bold"/>
                                <w:color w:val="FFFF00"/>
                                <w:sz w:val="36"/>
                                <w:szCs w:val="36"/>
                              </w:rPr>
                            </w:pPr>
                          </w:p>
                          <w:p w14:paraId="63C8160A" w14:textId="554218E4" w:rsidR="00BF43C9" w:rsidRPr="007C3742" w:rsidRDefault="001648FF" w:rsidP="001648FF">
                            <w:pPr>
                              <w:jc w:val="center"/>
                              <w:rPr>
                                <w:rFonts w:ascii="Arial Rounded MT Bold" w:hAnsi="Arial Rounded MT Bold"/>
                                <w:color w:val="FFFFFF"/>
                                <w:sz w:val="36"/>
                                <w:szCs w:val="36"/>
                              </w:rPr>
                            </w:pPr>
                            <w:r w:rsidRPr="001648FF">
                              <w:rPr>
                                <w:rFonts w:ascii="Arial Rounded MT Bold" w:hAnsi="Arial Rounded MT Bold"/>
                                <w:color w:val="FFFFFF" w:themeColor="background1"/>
                                <w:sz w:val="36"/>
                                <w:szCs w:val="36"/>
                              </w:rPr>
                              <w:t>Interieurherstelwerkzaamheden</w:t>
                            </w:r>
                            <w:bookmarkEnd w:id="2"/>
                            <w:r w:rsidRPr="001648FF">
                              <w:rPr>
                                <w:rFonts w:ascii="Arial Rounded MT Bold" w:hAnsi="Arial Rounded MT Bold"/>
                                <w:color w:val="FFFFFF" w:themeColor="background1"/>
                                <w:sz w:val="36"/>
                                <w:szCs w:val="36"/>
                              </w:rPr>
                              <w:t xml:space="preserve"> </w:t>
                            </w:r>
                            <w:r w:rsidR="007815FB">
                              <w:rPr>
                                <w:rFonts w:ascii="Arial Rounded MT Bold" w:hAnsi="Arial Rounded MT Bold"/>
                                <w:color w:val="FFFFFF" w:themeColor="background1"/>
                                <w:sz w:val="36"/>
                                <w:szCs w:val="36"/>
                              </w:rPr>
                              <w:t xml:space="preserve">GVB </w:t>
                            </w:r>
                            <w:r w:rsidRPr="001648FF">
                              <w:rPr>
                                <w:rFonts w:ascii="Arial Rounded MT Bold" w:hAnsi="Arial Rounded MT Bold"/>
                                <w:color w:val="FFFFFF" w:themeColor="background1"/>
                                <w:sz w:val="36"/>
                                <w:szCs w:val="36"/>
                              </w:rPr>
                              <w:t>voertuigen</w:t>
                            </w:r>
                          </w:p>
                        </w:tc>
                      </w:tr>
                      <w:tr w:rsidR="00BF43C9" w:rsidRPr="00DD1446" w14:paraId="55C1830D" w14:textId="77777777" w:rsidTr="00416209">
                        <w:tc>
                          <w:tcPr>
                            <w:tcW w:w="6137" w:type="dxa"/>
                            <w:gridSpan w:val="2"/>
                            <w:shd w:val="clear" w:color="auto" w:fill="auto"/>
                          </w:tcPr>
                          <w:p w14:paraId="0BFF21D4" w14:textId="77777777" w:rsidR="00BF43C9" w:rsidRDefault="00BF43C9" w:rsidP="00985940">
                            <w:pPr>
                              <w:rPr>
                                <w:rFonts w:ascii="Arial Rounded MT Bold" w:hAnsi="Arial Rounded MT Bold"/>
                                <w:color w:val="FFFFFF"/>
                                <w:sz w:val="36"/>
                                <w:szCs w:val="36"/>
                              </w:rPr>
                            </w:pPr>
                          </w:p>
                        </w:tc>
                      </w:tr>
                      <w:tr w:rsidR="00BF43C9" w:rsidRPr="00DD1446" w14:paraId="1542B104" w14:textId="77777777" w:rsidTr="00416209">
                        <w:tc>
                          <w:tcPr>
                            <w:tcW w:w="6137" w:type="dxa"/>
                            <w:gridSpan w:val="2"/>
                            <w:shd w:val="clear" w:color="auto" w:fill="auto"/>
                          </w:tcPr>
                          <w:p w14:paraId="7BCD7D09" w14:textId="4D63ACBE" w:rsidR="00BF43C9" w:rsidRPr="007F0806" w:rsidRDefault="00BF43C9"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1648FF">
                              <w:rPr>
                                <w:rFonts w:ascii="Arial Rounded MT Bold" w:hAnsi="Arial Rounded MT Bold"/>
                                <w:color w:val="FFFFFF" w:themeColor="background1"/>
                              </w:rPr>
                              <w:t>2021-17</w:t>
                            </w:r>
                            <w:r w:rsidR="002E434B">
                              <w:rPr>
                                <w:rFonts w:ascii="Arial Rounded MT Bold" w:hAnsi="Arial Rounded MT Bold"/>
                                <w:color w:val="FFFFFF" w:themeColor="background1"/>
                              </w:rPr>
                              <w:t>(2)</w:t>
                            </w:r>
                          </w:p>
                        </w:tc>
                      </w:tr>
                      <w:tr w:rsidR="00BF43C9" w:rsidRPr="00DD1446" w14:paraId="6808F218" w14:textId="77777777" w:rsidTr="00416209">
                        <w:tc>
                          <w:tcPr>
                            <w:tcW w:w="6137" w:type="dxa"/>
                            <w:gridSpan w:val="2"/>
                            <w:shd w:val="clear" w:color="auto" w:fill="auto"/>
                          </w:tcPr>
                          <w:p w14:paraId="3A8DABEA" w14:textId="03D9EAA2" w:rsidR="00BF43C9" w:rsidRPr="007F0806" w:rsidRDefault="00BF43C9" w:rsidP="00985940">
                            <w:pPr>
                              <w:rPr>
                                <w:rFonts w:cs="Arial"/>
                                <w:color w:val="FFFFFF" w:themeColor="background1"/>
                              </w:rPr>
                            </w:pPr>
                            <w:r w:rsidRPr="007F0806">
                              <w:rPr>
                                <w:rFonts w:cs="Arial"/>
                                <w:color w:val="FFFFFF" w:themeColor="background1"/>
                              </w:rPr>
                              <w:t xml:space="preserve">Datum: </w:t>
                            </w:r>
                            <w:r w:rsidR="001648FF">
                              <w:rPr>
                                <w:rFonts w:cs="Arial"/>
                                <w:color w:val="FFFFFF" w:themeColor="background1"/>
                              </w:rPr>
                              <w:t>15 september 2021</w:t>
                            </w:r>
                          </w:p>
                        </w:tc>
                      </w:tr>
                      <w:tr w:rsidR="00BF43C9" w:rsidRPr="00DD1446" w14:paraId="39E85DEA" w14:textId="77777777" w:rsidTr="00416209">
                        <w:tc>
                          <w:tcPr>
                            <w:tcW w:w="6137" w:type="dxa"/>
                            <w:gridSpan w:val="2"/>
                            <w:shd w:val="clear" w:color="auto" w:fill="auto"/>
                          </w:tcPr>
                          <w:p w14:paraId="3A3C6480" w14:textId="542CE4F0" w:rsidR="00BF43C9" w:rsidRPr="00091791" w:rsidRDefault="00BF43C9" w:rsidP="00985940">
                            <w:pPr>
                              <w:rPr>
                                <w:rFonts w:cs="Arial"/>
                                <w:color w:val="FFFF00"/>
                              </w:rPr>
                            </w:pPr>
                            <w:r w:rsidRPr="00721C42">
                              <w:rPr>
                                <w:rFonts w:cs="Arial"/>
                                <w:color w:val="FFFFFF" w:themeColor="background1"/>
                              </w:rPr>
                              <w:t xml:space="preserve">Status: </w:t>
                            </w:r>
                            <w:r w:rsidR="001648FF">
                              <w:rPr>
                                <w:rFonts w:cs="Arial"/>
                                <w:color w:val="FFFFFF" w:themeColor="background1"/>
                              </w:rPr>
                              <w:t>concept t</w:t>
                            </w:r>
                            <w:r w:rsidR="00445E39">
                              <w:rPr>
                                <w:rFonts w:cs="Arial"/>
                                <w:color w:val="FFFFFF" w:themeColor="background1"/>
                              </w:rPr>
                              <w:t xml:space="preserve">.b.v. </w:t>
                            </w:r>
                            <w:r w:rsidR="001648FF">
                              <w:rPr>
                                <w:rFonts w:cs="Arial"/>
                                <w:color w:val="FFFFFF" w:themeColor="background1"/>
                              </w:rPr>
                              <w:t>aanbesteding</w:t>
                            </w:r>
                          </w:p>
                        </w:tc>
                      </w:tr>
                      <w:tr w:rsidR="00BF43C9" w:rsidRPr="00DD1446" w14:paraId="7D20F7E2" w14:textId="77777777" w:rsidTr="00416209">
                        <w:tc>
                          <w:tcPr>
                            <w:tcW w:w="6137" w:type="dxa"/>
                            <w:gridSpan w:val="2"/>
                            <w:shd w:val="clear" w:color="auto" w:fill="auto"/>
                          </w:tcPr>
                          <w:p w14:paraId="2267A490" w14:textId="509ED539" w:rsidR="00BF43C9" w:rsidRPr="005038C1" w:rsidRDefault="00BF43C9" w:rsidP="00985940">
                            <w:pPr>
                              <w:rPr>
                                <w:rFonts w:cs="Arial"/>
                                <w:color w:val="FFFFFF"/>
                              </w:rPr>
                            </w:pPr>
                            <w:r w:rsidRPr="005038C1">
                              <w:rPr>
                                <w:rFonts w:cs="Arial"/>
                                <w:color w:val="FFFFFF"/>
                              </w:rPr>
                              <w:t xml:space="preserve">Versie: </w:t>
                            </w:r>
                            <w:r w:rsidR="001648FF">
                              <w:rPr>
                                <w:rFonts w:cs="Arial"/>
                                <w:color w:val="FFFFFF"/>
                              </w:rPr>
                              <w:t>01</w:t>
                            </w:r>
                          </w:p>
                        </w:tc>
                      </w:tr>
                      <w:tr w:rsidR="00BF43C9" w:rsidRPr="00DD1446" w14:paraId="72BAC9BE" w14:textId="77777777" w:rsidTr="00416209">
                        <w:tc>
                          <w:tcPr>
                            <w:tcW w:w="3407" w:type="dxa"/>
                            <w:shd w:val="clear" w:color="auto" w:fill="auto"/>
                          </w:tcPr>
                          <w:p w14:paraId="74D2958E" w14:textId="77777777" w:rsidR="00BF43C9" w:rsidRPr="00DD1446" w:rsidRDefault="00BF43C9"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BF43C9" w:rsidRPr="00721C42" w:rsidRDefault="00BF43C9" w:rsidP="00985940">
                            <w:pPr>
                              <w:rPr>
                                <w:rFonts w:cs="Arial"/>
                                <w:color w:val="FFFF00"/>
                              </w:rPr>
                            </w:pPr>
                            <w:r w:rsidRPr="00721C42">
                              <w:rPr>
                                <w:rFonts w:cs="Arial"/>
                                <w:color w:val="FFFF00"/>
                              </w:rPr>
                              <w:t>Vertrouwelijk</w:t>
                            </w:r>
                            <w:r>
                              <w:rPr>
                                <w:rFonts w:cs="Arial"/>
                                <w:color w:val="FFFF00"/>
                              </w:rPr>
                              <w:t>/Openbaar</w:t>
                            </w:r>
                          </w:p>
                          <w:p w14:paraId="67D1B287" w14:textId="77777777" w:rsidR="00BF43C9" w:rsidRPr="00DD1446" w:rsidRDefault="00BF43C9" w:rsidP="00985940">
                            <w:pPr>
                              <w:rPr>
                                <w:rFonts w:cs="Arial"/>
                                <w:color w:val="FFFFFF"/>
                              </w:rPr>
                            </w:pPr>
                            <w:bookmarkStart w:id="3" w:name="Betrokkenen"/>
                            <w:r>
                              <w:rPr>
                                <w:rFonts w:cs="Arial"/>
                                <w:color w:val="FFFFFF"/>
                              </w:rPr>
                              <w:t xml:space="preserve"> </w:t>
                            </w:r>
                            <w:bookmarkEnd w:id="3"/>
                          </w:p>
                        </w:tc>
                      </w:tr>
                    </w:tbl>
                    <w:p w14:paraId="02DA8306" w14:textId="77777777" w:rsidR="00BF43C9" w:rsidRPr="00985940" w:rsidRDefault="00BF43C9"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2694"/>
              <w:gridCol w:w="6378"/>
            </w:tblGrid>
            <w:tr w:rsidR="009B6AFA" w:rsidRPr="003F6E5D" w14:paraId="66EC111F" w14:textId="77777777" w:rsidTr="00BF43C9">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994AE4">
              <w:tc>
                <w:tcPr>
                  <w:tcW w:w="2694" w:type="dxa"/>
                </w:tcPr>
                <w:p w14:paraId="0959C3A2" w14:textId="77777777" w:rsidR="009B6AFA" w:rsidRPr="003F6E5D" w:rsidRDefault="009B6AFA" w:rsidP="009B6AFA">
                  <w:pPr>
                    <w:pStyle w:val="BladTekstLabel"/>
                  </w:pPr>
                  <w:r w:rsidRPr="003F6E5D">
                    <w:t>Contactpersoon</w:t>
                  </w:r>
                </w:p>
              </w:tc>
              <w:tc>
                <w:tcPr>
                  <w:tcW w:w="6378" w:type="dxa"/>
                </w:tcPr>
                <w:p w14:paraId="53B2CA82" w14:textId="4372CE43" w:rsidR="009B6AFA" w:rsidRPr="00994AE4" w:rsidRDefault="00445E39" w:rsidP="009B6AFA">
                  <w:pPr>
                    <w:pStyle w:val="BladTekst"/>
                  </w:pPr>
                  <w:r w:rsidRPr="00994AE4">
                    <w:t>AJFM Pieterse</w:t>
                  </w:r>
                </w:p>
              </w:tc>
            </w:tr>
            <w:tr w:rsidR="009B6AFA" w:rsidRPr="003F6E5D" w14:paraId="2B32BB6E" w14:textId="77777777" w:rsidTr="00994AE4">
              <w:tc>
                <w:tcPr>
                  <w:tcW w:w="2694"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6378" w:type="dxa"/>
                </w:tcPr>
                <w:p w14:paraId="0A5FA74A" w14:textId="76F0568A" w:rsidR="009B6AFA" w:rsidRPr="00994AE4" w:rsidRDefault="00445E39" w:rsidP="009B6AFA">
                  <w:pPr>
                    <w:pStyle w:val="BladTekst"/>
                  </w:pPr>
                  <w:r w:rsidRPr="00994AE4">
                    <w:t>ron.pieterse@gvb.nl</w:t>
                  </w:r>
                </w:p>
                <w:p w14:paraId="12A16B65" w14:textId="054F8EAB" w:rsidR="009B6AFA" w:rsidRPr="00994AE4" w:rsidRDefault="00445E39" w:rsidP="009B6AFA">
                  <w:pPr>
                    <w:pStyle w:val="BladTekst"/>
                  </w:pPr>
                  <w:r w:rsidRPr="00994AE4">
                    <w:t>06 51 60 32 82</w:t>
                  </w:r>
                </w:p>
                <w:p w14:paraId="55A1CD4B" w14:textId="77777777" w:rsidR="009B6AFA" w:rsidRPr="00994AE4" w:rsidRDefault="009B6AFA" w:rsidP="009B6AFA">
                  <w:pPr>
                    <w:pStyle w:val="BladTekst"/>
                  </w:pPr>
                  <w:r w:rsidRPr="00994AE4">
                    <w:t>Naam contracteigenaar in de business</w:t>
                  </w:r>
                </w:p>
                <w:p w14:paraId="3B4D9AA7" w14:textId="3F25F4C4" w:rsidR="009B6AFA" w:rsidRPr="00994AE4" w:rsidRDefault="00445E39" w:rsidP="009B6AFA">
                  <w:pPr>
                    <w:pStyle w:val="BladTekst"/>
                  </w:pPr>
                  <w:r w:rsidRPr="00994AE4">
                    <w:t>R. Zomerdijk</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D3352F" w:rsidRDefault="00DD6349" w:rsidP="00DD6349">
      <w:pPr>
        <w:pStyle w:val="BladTekstVet"/>
      </w:pPr>
      <w:r w:rsidRPr="00D3352F">
        <w:t>Voor U ligt een document dat als vertrouwelijk is geclassificeerd. Voor u als lezer/gebruiker houdt dat het volgende in:</w:t>
      </w:r>
    </w:p>
    <w:p w14:paraId="13CE7B7E" w14:textId="77777777" w:rsidR="00DD6349" w:rsidRPr="00D3352F" w:rsidRDefault="00DD6349" w:rsidP="00DD6349">
      <w:pPr>
        <w:tabs>
          <w:tab w:val="left" w:pos="5910"/>
        </w:tabs>
      </w:pPr>
      <w:r w:rsidRPr="00D3352F">
        <w:tab/>
      </w:r>
    </w:p>
    <w:p w14:paraId="7364479E" w14:textId="77777777" w:rsidR="00DD6349" w:rsidRPr="00D3352F" w:rsidRDefault="00DD6349" w:rsidP="00216538">
      <w:pPr>
        <w:numPr>
          <w:ilvl w:val="0"/>
          <w:numId w:val="4"/>
        </w:numPr>
        <w:ind w:left="714" w:hanging="357"/>
      </w:pPr>
      <w:r w:rsidRPr="00D3352F">
        <w:t xml:space="preserve">U bent voor dit gebruik expliciet geautoriseerd door de informatie-eigenaar. </w:t>
      </w:r>
    </w:p>
    <w:p w14:paraId="04120048" w14:textId="77777777" w:rsidR="00DD6349" w:rsidRPr="00D3352F" w:rsidRDefault="00DD6349" w:rsidP="00216538">
      <w:pPr>
        <w:numPr>
          <w:ilvl w:val="0"/>
          <w:numId w:val="4"/>
        </w:numPr>
        <w:ind w:left="714" w:hanging="357"/>
      </w:pPr>
      <w:r w:rsidRPr="00D3352F">
        <w:t xml:space="preserve">Het is niet toegestaan deze informatie met niet expliciet daartoe geautoriseerde personen te delen. </w:t>
      </w:r>
    </w:p>
    <w:p w14:paraId="41A189D8" w14:textId="77777777" w:rsidR="00DD6349" w:rsidRPr="00D3352F" w:rsidRDefault="00DD6349" w:rsidP="00216538">
      <w:pPr>
        <w:numPr>
          <w:ilvl w:val="0"/>
          <w:numId w:val="4"/>
        </w:numPr>
        <w:ind w:left="714" w:hanging="357"/>
      </w:pPr>
      <w:r w:rsidRPr="00D3352F">
        <w:t xml:space="preserve">Deze informatie in papieren vorm moet na gebruik uit het zicht worden opgeborgen. </w:t>
      </w:r>
    </w:p>
    <w:p w14:paraId="6D320C71" w14:textId="77777777" w:rsidR="00DD6349" w:rsidRPr="00D3352F" w:rsidRDefault="00DD6349" w:rsidP="00216538">
      <w:pPr>
        <w:numPr>
          <w:ilvl w:val="0"/>
          <w:numId w:val="4"/>
        </w:numPr>
        <w:ind w:left="714" w:hanging="357"/>
      </w:pPr>
      <w:r w:rsidRPr="00D3352F">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6DBA8FD4" w14:textId="0CF8E454" w:rsidR="00FE1BBE"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FE1BBE">
        <w:rPr>
          <w:noProof/>
        </w:rPr>
        <w:t>Artikel 1</w:t>
      </w:r>
      <w:r w:rsidR="00FE1BBE">
        <w:rPr>
          <w:rFonts w:asciiTheme="minorHAnsi" w:eastAsiaTheme="minorEastAsia" w:hAnsiTheme="minorHAnsi" w:cstheme="minorBidi"/>
          <w:b w:val="0"/>
          <w:noProof/>
          <w:szCs w:val="22"/>
        </w:rPr>
        <w:tab/>
      </w:r>
      <w:r w:rsidR="00FE1BBE">
        <w:rPr>
          <w:noProof/>
        </w:rPr>
        <w:t>Voorwerp van de Overeenkomst</w:t>
      </w:r>
      <w:r w:rsidR="00FE1BBE">
        <w:rPr>
          <w:noProof/>
        </w:rPr>
        <w:tab/>
      </w:r>
      <w:r w:rsidR="00FE1BBE">
        <w:rPr>
          <w:noProof/>
        </w:rPr>
        <w:fldChar w:fldCharType="begin"/>
      </w:r>
      <w:r w:rsidR="00FE1BBE">
        <w:rPr>
          <w:noProof/>
        </w:rPr>
        <w:instrText xml:space="preserve"> PAGEREF _Toc83042711 \h </w:instrText>
      </w:r>
      <w:r w:rsidR="00FE1BBE">
        <w:rPr>
          <w:noProof/>
        </w:rPr>
      </w:r>
      <w:r w:rsidR="00FE1BBE">
        <w:rPr>
          <w:noProof/>
        </w:rPr>
        <w:fldChar w:fldCharType="separate"/>
      </w:r>
      <w:r w:rsidR="00FE1BBE">
        <w:rPr>
          <w:noProof/>
        </w:rPr>
        <w:t>5</w:t>
      </w:r>
      <w:r w:rsidR="00FE1BBE">
        <w:rPr>
          <w:noProof/>
        </w:rPr>
        <w:fldChar w:fldCharType="end"/>
      </w:r>
    </w:p>
    <w:p w14:paraId="292C9A9F" w14:textId="769294DF" w:rsidR="00FE1BBE" w:rsidRDefault="00FE1BBE">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_Toc83042712 \h </w:instrText>
      </w:r>
      <w:r>
        <w:rPr>
          <w:noProof/>
        </w:rPr>
      </w:r>
      <w:r>
        <w:rPr>
          <w:noProof/>
        </w:rPr>
        <w:fldChar w:fldCharType="separate"/>
      </w:r>
      <w:r>
        <w:rPr>
          <w:noProof/>
        </w:rPr>
        <w:t>6</w:t>
      </w:r>
      <w:r>
        <w:rPr>
          <w:noProof/>
        </w:rPr>
        <w:fldChar w:fldCharType="end"/>
      </w:r>
    </w:p>
    <w:p w14:paraId="2F34A11A" w14:textId="20D058D9" w:rsidR="00FE1BBE" w:rsidRDefault="00FE1BBE">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_Toc83042713 \h </w:instrText>
      </w:r>
      <w:r>
        <w:rPr>
          <w:noProof/>
        </w:rPr>
      </w:r>
      <w:r>
        <w:rPr>
          <w:noProof/>
        </w:rPr>
        <w:fldChar w:fldCharType="separate"/>
      </w:r>
      <w:r>
        <w:rPr>
          <w:noProof/>
        </w:rPr>
        <w:t>6</w:t>
      </w:r>
      <w:r>
        <w:rPr>
          <w:noProof/>
        </w:rPr>
        <w:fldChar w:fldCharType="end"/>
      </w:r>
    </w:p>
    <w:p w14:paraId="11152609" w14:textId="348E6B01" w:rsidR="00FE1BBE" w:rsidRDefault="00FE1BBE">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_Toc83042714 \h </w:instrText>
      </w:r>
      <w:r>
        <w:rPr>
          <w:noProof/>
        </w:rPr>
      </w:r>
      <w:r>
        <w:rPr>
          <w:noProof/>
        </w:rPr>
        <w:fldChar w:fldCharType="separate"/>
      </w:r>
      <w:r>
        <w:rPr>
          <w:noProof/>
        </w:rPr>
        <w:t>7</w:t>
      </w:r>
      <w:r>
        <w:rPr>
          <w:noProof/>
        </w:rPr>
        <w:fldChar w:fldCharType="end"/>
      </w:r>
    </w:p>
    <w:p w14:paraId="7360D499" w14:textId="278BAE72" w:rsidR="00FE1BBE" w:rsidRDefault="00FE1BBE">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_Toc83042715 \h </w:instrText>
      </w:r>
      <w:r>
        <w:rPr>
          <w:noProof/>
        </w:rPr>
      </w:r>
      <w:r>
        <w:rPr>
          <w:noProof/>
        </w:rPr>
        <w:fldChar w:fldCharType="separate"/>
      </w:r>
      <w:r>
        <w:rPr>
          <w:noProof/>
        </w:rPr>
        <w:t>7</w:t>
      </w:r>
      <w:r>
        <w:rPr>
          <w:noProof/>
        </w:rPr>
        <w:fldChar w:fldCharType="end"/>
      </w:r>
    </w:p>
    <w:p w14:paraId="64C8EDA9" w14:textId="4F14B198" w:rsidR="00FE1BBE" w:rsidRDefault="00FE1BBE">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_Toc83042716 \h </w:instrText>
      </w:r>
      <w:r>
        <w:rPr>
          <w:noProof/>
        </w:rPr>
      </w:r>
      <w:r>
        <w:rPr>
          <w:noProof/>
        </w:rPr>
        <w:fldChar w:fldCharType="separate"/>
      </w:r>
      <w:r>
        <w:rPr>
          <w:noProof/>
        </w:rPr>
        <w:t>7</w:t>
      </w:r>
      <w:r>
        <w:rPr>
          <w:noProof/>
        </w:rPr>
        <w:fldChar w:fldCharType="end"/>
      </w:r>
    </w:p>
    <w:p w14:paraId="0B5264CF" w14:textId="76D5DB1D" w:rsidR="00FE1BBE" w:rsidRDefault="00FE1BBE">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_Toc83042717 \h </w:instrText>
      </w:r>
      <w:r>
        <w:rPr>
          <w:noProof/>
        </w:rPr>
      </w:r>
      <w:r>
        <w:rPr>
          <w:noProof/>
        </w:rPr>
        <w:fldChar w:fldCharType="separate"/>
      </w:r>
      <w:r>
        <w:rPr>
          <w:noProof/>
        </w:rPr>
        <w:t>8</w:t>
      </w:r>
      <w:r>
        <w:rPr>
          <w:noProof/>
        </w:rPr>
        <w:fldChar w:fldCharType="end"/>
      </w:r>
    </w:p>
    <w:p w14:paraId="72F208B3" w14:textId="48B30B4F" w:rsidR="00FE1BBE" w:rsidRDefault="00FE1BBE">
      <w:pPr>
        <w:pStyle w:val="Inhopg2"/>
        <w:tabs>
          <w:tab w:val="left" w:pos="1100"/>
        </w:tabs>
        <w:rPr>
          <w:rFonts w:asciiTheme="minorHAnsi" w:eastAsiaTheme="minorEastAsia" w:hAnsiTheme="minorHAnsi" w:cstheme="minorBidi"/>
          <w:b w:val="0"/>
          <w:noProof/>
          <w:szCs w:val="22"/>
        </w:rPr>
      </w:pPr>
      <w:r w:rsidRPr="008E7F55">
        <w:rPr>
          <w:noProof/>
          <w:highlight w:val="yellow"/>
        </w:rPr>
        <w:t>Artikel 8</w:t>
      </w:r>
      <w:r>
        <w:rPr>
          <w:rFonts w:asciiTheme="minorHAnsi" w:eastAsiaTheme="minorEastAsia" w:hAnsiTheme="minorHAnsi" w:cstheme="minorBidi"/>
          <w:b w:val="0"/>
          <w:noProof/>
          <w:szCs w:val="22"/>
        </w:rPr>
        <w:tab/>
      </w:r>
      <w:r w:rsidRPr="008E7F55">
        <w:rPr>
          <w:noProof/>
          <w:highlight w:val="yellow"/>
        </w:rPr>
        <w:t>&lt;Optioneel&gt; Ontbinding van de Leveringsovereenkomst</w:t>
      </w:r>
      <w:r>
        <w:rPr>
          <w:noProof/>
        </w:rPr>
        <w:tab/>
      </w:r>
      <w:r>
        <w:rPr>
          <w:noProof/>
        </w:rPr>
        <w:fldChar w:fldCharType="begin"/>
      </w:r>
      <w:r>
        <w:rPr>
          <w:noProof/>
        </w:rPr>
        <w:instrText xml:space="preserve"> PAGEREF _Toc83042718 \h </w:instrText>
      </w:r>
      <w:r>
        <w:rPr>
          <w:noProof/>
        </w:rPr>
      </w:r>
      <w:r>
        <w:rPr>
          <w:noProof/>
        </w:rPr>
        <w:fldChar w:fldCharType="separate"/>
      </w:r>
      <w:r>
        <w:rPr>
          <w:noProof/>
        </w:rPr>
        <w:t>8</w:t>
      </w:r>
      <w:r>
        <w:rPr>
          <w:noProof/>
        </w:rPr>
        <w:fldChar w:fldCharType="end"/>
      </w:r>
    </w:p>
    <w:p w14:paraId="4A44C160" w14:textId="6ADDF0B4" w:rsidR="00FE1BBE" w:rsidRDefault="00FE1BBE">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_Toc83042719 \h </w:instrText>
      </w:r>
      <w:r>
        <w:rPr>
          <w:noProof/>
        </w:rPr>
      </w:r>
      <w:r>
        <w:rPr>
          <w:noProof/>
        </w:rPr>
        <w:fldChar w:fldCharType="separate"/>
      </w:r>
      <w:r>
        <w:rPr>
          <w:noProof/>
        </w:rPr>
        <w:t>8</w:t>
      </w:r>
      <w:r>
        <w:rPr>
          <w:noProof/>
        </w:rPr>
        <w:fldChar w:fldCharType="end"/>
      </w:r>
    </w:p>
    <w:p w14:paraId="4ABB4D93" w14:textId="41F5203E" w:rsidR="00FE1BBE" w:rsidRDefault="00FE1BBE">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_Toc83042720 \h </w:instrText>
      </w:r>
      <w:r>
        <w:rPr>
          <w:noProof/>
        </w:rPr>
      </w:r>
      <w:r>
        <w:rPr>
          <w:noProof/>
        </w:rPr>
        <w:fldChar w:fldCharType="separate"/>
      </w:r>
      <w:r>
        <w:rPr>
          <w:noProof/>
        </w:rPr>
        <w:t>10</w:t>
      </w:r>
      <w:r>
        <w:rPr>
          <w:noProof/>
        </w:rPr>
        <w:fldChar w:fldCharType="end"/>
      </w:r>
    </w:p>
    <w:p w14:paraId="79995663" w14:textId="0E9BE81B"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3B3DAE14" w:rsidR="00F875EB" w:rsidRPr="004E5B2A" w:rsidRDefault="00386125" w:rsidP="004E5B2A">
      <w:pPr>
        <w:pStyle w:val="Inhoudkop"/>
      </w:pPr>
      <w:r>
        <w:t>Dienstverlenings</w:t>
      </w:r>
      <w:r w:rsidR="00F875EB" w:rsidRPr="004E5B2A">
        <w:t xml:space="preserve">overeenkomst inzake </w:t>
      </w:r>
      <w:r w:rsidR="0003258C">
        <w:t>Interieurherstelwerkzaamheden GVB Railvoertuigen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5EB02B5F" w:rsidR="00F875EB" w:rsidRPr="00DB002A" w:rsidRDefault="00F875EB" w:rsidP="00F875EB">
      <w:pPr>
        <w:suppressAutoHyphens/>
        <w:ind w:right="-1"/>
        <w:rPr>
          <w:lang w:val="nl"/>
        </w:rPr>
      </w:pPr>
      <w:r w:rsidRPr="00DB002A">
        <w:rPr>
          <w:lang w:val="nl"/>
        </w:rPr>
        <w:t xml:space="preserve">1. De besloten vennootschap met </w:t>
      </w:r>
      <w:r w:rsidRPr="00B37EE5">
        <w:rPr>
          <w:lang w:val="nl"/>
        </w:rPr>
        <w:t>beperkte aansprakelijkheid, GVB</w:t>
      </w:r>
      <w:r w:rsidR="00C548ED" w:rsidRPr="00B37EE5">
        <w:rPr>
          <w:lang w:val="nl"/>
        </w:rPr>
        <w:t xml:space="preserve"> </w:t>
      </w:r>
      <w:r w:rsidRPr="00B37EE5">
        <w:rPr>
          <w:lang w:val="nl"/>
        </w:rPr>
        <w:t>Exploitatie B.V., statutair gevestigd te Amsterdam en kantoorhoudende te Amsterdam aan de Arlandaweg 106, ten deze rechtsgeldig vertegenwoordigd door mevrouw C.</w:t>
      </w:r>
      <w:r w:rsidR="00BF43C9" w:rsidRPr="00B37EE5">
        <w:rPr>
          <w:lang w:val="nl"/>
        </w:rPr>
        <w:t>J.G.</w:t>
      </w:r>
      <w:r w:rsidRPr="00B37EE5">
        <w:rPr>
          <w:lang w:val="nl"/>
        </w:rPr>
        <w:t xml:space="preserve"> </w:t>
      </w:r>
      <w:r w:rsidR="003A60B9" w:rsidRPr="00B37EE5">
        <w:rPr>
          <w:lang w:val="nl"/>
        </w:rPr>
        <w:t>Zuiderwijk</w:t>
      </w:r>
      <w:r w:rsidRPr="00B37EE5">
        <w:rPr>
          <w:lang w:val="nl"/>
        </w:rPr>
        <w:t xml:space="preserve"> en </w:t>
      </w:r>
      <w:r w:rsidR="00C548ED" w:rsidRPr="00B37EE5">
        <w:rPr>
          <w:lang w:val="nl"/>
        </w:rPr>
        <w:t>d</w:t>
      </w:r>
      <w:r w:rsidRPr="00B37EE5">
        <w:rPr>
          <w:lang w:val="nl"/>
        </w:rPr>
        <w:t>e heer ir. M.C.J.M. Lohmeijer, beiden handelend in hun hoedanigheid van</w:t>
      </w:r>
      <w:r w:rsidRPr="00DB002A">
        <w:rPr>
          <w:lang w:val="nl"/>
        </w:rPr>
        <w:t xml:space="preserve"> directeur van GVB Holding N.V., zijnde de statutaire directeur van GVB Exloitatie B.V., hierna: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016179A1" w:rsidR="00F875EB" w:rsidRPr="00DB002A" w:rsidRDefault="00F875EB" w:rsidP="00F875EB">
      <w:pPr>
        <w:suppressAutoHyphens/>
        <w:ind w:right="-1"/>
        <w:rPr>
          <w:lang w:val="nl"/>
        </w:rPr>
      </w:pPr>
      <w:r w:rsidRPr="00DB002A">
        <w:rPr>
          <w:lang w:val="nl"/>
        </w:rPr>
        <w:t xml:space="preserve">2. </w:t>
      </w:r>
      <w:r w:rsidRPr="00B37EE5">
        <w:rPr>
          <w:lang w:val="nl"/>
        </w:rPr>
        <w:t>[volledige naam en rechtsvorm contractant],</w:t>
      </w:r>
      <w:r w:rsidR="00DB0F74" w:rsidRPr="00B37EE5">
        <w:rPr>
          <w:lang w:val="nl"/>
        </w:rPr>
        <w:t xml:space="preserve"> </w:t>
      </w:r>
      <w:r w:rsidRPr="00B37EE5">
        <w:rPr>
          <w:lang w:val="nl"/>
        </w:rPr>
        <w:t>(statutair) gevestigd te</w:t>
      </w:r>
      <w:r w:rsidR="00166C24" w:rsidRPr="00B37EE5">
        <w:rPr>
          <w:lang w:val="nl"/>
        </w:rPr>
        <w:t xml:space="preserve"> [</w:t>
      </w:r>
      <w:r w:rsidRPr="00B37EE5">
        <w:rPr>
          <w:lang w:val="nl"/>
        </w:rPr>
        <w:t xml:space="preserve"> ........</w:t>
      </w:r>
      <w:r w:rsidR="00166C24" w:rsidRPr="00B37EE5">
        <w:rPr>
          <w:lang w:val="nl"/>
        </w:rPr>
        <w:t>.............]</w:t>
      </w:r>
      <w:r w:rsidRPr="00B37EE5">
        <w:rPr>
          <w:lang w:val="nl"/>
        </w:rPr>
        <w:t>,</w:t>
      </w:r>
      <w:r w:rsidR="00DB0F74" w:rsidRPr="00B37EE5">
        <w:rPr>
          <w:lang w:val="nl"/>
        </w:rPr>
        <w:t xml:space="preserve"> </w:t>
      </w:r>
      <w:r w:rsidRPr="00B37EE5">
        <w:rPr>
          <w:lang w:val="nl"/>
        </w:rPr>
        <w:t>te dezen</w:t>
      </w:r>
      <w:r w:rsidR="00DB0F74" w:rsidRPr="00B37EE5">
        <w:rPr>
          <w:lang w:val="nl"/>
        </w:rPr>
        <w:t xml:space="preserve"> v</w:t>
      </w:r>
      <w:r w:rsidRPr="00B37EE5">
        <w:rPr>
          <w:lang w:val="nl"/>
        </w:rPr>
        <w:t>ertegenwoordigd door</w:t>
      </w:r>
      <w:r w:rsidR="00166C24" w:rsidRPr="00B37EE5">
        <w:rPr>
          <w:lang w:val="nl"/>
        </w:rPr>
        <w:t xml:space="preserve"> [</w:t>
      </w:r>
      <w:r w:rsidR="00DB0F74" w:rsidRPr="00B37EE5">
        <w:rPr>
          <w:lang w:val="nl"/>
        </w:rPr>
        <w:t xml:space="preserve"> </w:t>
      </w:r>
      <w:r w:rsidRPr="00B37EE5">
        <w:rPr>
          <w:lang w:val="nl"/>
        </w:rPr>
        <w:t>............... (</w:t>
      </w:r>
      <w:r w:rsidRPr="00B37EE5">
        <w:rPr>
          <w:i/>
          <w:lang w:val="nl"/>
        </w:rPr>
        <w:t>en</w:t>
      </w:r>
      <w:r w:rsidRPr="00B37EE5">
        <w:rPr>
          <w:lang w:val="nl"/>
        </w:rPr>
        <w:t xml:space="preserve"> ...........</w:t>
      </w:r>
      <w:r w:rsidR="00166C24" w:rsidRPr="00B37EE5">
        <w:rPr>
          <w:lang w:val="nl"/>
        </w:rPr>
        <w:t>......</w:t>
      </w:r>
      <w:r w:rsidRPr="00B37EE5">
        <w:rPr>
          <w:lang w:val="nl"/>
        </w:rPr>
        <w:t>...)</w:t>
      </w:r>
      <w:r w:rsidR="00166C24" w:rsidRPr="00B37EE5">
        <w:rPr>
          <w:lang w:val="nl"/>
        </w:rPr>
        <w:t>]</w:t>
      </w:r>
      <w:r w:rsidRPr="00B37EE5">
        <w:rPr>
          <w:lang w:val="nl"/>
        </w:rPr>
        <w:t xml:space="preserve"> [naam ondertekenaar]</w:t>
      </w:r>
      <w:r w:rsidR="00DB0F74" w:rsidRPr="00B37EE5">
        <w:rPr>
          <w:lang w:val="nl"/>
        </w:rPr>
        <w:t xml:space="preserve"> </w:t>
      </w:r>
      <w:r w:rsidRPr="00B37EE5">
        <w:rPr>
          <w:lang w:val="nl"/>
        </w:rPr>
        <w:t>hierna te noemen: “</w:t>
      </w:r>
      <w:r w:rsidRPr="00B37EE5">
        <w:rPr>
          <w:b/>
          <w:lang w:val="nl"/>
        </w:rPr>
        <w:t>Opdrachtnemer”</w:t>
      </w:r>
      <w:r w:rsidRPr="00B37EE5">
        <w:rPr>
          <w:lang w:val="nl"/>
        </w:rPr>
        <w:t>,</w:t>
      </w:r>
    </w:p>
    <w:p w14:paraId="151AB86F" w14:textId="71278904" w:rsidR="00F875EB" w:rsidRDefault="00F875EB" w:rsidP="00F875EB">
      <w:pPr>
        <w:suppressAutoHyphens/>
        <w:ind w:right="-1"/>
        <w:rPr>
          <w:lang w:val="nl"/>
        </w:rPr>
      </w:pPr>
    </w:p>
    <w:p w14:paraId="14C063E7" w14:textId="77777777" w:rsidR="00181756" w:rsidRPr="00DB002A" w:rsidRDefault="00181756"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C3C6268" w14:textId="1F9B55C0" w:rsidR="00386125" w:rsidRPr="000A39CB" w:rsidRDefault="00386125" w:rsidP="00386125">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w:t>
      </w:r>
      <w:r w:rsidRPr="00B37EE5">
        <w:rPr>
          <w:lang w:val="nl"/>
        </w:rPr>
        <w:t xml:space="preserve">uitvoering van Diensten op het gebied van </w:t>
      </w:r>
      <w:r w:rsidR="00A830AB" w:rsidRPr="00B37EE5">
        <w:rPr>
          <w:lang w:val="nl"/>
        </w:rPr>
        <w:t>Interieurherstelwerk</w:t>
      </w:r>
      <w:r w:rsidR="00B37EE5" w:rsidRPr="00B37EE5">
        <w:rPr>
          <w:lang w:val="nl"/>
        </w:rPr>
        <w:t>-</w:t>
      </w:r>
      <w:r w:rsidR="00A830AB" w:rsidRPr="00B37EE5">
        <w:rPr>
          <w:lang w:val="nl"/>
        </w:rPr>
        <w:t xml:space="preserve">zaamheden </w:t>
      </w:r>
      <w:r w:rsidR="004E7809">
        <w:rPr>
          <w:lang w:val="nl"/>
        </w:rPr>
        <w:t xml:space="preserve">aan </w:t>
      </w:r>
      <w:r w:rsidR="00FE3851">
        <w:rPr>
          <w:lang w:val="nl"/>
        </w:rPr>
        <w:t xml:space="preserve">haar </w:t>
      </w:r>
      <w:bookmarkStart w:id="12" w:name="_GoBack"/>
      <w:bookmarkEnd w:id="12"/>
      <w:r w:rsidR="00A830AB" w:rsidRPr="00B37EE5">
        <w:rPr>
          <w:lang w:val="nl"/>
        </w:rPr>
        <w:t>voertuigen</w:t>
      </w:r>
      <w:r w:rsidR="004E7809">
        <w:rPr>
          <w:lang w:val="nl"/>
        </w:rPr>
        <w:t>, GVB</w:t>
      </w:r>
      <w:r w:rsidR="00A830AB" w:rsidRPr="00B37EE5">
        <w:rPr>
          <w:lang w:val="nl"/>
        </w:rPr>
        <w:t xml:space="preserve"> g</w:t>
      </w:r>
      <w:r w:rsidRPr="00B37EE5">
        <w:rPr>
          <w:lang w:val="nl"/>
        </w:rPr>
        <w:t>edurende een zekere tijd behoefte heeft aan een vaste afspraak met Opdrachtnemer;</w:t>
      </w:r>
    </w:p>
    <w:p w14:paraId="739815D5" w14:textId="77777777" w:rsidR="00386125" w:rsidRPr="000A39CB" w:rsidRDefault="00386125" w:rsidP="00386125">
      <w:pPr>
        <w:suppressAutoHyphens/>
        <w:ind w:left="567" w:right="-1" w:hanging="567"/>
        <w:rPr>
          <w:lang w:val="nl"/>
        </w:rPr>
      </w:pPr>
    </w:p>
    <w:p w14:paraId="2C8A755B" w14:textId="6885D41F" w:rsidR="00386125" w:rsidRPr="000A39CB" w:rsidRDefault="00386125" w:rsidP="00386125">
      <w:pPr>
        <w:suppressAutoHyphens/>
        <w:ind w:left="567" w:right="-1" w:hanging="567"/>
        <w:rPr>
          <w:lang w:val="nl"/>
        </w:rPr>
      </w:pPr>
      <w:r w:rsidRPr="000A39CB">
        <w:rPr>
          <w:lang w:val="nl"/>
        </w:rPr>
        <w:t xml:space="preserve">2. </w:t>
      </w:r>
      <w:r w:rsidRPr="000A39CB">
        <w:rPr>
          <w:lang w:val="nl"/>
        </w:rPr>
        <w:tab/>
      </w:r>
      <w:r>
        <w:rPr>
          <w:lang w:val="nl"/>
        </w:rPr>
        <w:t xml:space="preserve">GVB daartoe een </w:t>
      </w:r>
      <w:r w:rsidRPr="00B37EE5">
        <w:rPr>
          <w:lang w:val="nl"/>
        </w:rPr>
        <w:t>Overeenkomst wil sluiten met een looptijd van</w:t>
      </w:r>
      <w:r w:rsidR="00C959A8" w:rsidRPr="00B37EE5">
        <w:rPr>
          <w:lang w:val="nl"/>
        </w:rPr>
        <w:t xml:space="preserve"> 1 (één)</w:t>
      </w:r>
      <w:r w:rsidRPr="00B37EE5">
        <w:rPr>
          <w:lang w:val="nl"/>
        </w:rPr>
        <w:t xml:space="preserve"> jaar met </w:t>
      </w:r>
      <w:r w:rsidR="00C959A8" w:rsidRPr="00B37EE5">
        <w:rPr>
          <w:lang w:val="nl"/>
        </w:rPr>
        <w:t xml:space="preserve">7 (zeven) </w:t>
      </w:r>
      <w:r w:rsidRPr="00B37EE5">
        <w:rPr>
          <w:lang w:val="nl"/>
        </w:rPr>
        <w:t xml:space="preserve">maal een verlengingsoptie van </w:t>
      </w:r>
      <w:r w:rsidR="00C959A8" w:rsidRPr="00B37EE5">
        <w:rPr>
          <w:lang w:val="nl"/>
        </w:rPr>
        <w:t>1 (één)</w:t>
      </w:r>
      <w:r w:rsidR="00181756" w:rsidRPr="00B37EE5">
        <w:rPr>
          <w:lang w:val="nl"/>
        </w:rPr>
        <w:t xml:space="preserve"> jaar,</w:t>
      </w:r>
      <w:r w:rsidRPr="00B37EE5">
        <w:rPr>
          <w:lang w:val="nl"/>
        </w:rPr>
        <w:t xml:space="preserve"> (hierna te noemen: de Overeenkomst), waarin de voorwaarden voor de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p>
    <w:p w14:paraId="56C4E9F7" w14:textId="77777777" w:rsidR="00386125" w:rsidRPr="000A39CB" w:rsidRDefault="00386125" w:rsidP="00386125">
      <w:pPr>
        <w:suppressAutoHyphens/>
        <w:ind w:left="567" w:right="-1" w:hanging="567"/>
        <w:rPr>
          <w:lang w:val="nl"/>
        </w:rPr>
      </w:pPr>
    </w:p>
    <w:p w14:paraId="5B5094A0" w14:textId="417DF300" w:rsidR="00386125" w:rsidRPr="00B37EE5" w:rsidRDefault="00386125" w:rsidP="00386125">
      <w:pPr>
        <w:suppressAutoHyphens/>
        <w:ind w:left="567" w:right="-1" w:hanging="567"/>
        <w:rPr>
          <w:lang w:val="nl"/>
        </w:rPr>
      </w:pPr>
      <w:r w:rsidRPr="000A39CB">
        <w:rPr>
          <w:lang w:val="nl"/>
        </w:rPr>
        <w:t xml:space="preserve">3. </w:t>
      </w:r>
      <w:r w:rsidRPr="000A39CB">
        <w:rPr>
          <w:lang w:val="nl"/>
        </w:rPr>
        <w:tab/>
      </w:r>
      <w:r w:rsidRPr="00B468C9">
        <w:rPr>
          <w:lang w:val="nl"/>
        </w:rPr>
        <w:t xml:space="preserve">GVB </w:t>
      </w:r>
      <w:r w:rsidRPr="00B37EE5">
        <w:rPr>
          <w:lang w:val="nl"/>
        </w:rPr>
        <w:t xml:space="preserve">een Europese aanbesteding voor de gunning van deze Overeenkomst heeft </w:t>
      </w:r>
      <w:r w:rsidR="00C959A8" w:rsidRPr="00B37EE5">
        <w:rPr>
          <w:lang w:val="nl"/>
        </w:rPr>
        <w:t>gehouden</w:t>
      </w:r>
      <w:r w:rsidRPr="00B37EE5">
        <w:rPr>
          <w:lang w:val="nl"/>
        </w:rPr>
        <w:t xml:space="preserve"> op basis van het Beschrijvend document onder toepassing van de Aanbestedingswet 2012;</w:t>
      </w:r>
    </w:p>
    <w:p w14:paraId="0DA88B29" w14:textId="77777777" w:rsidR="00386125" w:rsidRPr="00B37EE5" w:rsidRDefault="00386125" w:rsidP="00386125">
      <w:pPr>
        <w:suppressAutoHyphens/>
        <w:ind w:left="567" w:right="-1" w:hanging="567"/>
        <w:rPr>
          <w:lang w:val="nl"/>
        </w:rPr>
      </w:pPr>
    </w:p>
    <w:p w14:paraId="15EF5952" w14:textId="06B6F23F" w:rsidR="00386125" w:rsidRDefault="00386125" w:rsidP="00386125">
      <w:pPr>
        <w:suppressAutoHyphens/>
        <w:ind w:left="567" w:right="-1" w:hanging="567"/>
        <w:rPr>
          <w:lang w:val="nl"/>
        </w:rPr>
      </w:pPr>
      <w:r w:rsidRPr="00B37EE5">
        <w:rPr>
          <w:lang w:val="nl"/>
        </w:rPr>
        <w:t xml:space="preserve">4. </w:t>
      </w:r>
      <w:r w:rsidRPr="00B37EE5">
        <w:rPr>
          <w:lang w:val="nl"/>
        </w:rPr>
        <w:tab/>
        <w:t>GVB de inschrijving van Opdrachtnemer als economisch meest voordelige inschrijving heeft beoordeeld</w:t>
      </w:r>
      <w:r w:rsidRPr="000A39CB">
        <w:rPr>
          <w:lang w:val="nl"/>
        </w:rPr>
        <w:t>;</w:t>
      </w:r>
    </w:p>
    <w:p w14:paraId="1A4265D3" w14:textId="77777777" w:rsidR="00386125" w:rsidRDefault="00386125" w:rsidP="00386125">
      <w:pPr>
        <w:suppressAutoHyphens/>
        <w:ind w:left="567" w:right="-1" w:hanging="567"/>
        <w:rPr>
          <w:lang w:val="nl"/>
        </w:rPr>
      </w:pPr>
    </w:p>
    <w:p w14:paraId="00490AA0" w14:textId="2764013E" w:rsidR="00386125" w:rsidRPr="000A39CB" w:rsidRDefault="00386125" w:rsidP="00386125">
      <w:pPr>
        <w:suppressAutoHyphens/>
        <w:ind w:left="567" w:right="-1" w:hanging="567"/>
        <w:rPr>
          <w:lang w:val="nl"/>
        </w:rPr>
      </w:pPr>
      <w:r>
        <w:rPr>
          <w:lang w:val="nl"/>
        </w:rPr>
        <w:t>5.</w:t>
      </w:r>
      <w:r>
        <w:rPr>
          <w:lang w:val="nl"/>
        </w:rPr>
        <w:tab/>
      </w:r>
      <w:r w:rsidR="00124B97" w:rsidRPr="00B37EE5">
        <w:rPr>
          <w:lang w:val="nl"/>
        </w:rPr>
        <w:t>[</w:t>
      </w:r>
      <w:r w:rsidRPr="004E7809">
        <w:rPr>
          <w:highlight w:val="yellow"/>
          <w:lang w:val="nl"/>
        </w:rPr>
        <w:t>naam opdrachtnemer</w:t>
      </w:r>
      <w:r w:rsidR="00124B97" w:rsidRPr="004E7809">
        <w:rPr>
          <w:highlight w:val="yellow"/>
          <w:lang w:val="nl"/>
        </w:rPr>
        <w:t>]</w:t>
      </w:r>
      <w:r>
        <w:rPr>
          <w:lang w:val="nl"/>
        </w:rPr>
        <w:t xml:space="preserve">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0497BBDB" w14:textId="446B47A9" w:rsidR="00386125" w:rsidRPr="00DB002A" w:rsidRDefault="00386125" w:rsidP="00386125">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van Diensten ged</w:t>
      </w:r>
      <w:r>
        <w:rPr>
          <w:lang w:val="nl"/>
        </w:rPr>
        <w:t>urende de looptijd van deze Overeenkomst;</w:t>
      </w: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5C8483C8" w14:textId="77777777"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Pr>
          <w:lang w:val="nl"/>
        </w:rPr>
        <w:t xml:space="preserve">van GVB die </w:t>
      </w:r>
      <w:r w:rsidRPr="00260612">
        <w:rPr>
          <w:lang w:val="nl"/>
        </w:rPr>
        <w:t xml:space="preserve">zijn gedeponeerd bij de Kamer van Koophandel te Amsterdam op 26 </w:t>
      </w:r>
      <w:r w:rsidRPr="00260612">
        <w:rPr>
          <w:lang w:val="nl"/>
        </w:rPr>
        <w:lastRenderedPageBreak/>
        <w:t>juli 2018 onder nummer 34258788.</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62C07FAC" w14:textId="77777777" w:rsidR="00386125" w:rsidRDefault="00386125" w:rsidP="00386125">
      <w:pPr>
        <w:suppressAutoHyphens/>
        <w:ind w:right="-1"/>
        <w:rPr>
          <w:lang w:val="nl"/>
        </w:rPr>
      </w:pPr>
    </w:p>
    <w:p w14:paraId="0DEED888" w14:textId="77777777" w:rsidR="00386125" w:rsidRPr="00003A0F" w:rsidRDefault="00386125"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w:t>
      </w:r>
      <w:r w:rsidRPr="00003A0F">
        <w:rPr>
          <w:lang w:val="nl"/>
        </w:rPr>
        <w:t>document van GVB d.d. […datum…] referentie…….  waarin de deelname aan de Overeenkomst met betrekking tot de uitvoering van Dienst gedurende een bepaalde periode, de te volgen aanbestedingsprocedure, de selectie- en gunningscriteria en het programma van eisen worden beschreven en toegelicht</w:t>
      </w:r>
    </w:p>
    <w:p w14:paraId="1EF5943A" w14:textId="77777777" w:rsidR="00386125" w:rsidRPr="00003A0F" w:rsidRDefault="00386125" w:rsidP="00386125">
      <w:pPr>
        <w:suppressAutoHyphens/>
        <w:ind w:right="-1"/>
        <w:rPr>
          <w:lang w:val="nl"/>
        </w:rPr>
      </w:pPr>
    </w:p>
    <w:p w14:paraId="4E443F19" w14:textId="77777777" w:rsidR="00386125" w:rsidRPr="00003A0F" w:rsidRDefault="00386125" w:rsidP="00386125">
      <w:pPr>
        <w:suppressAutoHyphens/>
        <w:ind w:right="-1"/>
        <w:rPr>
          <w:lang w:val="nl"/>
        </w:rPr>
      </w:pPr>
      <w:r w:rsidRPr="00003A0F">
        <w:rPr>
          <w:u w:val="single"/>
          <w:lang w:val="nl"/>
        </w:rPr>
        <w:t>Derde</w:t>
      </w:r>
      <w:r w:rsidRPr="00003A0F">
        <w:rPr>
          <w:lang w:val="nl"/>
        </w:rPr>
        <w:t>: een ondernemer waarop Opdrachtnemer een beroep doet voor de invulling van bekwaamheden en/of draagkracht om aan door GVB gestelde eisen te voldoen</w:t>
      </w:r>
    </w:p>
    <w:p w14:paraId="2B358D9B" w14:textId="77777777" w:rsidR="00386125" w:rsidRPr="00003A0F" w:rsidRDefault="00386125" w:rsidP="00386125">
      <w:pPr>
        <w:suppressAutoHyphens/>
        <w:ind w:right="-1"/>
        <w:rPr>
          <w:lang w:val="nl"/>
        </w:rPr>
      </w:pPr>
    </w:p>
    <w:p w14:paraId="40863FE3" w14:textId="77777777" w:rsidR="00386125" w:rsidRPr="00003A0F" w:rsidRDefault="00386125" w:rsidP="00386125">
      <w:pPr>
        <w:suppressAutoHyphens/>
        <w:ind w:right="-1"/>
        <w:rPr>
          <w:lang w:val="nl"/>
        </w:rPr>
      </w:pPr>
      <w:r w:rsidRPr="00003A0F">
        <w:rPr>
          <w:u w:val="single"/>
          <w:lang w:val="nl"/>
        </w:rPr>
        <w:t>Inschrijving:</w:t>
      </w:r>
      <w:r w:rsidRPr="00003A0F">
        <w:rPr>
          <w:lang w:val="nl"/>
        </w:rPr>
        <w:t xml:space="preserve"> de in het kader van de (Europese) aanbesteding …………..met kenmerk……… door Opdrachtnemer op basis van het Beschrijvend document ingediende inschrijving d.d. […datum…] met kenmerk ………</w:t>
      </w:r>
    </w:p>
    <w:p w14:paraId="794DB35D" w14:textId="77777777" w:rsidR="00386125" w:rsidRPr="00003A0F" w:rsidRDefault="00386125" w:rsidP="00386125">
      <w:pPr>
        <w:suppressAutoHyphens/>
        <w:ind w:right="-1"/>
        <w:rPr>
          <w:bCs/>
          <w:u w:val="single"/>
        </w:rPr>
      </w:pPr>
    </w:p>
    <w:p w14:paraId="52B545D9" w14:textId="4C068D42" w:rsidR="00F875EB" w:rsidRDefault="00386125" w:rsidP="00F875EB">
      <w:pPr>
        <w:suppressAutoHyphens/>
        <w:ind w:right="-1"/>
        <w:rPr>
          <w:lang w:val="nl"/>
        </w:rPr>
      </w:pPr>
      <w:r w:rsidRPr="00003A0F">
        <w:rPr>
          <w:bCs/>
          <w:u w:val="single"/>
        </w:rPr>
        <w:t xml:space="preserve">Prijzenblad: </w:t>
      </w:r>
      <w:r w:rsidRPr="00003A0F">
        <w:rPr>
          <w:bCs/>
        </w:rPr>
        <w:t>Het document waarin alle tussen Partijen overeengekomen prijzen voor uit te voeren Diensten zijn vastgelegd en dat als onderdeel van Bijlage &lt;verwijzing invoegen&gt; integraal onderdeel uitmaakt van deze Overeenkomst.</w:t>
      </w:r>
    </w:p>
    <w:p w14:paraId="0F457B10" w14:textId="10315404"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83042711"/>
      <w:r w:rsidRPr="003A60B9">
        <w:rPr>
          <w:rStyle w:val="Kop1Char"/>
          <w:rFonts w:ascii="Arial" w:hAnsi="Arial"/>
          <w:kern w:val="0"/>
          <w:sz w:val="20"/>
          <w:szCs w:val="20"/>
        </w:rPr>
        <w:t>Artikel 1</w:t>
      </w:r>
      <w:r w:rsidRPr="003A60B9">
        <w:rPr>
          <w:rStyle w:val="Kop1Char"/>
          <w:rFonts w:ascii="Arial" w:hAnsi="Arial"/>
          <w:kern w:val="0"/>
          <w:sz w:val="20"/>
          <w:szCs w:val="20"/>
        </w:rPr>
        <w:tab/>
        <w:t xml:space="preserve">Voorwerp van de </w:t>
      </w:r>
      <w:r w:rsidR="00200917">
        <w:rPr>
          <w:rStyle w:val="Kop1Char"/>
          <w:rFonts w:ascii="Arial" w:hAnsi="Arial"/>
          <w:kern w:val="0"/>
          <w:sz w:val="20"/>
          <w:szCs w:val="20"/>
        </w:rPr>
        <w:t>O</w:t>
      </w:r>
      <w:r w:rsidRPr="003A60B9">
        <w:rPr>
          <w:rStyle w:val="Kop1Char"/>
          <w:rFonts w:ascii="Arial" w:hAnsi="Arial"/>
          <w:kern w:val="0"/>
          <w:sz w:val="20"/>
          <w:szCs w:val="20"/>
        </w:rPr>
        <w:t>vereenkomst</w:t>
      </w:r>
      <w:bookmarkEnd w:id="13"/>
      <w:bookmarkEnd w:id="14"/>
    </w:p>
    <w:p w14:paraId="6EC2299A" w14:textId="5C3B348F" w:rsidR="00386125" w:rsidRPr="00DB002A" w:rsidRDefault="00386125" w:rsidP="00386125">
      <w:pPr>
        <w:suppressAutoHyphens/>
        <w:ind w:left="567" w:right="-1" w:hanging="567"/>
        <w:rPr>
          <w:lang w:val="nl"/>
        </w:rPr>
      </w:pPr>
      <w:r w:rsidRPr="00DB002A">
        <w:rPr>
          <w:lang w:val="nl"/>
        </w:rPr>
        <w:t xml:space="preserve">1.1 </w:t>
      </w:r>
      <w:r w:rsidRPr="00DB002A">
        <w:rPr>
          <w:lang w:val="nl"/>
        </w:rPr>
        <w:tab/>
      </w:r>
      <w:r w:rsidRPr="005E4E17">
        <w:rPr>
          <w:lang w:val="nl"/>
        </w:rPr>
        <w:t xml:space="preserve">Opdrachtgever verleent aan Opdrachtnemer opdracht tot het verrichten van </w:t>
      </w:r>
      <w:r w:rsidR="004B7FC1">
        <w:rPr>
          <w:lang w:val="nl"/>
        </w:rPr>
        <w:t>interieurherstel</w:t>
      </w:r>
      <w:r w:rsidR="00003A0F">
        <w:rPr>
          <w:lang w:val="nl"/>
        </w:rPr>
        <w:t>-</w:t>
      </w:r>
      <w:r w:rsidR="004B7FC1" w:rsidRPr="00003A0F">
        <w:rPr>
          <w:lang w:val="nl"/>
        </w:rPr>
        <w:t xml:space="preserve">werkzaamheden </w:t>
      </w:r>
      <w:r w:rsidRPr="00003A0F">
        <w:rPr>
          <w:lang w:val="nl"/>
        </w:rPr>
        <w:t xml:space="preserve">overeenkomstig </w:t>
      </w:r>
      <w:r w:rsidR="004B7FC1" w:rsidRPr="00003A0F">
        <w:rPr>
          <w:lang w:val="nl"/>
        </w:rPr>
        <w:t xml:space="preserve">het beschrijvend document </w:t>
      </w:r>
      <w:r w:rsidRPr="00003A0F">
        <w:rPr>
          <w:lang w:val="nl"/>
        </w:rPr>
        <w:t>van Opdrachtgever d.d. […datum…], kenmerk ..... , (Bijlage ...) door Opdrachtnemer uitgebrachte offerte</w:t>
      </w:r>
      <w:r w:rsidR="00A803D6" w:rsidRPr="00003A0F">
        <w:rPr>
          <w:lang w:val="nl"/>
        </w:rPr>
        <w:t xml:space="preserve"> / inschrijving</w:t>
      </w:r>
      <w:r w:rsidRPr="00003A0F">
        <w:rPr>
          <w:lang w:val="nl"/>
        </w:rPr>
        <w:t xml:space="preserve"> d.d. […datum…], kenmerk ........(Bijlage...), welke</w:t>
      </w:r>
      <w:r w:rsidRPr="005E4E17">
        <w:rPr>
          <w:lang w:val="nl"/>
        </w:rPr>
        <w:t xml:space="preserve"> opdracht Opdrachtnemer bij dezen aanvaardt, een en ander voor zover daarvan niet in deze Overeenkomst wordt afgeweken.</w:t>
      </w:r>
    </w:p>
    <w:p w14:paraId="29C2F0AF" w14:textId="77777777" w:rsidR="00386125" w:rsidRPr="00DB002A" w:rsidRDefault="00386125" w:rsidP="00386125">
      <w:pPr>
        <w:suppressAutoHyphens/>
        <w:ind w:left="567" w:right="-1" w:hanging="567"/>
        <w:rPr>
          <w:lang w:val="nl"/>
        </w:rPr>
      </w:pPr>
    </w:p>
    <w:p w14:paraId="3698273E" w14:textId="77777777" w:rsidR="00386125" w:rsidRDefault="00386125" w:rsidP="00386125">
      <w:pPr>
        <w:suppressAutoHyphens/>
        <w:ind w:left="567" w:right="-1" w:hanging="567"/>
        <w:rPr>
          <w:lang w:val="nl"/>
        </w:rPr>
      </w:pPr>
      <w:r w:rsidRPr="00DB002A">
        <w:rPr>
          <w:lang w:val="nl"/>
        </w:rPr>
        <w:t>1.2</w:t>
      </w:r>
      <w:r w:rsidRPr="00DB002A">
        <w:rPr>
          <w:lang w:val="nl"/>
        </w:rPr>
        <w:tab/>
      </w:r>
      <w:r w:rsidRPr="005E4E17">
        <w:rPr>
          <w:lang w:val="nl"/>
        </w:rPr>
        <w:t>De navolgende documenten vormen gezamenlijk de Overeenkomst. Voor zover deze documenten met elkaar in tegenspraak zijn, prevaleert het eerder genoemde doc</w:t>
      </w:r>
      <w:r>
        <w:rPr>
          <w:lang w:val="nl"/>
        </w:rPr>
        <w:t>ument boven het later genoemde:</w:t>
      </w:r>
    </w:p>
    <w:p w14:paraId="06263BC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dit document;</w:t>
      </w:r>
    </w:p>
    <w:p w14:paraId="0C19906F" w14:textId="5A2B3C65" w:rsidR="00386125" w:rsidRPr="00BF43C9" w:rsidRDefault="00D30513" w:rsidP="00386125">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1 - </w:t>
      </w:r>
      <w:r w:rsidR="00386125" w:rsidRPr="00BF43C9">
        <w:rPr>
          <w:rFonts w:ascii="Arial" w:hAnsi="Arial" w:cs="Arial"/>
          <w:sz w:val="20"/>
          <w:szCs w:val="20"/>
          <w:lang w:val="nl"/>
        </w:rPr>
        <w:t xml:space="preserve">de tijdens de aanbestedingsprocedure verstrekte Nota van Inlichtingen; </w:t>
      </w:r>
    </w:p>
    <w:p w14:paraId="4BC6AB7E" w14:textId="2DE5B17E" w:rsidR="00386125" w:rsidRPr="00003A0F" w:rsidRDefault="00D30513" w:rsidP="00386125">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2 - </w:t>
      </w:r>
      <w:r w:rsidR="00386125" w:rsidRPr="00003A0F">
        <w:rPr>
          <w:rFonts w:ascii="Arial" w:hAnsi="Arial" w:cs="Arial"/>
          <w:sz w:val="20"/>
          <w:szCs w:val="20"/>
          <w:lang w:val="nl"/>
        </w:rPr>
        <w:t>het Beschrijvend document bestaande uit:</w:t>
      </w:r>
    </w:p>
    <w:p w14:paraId="4590FDBF" w14:textId="77777777" w:rsidR="0088387D" w:rsidRDefault="00386125" w:rsidP="0088387D">
      <w:pPr>
        <w:pStyle w:val="Lijstalinea"/>
        <w:numPr>
          <w:ilvl w:val="2"/>
          <w:numId w:val="20"/>
        </w:numPr>
        <w:suppressAutoHyphens/>
        <w:spacing w:after="0"/>
        <w:ind w:right="-1"/>
        <w:rPr>
          <w:rFonts w:ascii="Arial" w:hAnsi="Arial" w:cs="Arial"/>
          <w:sz w:val="20"/>
          <w:szCs w:val="20"/>
          <w:lang w:val="nl"/>
        </w:rPr>
      </w:pPr>
      <w:r w:rsidRPr="00003A0F">
        <w:rPr>
          <w:rFonts w:ascii="Arial" w:hAnsi="Arial" w:cs="Arial"/>
          <w:sz w:val="20"/>
          <w:szCs w:val="20"/>
          <w:lang w:val="nl"/>
        </w:rPr>
        <w:t xml:space="preserve">De Aanbestedingsleidraad </w:t>
      </w:r>
      <w:r w:rsidR="00A803D6" w:rsidRPr="00003A0F">
        <w:rPr>
          <w:rFonts w:ascii="Arial" w:hAnsi="Arial" w:cs="Arial"/>
          <w:sz w:val="20"/>
          <w:szCs w:val="20"/>
          <w:lang w:val="nl"/>
        </w:rPr>
        <w:t xml:space="preserve">Interieurherstelwerkzaamheden met kenmerk ……… de dato … inclusief bijlagen …….., </w:t>
      </w:r>
      <w:r w:rsidRPr="00003A0F">
        <w:rPr>
          <w:rFonts w:ascii="Arial" w:hAnsi="Arial" w:cs="Arial"/>
          <w:sz w:val="20"/>
          <w:szCs w:val="20"/>
          <w:lang w:val="nl"/>
        </w:rPr>
        <w:t>zoals verstrekt via Tenderned</w:t>
      </w:r>
      <w:r w:rsidR="00A803D6" w:rsidRPr="00003A0F">
        <w:rPr>
          <w:rFonts w:ascii="Arial" w:hAnsi="Arial" w:cs="Arial"/>
          <w:sz w:val="20"/>
          <w:szCs w:val="20"/>
          <w:lang w:val="nl"/>
        </w:rPr>
        <w:t>.</w:t>
      </w:r>
    </w:p>
    <w:p w14:paraId="36B8234B" w14:textId="091A007A" w:rsidR="0088387D" w:rsidRPr="0088387D" w:rsidRDefault="0088387D" w:rsidP="0088387D">
      <w:pPr>
        <w:pStyle w:val="Lijstalinea"/>
        <w:numPr>
          <w:ilvl w:val="2"/>
          <w:numId w:val="20"/>
        </w:numPr>
        <w:suppressAutoHyphens/>
        <w:spacing w:after="0"/>
        <w:ind w:right="-1"/>
        <w:rPr>
          <w:rFonts w:ascii="Arial" w:hAnsi="Arial" w:cs="Arial"/>
          <w:sz w:val="20"/>
          <w:szCs w:val="20"/>
          <w:lang w:val="nl"/>
        </w:rPr>
      </w:pPr>
      <w:r w:rsidRPr="0088387D">
        <w:rPr>
          <w:rFonts w:cs="Arial"/>
        </w:rPr>
        <w:t>Service Lever Agreement ………………... met kenmerk ………………</w:t>
      </w:r>
    </w:p>
    <w:p w14:paraId="6F0F8385" w14:textId="13E3D5E2" w:rsidR="00386125" w:rsidRPr="0088387D" w:rsidRDefault="00386125" w:rsidP="0088387D">
      <w:pPr>
        <w:pStyle w:val="Lijstalinea"/>
        <w:numPr>
          <w:ilvl w:val="2"/>
          <w:numId w:val="20"/>
        </w:numPr>
        <w:suppressAutoHyphens/>
        <w:ind w:right="-1"/>
        <w:rPr>
          <w:rFonts w:cs="Arial"/>
          <w:lang w:val="nl"/>
        </w:rPr>
      </w:pPr>
      <w:r w:rsidRPr="0088387D">
        <w:rPr>
          <w:rFonts w:cs="Arial"/>
          <w:lang w:val="nl"/>
        </w:rPr>
        <w:t xml:space="preserve">Het Programma van Eisen </w:t>
      </w:r>
      <w:r w:rsidR="00A803D6" w:rsidRPr="0088387D">
        <w:rPr>
          <w:rFonts w:cs="Arial"/>
          <w:lang w:val="nl"/>
        </w:rPr>
        <w:t>…………….. de dato ……….</w:t>
      </w:r>
      <w:r w:rsidRPr="0088387D">
        <w:rPr>
          <w:rFonts w:cs="Arial"/>
          <w:lang w:val="nl"/>
        </w:rPr>
        <w:t>met daarbij behorende bijlagen</w:t>
      </w:r>
      <w:r w:rsidR="00A803D6" w:rsidRPr="0088387D">
        <w:rPr>
          <w:rFonts w:cs="Arial"/>
          <w:lang w:val="nl"/>
        </w:rPr>
        <w:t xml:space="preserve"> …………..</w:t>
      </w:r>
      <w:r w:rsidRPr="0088387D">
        <w:rPr>
          <w:rFonts w:cs="Arial"/>
          <w:lang w:val="nl"/>
        </w:rPr>
        <w:t>;</w:t>
      </w:r>
    </w:p>
    <w:p w14:paraId="5C6A9984" w14:textId="06C48E3B" w:rsidR="00D30513" w:rsidRPr="0038380B" w:rsidRDefault="00D30513" w:rsidP="0038380B">
      <w:pPr>
        <w:pStyle w:val="Lijstalinea"/>
        <w:numPr>
          <w:ilvl w:val="0"/>
          <w:numId w:val="8"/>
        </w:numPr>
        <w:suppressAutoHyphens/>
        <w:spacing w:after="0"/>
        <w:ind w:left="1276" w:right="-1"/>
        <w:rPr>
          <w:rFonts w:ascii="Arial" w:hAnsi="Arial" w:cs="Arial"/>
          <w:sz w:val="20"/>
          <w:szCs w:val="20"/>
          <w:lang w:val="nl"/>
        </w:rPr>
      </w:pPr>
      <w:r w:rsidRPr="00003A0F">
        <w:rPr>
          <w:rFonts w:ascii="Arial" w:hAnsi="Arial" w:cs="Arial"/>
          <w:sz w:val="20"/>
          <w:szCs w:val="20"/>
          <w:lang w:val="nl"/>
        </w:rPr>
        <w:t xml:space="preserve">Bijlage 3 - </w:t>
      </w:r>
      <w:r w:rsidR="00386125" w:rsidRPr="00003A0F">
        <w:rPr>
          <w:rFonts w:ascii="Arial" w:hAnsi="Arial" w:cs="Arial"/>
          <w:sz w:val="20"/>
          <w:szCs w:val="20"/>
          <w:lang w:val="nl"/>
        </w:rPr>
        <w:t>de Algemene</w:t>
      </w:r>
      <w:r w:rsidR="00386125" w:rsidRPr="00BF43C9">
        <w:rPr>
          <w:rFonts w:ascii="Arial" w:hAnsi="Arial" w:cs="Arial"/>
          <w:sz w:val="20"/>
          <w:szCs w:val="20"/>
          <w:lang w:val="nl"/>
        </w:rPr>
        <w:t xml:space="preserve"> Inkoopvoorwaarden voor diensten</w:t>
      </w:r>
      <w:r w:rsidR="006D4B1B">
        <w:rPr>
          <w:rFonts w:ascii="Arial" w:hAnsi="Arial" w:cs="Arial"/>
          <w:sz w:val="20"/>
          <w:szCs w:val="20"/>
          <w:lang w:val="nl"/>
        </w:rPr>
        <w:t xml:space="preserve"> en zaken GVB 2018, gedeponeerd bij de Kamer van Koohandel te Amsterdam op 26 juli 2018 onder nummer 34258788</w:t>
      </w:r>
      <w:r w:rsidR="00386125" w:rsidRPr="00BF43C9">
        <w:rPr>
          <w:rFonts w:ascii="Arial" w:hAnsi="Arial" w:cs="Arial"/>
          <w:sz w:val="20"/>
          <w:szCs w:val="20"/>
          <w:lang w:val="nl"/>
        </w:rPr>
        <w:t>;</w:t>
      </w:r>
    </w:p>
    <w:p w14:paraId="68655B3F" w14:textId="7E205923" w:rsidR="006D4B1B" w:rsidRPr="00003A0F" w:rsidRDefault="005E7765" w:rsidP="00386125">
      <w:pPr>
        <w:pStyle w:val="Lijstalinea"/>
        <w:numPr>
          <w:ilvl w:val="0"/>
          <w:numId w:val="8"/>
        </w:numPr>
        <w:suppressAutoHyphens/>
        <w:spacing w:after="0"/>
        <w:ind w:right="-1"/>
        <w:rPr>
          <w:rFonts w:ascii="Arial" w:hAnsi="Arial" w:cs="Arial"/>
          <w:sz w:val="20"/>
          <w:szCs w:val="20"/>
          <w:lang w:val="nl"/>
        </w:rPr>
      </w:pPr>
      <w:r w:rsidRPr="00003A0F">
        <w:rPr>
          <w:rFonts w:ascii="Arial" w:hAnsi="Arial" w:cs="Arial"/>
          <w:sz w:val="20"/>
          <w:szCs w:val="20"/>
          <w:lang w:val="nl"/>
        </w:rPr>
        <w:t xml:space="preserve">Bijlage </w:t>
      </w:r>
      <w:r w:rsidR="0088387D">
        <w:rPr>
          <w:rFonts w:ascii="Arial" w:hAnsi="Arial" w:cs="Arial"/>
          <w:sz w:val="20"/>
          <w:szCs w:val="20"/>
          <w:lang w:val="nl"/>
        </w:rPr>
        <w:t>4</w:t>
      </w:r>
      <w:r w:rsidRPr="00003A0F">
        <w:rPr>
          <w:rFonts w:ascii="Arial" w:hAnsi="Arial" w:cs="Arial"/>
          <w:sz w:val="20"/>
          <w:szCs w:val="20"/>
          <w:lang w:val="nl"/>
        </w:rPr>
        <w:t xml:space="preserve"> - </w:t>
      </w:r>
      <w:r w:rsidR="00386125" w:rsidRPr="00003A0F">
        <w:rPr>
          <w:rFonts w:ascii="Arial" w:hAnsi="Arial" w:cs="Arial"/>
          <w:sz w:val="20"/>
          <w:szCs w:val="20"/>
          <w:lang w:val="nl"/>
        </w:rPr>
        <w:t>de Inschrijving van Opdrachtnemer</w:t>
      </w:r>
      <w:r w:rsidR="006D4B1B" w:rsidRPr="00003A0F">
        <w:rPr>
          <w:rFonts w:ascii="Arial" w:hAnsi="Arial" w:cs="Arial"/>
          <w:sz w:val="20"/>
          <w:szCs w:val="20"/>
          <w:lang w:val="nl"/>
        </w:rPr>
        <w:t>, bestaande uit:</w:t>
      </w:r>
    </w:p>
    <w:p w14:paraId="438C3B4F" w14:textId="0DB80B9B" w:rsidR="006D4B1B" w:rsidRPr="00003A0F" w:rsidRDefault="006D4B1B" w:rsidP="009B27BA">
      <w:pPr>
        <w:pStyle w:val="Lijstalinea"/>
        <w:numPr>
          <w:ilvl w:val="2"/>
          <w:numId w:val="15"/>
        </w:numPr>
        <w:suppressAutoHyphens/>
        <w:spacing w:after="0"/>
        <w:ind w:right="-1"/>
        <w:rPr>
          <w:rFonts w:ascii="Arial" w:hAnsi="Arial" w:cs="Arial"/>
          <w:sz w:val="20"/>
          <w:szCs w:val="20"/>
          <w:lang w:val="nl"/>
        </w:rPr>
      </w:pPr>
      <w:r w:rsidRPr="00003A0F">
        <w:rPr>
          <w:rFonts w:ascii="Arial" w:hAnsi="Arial" w:cs="Arial"/>
          <w:sz w:val="20"/>
          <w:szCs w:val="20"/>
          <w:lang w:val="nl"/>
        </w:rPr>
        <w:t>……..</w:t>
      </w:r>
    </w:p>
    <w:p w14:paraId="3A17161B" w14:textId="70765D4F" w:rsidR="00386125" w:rsidRPr="00003A0F" w:rsidRDefault="006D4B1B" w:rsidP="009B27BA">
      <w:pPr>
        <w:pStyle w:val="Lijstalinea"/>
        <w:numPr>
          <w:ilvl w:val="2"/>
          <w:numId w:val="15"/>
        </w:numPr>
        <w:suppressAutoHyphens/>
        <w:spacing w:after="0"/>
        <w:ind w:right="-1"/>
        <w:rPr>
          <w:rFonts w:ascii="Arial" w:hAnsi="Arial" w:cs="Arial"/>
          <w:sz w:val="20"/>
          <w:szCs w:val="20"/>
          <w:lang w:val="nl"/>
        </w:rPr>
      </w:pPr>
      <w:r w:rsidRPr="00003A0F">
        <w:rPr>
          <w:rFonts w:ascii="Arial" w:hAnsi="Arial" w:cs="Arial"/>
          <w:sz w:val="20"/>
          <w:szCs w:val="20"/>
          <w:lang w:val="nl"/>
        </w:rPr>
        <w:t>…….</w:t>
      </w:r>
      <w:r w:rsidR="00386125" w:rsidRPr="00003A0F">
        <w:rPr>
          <w:rFonts w:ascii="Arial" w:hAnsi="Arial" w:cs="Arial"/>
          <w:sz w:val="20"/>
          <w:szCs w:val="20"/>
          <w:lang w:val="nl"/>
        </w:rPr>
        <w:t>.</w:t>
      </w:r>
    </w:p>
    <w:p w14:paraId="177E00CC" w14:textId="27A3B79A" w:rsidR="00386125" w:rsidRPr="005E4E17" w:rsidRDefault="00386125" w:rsidP="006D30C4">
      <w:pPr>
        <w:suppressAutoHyphens/>
        <w:ind w:right="-1"/>
        <w:rPr>
          <w:lang w:val="nl"/>
        </w:rPr>
      </w:pPr>
    </w:p>
    <w:p w14:paraId="535CD542" w14:textId="261D4707" w:rsidR="00386125" w:rsidRPr="006B761B" w:rsidRDefault="00386125" w:rsidP="005E7765">
      <w:pPr>
        <w:suppressAutoHyphens/>
        <w:ind w:left="567" w:right="-1" w:hanging="567"/>
      </w:pPr>
      <w:r w:rsidRPr="005E4E17">
        <w:rPr>
          <w:lang w:val="nl"/>
        </w:rPr>
        <w:t>1.</w:t>
      </w:r>
      <w:r w:rsidR="006D30C4">
        <w:rPr>
          <w:lang w:val="nl"/>
        </w:rPr>
        <w:t>3</w:t>
      </w:r>
      <w:r w:rsidRPr="005E4E17">
        <w:rPr>
          <w:lang w:val="nl"/>
        </w:rPr>
        <w:tab/>
      </w:r>
      <w:r w:rsidRPr="001C2A80">
        <w:rPr>
          <w:lang w:val="nl"/>
        </w:rPr>
        <w:t xml:space="preserve">De </w:t>
      </w:r>
      <w:r w:rsidR="006D4B1B" w:rsidRPr="001C2A80">
        <w:rPr>
          <w:lang w:val="nl"/>
        </w:rPr>
        <w:t xml:space="preserve">periodieke </w:t>
      </w:r>
      <w:r w:rsidRPr="001C2A80">
        <w:rPr>
          <w:lang w:val="nl"/>
        </w:rPr>
        <w:t xml:space="preserve">resultaten van de Diensten worden </w:t>
      </w:r>
      <w:r w:rsidR="00282152" w:rsidRPr="001C2A80">
        <w:rPr>
          <w:lang w:val="nl"/>
        </w:rPr>
        <w:t xml:space="preserve">vastgelegd in een Service Level Agreement welke binnen 3 maanden na ondertekening van onderhavige overeenkomst tot stant (is) zal </w:t>
      </w:r>
      <w:r w:rsidR="00282152" w:rsidRPr="001C2A80">
        <w:rPr>
          <w:lang w:val="nl"/>
        </w:rPr>
        <w:lastRenderedPageBreak/>
        <w:t xml:space="preserve">(ge)komen. </w:t>
      </w:r>
      <w:r w:rsidR="00C6312A" w:rsidRPr="001C2A80">
        <w:rPr>
          <w:lang w:val="nl"/>
        </w:rPr>
        <w:t>De Service Level Agreement ……. met kenmerk ………maakt integraal onderdeel uit van deze overeenkomst.</w:t>
      </w:r>
    </w:p>
    <w:p w14:paraId="3F76EC09" w14:textId="32114B67" w:rsidR="00F875EB" w:rsidRPr="003A60B9" w:rsidRDefault="00F875EB" w:rsidP="003A60B9">
      <w:pPr>
        <w:pStyle w:val="Kop2"/>
        <w:numPr>
          <w:ilvl w:val="0"/>
          <w:numId w:val="0"/>
        </w:numPr>
        <w:rPr>
          <w:rStyle w:val="Kop1Char"/>
          <w:rFonts w:ascii="Arial" w:hAnsi="Arial"/>
          <w:kern w:val="0"/>
          <w:sz w:val="20"/>
          <w:szCs w:val="20"/>
        </w:rPr>
      </w:pPr>
      <w:bookmarkStart w:id="15" w:name="_Toc514770054"/>
      <w:bookmarkStart w:id="16" w:name="_Toc83042712"/>
      <w:r w:rsidRPr="003A60B9">
        <w:rPr>
          <w:rStyle w:val="Kop1Char"/>
          <w:rFonts w:ascii="Arial" w:hAnsi="Arial"/>
          <w:kern w:val="0"/>
          <w:sz w:val="20"/>
          <w:szCs w:val="20"/>
        </w:rPr>
        <w:t>Artikel 2</w:t>
      </w:r>
      <w:r w:rsidRPr="003A60B9">
        <w:rPr>
          <w:rStyle w:val="Kop1Char"/>
          <w:rFonts w:ascii="Arial" w:hAnsi="Arial"/>
          <w:kern w:val="0"/>
          <w:sz w:val="20"/>
          <w:szCs w:val="20"/>
        </w:rPr>
        <w:tab/>
      </w:r>
      <w:bookmarkEnd w:id="15"/>
      <w:r w:rsidR="00E91242" w:rsidRPr="00E91242">
        <w:rPr>
          <w:rStyle w:val="Kop1Char"/>
          <w:rFonts w:ascii="Arial" w:hAnsi="Arial"/>
          <w:kern w:val="0"/>
          <w:sz w:val="20"/>
          <w:szCs w:val="20"/>
        </w:rPr>
        <w:t>Totstandkoming, tijdsplanning of duur van de Overeenkomst</w:t>
      </w:r>
      <w:bookmarkEnd w:id="16"/>
    </w:p>
    <w:p w14:paraId="6C436BD0" w14:textId="77777777" w:rsidR="005E7765" w:rsidRPr="007A4331" w:rsidRDefault="00E91242" w:rsidP="00E91242">
      <w:pPr>
        <w:suppressAutoHyphens/>
        <w:ind w:left="567" w:right="-1" w:hanging="567"/>
        <w:rPr>
          <w:lang w:val="nl"/>
        </w:rPr>
      </w:pPr>
      <w:bookmarkStart w:id="17" w:name="_Toc514770055"/>
      <w:r w:rsidRPr="00DB002A">
        <w:rPr>
          <w:lang w:val="nl"/>
        </w:rPr>
        <w:t>2.1</w:t>
      </w:r>
      <w:r w:rsidRPr="00DB002A">
        <w:rPr>
          <w:lang w:val="nl"/>
        </w:rPr>
        <w:tab/>
      </w:r>
      <w:r w:rsidRPr="007A4331">
        <w:rPr>
          <w:lang w:val="nl"/>
        </w:rPr>
        <w:t xml:space="preserve">Deze Overeenkomst gaat in op de datum van ondertekening door beide Partijen voor de duur van </w:t>
      </w:r>
      <w:r w:rsidR="005E7765" w:rsidRPr="007A4331">
        <w:rPr>
          <w:lang w:val="nl"/>
        </w:rPr>
        <w:t xml:space="preserve">één (1) </w:t>
      </w:r>
      <w:r w:rsidRPr="007A4331">
        <w:rPr>
          <w:lang w:val="nl"/>
        </w:rPr>
        <w:t xml:space="preserve">jaar met </w:t>
      </w:r>
      <w:r w:rsidR="005E7765" w:rsidRPr="007A4331">
        <w:rPr>
          <w:lang w:val="nl"/>
        </w:rPr>
        <w:t xml:space="preserve">zeven (7) maal </w:t>
      </w:r>
      <w:r w:rsidRPr="007A4331">
        <w:rPr>
          <w:lang w:val="nl"/>
        </w:rPr>
        <w:t xml:space="preserve">een optie, eenzijdig uit te oefenen door GVB, tot verlenging van deze </w:t>
      </w:r>
      <w:r w:rsidR="005E7765" w:rsidRPr="007A4331">
        <w:rPr>
          <w:lang w:val="nl"/>
        </w:rPr>
        <w:t>O</w:t>
      </w:r>
      <w:r w:rsidRPr="007A4331">
        <w:rPr>
          <w:lang w:val="nl"/>
        </w:rPr>
        <w:t>vereenkomst onder gelijkblijvende voorwaarden met een periode van</w:t>
      </w:r>
      <w:r w:rsidR="005E7765" w:rsidRPr="007A4331">
        <w:rPr>
          <w:lang w:val="nl"/>
        </w:rPr>
        <w:t xml:space="preserve"> één (1) jaar. </w:t>
      </w:r>
    </w:p>
    <w:p w14:paraId="753F4BCD" w14:textId="77777777" w:rsidR="005E7765" w:rsidRPr="007A4331" w:rsidRDefault="005E7765" w:rsidP="00E91242">
      <w:pPr>
        <w:suppressAutoHyphens/>
        <w:ind w:left="567" w:right="-1"/>
        <w:rPr>
          <w:lang w:val="nl"/>
        </w:rPr>
      </w:pPr>
    </w:p>
    <w:p w14:paraId="2C069A0E" w14:textId="6ACAB16F" w:rsidR="00E91242" w:rsidRPr="005E7765" w:rsidRDefault="00E91242" w:rsidP="005E7765">
      <w:pPr>
        <w:suppressAutoHyphens/>
        <w:ind w:left="567" w:right="-1"/>
      </w:pPr>
      <w:r w:rsidRPr="007A4331">
        <w:rPr>
          <w:lang w:val="nl"/>
        </w:rPr>
        <w:t xml:space="preserve">GVB stelt Opdrachtnemer uiterlijk </w:t>
      </w:r>
      <w:r w:rsidR="005E7765" w:rsidRPr="007A4331">
        <w:rPr>
          <w:lang w:val="nl"/>
        </w:rPr>
        <w:t xml:space="preserve">drie (3) </w:t>
      </w:r>
      <w:r w:rsidRPr="007A4331">
        <w:rPr>
          <w:lang w:val="nl"/>
        </w:rPr>
        <w:t>maanden voor het verstrijken van de initiële / dan geldende looptijd van de Overeenkomst schriftelijk in kennis indien gebruik wordt gemaakt door GVB van de verlengingsoptie. Indien de verlengingsoptie door GVB niet wordt uitgeoefend eindigt de Overeenkomst van rechtswege na het verstrijken van de in de eerste zin van dit artikel bedoelde termijn / op dat moment geldende termijn.</w:t>
      </w:r>
      <w:r w:rsidRPr="00050BFE">
        <w:t xml:space="preserve"> </w:t>
      </w:r>
    </w:p>
    <w:p w14:paraId="54FC4D11" w14:textId="612D0413" w:rsidR="00F875EB" w:rsidRPr="003A60B9" w:rsidRDefault="00F875EB" w:rsidP="003A60B9">
      <w:pPr>
        <w:pStyle w:val="Kop2"/>
        <w:numPr>
          <w:ilvl w:val="0"/>
          <w:numId w:val="0"/>
        </w:numPr>
        <w:rPr>
          <w:rStyle w:val="Kop1Char"/>
          <w:rFonts w:ascii="Arial" w:hAnsi="Arial"/>
          <w:kern w:val="0"/>
          <w:sz w:val="20"/>
          <w:szCs w:val="20"/>
        </w:rPr>
      </w:pPr>
      <w:bookmarkStart w:id="18" w:name="_Toc83042713"/>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7"/>
      <w:r w:rsidR="00E91242" w:rsidRPr="00E91242">
        <w:rPr>
          <w:rStyle w:val="Kop1Char"/>
          <w:rFonts w:ascii="Arial" w:hAnsi="Arial"/>
          <w:kern w:val="0"/>
          <w:sz w:val="20"/>
          <w:szCs w:val="20"/>
        </w:rPr>
        <w:t>Prijs en overige financiële bepalingen</w:t>
      </w:r>
      <w:bookmarkEnd w:id="18"/>
    </w:p>
    <w:p w14:paraId="5CB242A9" w14:textId="4CE95800" w:rsidR="00E91242" w:rsidRDefault="00E91242" w:rsidP="00E91242">
      <w:pPr>
        <w:suppressAutoHyphens/>
        <w:ind w:left="567" w:right="-1" w:hanging="567"/>
        <w:rPr>
          <w:lang w:val="nl"/>
        </w:rPr>
      </w:pPr>
      <w:r w:rsidRPr="009B5FFA">
        <w:rPr>
          <w:lang w:val="nl"/>
        </w:rPr>
        <w:t>3.1</w:t>
      </w:r>
      <w:r w:rsidRPr="009B5FFA">
        <w:rPr>
          <w:lang w:val="nl"/>
        </w:rPr>
        <w:tab/>
      </w:r>
      <w:r w:rsidRPr="001C2A80">
        <w:rPr>
          <w:lang w:val="nl"/>
        </w:rPr>
        <w:t xml:space="preserve">Opdrachtnemer is gerechtigd het werkelijke aantal bestede [….invullen dagen of uren….]  met betrekking tot de op grond van deze Overeenkomst verrichte, en door GVB geaccepteerde, Diensten per maand op nacalculatiebasis te declareren </w:t>
      </w:r>
      <w:r w:rsidR="00F0696B" w:rsidRPr="001C2A80">
        <w:rPr>
          <w:lang w:val="nl"/>
        </w:rPr>
        <w:t>overeenkomstig de tarieven zoals vastgelegd in het Prijzenblad de dato ……….. (Bijlage ………..)</w:t>
      </w:r>
      <w:r w:rsidRPr="001C2A80">
        <w:rPr>
          <w:lang w:val="nl"/>
        </w:rPr>
        <w:t xml:space="preserve"> </w:t>
      </w:r>
    </w:p>
    <w:p w14:paraId="3DB43ED6" w14:textId="77777777" w:rsidR="00E91242" w:rsidRDefault="00E91242" w:rsidP="00E91242">
      <w:pPr>
        <w:suppressAutoHyphens/>
        <w:ind w:left="567" w:right="-1" w:hanging="567"/>
        <w:rPr>
          <w:lang w:val="nl"/>
        </w:rPr>
      </w:pPr>
    </w:p>
    <w:p w14:paraId="46938B07" w14:textId="77777777" w:rsidR="00E91242" w:rsidRPr="009B5FFA" w:rsidRDefault="00E91242" w:rsidP="00E91242">
      <w:pPr>
        <w:suppressAutoHyphens/>
        <w:ind w:left="720" w:right="-1" w:hanging="720"/>
        <w:rPr>
          <w:lang w:val="nl"/>
        </w:rPr>
      </w:pPr>
      <w:r w:rsidRPr="009B5FFA">
        <w:rPr>
          <w:lang w:val="nl"/>
        </w:rPr>
        <w:t>3.2</w:t>
      </w:r>
      <w:r w:rsidRPr="009B5FFA">
        <w:rPr>
          <w:lang w:val="nl"/>
        </w:rPr>
        <w:tab/>
        <w:t xml:space="preserve">Uitdrukkelijk wordt bepaald dat indien Opdrachtnemer geen BTW in rekening brengt, maar voor (een deel van) de Diensten geen vrijstelling van BTW blijkt te bestaan, deze niet ten laste komt van </w:t>
      </w:r>
      <w:r>
        <w:rPr>
          <w:lang w:val="nl"/>
        </w:rPr>
        <w:t>GVB</w:t>
      </w:r>
      <w:r w:rsidRPr="009B5FFA">
        <w:rPr>
          <w:lang w:val="nl"/>
        </w:rPr>
        <w:t>.</w:t>
      </w:r>
    </w:p>
    <w:p w14:paraId="25495786" w14:textId="77777777" w:rsidR="00E91242" w:rsidRPr="009B5FFA" w:rsidRDefault="00E91242" w:rsidP="00E91242">
      <w:pPr>
        <w:suppressAutoHyphens/>
        <w:ind w:left="567" w:right="-1" w:hanging="567"/>
        <w:rPr>
          <w:lang w:val="nl"/>
        </w:rPr>
      </w:pPr>
    </w:p>
    <w:p w14:paraId="09AF6A34" w14:textId="77777777" w:rsidR="00E91242" w:rsidRPr="00460B09" w:rsidRDefault="00E91242" w:rsidP="00E91242">
      <w:pPr>
        <w:suppressAutoHyphens/>
        <w:ind w:left="720" w:right="-1" w:hanging="720"/>
        <w:rPr>
          <w:lang w:val="nl"/>
        </w:rPr>
      </w:pPr>
      <w:r w:rsidRPr="009B5FFA">
        <w:rPr>
          <w:lang w:val="nl"/>
        </w:rPr>
        <w:t>3.3</w:t>
      </w:r>
      <w:r w:rsidRPr="009B5FFA">
        <w:rPr>
          <w:lang w:val="nl"/>
        </w:rPr>
        <w:tab/>
        <w:t xml:space="preserve">De prijs heeft betrekking op alle door Opdrachtnemer in het kader van deze Overeenkomst te </w:t>
      </w:r>
      <w:r w:rsidRPr="00460B09">
        <w:rPr>
          <w:lang w:val="nl"/>
        </w:rPr>
        <w:t xml:space="preserve">verrichten Diensten en eventueel daartoe benodigde materialen. </w:t>
      </w:r>
    </w:p>
    <w:p w14:paraId="2989FB0C" w14:textId="77777777" w:rsidR="00E91242" w:rsidRPr="00460B09" w:rsidRDefault="00E91242" w:rsidP="00E91242">
      <w:pPr>
        <w:suppressAutoHyphens/>
        <w:ind w:left="567" w:right="-1" w:hanging="567"/>
        <w:rPr>
          <w:lang w:val="nl"/>
        </w:rPr>
      </w:pPr>
    </w:p>
    <w:p w14:paraId="4448B23E" w14:textId="3C9053EC" w:rsidR="00E91242" w:rsidRDefault="00E91242" w:rsidP="00E91242">
      <w:pPr>
        <w:suppressAutoHyphens/>
        <w:ind w:left="567" w:right="-1" w:hanging="567"/>
        <w:rPr>
          <w:lang w:val="nl"/>
        </w:rPr>
      </w:pPr>
      <w:r w:rsidRPr="00460B09">
        <w:rPr>
          <w:lang w:val="nl"/>
        </w:rPr>
        <w:t>3.4</w:t>
      </w:r>
      <w:r w:rsidRPr="00460B09">
        <w:rPr>
          <w:lang w:val="nl"/>
        </w:rPr>
        <w:tab/>
        <w:t xml:space="preserve">De </w:t>
      </w:r>
      <w:r w:rsidRPr="001C2A80">
        <w:rPr>
          <w:lang w:val="nl"/>
        </w:rPr>
        <w:t xml:space="preserve">tarieven kunnen </w:t>
      </w:r>
      <w:r w:rsidR="009D34A0" w:rsidRPr="001C2A80">
        <w:rPr>
          <w:lang w:val="nl"/>
        </w:rPr>
        <w:t xml:space="preserve">3 maanden voorafgaand </w:t>
      </w:r>
      <w:r w:rsidRPr="001C2A80">
        <w:rPr>
          <w:lang w:val="nl"/>
        </w:rPr>
        <w:t xml:space="preserve">één maal per jaar worden bijgesteld met een percentage gelijk aan het CBS-prijsindexcijfer &lt;voeg hier verwijzing in naar relevant CBS indexcijfer of combinatie van indexcijfers&gt;. Hierbij wordt telkens het maandcijfer van de voorafgaande maand gehanteerd, waarbij het indexcijfer </w:t>
      </w:r>
      <w:r w:rsidR="009D34A0" w:rsidRPr="001C2A80">
        <w:rPr>
          <w:lang w:val="nl"/>
        </w:rPr>
        <w:t xml:space="preserve">ten tijde van de ondertekeningdatum </w:t>
      </w:r>
      <w:r w:rsidRPr="001C2A80">
        <w:rPr>
          <w:lang w:val="nl"/>
        </w:rPr>
        <w:t>wordt gesteld op 100%. De actuele tarieven worden steeds in een bijgewerkte versie van bijlage &lt;verwijzing invoegen&gt; Prijzenblad</w:t>
      </w:r>
      <w:r w:rsidRPr="009D34A0">
        <w:rPr>
          <w:lang w:val="nl"/>
        </w:rPr>
        <w:t xml:space="preserve"> bij deze Overeenkomst gevoegd.</w:t>
      </w:r>
      <w:r>
        <w:rPr>
          <w:lang w:val="nl"/>
        </w:rPr>
        <w:t xml:space="preserve"> </w:t>
      </w:r>
    </w:p>
    <w:p w14:paraId="33EAC5AC" w14:textId="77777777" w:rsidR="00E91242" w:rsidRPr="009B5FFA" w:rsidRDefault="00E91242" w:rsidP="00E91242">
      <w:pPr>
        <w:suppressAutoHyphens/>
        <w:ind w:left="567" w:right="-1" w:hanging="567"/>
        <w:rPr>
          <w:lang w:val="nl"/>
        </w:rPr>
      </w:pPr>
    </w:p>
    <w:p w14:paraId="50AE2675" w14:textId="77777777" w:rsidR="00E91242" w:rsidRPr="009B5FFA" w:rsidRDefault="00E91242" w:rsidP="00E91242">
      <w:pPr>
        <w:suppressAutoHyphens/>
        <w:ind w:left="720" w:right="-1" w:hanging="720"/>
        <w:rPr>
          <w:lang w:val="nl"/>
        </w:rPr>
      </w:pPr>
      <w:r w:rsidRPr="009B5FFA">
        <w:rPr>
          <w:lang w:val="nl"/>
        </w:rPr>
        <w:t>3.5</w:t>
      </w:r>
      <w:r w:rsidRPr="009B5FFA">
        <w:rPr>
          <w:lang w:val="nl"/>
        </w:rPr>
        <w:tab/>
        <w:t>Betaling vindt plaats na acceptatie van de resultaten van de Diensten.</w:t>
      </w:r>
    </w:p>
    <w:p w14:paraId="5AD2FAFA" w14:textId="70E63EDD" w:rsidR="00E91242" w:rsidRPr="009B5FFA" w:rsidRDefault="00E91242" w:rsidP="00E91242">
      <w:pPr>
        <w:suppressAutoHyphens/>
        <w:ind w:left="567" w:right="-1" w:hanging="567"/>
        <w:rPr>
          <w:lang w:val="nl"/>
        </w:rPr>
      </w:pPr>
    </w:p>
    <w:p w14:paraId="6AF32654" w14:textId="77777777" w:rsidR="00E91242" w:rsidRPr="001B2F1A" w:rsidRDefault="00E91242" w:rsidP="00E91242">
      <w:pPr>
        <w:suppressAutoHyphens/>
        <w:ind w:left="720" w:right="-1" w:hanging="720"/>
        <w:rPr>
          <w:lang w:val="nl"/>
        </w:rPr>
      </w:pPr>
      <w:r w:rsidRPr="009B5FFA">
        <w:rPr>
          <w:lang w:val="nl"/>
        </w:rPr>
        <w:t>3.6</w:t>
      </w:r>
      <w:r w:rsidRPr="009B5FFA">
        <w:rPr>
          <w:lang w:val="nl"/>
        </w:rPr>
        <w:tab/>
      </w:r>
      <w:r w:rsidRPr="001B2F1A">
        <w:rPr>
          <w:lang w:val="nl"/>
        </w:rPr>
        <w:t xml:space="preserve">Opdrachtnemer zendt de factuur/facturen digitaal aan GVB. Opdrachtnemer zendt de factuur/facturen onder vermelding van: </w:t>
      </w:r>
    </w:p>
    <w:p w14:paraId="0D1258BC" w14:textId="69E0579A" w:rsidR="00E91242" w:rsidRPr="00200917" w:rsidRDefault="00E91242" w:rsidP="00E91242">
      <w:pPr>
        <w:pStyle w:val="Lijstalinea"/>
        <w:numPr>
          <w:ilvl w:val="0"/>
          <w:numId w:val="12"/>
        </w:numPr>
        <w:suppressAutoHyphens/>
        <w:spacing w:after="0"/>
        <w:ind w:right="-1"/>
        <w:rPr>
          <w:rFonts w:ascii="Arial" w:hAnsi="Arial" w:cs="Arial"/>
          <w:sz w:val="20"/>
          <w:szCs w:val="20"/>
          <w:lang w:val="nl"/>
        </w:rPr>
      </w:pPr>
      <w:r w:rsidRPr="00200917">
        <w:rPr>
          <w:rFonts w:ascii="Arial" w:hAnsi="Arial" w:cs="Arial"/>
          <w:sz w:val="20"/>
          <w:szCs w:val="20"/>
          <w:lang w:val="nl"/>
        </w:rPr>
        <w:t>GVB Exploitatie B.V.</w:t>
      </w:r>
    </w:p>
    <w:p w14:paraId="13E2CD49" w14:textId="77777777" w:rsidR="00E91242" w:rsidRPr="001B2F1A" w:rsidRDefault="00E91242" w:rsidP="00E91242">
      <w:pPr>
        <w:suppressAutoHyphens/>
        <w:ind w:left="720" w:right="-1" w:firstLine="696"/>
        <w:rPr>
          <w:lang w:val="nl"/>
        </w:rPr>
      </w:pPr>
      <w:r w:rsidRPr="001B2F1A">
        <w:rPr>
          <w:lang w:val="nl"/>
        </w:rPr>
        <w:t>T.a.v. Crediteurenadministratie</w:t>
      </w:r>
    </w:p>
    <w:p w14:paraId="7EEA2AB4" w14:textId="77777777" w:rsidR="00E91242" w:rsidRDefault="00E91242" w:rsidP="00E91242">
      <w:pPr>
        <w:suppressAutoHyphens/>
        <w:ind w:left="720" w:right="-1" w:firstLine="696"/>
        <w:rPr>
          <w:lang w:val="nl"/>
        </w:rPr>
      </w:pPr>
      <w:r w:rsidRPr="001B2F1A">
        <w:rPr>
          <w:lang w:val="nl"/>
        </w:rPr>
        <w:t>Postbus 2131</w:t>
      </w:r>
    </w:p>
    <w:p w14:paraId="78753CA4" w14:textId="77777777" w:rsidR="00E91242" w:rsidRPr="001B2F1A" w:rsidRDefault="00E91242" w:rsidP="00E91242">
      <w:pPr>
        <w:suppressAutoHyphens/>
        <w:ind w:left="720" w:right="-1" w:firstLine="696"/>
        <w:rPr>
          <w:lang w:val="nl"/>
        </w:rPr>
      </w:pPr>
      <w:r w:rsidRPr="001B2F1A">
        <w:rPr>
          <w:lang w:val="nl"/>
        </w:rPr>
        <w:t xml:space="preserve">1000 CC  AMSTERDAM </w:t>
      </w:r>
    </w:p>
    <w:p w14:paraId="44A44628" w14:textId="77777777" w:rsidR="00E91242" w:rsidRPr="009D34A0" w:rsidRDefault="00E91242" w:rsidP="00E91242">
      <w:pPr>
        <w:pStyle w:val="Lijstalinea"/>
        <w:numPr>
          <w:ilvl w:val="0"/>
          <w:numId w:val="12"/>
        </w:numPr>
        <w:suppressAutoHyphens/>
        <w:spacing w:after="0"/>
        <w:ind w:right="-1"/>
        <w:rPr>
          <w:rFonts w:ascii="Arial" w:hAnsi="Arial" w:cs="Arial"/>
          <w:sz w:val="20"/>
          <w:szCs w:val="20"/>
          <w:lang w:val="nl"/>
        </w:rPr>
      </w:pPr>
      <w:r w:rsidRPr="009D34A0">
        <w:rPr>
          <w:rFonts w:ascii="Arial" w:hAnsi="Arial" w:cs="Arial"/>
          <w:sz w:val="20"/>
          <w:szCs w:val="20"/>
          <w:lang w:val="nl"/>
        </w:rPr>
        <w:t>bovengenoemd contractnummer</w:t>
      </w:r>
    </w:p>
    <w:p w14:paraId="6D2439A1" w14:textId="77777777" w:rsidR="00E91242" w:rsidRPr="009D34A0" w:rsidRDefault="00E91242" w:rsidP="00E91242">
      <w:pPr>
        <w:pStyle w:val="Lijstalinea"/>
        <w:numPr>
          <w:ilvl w:val="0"/>
          <w:numId w:val="12"/>
        </w:numPr>
        <w:suppressAutoHyphens/>
        <w:spacing w:after="0"/>
        <w:ind w:right="-1"/>
        <w:rPr>
          <w:rFonts w:ascii="Arial" w:hAnsi="Arial" w:cs="Arial"/>
          <w:sz w:val="20"/>
          <w:szCs w:val="20"/>
          <w:lang w:val="nl"/>
        </w:rPr>
      </w:pPr>
      <w:r w:rsidRPr="009D34A0">
        <w:rPr>
          <w:rFonts w:ascii="Arial" w:hAnsi="Arial" w:cs="Arial"/>
          <w:sz w:val="20"/>
          <w:szCs w:val="20"/>
          <w:lang w:val="nl"/>
        </w:rPr>
        <w:t xml:space="preserve">het betreffende inkoopordernummer </w:t>
      </w:r>
    </w:p>
    <w:p w14:paraId="21C3D22C" w14:textId="77777777" w:rsidR="00E91242" w:rsidRPr="009B5FFA" w:rsidRDefault="00E91242" w:rsidP="00E91242">
      <w:pPr>
        <w:suppressAutoHyphens/>
        <w:ind w:left="720" w:right="-1" w:hanging="12"/>
        <w:rPr>
          <w:lang w:val="nl"/>
        </w:rPr>
      </w:pPr>
      <w:r w:rsidRPr="001B2F1A">
        <w:rPr>
          <w:lang w:val="nl"/>
        </w:rPr>
        <w:t>De facturen worden digitaal verstuurd aan: crediteuren@gvb.nl</w:t>
      </w:r>
    </w:p>
    <w:p w14:paraId="70629F0C" w14:textId="77777777" w:rsidR="00E91242" w:rsidRPr="009B5FFA" w:rsidRDefault="00E91242" w:rsidP="00E91242">
      <w:pPr>
        <w:suppressAutoHyphens/>
        <w:ind w:left="567" w:right="-1" w:hanging="567"/>
        <w:rPr>
          <w:lang w:val="nl"/>
        </w:rPr>
      </w:pPr>
    </w:p>
    <w:p w14:paraId="14510FC1" w14:textId="77777777" w:rsidR="00E91242" w:rsidRDefault="00E91242" w:rsidP="00E91242">
      <w:pPr>
        <w:suppressAutoHyphens/>
        <w:ind w:left="720" w:right="-1" w:hanging="720"/>
        <w:rPr>
          <w:lang w:val="nl"/>
        </w:rPr>
      </w:pPr>
      <w:r>
        <w:rPr>
          <w:lang w:val="nl"/>
        </w:rPr>
        <w:lastRenderedPageBreak/>
        <w:t>3.7</w:t>
      </w:r>
      <w:r>
        <w:rPr>
          <w:lang w:val="nl"/>
        </w:rPr>
        <w:tab/>
      </w:r>
      <w:r w:rsidRPr="00DB002A">
        <w:rPr>
          <w:lang w:val="nl"/>
        </w:rPr>
        <w:t xml:space="preserve">Betaling vindt binnen 30 dagen na factuurdatum plaats na ontvangst en acceptatie van de overeenkomstig </w:t>
      </w:r>
      <w:r>
        <w:rPr>
          <w:lang w:val="nl"/>
        </w:rPr>
        <w:t xml:space="preserve">deze </w:t>
      </w:r>
      <w:r w:rsidRPr="00DB002A">
        <w:rPr>
          <w:lang w:val="nl"/>
        </w:rPr>
        <w:t>Overeenkomst verrichte Diensten.</w:t>
      </w:r>
    </w:p>
    <w:p w14:paraId="5D700482" w14:textId="393C6768" w:rsidR="00F875EB" w:rsidRPr="003A60B9" w:rsidRDefault="00F875EB" w:rsidP="003A60B9">
      <w:pPr>
        <w:pStyle w:val="Kop2"/>
        <w:numPr>
          <w:ilvl w:val="0"/>
          <w:numId w:val="0"/>
        </w:numPr>
        <w:rPr>
          <w:rStyle w:val="Kop1Char"/>
          <w:rFonts w:ascii="Arial" w:hAnsi="Arial"/>
          <w:kern w:val="0"/>
          <w:sz w:val="20"/>
          <w:szCs w:val="20"/>
        </w:rPr>
      </w:pPr>
      <w:bookmarkStart w:id="19" w:name="_Toc514770057"/>
      <w:bookmarkStart w:id="20" w:name="_Toc83042714"/>
      <w:r w:rsidRPr="003A60B9">
        <w:rPr>
          <w:rStyle w:val="Kop1Char"/>
          <w:rFonts w:ascii="Arial" w:hAnsi="Arial"/>
          <w:kern w:val="0"/>
          <w:sz w:val="20"/>
          <w:szCs w:val="20"/>
        </w:rPr>
        <w:t xml:space="preserve">Artikel </w:t>
      </w:r>
      <w:r w:rsidR="00200917">
        <w:rPr>
          <w:rStyle w:val="Kop1Char"/>
          <w:rFonts w:ascii="Arial" w:hAnsi="Arial"/>
          <w:kern w:val="0"/>
          <w:sz w:val="20"/>
          <w:szCs w:val="20"/>
        </w:rPr>
        <w:t>4</w:t>
      </w:r>
      <w:r w:rsidRPr="003A60B9">
        <w:rPr>
          <w:rStyle w:val="Kop1Char"/>
          <w:rFonts w:ascii="Arial" w:hAnsi="Arial"/>
          <w:kern w:val="0"/>
          <w:sz w:val="20"/>
          <w:szCs w:val="20"/>
        </w:rPr>
        <w:tab/>
        <w:t>Contactpersonen / Projectleiders</w:t>
      </w:r>
      <w:bookmarkEnd w:id="19"/>
      <w:bookmarkEnd w:id="20"/>
    </w:p>
    <w:p w14:paraId="410F1406" w14:textId="0B6E39D6" w:rsidR="00632B38" w:rsidRPr="001C2A80" w:rsidRDefault="00200917" w:rsidP="00632B38">
      <w:pPr>
        <w:suppressAutoHyphens/>
        <w:ind w:left="720" w:right="-1" w:hanging="720"/>
        <w:rPr>
          <w:lang w:val="nl"/>
        </w:rPr>
      </w:pPr>
      <w:bookmarkStart w:id="21" w:name="_Toc514770058"/>
      <w:r>
        <w:rPr>
          <w:lang w:val="nl"/>
        </w:rPr>
        <w:t>4</w:t>
      </w:r>
      <w:r w:rsidR="00632B38" w:rsidRPr="001B2F1A">
        <w:rPr>
          <w:lang w:val="nl"/>
        </w:rPr>
        <w:t>.1</w:t>
      </w:r>
      <w:r w:rsidR="00632B38" w:rsidRPr="001B2F1A">
        <w:rPr>
          <w:lang w:val="nl"/>
        </w:rPr>
        <w:tab/>
      </w:r>
      <w:r w:rsidR="00632B38" w:rsidRPr="001C2A80">
        <w:rPr>
          <w:lang w:val="nl"/>
        </w:rPr>
        <w:t>Contactpersoon voor GVB is ..............</w:t>
      </w:r>
    </w:p>
    <w:p w14:paraId="7A7FFED8" w14:textId="77777777" w:rsidR="00632B38" w:rsidRPr="001C2A80" w:rsidRDefault="00632B38" w:rsidP="00632B38">
      <w:pPr>
        <w:suppressAutoHyphens/>
        <w:ind w:left="720" w:right="-1" w:hanging="720"/>
        <w:rPr>
          <w:lang w:val="nl"/>
        </w:rPr>
      </w:pPr>
      <w:r w:rsidRPr="001C2A80">
        <w:rPr>
          <w:lang w:val="nl"/>
        </w:rPr>
        <w:tab/>
        <w:t>Contactpersoon voor Opdrachtnemer is ..............</w:t>
      </w:r>
    </w:p>
    <w:p w14:paraId="1B60AE6A" w14:textId="77777777" w:rsidR="00632B38" w:rsidRPr="001C2A80" w:rsidRDefault="00632B38" w:rsidP="00632B38">
      <w:pPr>
        <w:suppressAutoHyphens/>
        <w:ind w:left="567" w:right="-1" w:hanging="567"/>
        <w:rPr>
          <w:lang w:val="nl"/>
        </w:rPr>
      </w:pPr>
    </w:p>
    <w:p w14:paraId="670FDB6B" w14:textId="1A93F56A" w:rsidR="00632B38" w:rsidRPr="001C2A80" w:rsidRDefault="00200917" w:rsidP="00632B38">
      <w:pPr>
        <w:suppressAutoHyphens/>
        <w:ind w:left="720" w:right="-1" w:hanging="720"/>
        <w:rPr>
          <w:lang w:val="nl"/>
        </w:rPr>
      </w:pPr>
      <w:r w:rsidRPr="001C2A80">
        <w:rPr>
          <w:lang w:val="nl"/>
        </w:rPr>
        <w:t>4</w:t>
      </w:r>
      <w:r w:rsidR="00632B38" w:rsidRPr="001C2A80">
        <w:rPr>
          <w:lang w:val="nl"/>
        </w:rPr>
        <w:t>.2</w:t>
      </w:r>
      <w:r w:rsidR="00632B38" w:rsidRPr="001C2A80">
        <w:rPr>
          <w:lang w:val="nl"/>
        </w:rPr>
        <w:tab/>
        <w:t>Projectleider bij GVB is ..........</w:t>
      </w:r>
    </w:p>
    <w:p w14:paraId="48F5A14B" w14:textId="3BD61646" w:rsidR="00632B38" w:rsidRPr="001C2A80" w:rsidRDefault="00632B38" w:rsidP="007979EA">
      <w:pPr>
        <w:suppressAutoHyphens/>
        <w:ind w:left="720" w:right="-1" w:hanging="720"/>
        <w:rPr>
          <w:lang w:val="nl"/>
        </w:rPr>
      </w:pPr>
      <w:r w:rsidRPr="001C2A80">
        <w:rPr>
          <w:lang w:val="nl"/>
        </w:rPr>
        <w:t xml:space="preserve"> </w:t>
      </w:r>
      <w:r w:rsidRPr="001C2A80">
        <w:rPr>
          <w:lang w:val="nl"/>
        </w:rPr>
        <w:tab/>
        <w:t>Projectleider bij Opdrachtnemer is .........</w:t>
      </w:r>
    </w:p>
    <w:p w14:paraId="7E9BAA46" w14:textId="66D27FE7" w:rsidR="00F875EB" w:rsidRPr="001C2A80" w:rsidRDefault="00F875EB" w:rsidP="003A60B9">
      <w:pPr>
        <w:pStyle w:val="Kop2"/>
        <w:numPr>
          <w:ilvl w:val="0"/>
          <w:numId w:val="0"/>
        </w:numPr>
        <w:rPr>
          <w:rStyle w:val="Kop1Char"/>
          <w:rFonts w:ascii="Arial" w:hAnsi="Arial"/>
          <w:kern w:val="0"/>
          <w:sz w:val="20"/>
          <w:szCs w:val="20"/>
        </w:rPr>
      </w:pPr>
      <w:bookmarkStart w:id="22" w:name="_Toc83042715"/>
      <w:r w:rsidRPr="001C2A80">
        <w:rPr>
          <w:rStyle w:val="Kop1Char"/>
          <w:rFonts w:ascii="Arial" w:hAnsi="Arial"/>
          <w:kern w:val="0"/>
          <w:sz w:val="20"/>
          <w:szCs w:val="20"/>
        </w:rPr>
        <w:t xml:space="preserve">Artikel </w:t>
      </w:r>
      <w:r w:rsidR="00200917" w:rsidRPr="001C2A80">
        <w:rPr>
          <w:rStyle w:val="Kop1Char"/>
          <w:rFonts w:ascii="Arial" w:hAnsi="Arial"/>
          <w:kern w:val="0"/>
          <w:sz w:val="20"/>
          <w:szCs w:val="20"/>
        </w:rPr>
        <w:t>5</w:t>
      </w:r>
      <w:r w:rsidRPr="001C2A80">
        <w:rPr>
          <w:rStyle w:val="Kop1Char"/>
          <w:rFonts w:ascii="Arial" w:hAnsi="Arial"/>
          <w:kern w:val="0"/>
          <w:sz w:val="20"/>
          <w:szCs w:val="20"/>
        </w:rPr>
        <w:tab/>
        <w:t>Tijden en plaats werkzaamheden</w:t>
      </w:r>
      <w:bookmarkEnd w:id="21"/>
      <w:bookmarkEnd w:id="22"/>
    </w:p>
    <w:p w14:paraId="2F160795" w14:textId="63124B03" w:rsidR="00632B38" w:rsidRPr="001C2A80" w:rsidRDefault="00200917" w:rsidP="00632B38">
      <w:pPr>
        <w:suppressAutoHyphens/>
        <w:ind w:left="720" w:right="-1" w:hanging="720"/>
        <w:rPr>
          <w:lang w:val="nl"/>
        </w:rPr>
      </w:pPr>
      <w:bookmarkStart w:id="23" w:name="_Toc70330674"/>
      <w:bookmarkStart w:id="24" w:name="_Toc514394071"/>
      <w:bookmarkStart w:id="25" w:name="_Toc514394849"/>
      <w:bookmarkStart w:id="26" w:name="_Toc514770059"/>
      <w:bookmarkStart w:id="27" w:name="_Hlk514856282"/>
      <w:r w:rsidRPr="001C2A80">
        <w:rPr>
          <w:lang w:val="nl"/>
        </w:rPr>
        <w:t>5</w:t>
      </w:r>
      <w:r w:rsidR="00632B38" w:rsidRPr="001C2A80">
        <w:rPr>
          <w:lang w:val="nl"/>
        </w:rPr>
        <w:t>.1</w:t>
      </w:r>
      <w:r w:rsidR="00632B38" w:rsidRPr="001C2A80">
        <w:rPr>
          <w:lang w:val="nl"/>
        </w:rPr>
        <w:tab/>
        <w:t>De Diensten worden verricht in […plaats…].</w:t>
      </w:r>
    </w:p>
    <w:p w14:paraId="7B2D99CB" w14:textId="77777777" w:rsidR="00632B38" w:rsidRPr="001C2A80" w:rsidRDefault="00632B38" w:rsidP="00632B38">
      <w:pPr>
        <w:suppressAutoHyphens/>
        <w:ind w:right="-1"/>
        <w:rPr>
          <w:lang w:val="nl"/>
        </w:rPr>
      </w:pPr>
    </w:p>
    <w:p w14:paraId="74E5CD39" w14:textId="7D62B331" w:rsidR="00632B38" w:rsidRDefault="00200917" w:rsidP="00301C0F">
      <w:pPr>
        <w:spacing w:before="20" w:after="40"/>
        <w:ind w:left="567" w:hanging="567"/>
      </w:pPr>
      <w:r w:rsidRPr="001C2A80">
        <w:rPr>
          <w:lang w:val="nl"/>
        </w:rPr>
        <w:t>5</w:t>
      </w:r>
      <w:r w:rsidR="00632B38" w:rsidRPr="001C2A80">
        <w:rPr>
          <w:lang w:val="nl"/>
        </w:rPr>
        <w:t>.2</w:t>
      </w:r>
      <w:r w:rsidR="00632B38" w:rsidRPr="001C2A80">
        <w:rPr>
          <w:lang w:val="nl"/>
        </w:rPr>
        <w:tab/>
      </w:r>
      <w:r w:rsidR="00632B38" w:rsidRPr="001C2A80">
        <w:t>Partijen verplichten zich het Personeel</w:t>
      </w:r>
      <w:r w:rsidR="00632B38" w:rsidRPr="00DB002A">
        <w:t xml:space="preserve"> van de andere Partij toegang te verlenen tot de plaats waar de werkzaamheden verband houdend met de in de Overeenkomst gespecificeerde Diensten moeten worden verricht, alsmede dit Personeel in staat te stellen de werkzaamheden onder de bij die Partij ge</w:t>
      </w:r>
      <w:r w:rsidR="00632B38" w:rsidRPr="00DB002A">
        <w:softHyphen/>
        <w:t>brui</w:t>
      </w:r>
      <w:r w:rsidR="00632B38" w:rsidRPr="00DB002A">
        <w:softHyphen/>
        <w:t>kelijke arbeidsomstandigheden te ver</w:t>
      </w:r>
      <w:r w:rsidR="00632B38" w:rsidRPr="00DB002A">
        <w:softHyphen/>
        <w:t>richten gedurende de regulier geldende kantoortijden.</w:t>
      </w:r>
      <w:r w:rsidR="00301C0F">
        <w:t xml:space="preserve"> </w:t>
      </w:r>
      <w:r w:rsidR="00632B38" w:rsidRPr="00DB002A">
        <w:t>Partijen verplichten zich hun Personeel op te dragen de ter plekke van de uitvoering geldende huisregels na te leven.</w:t>
      </w:r>
      <w:r w:rsidR="00632B38">
        <w:t xml:space="preserve"> </w:t>
      </w:r>
    </w:p>
    <w:p w14:paraId="10374FF5" w14:textId="12ABB101"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28" w:name="_Toc83042716"/>
      <w:r w:rsidRPr="003A60B9">
        <w:rPr>
          <w:rStyle w:val="Kop1Char"/>
          <w:rFonts w:ascii="Arial" w:hAnsi="Arial"/>
          <w:kern w:val="0"/>
          <w:sz w:val="20"/>
          <w:szCs w:val="20"/>
        </w:rPr>
        <w:t xml:space="preserve">Artikel </w:t>
      </w:r>
      <w:r w:rsidR="00200917">
        <w:rPr>
          <w:rStyle w:val="Kop1Char"/>
          <w:rFonts w:ascii="Arial" w:hAnsi="Arial"/>
          <w:kern w:val="0"/>
          <w:sz w:val="20"/>
          <w:szCs w:val="20"/>
        </w:rPr>
        <w:t>6</w:t>
      </w:r>
      <w:r w:rsidRPr="003A60B9">
        <w:rPr>
          <w:rStyle w:val="Kop1Char"/>
          <w:rFonts w:ascii="Arial" w:hAnsi="Arial"/>
          <w:kern w:val="0"/>
          <w:sz w:val="20"/>
          <w:szCs w:val="20"/>
        </w:rPr>
        <w:tab/>
        <w:t>Overdracht van de verplichtingen van de Opdrachtnemer en uitvoering door derde(n)</w:t>
      </w:r>
      <w:bookmarkEnd w:id="23"/>
      <w:bookmarkEnd w:id="24"/>
      <w:bookmarkEnd w:id="25"/>
      <w:bookmarkEnd w:id="26"/>
      <w:bookmarkEnd w:id="28"/>
    </w:p>
    <w:p w14:paraId="6332ED6F" w14:textId="50637975" w:rsidR="00E010BC" w:rsidRPr="006D179A" w:rsidRDefault="00200917" w:rsidP="00E010BC">
      <w:pPr>
        <w:spacing w:before="20" w:after="40"/>
        <w:ind w:left="567" w:hanging="567"/>
        <w:rPr>
          <w:lang w:val="nl"/>
        </w:rPr>
      </w:pPr>
      <w:bookmarkStart w:id="29" w:name="_Toc514770060"/>
      <w:bookmarkEnd w:id="27"/>
      <w:r>
        <w:rPr>
          <w:lang w:val="nl"/>
        </w:rPr>
        <w:t>6</w:t>
      </w:r>
      <w:r w:rsidR="00E010BC">
        <w:rPr>
          <w:lang w:val="nl"/>
        </w:rPr>
        <w:t>.1</w:t>
      </w:r>
      <w:r w:rsidR="00E010BC">
        <w:rPr>
          <w:lang w:val="nl"/>
        </w:rPr>
        <w:tab/>
      </w:r>
      <w:r w:rsidR="00E010BC" w:rsidRPr="006D179A">
        <w:rPr>
          <w:lang w:val="nl"/>
        </w:rPr>
        <w:t xml:space="preserve">Opdrachtnemer kan een recht of verplichting uit hoofde van de </w:t>
      </w:r>
      <w:r w:rsidR="00E010BC">
        <w:rPr>
          <w:lang w:val="nl"/>
        </w:rPr>
        <w:t>O</w:t>
      </w:r>
      <w:r w:rsidR="00E010BC"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sidR="00E010BC">
        <w:rPr>
          <w:lang w:val="nl"/>
        </w:rPr>
        <w:t xml:space="preserve"> uit hoofde van de O</w:t>
      </w:r>
      <w:r w:rsidR="00E010BC" w:rsidRPr="006D179A">
        <w:rPr>
          <w:lang w:val="nl"/>
        </w:rPr>
        <w:t>vereenkomst of zijn rechtsverhouding tot Opdrachtnemer overdragen aan een derde.</w:t>
      </w:r>
    </w:p>
    <w:p w14:paraId="33CBB469" w14:textId="77777777" w:rsidR="00E010BC" w:rsidRPr="006D179A" w:rsidRDefault="00E010BC" w:rsidP="00E010BC">
      <w:pPr>
        <w:spacing w:before="20" w:after="40"/>
        <w:ind w:left="567" w:hanging="567"/>
        <w:rPr>
          <w:lang w:val="nl"/>
        </w:rPr>
      </w:pPr>
    </w:p>
    <w:p w14:paraId="28D4E801" w14:textId="4F54E32A" w:rsidR="00E010BC" w:rsidRPr="003E315C" w:rsidRDefault="00200917" w:rsidP="00E010BC">
      <w:pPr>
        <w:spacing w:before="20" w:after="40"/>
        <w:ind w:left="567" w:hanging="567"/>
      </w:pPr>
      <w:r>
        <w:rPr>
          <w:lang w:val="nl"/>
        </w:rPr>
        <w:t>6</w:t>
      </w:r>
      <w:r w:rsidR="00E010BC">
        <w:rPr>
          <w:lang w:val="nl"/>
        </w:rPr>
        <w:t>.2</w:t>
      </w:r>
      <w:r w:rsidR="00E010BC">
        <w:rPr>
          <w:lang w:val="nl"/>
        </w:rPr>
        <w:tab/>
      </w:r>
      <w:r w:rsidR="00E010BC" w:rsidRPr="006D179A">
        <w:rPr>
          <w:lang w:val="nl"/>
        </w:rPr>
        <w:t xml:space="preserve">Opdrachtnemer </w:t>
      </w:r>
      <w:r w:rsidR="00E010BC">
        <w:rPr>
          <w:lang w:val="nl"/>
        </w:rPr>
        <w:t>kan de uit de O</w:t>
      </w:r>
      <w:r w:rsidR="00E010BC" w:rsidRPr="006D179A">
        <w:rPr>
          <w:lang w:val="nl"/>
        </w:rPr>
        <w:t>vereenkomst voortvloeiende werkzaamheden alleen met voorafgaande schriftelijke toestemmin</w:t>
      </w:r>
      <w:r w:rsidR="00E010BC">
        <w:rPr>
          <w:lang w:val="nl"/>
        </w:rPr>
        <w:t xml:space="preserve">g van GVB opdragen aan derden, </w:t>
      </w:r>
      <w:r w:rsidR="00E010BC" w:rsidRPr="006D179A">
        <w:rPr>
          <w:lang w:val="nl"/>
        </w:rPr>
        <w:t>welke toestemming niet op onredelijke gronden zal worden geweigerd.</w:t>
      </w:r>
      <w:r w:rsidR="00E010BC" w:rsidRPr="003E315C">
        <w:t xml:space="preserve"> </w:t>
      </w:r>
      <w:r w:rsidR="00E010BC" w:rsidRPr="003E315C">
        <w:br/>
      </w:r>
    </w:p>
    <w:p w14:paraId="0AD52943" w14:textId="19C06844" w:rsidR="00E010BC" w:rsidRPr="006D179A" w:rsidRDefault="00200917" w:rsidP="00E010BC">
      <w:pPr>
        <w:spacing w:before="20" w:after="40"/>
        <w:ind w:left="567" w:hanging="567"/>
        <w:rPr>
          <w:lang w:val="nl"/>
        </w:rPr>
      </w:pPr>
      <w:r>
        <w:rPr>
          <w:lang w:val="nl"/>
        </w:rPr>
        <w:t>6</w:t>
      </w:r>
      <w:r w:rsidR="00E010BC">
        <w:rPr>
          <w:lang w:val="nl"/>
        </w:rPr>
        <w:t xml:space="preserve">.3 </w:t>
      </w:r>
      <w:r w:rsidR="00E010BC">
        <w:rPr>
          <w:lang w:val="nl"/>
        </w:rPr>
        <w:tab/>
      </w:r>
      <w:r w:rsidR="00E010BC" w:rsidRPr="006D179A">
        <w:rPr>
          <w:lang w:val="nl"/>
        </w:rPr>
        <w:t xml:space="preserve">De hierboven bedoelde toestemming laat de verantwoordelijkheid van de Opdrachtnemer voor de uitvoering van de </w:t>
      </w:r>
      <w:r w:rsidR="00E010BC">
        <w:rPr>
          <w:lang w:val="nl"/>
        </w:rPr>
        <w:t>O</w:t>
      </w:r>
      <w:r w:rsidR="00E010BC" w:rsidRPr="006D179A">
        <w:rPr>
          <w:lang w:val="nl"/>
        </w:rPr>
        <w:t>vereenkomst onverlet.</w:t>
      </w:r>
    </w:p>
    <w:p w14:paraId="2E9C99FA" w14:textId="77777777" w:rsidR="00E010BC" w:rsidRPr="006D179A" w:rsidRDefault="00E010BC" w:rsidP="00E010BC">
      <w:pPr>
        <w:spacing w:before="20" w:after="40"/>
        <w:ind w:left="567" w:hanging="567"/>
        <w:rPr>
          <w:lang w:val="nl"/>
        </w:rPr>
      </w:pPr>
    </w:p>
    <w:p w14:paraId="48CBCCDC" w14:textId="383DEE0B" w:rsidR="00E010BC" w:rsidRPr="006D179A" w:rsidRDefault="00200917" w:rsidP="00E010BC">
      <w:pPr>
        <w:spacing w:before="20" w:after="40"/>
        <w:ind w:left="567" w:hanging="567"/>
        <w:rPr>
          <w:lang w:val="nl"/>
        </w:rPr>
      </w:pPr>
      <w:r>
        <w:rPr>
          <w:lang w:val="nl"/>
        </w:rPr>
        <w:t>6</w:t>
      </w:r>
      <w:r w:rsidR="00E010BC">
        <w:rPr>
          <w:lang w:val="nl"/>
        </w:rPr>
        <w:t>.4</w:t>
      </w:r>
      <w:r w:rsidR="00E010BC">
        <w:rPr>
          <w:lang w:val="nl"/>
        </w:rPr>
        <w:tab/>
      </w:r>
      <w:r w:rsidR="00E010BC"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D7EE0DF" w14:textId="77777777" w:rsidR="00E010BC" w:rsidRPr="006D179A" w:rsidRDefault="00E010BC" w:rsidP="00E010BC">
      <w:pPr>
        <w:spacing w:before="20" w:after="40"/>
        <w:ind w:left="567" w:hanging="567"/>
        <w:rPr>
          <w:lang w:val="nl"/>
        </w:rPr>
      </w:pPr>
    </w:p>
    <w:p w14:paraId="1785B9C2" w14:textId="087E917B" w:rsidR="00E010BC" w:rsidRPr="006D179A" w:rsidRDefault="00200917" w:rsidP="00E010BC">
      <w:pPr>
        <w:spacing w:before="20" w:after="40"/>
        <w:ind w:left="567" w:hanging="567"/>
        <w:rPr>
          <w:lang w:val="nl"/>
        </w:rPr>
      </w:pPr>
      <w:r>
        <w:rPr>
          <w:lang w:val="nl"/>
        </w:rPr>
        <w:t>6</w:t>
      </w:r>
      <w:r w:rsidR="00E010BC">
        <w:rPr>
          <w:lang w:val="nl"/>
        </w:rPr>
        <w:t>.5</w:t>
      </w:r>
      <w:r w:rsidR="00E010BC">
        <w:rPr>
          <w:lang w:val="nl"/>
        </w:rPr>
        <w:tab/>
      </w:r>
      <w:r w:rsidR="00E010BC" w:rsidRPr="006D179A">
        <w:rPr>
          <w:lang w:val="nl"/>
        </w:rPr>
        <w:t>Ingeval van faillissement van Opdrachtnemer heef</w:t>
      </w:r>
      <w:r w:rsidR="00E010BC">
        <w:rPr>
          <w:lang w:val="nl"/>
        </w:rPr>
        <w:t>t GVB het recht de onderhavige O</w:t>
      </w:r>
      <w:r w:rsidR="00E010BC" w:rsidRPr="006D179A">
        <w:rPr>
          <w:lang w:val="nl"/>
        </w:rPr>
        <w:t xml:space="preserve">vereenkomst door een andere Opdrachtnemer te laten uitvoeren </w:t>
      </w:r>
      <w:r w:rsidR="00E010BC">
        <w:rPr>
          <w:lang w:val="nl"/>
        </w:rPr>
        <w:t>voor de resterende duur van de O</w:t>
      </w:r>
      <w:r w:rsidR="00E010BC" w:rsidRPr="006D179A">
        <w:rPr>
          <w:lang w:val="nl"/>
        </w:rPr>
        <w:t>vereenkomst.</w:t>
      </w:r>
    </w:p>
    <w:p w14:paraId="6B6A8957" w14:textId="5EEC944D" w:rsidR="00F875EB" w:rsidRPr="003A60B9" w:rsidRDefault="00F875EB" w:rsidP="003A60B9">
      <w:pPr>
        <w:pStyle w:val="Kop2"/>
        <w:numPr>
          <w:ilvl w:val="0"/>
          <w:numId w:val="0"/>
        </w:numPr>
        <w:rPr>
          <w:rStyle w:val="Kop1Char"/>
          <w:rFonts w:ascii="Arial" w:hAnsi="Arial"/>
          <w:kern w:val="0"/>
          <w:sz w:val="20"/>
          <w:szCs w:val="20"/>
        </w:rPr>
      </w:pPr>
      <w:bookmarkStart w:id="30" w:name="_Toc83042717"/>
      <w:r w:rsidRPr="003A60B9">
        <w:rPr>
          <w:rStyle w:val="Kop1Char"/>
          <w:rFonts w:ascii="Arial" w:hAnsi="Arial"/>
          <w:kern w:val="0"/>
          <w:sz w:val="20"/>
          <w:szCs w:val="20"/>
        </w:rPr>
        <w:lastRenderedPageBreak/>
        <w:t xml:space="preserve">Artikel </w:t>
      </w:r>
      <w:r w:rsidR="00200917">
        <w:rPr>
          <w:rStyle w:val="Kop1Char"/>
          <w:rFonts w:ascii="Arial" w:hAnsi="Arial"/>
          <w:kern w:val="0"/>
          <w:sz w:val="20"/>
          <w:szCs w:val="20"/>
        </w:rPr>
        <w:t>7</w:t>
      </w:r>
      <w:r w:rsidRPr="003A60B9">
        <w:rPr>
          <w:rStyle w:val="Kop1Char"/>
          <w:rFonts w:ascii="Arial" w:hAnsi="Arial"/>
          <w:kern w:val="0"/>
          <w:sz w:val="20"/>
          <w:szCs w:val="20"/>
        </w:rPr>
        <w:tab/>
        <w:t>Overige Voorwaarden</w:t>
      </w:r>
      <w:bookmarkEnd w:id="29"/>
      <w:bookmarkEnd w:id="30"/>
    </w:p>
    <w:p w14:paraId="06861922" w14:textId="4A4FA468" w:rsidR="00E010BC" w:rsidRPr="003E0023" w:rsidRDefault="00200917" w:rsidP="001C2A80">
      <w:pPr>
        <w:suppressAutoHyphens/>
        <w:ind w:left="700" w:right="-1" w:hanging="700"/>
        <w:rPr>
          <w:lang w:val="nl"/>
        </w:rPr>
      </w:pPr>
      <w:r>
        <w:rPr>
          <w:lang w:val="nl"/>
        </w:rPr>
        <w:t>7</w:t>
      </w:r>
      <w:r w:rsidR="00E010BC" w:rsidRPr="0005709B">
        <w:rPr>
          <w:lang w:val="nl"/>
        </w:rPr>
        <w:t>.1</w:t>
      </w:r>
      <w:r w:rsidR="00E010BC" w:rsidRPr="0005709B">
        <w:rPr>
          <w:lang w:val="nl"/>
        </w:rPr>
        <w:tab/>
        <w:t xml:space="preserve">Op deze Overeenkomst zijn uitsluitend van toepassing de </w:t>
      </w:r>
      <w:r w:rsidR="00E010BC" w:rsidRPr="00FC6D02">
        <w:rPr>
          <w:lang w:val="nl"/>
        </w:rPr>
        <w:t xml:space="preserve">Algemene inkoopvoorwaarden zijn </w:t>
      </w:r>
      <w:r w:rsidR="00E010BC" w:rsidRPr="001C2A80">
        <w:rPr>
          <w:lang w:val="nl"/>
        </w:rPr>
        <w:t xml:space="preserve">gedeponeerd bij de Kamer van Koophandel te Amsterdam op 26 juli 2018 onder nummer 34258788 </w:t>
      </w:r>
      <w:bookmarkStart w:id="31" w:name="_Hlk514856519"/>
      <w:r w:rsidR="00E010BC" w:rsidRPr="001C2A80">
        <w:rPr>
          <w:lang w:val="nl"/>
        </w:rPr>
        <w:t xml:space="preserve">(Bijlage </w:t>
      </w:r>
      <w:r w:rsidR="006E5A4E" w:rsidRPr="001C2A80">
        <w:rPr>
          <w:lang w:val="nl"/>
        </w:rPr>
        <w:t>3</w:t>
      </w:r>
      <w:r w:rsidR="00E010BC" w:rsidRPr="001C2A80">
        <w:rPr>
          <w:lang w:val="nl"/>
        </w:rPr>
        <w:t>)</w:t>
      </w:r>
      <w:bookmarkEnd w:id="31"/>
      <w:r w:rsidR="00E010BC" w:rsidRPr="001C2A80">
        <w:rPr>
          <w:lang w:val="nl"/>
        </w:rPr>
        <w:t>, voor zover</w:t>
      </w:r>
      <w:r w:rsidR="00E010BC" w:rsidRPr="0005709B">
        <w:rPr>
          <w:lang w:val="nl"/>
        </w:rPr>
        <w:t xml:space="preserve"> daarvan in deze Overeenkomst niet wordt afgeweken. De toepasselijkheid van (eventuele) algemene en bijzondere voorwaarden van Opdrachtnemer is </w:t>
      </w:r>
      <w:r w:rsidR="00E010BC" w:rsidRPr="003E0023">
        <w:rPr>
          <w:lang w:val="nl"/>
        </w:rPr>
        <w:t>uitgesloten.</w:t>
      </w:r>
    </w:p>
    <w:p w14:paraId="547A49BE" w14:textId="331DEF48" w:rsidR="00F875EB" w:rsidRPr="003E0023" w:rsidRDefault="00F875EB" w:rsidP="003A60B9">
      <w:pPr>
        <w:pStyle w:val="Kop2"/>
        <w:numPr>
          <w:ilvl w:val="0"/>
          <w:numId w:val="0"/>
        </w:numPr>
        <w:rPr>
          <w:rStyle w:val="Kop1Char"/>
          <w:rFonts w:ascii="Arial" w:hAnsi="Arial"/>
          <w:kern w:val="0"/>
          <w:sz w:val="20"/>
          <w:szCs w:val="20"/>
        </w:rPr>
      </w:pPr>
      <w:bookmarkStart w:id="32" w:name="_Toc514394080"/>
      <w:bookmarkStart w:id="33" w:name="_Toc514394856"/>
      <w:bookmarkStart w:id="34" w:name="_Toc514770062"/>
      <w:bookmarkStart w:id="35" w:name="_Toc83042718"/>
      <w:bookmarkStart w:id="36" w:name="_Hlk514857106"/>
      <w:r w:rsidRPr="003E0023">
        <w:rPr>
          <w:rStyle w:val="Kop1Char"/>
          <w:rFonts w:ascii="Arial" w:hAnsi="Arial"/>
          <w:kern w:val="0"/>
          <w:sz w:val="20"/>
          <w:szCs w:val="20"/>
        </w:rPr>
        <w:t xml:space="preserve">Artikel </w:t>
      </w:r>
      <w:r w:rsidR="0051495F" w:rsidRPr="003E0023">
        <w:rPr>
          <w:rStyle w:val="Kop1Char"/>
          <w:rFonts w:ascii="Arial" w:hAnsi="Arial"/>
          <w:kern w:val="0"/>
          <w:sz w:val="20"/>
          <w:szCs w:val="20"/>
        </w:rPr>
        <w:t>8</w:t>
      </w:r>
      <w:r w:rsidRPr="003E0023">
        <w:rPr>
          <w:rStyle w:val="Kop1Char"/>
          <w:rFonts w:ascii="Arial" w:hAnsi="Arial"/>
          <w:kern w:val="0"/>
          <w:sz w:val="20"/>
          <w:szCs w:val="20"/>
        </w:rPr>
        <w:tab/>
        <w:t>Ontbinding van de Leveringsovereenkomst</w:t>
      </w:r>
      <w:bookmarkEnd w:id="32"/>
      <w:bookmarkEnd w:id="33"/>
      <w:bookmarkEnd w:id="34"/>
      <w:bookmarkEnd w:id="35"/>
    </w:p>
    <w:p w14:paraId="6AA14837" w14:textId="34BD965C" w:rsidR="00DD00B9" w:rsidRPr="001C2A80" w:rsidRDefault="0051495F" w:rsidP="00DD00B9">
      <w:pPr>
        <w:suppressAutoHyphens/>
        <w:ind w:left="705" w:right="-1" w:hanging="705"/>
        <w:rPr>
          <w:lang w:val="nl"/>
        </w:rPr>
      </w:pPr>
      <w:r w:rsidRPr="003E0023">
        <w:rPr>
          <w:lang w:val="nl"/>
        </w:rPr>
        <w:t>8</w:t>
      </w:r>
      <w:r w:rsidR="00DD00B9" w:rsidRPr="003E0023">
        <w:rPr>
          <w:lang w:val="nl"/>
        </w:rPr>
        <w:t>.1</w:t>
      </w:r>
      <w:r w:rsidR="00DD00B9" w:rsidRPr="003E0023">
        <w:rPr>
          <w:lang w:val="nl"/>
        </w:rPr>
        <w:tab/>
        <w:t>Onverminderd</w:t>
      </w:r>
      <w:r w:rsidR="00DD00B9" w:rsidRPr="001C2A80">
        <w:rPr>
          <w:lang w:val="nl"/>
        </w:rPr>
        <w:t xml:space="preserve"> alle overige rechten van GVB,  mag GVB, met inachtneming van het bepaalde in artikel 6:265 BW en in aanvulling op het bepaalde in artikel 35</w:t>
      </w:r>
      <w:r w:rsidR="00DD00B9" w:rsidRPr="001C2A80">
        <w:t xml:space="preserve"> </w:t>
      </w:r>
      <w:r w:rsidR="00DD00B9" w:rsidRPr="001C2A80">
        <w:rPr>
          <w:lang w:val="nl"/>
        </w:rPr>
        <w:t xml:space="preserve">van de Algemene inkoopvoorwaarden van GVB die zijn gedeponeerd bij de Kamer van Koophandel te Amsterdam op 26 juli 2018 onder nummer 34258788, de Overeenkomst door een schriftelijke verklaring geheel of gedeeltelijk ontbinden, indien: </w:t>
      </w:r>
    </w:p>
    <w:p w14:paraId="485C4BCF" w14:textId="77777777" w:rsidR="00DD00B9" w:rsidRPr="001C2A80" w:rsidRDefault="00DD00B9" w:rsidP="00DD00B9">
      <w:pPr>
        <w:suppressAutoHyphens/>
        <w:ind w:left="705" w:right="-1" w:hanging="705"/>
        <w:rPr>
          <w:lang w:val="nl"/>
        </w:rPr>
      </w:pPr>
    </w:p>
    <w:p w14:paraId="17D51846" w14:textId="77777777" w:rsidR="00DD00B9" w:rsidRPr="001C2A80" w:rsidRDefault="00DD00B9" w:rsidP="00DD00B9">
      <w:pPr>
        <w:suppressAutoHyphens/>
        <w:ind w:left="705" w:right="-1"/>
        <w:rPr>
          <w:lang w:val="nl"/>
        </w:rPr>
      </w:pPr>
      <w:r w:rsidRPr="001C2A80">
        <w:rPr>
          <w:lang w:val="nl"/>
        </w:rPr>
        <w:t>a.</w:t>
      </w:r>
      <w:r w:rsidRPr="001C2A80">
        <w:rPr>
          <w:lang w:val="nl"/>
        </w:rPr>
        <w:tab/>
        <w:t>Opdrachtnemer door een derde partij wordt overgenomen of elke andere directe</w:t>
      </w:r>
    </w:p>
    <w:p w14:paraId="6510E143" w14:textId="77777777" w:rsidR="00DD00B9" w:rsidRPr="001C2A80" w:rsidRDefault="00DD00B9" w:rsidP="00DD00B9">
      <w:pPr>
        <w:suppressAutoHyphens/>
        <w:ind w:left="1413" w:right="-1" w:firstLine="3"/>
        <w:rPr>
          <w:lang w:val="nl"/>
        </w:rPr>
      </w:pPr>
      <w:r w:rsidRPr="001C2A80">
        <w:rPr>
          <w:lang w:val="nl"/>
        </w:rPr>
        <w:t>of indirecte wijziging in de zeggenschapsverhouding in Opdrachtnemer die leidt tot</w:t>
      </w:r>
    </w:p>
    <w:p w14:paraId="539EAB25" w14:textId="77777777" w:rsidR="00DD00B9" w:rsidRPr="001C2A80" w:rsidRDefault="00DD00B9" w:rsidP="00DD00B9">
      <w:pPr>
        <w:suppressAutoHyphens/>
        <w:ind w:left="1410" w:right="-1" w:firstLine="3"/>
        <w:rPr>
          <w:lang w:val="nl"/>
        </w:rPr>
      </w:pPr>
      <w:r w:rsidRPr="001C2A80">
        <w:rPr>
          <w:lang w:val="nl"/>
        </w:rPr>
        <w:t>een significante wijziging in de zeggenschap (waarbij geldt dat elke wijziging in de</w:t>
      </w:r>
    </w:p>
    <w:p w14:paraId="09188230" w14:textId="77777777" w:rsidR="00DD00B9" w:rsidRPr="001C2A80" w:rsidRDefault="00DD00B9" w:rsidP="00DD00B9">
      <w:pPr>
        <w:suppressAutoHyphens/>
        <w:ind w:left="708" w:right="-1" w:firstLine="702"/>
      </w:pPr>
      <w:r w:rsidRPr="001C2A80">
        <w:rPr>
          <w:lang w:val="nl"/>
        </w:rPr>
        <w:t>zeggenschap groter dan 10% significant is);</w:t>
      </w:r>
      <w:r w:rsidRPr="001C2A80">
        <w:t xml:space="preserve"> </w:t>
      </w:r>
    </w:p>
    <w:p w14:paraId="0C471374" w14:textId="21520ABD" w:rsidR="00DD00B9" w:rsidRPr="001C2A80" w:rsidRDefault="00DD00B9" w:rsidP="00DD00B9">
      <w:pPr>
        <w:suppressAutoHyphens/>
        <w:ind w:left="1410" w:right="-1" w:hanging="705"/>
      </w:pPr>
      <w:r w:rsidRPr="001C2A80">
        <w:t>b.</w:t>
      </w:r>
      <w:r w:rsidRPr="001C2A80">
        <w:rPr>
          <w:lang w:val="nl"/>
        </w:rPr>
        <w:tab/>
        <w:t xml:space="preserve">Opdrachtnemer of door hem ingeschakelde derde niet langer beschikt over </w:t>
      </w:r>
      <w:r w:rsidR="006B4C59" w:rsidRPr="001C2A80">
        <w:rPr>
          <w:lang w:val="nl"/>
        </w:rPr>
        <w:t xml:space="preserve">de in </w:t>
      </w:r>
      <w:r w:rsidRPr="001C2A80">
        <w:rPr>
          <w:lang w:val="nl"/>
        </w:rPr>
        <w:t xml:space="preserve">de aanbesteding gestelde selectie eisen en/of gestelde eisen m.b.t. beroepsbevoegdheid </w:t>
      </w:r>
      <w:r w:rsidR="006B4C59" w:rsidRPr="001C2A80">
        <w:rPr>
          <w:lang w:val="nl"/>
        </w:rPr>
        <w:t xml:space="preserve"> </w:t>
      </w:r>
      <w:r w:rsidRPr="001C2A80">
        <w:rPr>
          <w:lang w:val="nl"/>
        </w:rPr>
        <w:t>en er geen vervangende Derde partij is die aan de voorgaande voorwaarden voldoet;</w:t>
      </w:r>
    </w:p>
    <w:p w14:paraId="1DC1FC78" w14:textId="77777777" w:rsidR="00DD00B9" w:rsidRPr="001C2A80" w:rsidRDefault="00DD00B9" w:rsidP="00DD00B9">
      <w:pPr>
        <w:suppressAutoHyphens/>
        <w:ind w:left="1410" w:right="-1" w:hanging="705"/>
        <w:rPr>
          <w:lang w:val="nl"/>
        </w:rPr>
      </w:pPr>
      <w:r w:rsidRPr="001C2A80">
        <w:t xml:space="preserve">c. </w:t>
      </w:r>
      <w:r w:rsidRPr="001C2A80">
        <w:tab/>
        <w:t xml:space="preserve">&lt;Optioneel: </w:t>
      </w:r>
      <w:r w:rsidRPr="001C2A80">
        <w:rPr>
          <w:lang w:val="nl"/>
        </w:rPr>
        <w:t>De garantie van de groepsmaatschappij als bedoeld in Artikel 11 materieel wordt gewijzigd of komt te vervallen en niet tijdig vervangende zekerheid wordt gesteld.&gt;</w:t>
      </w:r>
    </w:p>
    <w:p w14:paraId="35FF4B54" w14:textId="77777777" w:rsidR="00DD00B9" w:rsidRPr="001C2A80" w:rsidRDefault="00DD00B9" w:rsidP="00DD00B9">
      <w:pPr>
        <w:suppressAutoHyphens/>
        <w:ind w:left="1413" w:right="-1" w:firstLine="3"/>
        <w:rPr>
          <w:lang w:val="nl"/>
        </w:rPr>
      </w:pPr>
    </w:p>
    <w:p w14:paraId="1DF9B726" w14:textId="44D49DFE" w:rsidR="00DD00B9" w:rsidRPr="001C2A80" w:rsidRDefault="0051495F" w:rsidP="00DD00B9">
      <w:pPr>
        <w:suppressAutoHyphens/>
        <w:ind w:left="705" w:right="-1" w:hanging="705"/>
        <w:rPr>
          <w:lang w:val="nl"/>
        </w:rPr>
      </w:pPr>
      <w:r w:rsidRPr="001C2A80">
        <w:rPr>
          <w:lang w:val="nl"/>
        </w:rPr>
        <w:t>8</w:t>
      </w:r>
      <w:r w:rsidR="00DD00B9" w:rsidRPr="001C2A80">
        <w:rPr>
          <w:lang w:val="nl"/>
        </w:rPr>
        <w:t>.2</w:t>
      </w:r>
      <w:r w:rsidR="00DD00B9" w:rsidRPr="001C2A80">
        <w:rPr>
          <w:lang w:val="nl"/>
        </w:rPr>
        <w:tab/>
        <w:t>Opdrachtnemer dient mee te werken aan een deugdelijke overgang naar een nieuwe</w:t>
      </w:r>
    </w:p>
    <w:p w14:paraId="0FF3FA49" w14:textId="77777777" w:rsidR="00DD00B9" w:rsidRPr="001C2A80" w:rsidRDefault="00DD00B9" w:rsidP="00DD00B9">
      <w:pPr>
        <w:suppressAutoHyphens/>
        <w:ind w:left="705" w:right="-1"/>
        <w:rPr>
          <w:lang w:val="nl"/>
        </w:rPr>
      </w:pPr>
      <w:r w:rsidRPr="001C2A80">
        <w:rPr>
          <w:lang w:val="nl"/>
        </w:rPr>
        <w:t>leverancier en Partijen dienen de overige verplichtingen die voortvloeien uit deze</w:t>
      </w:r>
    </w:p>
    <w:p w14:paraId="1DD56EF4" w14:textId="77777777" w:rsidR="00DD00B9" w:rsidRPr="001C2A80" w:rsidRDefault="00DD00B9" w:rsidP="00DD00B9">
      <w:pPr>
        <w:suppressAutoHyphens/>
        <w:ind w:left="705" w:right="-1"/>
        <w:rPr>
          <w:lang w:val="nl"/>
        </w:rPr>
      </w:pPr>
      <w:r w:rsidRPr="001C2A80">
        <w:rPr>
          <w:lang w:val="nl"/>
        </w:rPr>
        <w:t>Overeenkomst na te leven totdat GVB de uitvoering heeft ondergebracht bij een nieuwe</w:t>
      </w:r>
    </w:p>
    <w:p w14:paraId="200E5578" w14:textId="0E8B345B" w:rsidR="00DD00B9" w:rsidRDefault="00DD00B9" w:rsidP="00DD00B9">
      <w:pPr>
        <w:suppressAutoHyphens/>
        <w:ind w:left="705" w:right="-1"/>
        <w:rPr>
          <w:lang w:val="nl"/>
        </w:rPr>
      </w:pPr>
      <w:r w:rsidRPr="001C2A80">
        <w:rPr>
          <w:lang w:val="nl"/>
        </w:rPr>
        <w:t>leverancier.</w:t>
      </w:r>
    </w:p>
    <w:p w14:paraId="552FE74C" w14:textId="2B9963D5" w:rsidR="00F875EB" w:rsidRPr="003A60B9" w:rsidRDefault="00F875EB" w:rsidP="003A60B9">
      <w:pPr>
        <w:pStyle w:val="Kop2"/>
        <w:numPr>
          <w:ilvl w:val="0"/>
          <w:numId w:val="0"/>
        </w:numPr>
        <w:rPr>
          <w:rStyle w:val="Kop1Char"/>
          <w:rFonts w:ascii="Arial" w:hAnsi="Arial"/>
          <w:kern w:val="0"/>
          <w:sz w:val="20"/>
          <w:szCs w:val="20"/>
        </w:rPr>
      </w:pPr>
      <w:bookmarkStart w:id="37" w:name="_Toc514770064"/>
      <w:bookmarkStart w:id="38" w:name="_Toc83042719"/>
      <w:bookmarkEnd w:id="36"/>
      <w:r w:rsidRPr="003A60B9">
        <w:rPr>
          <w:rStyle w:val="Kop1Char"/>
          <w:rFonts w:ascii="Arial" w:hAnsi="Arial"/>
          <w:kern w:val="0"/>
          <w:sz w:val="20"/>
          <w:szCs w:val="20"/>
        </w:rPr>
        <w:t>Artikel</w:t>
      </w:r>
      <w:r w:rsidR="0051495F">
        <w:rPr>
          <w:rStyle w:val="Kop1Char"/>
          <w:rFonts w:ascii="Arial" w:hAnsi="Arial"/>
          <w:kern w:val="0"/>
          <w:sz w:val="20"/>
          <w:szCs w:val="20"/>
        </w:rPr>
        <w:t xml:space="preserve"> 9</w:t>
      </w:r>
      <w:r w:rsidRPr="003A60B9">
        <w:rPr>
          <w:rStyle w:val="Kop1Char"/>
          <w:rFonts w:ascii="Arial" w:hAnsi="Arial"/>
          <w:kern w:val="0"/>
          <w:sz w:val="20"/>
          <w:szCs w:val="20"/>
        </w:rPr>
        <w:tab/>
        <w:t>Slotbepalingen</w:t>
      </w:r>
      <w:bookmarkEnd w:id="37"/>
      <w:bookmarkEnd w:id="38"/>
    </w:p>
    <w:p w14:paraId="0D6F0B67" w14:textId="05BA2264" w:rsidR="00DD00B9" w:rsidRDefault="0051495F" w:rsidP="00DD00B9">
      <w:pPr>
        <w:suppressAutoHyphens/>
        <w:overflowPunct w:val="0"/>
        <w:autoSpaceDE w:val="0"/>
        <w:autoSpaceDN w:val="0"/>
        <w:adjustRightInd w:val="0"/>
        <w:spacing w:line="240" w:lineRule="auto"/>
        <w:ind w:left="700" w:right="-1" w:hanging="700"/>
        <w:textAlignment w:val="baseline"/>
        <w:rPr>
          <w:lang w:val="nl"/>
        </w:rPr>
      </w:pPr>
      <w:r>
        <w:rPr>
          <w:lang w:val="nl"/>
        </w:rPr>
        <w:t>9</w:t>
      </w:r>
      <w:r w:rsidR="00DD00B9" w:rsidRPr="00E11A59">
        <w:rPr>
          <w:lang w:val="nl"/>
        </w:rPr>
        <w:t>.1</w:t>
      </w:r>
      <w:r w:rsidR="00DD00B9" w:rsidRPr="00E11A59">
        <w:rPr>
          <w:lang w:val="nl"/>
        </w:rPr>
        <w:tab/>
        <w:t>Afwijkingen van deze Overeenkomst zijn slechts bindend voor zover zij uitdrukkelijk tussen Partijen schriftelijk zijn overeengekomen.</w:t>
      </w:r>
    </w:p>
    <w:p w14:paraId="78151BE5"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54FD7C98" w14:textId="788E4C4D" w:rsidR="00DD00B9" w:rsidRDefault="0051495F" w:rsidP="005E4383">
      <w:pPr>
        <w:suppressAutoHyphens/>
        <w:ind w:left="700" w:right="-1" w:hanging="700"/>
        <w:rPr>
          <w:lang w:val="nl"/>
        </w:rPr>
      </w:pPr>
      <w:r>
        <w:rPr>
          <w:lang w:val="nl"/>
        </w:rPr>
        <w:t>9</w:t>
      </w:r>
      <w:r w:rsidR="00DD00B9" w:rsidRPr="00104996">
        <w:rPr>
          <w:lang w:val="nl"/>
        </w:rPr>
        <w:t>.2</w:t>
      </w:r>
      <w:r w:rsidR="00DD00B9" w:rsidRPr="00104996">
        <w:rPr>
          <w:lang w:val="nl"/>
        </w:rPr>
        <w:tab/>
      </w:r>
      <w:r w:rsidR="00DD00B9">
        <w:rPr>
          <w:lang w:val="nl"/>
        </w:rPr>
        <w:tab/>
      </w:r>
      <w:r w:rsidR="00DD00B9" w:rsidRPr="00104996">
        <w:rPr>
          <w:lang w:val="nl"/>
        </w:rPr>
        <w:t>De algemene leverings- en verkoopvoorwaarden van Opdrachtnemer, dan wel enige andere algemene of bijzondere voorwaarden, worden uitdrukkelijk door GVB van de hand gewezen en zijn door Partijen buiten toepassing verklaard.</w:t>
      </w:r>
    </w:p>
    <w:p w14:paraId="1BA1A3EB" w14:textId="77777777" w:rsidR="00DD00B9" w:rsidRPr="00E11A59" w:rsidRDefault="00DD00B9" w:rsidP="00DD00B9">
      <w:pPr>
        <w:suppressAutoHyphens/>
        <w:overflowPunct w:val="0"/>
        <w:autoSpaceDE w:val="0"/>
        <w:autoSpaceDN w:val="0"/>
        <w:adjustRightInd w:val="0"/>
        <w:spacing w:line="240" w:lineRule="auto"/>
        <w:ind w:right="-1"/>
        <w:textAlignment w:val="baseline"/>
        <w:rPr>
          <w:lang w:val="nl"/>
        </w:rPr>
      </w:pPr>
    </w:p>
    <w:p w14:paraId="231A39E7" w14:textId="70B57397" w:rsidR="00DD00B9" w:rsidRDefault="0051495F" w:rsidP="00DD00B9">
      <w:pPr>
        <w:suppressAutoHyphens/>
        <w:overflowPunct w:val="0"/>
        <w:autoSpaceDE w:val="0"/>
        <w:autoSpaceDN w:val="0"/>
        <w:adjustRightInd w:val="0"/>
        <w:spacing w:line="240" w:lineRule="auto"/>
        <w:ind w:left="700" w:right="-1" w:hanging="700"/>
        <w:textAlignment w:val="baseline"/>
        <w:rPr>
          <w:lang w:val="nl"/>
        </w:rPr>
      </w:pPr>
      <w:r>
        <w:rPr>
          <w:lang w:val="nl"/>
        </w:rPr>
        <w:t>9</w:t>
      </w:r>
      <w:r w:rsidR="00DD00B9" w:rsidRPr="00E11A59">
        <w:rPr>
          <w:lang w:val="nl"/>
        </w:rPr>
        <w:t>.</w:t>
      </w:r>
      <w:r w:rsidR="005E4383">
        <w:rPr>
          <w:lang w:val="nl"/>
        </w:rPr>
        <w:t>3</w:t>
      </w:r>
      <w:r w:rsidR="00DD00B9" w:rsidRPr="00E11A59">
        <w:rPr>
          <w:lang w:val="nl"/>
        </w:rPr>
        <w:tab/>
        <w:t>Door ondertekening van deze Overeenkomst vervallen alle eventueel eerder door Partijen gemaakte mondelinge en schriftelijke afspraken omtrent de hierbij overeengekomen Diensten.</w:t>
      </w:r>
    </w:p>
    <w:p w14:paraId="402C09FE"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74881C27" w14:textId="54004BAB" w:rsidR="00DD00B9" w:rsidRPr="001C157F" w:rsidRDefault="0051495F" w:rsidP="00DD00B9">
      <w:pPr>
        <w:suppressAutoHyphens/>
        <w:overflowPunct w:val="0"/>
        <w:autoSpaceDE w:val="0"/>
        <w:autoSpaceDN w:val="0"/>
        <w:adjustRightInd w:val="0"/>
        <w:spacing w:line="240" w:lineRule="auto"/>
        <w:ind w:left="700" w:right="-1" w:hanging="700"/>
        <w:textAlignment w:val="baseline"/>
        <w:rPr>
          <w:lang w:val="nl"/>
        </w:rPr>
      </w:pPr>
      <w:r>
        <w:rPr>
          <w:lang w:val="nl"/>
        </w:rPr>
        <w:t>9</w:t>
      </w:r>
      <w:r w:rsidR="00DD00B9">
        <w:rPr>
          <w:lang w:val="nl"/>
        </w:rPr>
        <w:t>.</w:t>
      </w:r>
      <w:r w:rsidR="005E4383">
        <w:rPr>
          <w:lang w:val="nl"/>
        </w:rPr>
        <w:t>4</w:t>
      </w:r>
      <w:r w:rsidR="00DD00B9">
        <w:rPr>
          <w:lang w:val="nl"/>
        </w:rPr>
        <w:tab/>
        <w:t>Deze O</w:t>
      </w:r>
      <w:r w:rsidR="00DD00B9" w:rsidRPr="001C157F">
        <w:rPr>
          <w:lang w:val="nl"/>
        </w:rPr>
        <w:t>vereenkomst loopt van rechtswege af op de datum waarop al</w:t>
      </w:r>
      <w:r w:rsidR="00DD00B9">
        <w:rPr>
          <w:lang w:val="nl"/>
        </w:rPr>
        <w:t>le verplichtingen uit deze O</w:t>
      </w:r>
      <w:r w:rsidR="00DD00B9" w:rsidRPr="001C157F">
        <w:rPr>
          <w:lang w:val="nl"/>
        </w:rPr>
        <w:t>vereenkomst over en weer deugdelijk zijn nagekomen.</w:t>
      </w:r>
    </w:p>
    <w:p w14:paraId="24ACFDEE" w14:textId="77777777"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1B964D62" w14:textId="421CF290" w:rsidR="00DD00B9" w:rsidRPr="00E11A59" w:rsidRDefault="0051495F" w:rsidP="005E4383">
      <w:pPr>
        <w:suppressAutoHyphens/>
        <w:overflowPunct w:val="0"/>
        <w:autoSpaceDE w:val="0"/>
        <w:autoSpaceDN w:val="0"/>
        <w:adjustRightInd w:val="0"/>
        <w:spacing w:line="276" w:lineRule="auto"/>
        <w:ind w:left="700" w:right="-1" w:hanging="700"/>
        <w:textAlignment w:val="baseline"/>
        <w:rPr>
          <w:lang w:val="nl"/>
        </w:rPr>
      </w:pPr>
      <w:r>
        <w:rPr>
          <w:lang w:val="nl"/>
        </w:rPr>
        <w:t>9</w:t>
      </w:r>
      <w:r w:rsidR="00DD00B9" w:rsidRPr="001C157F">
        <w:rPr>
          <w:lang w:val="nl"/>
        </w:rPr>
        <w:t>.</w:t>
      </w:r>
      <w:r w:rsidR="005E4383">
        <w:rPr>
          <w:lang w:val="nl"/>
        </w:rPr>
        <w:t>5</w:t>
      </w:r>
      <w:r w:rsidR="00DD00B9" w:rsidRPr="001C157F">
        <w:rPr>
          <w:lang w:val="nl"/>
        </w:rPr>
        <w:tab/>
        <w:t>Indien één o</w:t>
      </w:r>
      <w:r w:rsidR="00DD00B9">
        <w:rPr>
          <w:lang w:val="nl"/>
        </w:rPr>
        <w:t>f meer bepalingen van deze O</w:t>
      </w:r>
      <w:r w:rsidR="00DD00B9" w:rsidRPr="001C157F">
        <w:rPr>
          <w:lang w:val="nl"/>
        </w:rPr>
        <w:t>vereenkomst nietig blijken te zijn of door de rechter vernietigd worden, behouden de</w:t>
      </w:r>
      <w:r w:rsidR="00DD00B9">
        <w:rPr>
          <w:lang w:val="nl"/>
        </w:rPr>
        <w:t xml:space="preserve"> overige bepalingen van de O</w:t>
      </w:r>
      <w:r w:rsidR="00DD00B9" w:rsidRPr="001C157F">
        <w:rPr>
          <w:lang w:val="nl"/>
        </w:rPr>
        <w:t xml:space="preserve">vereenkomst hun rechtskracht. Partijen zullen over eerstbedoelde bepalingen overleg voeren teneinde een vervangende </w:t>
      </w:r>
      <w:r w:rsidR="00DD00B9" w:rsidRPr="001C157F">
        <w:rPr>
          <w:lang w:val="nl"/>
        </w:rPr>
        <w:lastRenderedPageBreak/>
        <w:t>regeling te treffen. Bij een vervangende regeling</w:t>
      </w:r>
      <w:r w:rsidR="00DD00B9">
        <w:rPr>
          <w:lang w:val="nl"/>
        </w:rPr>
        <w:t xml:space="preserve"> wordt de strekking van de O</w:t>
      </w:r>
      <w:r w:rsidR="00DD00B9" w:rsidRPr="001C157F">
        <w:rPr>
          <w:lang w:val="nl"/>
        </w:rPr>
        <w:t>vereenkomst niet aangetast.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66DAF312" w:rsidR="00F875EB" w:rsidRPr="003E0023" w:rsidRDefault="00F875EB" w:rsidP="00F875EB">
      <w:pPr>
        <w:tabs>
          <w:tab w:val="left" w:pos="4536"/>
        </w:tabs>
        <w:suppressAutoHyphens/>
        <w:ind w:right="-1"/>
        <w:rPr>
          <w:lang w:val="nl"/>
        </w:rPr>
      </w:pPr>
      <w:r w:rsidRPr="00DB002A">
        <w:rPr>
          <w:lang w:val="nl"/>
        </w:rPr>
        <w:t xml:space="preserve">Aldus op de laatste van de twee hierna </w:t>
      </w:r>
      <w:r w:rsidRPr="003E0023">
        <w:rPr>
          <w:lang w:val="nl"/>
        </w:rPr>
        <w:t xml:space="preserve">genoemde data overeengekomen en </w:t>
      </w:r>
      <w:r w:rsidR="005E4383" w:rsidRPr="003E0023">
        <w:rPr>
          <w:lang w:val="nl"/>
        </w:rPr>
        <w:t xml:space="preserve">digitaal </w:t>
      </w:r>
      <w:r w:rsidRPr="003E0023">
        <w:rPr>
          <w:lang w:val="nl"/>
        </w:rPr>
        <w:t>ondertekend,</w:t>
      </w:r>
    </w:p>
    <w:p w14:paraId="60BE7E8E" w14:textId="77777777" w:rsidR="00F875EB" w:rsidRPr="003E0023" w:rsidRDefault="00F875EB" w:rsidP="00F875EB">
      <w:pPr>
        <w:tabs>
          <w:tab w:val="left" w:pos="4536"/>
        </w:tabs>
        <w:suppressAutoHyphens/>
        <w:ind w:right="-1"/>
        <w:rPr>
          <w:lang w:val="nl"/>
        </w:rPr>
      </w:pPr>
    </w:p>
    <w:p w14:paraId="0709E721" w14:textId="7632D2BC" w:rsidR="00F875EB" w:rsidRPr="003E0023" w:rsidRDefault="00F875EB" w:rsidP="00F875EB">
      <w:pPr>
        <w:tabs>
          <w:tab w:val="left" w:pos="4536"/>
        </w:tabs>
        <w:suppressAutoHyphens/>
        <w:ind w:right="-1"/>
        <w:rPr>
          <w:lang w:val="nl"/>
        </w:rPr>
      </w:pPr>
      <w:r w:rsidRPr="003E0023">
        <w:rPr>
          <w:lang w:val="nl"/>
        </w:rPr>
        <w:t>Amsterdam,</w:t>
      </w:r>
      <w:r w:rsidRPr="003E0023">
        <w:t xml:space="preserve"> </w:t>
      </w:r>
      <w:r w:rsidRPr="003E0023">
        <w:rPr>
          <w:lang w:val="nl"/>
        </w:rPr>
        <w:tab/>
        <w:t>[</w:t>
      </w:r>
      <w:r w:rsidR="005E4383" w:rsidRPr="003E0023">
        <w:rPr>
          <w:lang w:val="nl"/>
        </w:rPr>
        <w:t>……….</w:t>
      </w:r>
      <w:r w:rsidRPr="003E0023">
        <w:rPr>
          <w:lang w:val="nl"/>
        </w:rPr>
        <w:t>Plaats</w:t>
      </w:r>
      <w:r w:rsidR="005E4383" w:rsidRPr="003E0023">
        <w:rPr>
          <w:lang w:val="nl"/>
        </w:rPr>
        <w:t>…………</w:t>
      </w:r>
      <w:r w:rsidRPr="003E0023">
        <w:rPr>
          <w:lang w:val="nl"/>
        </w:rPr>
        <w:t>],</w:t>
      </w:r>
    </w:p>
    <w:p w14:paraId="21F492CA" w14:textId="77777777" w:rsidR="00F875EB" w:rsidRPr="003E0023" w:rsidRDefault="00F875EB" w:rsidP="00F875EB">
      <w:pPr>
        <w:tabs>
          <w:tab w:val="left" w:pos="4536"/>
        </w:tabs>
        <w:suppressAutoHyphens/>
        <w:ind w:right="-1"/>
        <w:rPr>
          <w:lang w:val="nl"/>
        </w:rPr>
      </w:pPr>
    </w:p>
    <w:p w14:paraId="3EB012E5" w14:textId="3F3CAC51" w:rsidR="00F875EB" w:rsidRPr="003E0023" w:rsidRDefault="00F875EB" w:rsidP="00F875EB">
      <w:pPr>
        <w:tabs>
          <w:tab w:val="left" w:pos="4536"/>
        </w:tabs>
        <w:suppressAutoHyphens/>
        <w:ind w:right="-1"/>
        <w:rPr>
          <w:lang w:val="nl"/>
        </w:rPr>
      </w:pPr>
      <w:r w:rsidRPr="003E0023">
        <w:rPr>
          <w:lang w:val="nl"/>
        </w:rPr>
        <w:t>GVB Exploitatie</w:t>
      </w:r>
      <w:r w:rsidR="005E4383" w:rsidRPr="003E0023">
        <w:rPr>
          <w:lang w:val="nl"/>
        </w:rPr>
        <w:t xml:space="preserve"> </w:t>
      </w:r>
      <w:r w:rsidRPr="003E0023">
        <w:rPr>
          <w:lang w:val="nl"/>
        </w:rPr>
        <w:t xml:space="preserve">B.V. </w:t>
      </w:r>
      <w:r w:rsidRPr="003E0023">
        <w:rPr>
          <w:lang w:val="nl"/>
        </w:rPr>
        <w:tab/>
        <w:t xml:space="preserve">Opdrachtnemer </w:t>
      </w:r>
    </w:p>
    <w:p w14:paraId="03D1A7EC" w14:textId="77777777" w:rsidR="00F875EB" w:rsidRPr="003E0023" w:rsidRDefault="00F875EB" w:rsidP="00F875EB">
      <w:pPr>
        <w:tabs>
          <w:tab w:val="left" w:pos="4536"/>
        </w:tabs>
        <w:suppressAutoHyphens/>
        <w:ind w:right="-1"/>
        <w:rPr>
          <w:lang w:val="nl"/>
        </w:rPr>
      </w:pPr>
      <w:r w:rsidRPr="003E0023">
        <w:rPr>
          <w:lang w:val="nl"/>
        </w:rPr>
        <w:t>Namens dezen,</w:t>
      </w:r>
      <w:r w:rsidRPr="003E0023">
        <w:rPr>
          <w:lang w:val="nl"/>
        </w:rPr>
        <w:tab/>
        <w:t>Namens dezen,</w:t>
      </w:r>
    </w:p>
    <w:p w14:paraId="1D23BC36" w14:textId="77777777" w:rsidR="00F875EB" w:rsidRPr="003E0023" w:rsidRDefault="00F875EB" w:rsidP="00F875EB">
      <w:pPr>
        <w:tabs>
          <w:tab w:val="left" w:pos="4536"/>
        </w:tabs>
        <w:suppressAutoHyphens/>
        <w:ind w:right="-1"/>
        <w:rPr>
          <w:lang w:val="nl"/>
        </w:rPr>
      </w:pPr>
    </w:p>
    <w:p w14:paraId="7EF83549" w14:textId="77777777" w:rsidR="00F875EB" w:rsidRPr="003E0023" w:rsidRDefault="00F875EB" w:rsidP="00F875EB">
      <w:pPr>
        <w:tabs>
          <w:tab w:val="left" w:pos="4536"/>
        </w:tabs>
        <w:suppressAutoHyphens/>
        <w:ind w:right="-1"/>
        <w:rPr>
          <w:lang w:val="nl"/>
        </w:rPr>
      </w:pPr>
    </w:p>
    <w:p w14:paraId="13213146" w14:textId="77777777" w:rsidR="00F875EB" w:rsidRPr="003E0023" w:rsidRDefault="00F875EB" w:rsidP="00F875EB">
      <w:pPr>
        <w:tabs>
          <w:tab w:val="left" w:pos="4536"/>
        </w:tabs>
        <w:suppressAutoHyphens/>
        <w:ind w:right="-1"/>
        <w:rPr>
          <w:lang w:val="nl"/>
        </w:rPr>
      </w:pPr>
    </w:p>
    <w:p w14:paraId="7B6C18BA" w14:textId="5009966B" w:rsidR="00F875EB" w:rsidRPr="003E0023" w:rsidRDefault="00A81701" w:rsidP="00F875EB">
      <w:pPr>
        <w:tabs>
          <w:tab w:val="left" w:pos="4536"/>
        </w:tabs>
        <w:suppressAutoHyphens/>
        <w:ind w:right="-1"/>
        <w:rPr>
          <w:lang w:val="nl"/>
        </w:rPr>
      </w:pPr>
      <w:r w:rsidRPr="003E0023">
        <w:rPr>
          <w:lang w:val="nl"/>
        </w:rPr>
        <w:t>C.</w:t>
      </w:r>
      <w:r w:rsidR="007D6A3F" w:rsidRPr="003E0023">
        <w:rPr>
          <w:lang w:val="nl"/>
        </w:rPr>
        <w:t>J.G.</w:t>
      </w:r>
      <w:r w:rsidRPr="003E0023">
        <w:rPr>
          <w:lang w:val="nl"/>
        </w:rPr>
        <w:t xml:space="preserve"> Zuiderwijk</w:t>
      </w:r>
      <w:r w:rsidR="00F875EB" w:rsidRPr="003E0023">
        <w:rPr>
          <w:lang w:val="nl"/>
        </w:rPr>
        <w:tab/>
      </w:r>
      <w:r w:rsidR="00542E6D" w:rsidRPr="003E0023">
        <w:rPr>
          <w:lang w:val="nl"/>
        </w:rPr>
        <w:t>[ …….</w:t>
      </w:r>
      <w:r w:rsidR="00F875EB" w:rsidRPr="003E0023">
        <w:rPr>
          <w:lang w:val="nl"/>
        </w:rPr>
        <w:t xml:space="preserve">Naam </w:t>
      </w:r>
      <w:r w:rsidR="00542E6D" w:rsidRPr="003E0023">
        <w:rPr>
          <w:lang w:val="nl"/>
        </w:rPr>
        <w:t>………….]</w:t>
      </w:r>
    </w:p>
    <w:p w14:paraId="7CFD90A7" w14:textId="454EFE2B" w:rsidR="00F875EB" w:rsidRPr="003E0023" w:rsidRDefault="00F875EB" w:rsidP="00F875EB">
      <w:pPr>
        <w:tabs>
          <w:tab w:val="left" w:pos="4536"/>
        </w:tabs>
        <w:suppressAutoHyphens/>
        <w:ind w:right="-1"/>
        <w:rPr>
          <w:lang w:val="nl"/>
        </w:rPr>
      </w:pPr>
      <w:r w:rsidRPr="003E0023">
        <w:rPr>
          <w:lang w:val="nl"/>
        </w:rPr>
        <w:t>algemeen directeur</w:t>
      </w:r>
      <w:r w:rsidRPr="003E0023">
        <w:rPr>
          <w:lang w:val="nl"/>
        </w:rPr>
        <w:tab/>
      </w:r>
      <w:r w:rsidR="00542E6D" w:rsidRPr="003E0023">
        <w:rPr>
          <w:lang w:val="nl"/>
        </w:rPr>
        <w:t>[ …….</w:t>
      </w:r>
      <w:r w:rsidRPr="003E0023">
        <w:rPr>
          <w:lang w:val="nl"/>
        </w:rPr>
        <w:t>Functie</w:t>
      </w:r>
      <w:r w:rsidR="00542E6D" w:rsidRPr="003E0023">
        <w:rPr>
          <w:lang w:val="nl"/>
        </w:rPr>
        <w:t xml:space="preserve"> ………...]</w:t>
      </w:r>
    </w:p>
    <w:p w14:paraId="26A344E4" w14:textId="77777777" w:rsidR="00F875EB" w:rsidRPr="003E0023"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3E0023">
        <w:rPr>
          <w:lang w:val="nl"/>
        </w:rPr>
        <w:t>en</w:t>
      </w:r>
      <w:r w:rsidRPr="00DB002A">
        <w:rPr>
          <w:lang w:val="nl"/>
        </w:rPr>
        <w:t xml:space="preserve"> </w:t>
      </w:r>
      <w:r w:rsidRPr="00DB002A">
        <w:rPr>
          <w:lang w:val="nl"/>
        </w:rPr>
        <w:tab/>
      </w:r>
      <w:r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3F52DD06" w:rsidR="00F875EB" w:rsidRPr="00542E6D" w:rsidRDefault="00F875EB" w:rsidP="00F875EB">
      <w:pPr>
        <w:tabs>
          <w:tab w:val="left" w:pos="4536"/>
        </w:tabs>
        <w:suppressAutoHyphens/>
        <w:ind w:right="-1"/>
        <w:rPr>
          <w:lang w:val="nl"/>
        </w:rPr>
      </w:pPr>
      <w:r w:rsidRPr="00542E6D">
        <w:rPr>
          <w:lang w:val="nl"/>
        </w:rPr>
        <w:t>GVB Exploitatie</w:t>
      </w:r>
      <w:r w:rsidR="00BF497A" w:rsidRPr="00542E6D">
        <w:rPr>
          <w:lang w:val="nl"/>
        </w:rPr>
        <w:t xml:space="preserve"> </w:t>
      </w:r>
      <w:r w:rsidRPr="00542E6D">
        <w:rPr>
          <w:lang w:val="nl"/>
        </w:rPr>
        <w:t>B.V.</w:t>
      </w:r>
      <w:r w:rsidRPr="00542E6D">
        <w:rPr>
          <w:lang w:val="nl"/>
        </w:rPr>
        <w:tab/>
        <w:t xml:space="preserve"> </w:t>
      </w:r>
    </w:p>
    <w:p w14:paraId="63845B66" w14:textId="7CC5FA1A" w:rsidR="00F875EB" w:rsidRPr="00542E6D" w:rsidRDefault="00A81701" w:rsidP="00F875EB">
      <w:pPr>
        <w:tabs>
          <w:tab w:val="left" w:pos="4536"/>
        </w:tabs>
        <w:suppressAutoHyphens/>
        <w:ind w:right="-1"/>
        <w:rPr>
          <w:lang w:val="nl"/>
        </w:rPr>
      </w:pPr>
      <w:r w:rsidRPr="00542E6D">
        <w:rPr>
          <w:lang w:val="nl"/>
        </w:rPr>
        <w:t>Namens</w:t>
      </w:r>
      <w:r w:rsidR="00F875EB" w:rsidRPr="00542E6D">
        <w:rPr>
          <w:lang w:val="nl"/>
        </w:rPr>
        <w:t xml:space="preserve"> dezen,</w:t>
      </w:r>
      <w:r w:rsidR="00F875EB" w:rsidRPr="00542E6D">
        <w:rPr>
          <w:lang w:val="nl"/>
        </w:rPr>
        <w:tab/>
      </w:r>
    </w:p>
    <w:p w14:paraId="67B34346" w14:textId="77777777" w:rsidR="00F875EB" w:rsidRPr="00542E6D" w:rsidRDefault="00F875EB" w:rsidP="00F875EB">
      <w:pPr>
        <w:tabs>
          <w:tab w:val="left" w:pos="4536"/>
        </w:tabs>
        <w:suppressAutoHyphens/>
        <w:ind w:right="-1"/>
        <w:rPr>
          <w:lang w:val="nl"/>
        </w:rPr>
      </w:pPr>
    </w:p>
    <w:p w14:paraId="05C97763" w14:textId="77777777" w:rsidR="00F875EB" w:rsidRPr="00D150FB" w:rsidRDefault="00F875EB" w:rsidP="00F875EB">
      <w:pPr>
        <w:tabs>
          <w:tab w:val="left" w:pos="4536"/>
        </w:tabs>
        <w:suppressAutoHyphens/>
        <w:ind w:right="-1"/>
        <w:rPr>
          <w:highlight w:val="yellow"/>
          <w:lang w:val="nl"/>
        </w:rPr>
      </w:pPr>
    </w:p>
    <w:p w14:paraId="1CF5CD22" w14:textId="77777777" w:rsidR="00F875EB" w:rsidRPr="00D150FB" w:rsidRDefault="00F875EB" w:rsidP="00F875EB">
      <w:pPr>
        <w:tabs>
          <w:tab w:val="left" w:pos="4536"/>
        </w:tabs>
        <w:suppressAutoHyphens/>
        <w:ind w:right="-1"/>
        <w:rPr>
          <w:highlight w:val="yellow"/>
          <w:lang w:val="nl"/>
        </w:rPr>
      </w:pPr>
    </w:p>
    <w:p w14:paraId="1CCB65B9" w14:textId="77777777" w:rsidR="00F875EB" w:rsidRPr="00542E6D" w:rsidRDefault="00F875EB" w:rsidP="00F875EB">
      <w:pPr>
        <w:tabs>
          <w:tab w:val="left" w:pos="4536"/>
        </w:tabs>
        <w:suppressAutoHyphens/>
        <w:ind w:right="-1"/>
        <w:rPr>
          <w:lang w:val="nl"/>
        </w:rPr>
      </w:pPr>
      <w:r w:rsidRPr="00542E6D">
        <w:rPr>
          <w:lang w:val="nl"/>
        </w:rPr>
        <w:t>ir. M.C.J.M. Lohmeijer</w:t>
      </w:r>
    </w:p>
    <w:p w14:paraId="420A31EA" w14:textId="77777777" w:rsidR="00F875EB" w:rsidRDefault="00F875EB" w:rsidP="00F875EB">
      <w:pPr>
        <w:tabs>
          <w:tab w:val="left" w:pos="4536"/>
        </w:tabs>
        <w:suppressAutoHyphens/>
        <w:ind w:right="-1"/>
        <w:rPr>
          <w:lang w:val="nl"/>
        </w:rPr>
      </w:pPr>
      <w:r w:rsidRPr="00542E6D">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5CF41C88" w:rsidR="004E5B2A" w:rsidRDefault="004E5B2A" w:rsidP="00F875EB">
      <w:pPr>
        <w:tabs>
          <w:tab w:val="left" w:pos="4536"/>
        </w:tabs>
        <w:suppressAutoHyphens/>
        <w:ind w:right="-1"/>
        <w:rPr>
          <w:lang w:val="nl"/>
        </w:rPr>
      </w:pPr>
    </w:p>
    <w:p w14:paraId="1BF77CFA" w14:textId="0082480F" w:rsidR="00BF43C9" w:rsidRDefault="00BF43C9" w:rsidP="00F875EB">
      <w:pPr>
        <w:tabs>
          <w:tab w:val="left" w:pos="4536"/>
        </w:tabs>
        <w:suppressAutoHyphens/>
        <w:ind w:right="-1"/>
        <w:rPr>
          <w:lang w:val="nl"/>
        </w:rPr>
      </w:pPr>
    </w:p>
    <w:p w14:paraId="211314A2" w14:textId="229BD576" w:rsidR="00BF43C9" w:rsidRDefault="00BF43C9" w:rsidP="00F875EB">
      <w:pPr>
        <w:tabs>
          <w:tab w:val="left" w:pos="4536"/>
        </w:tabs>
        <w:suppressAutoHyphens/>
        <w:ind w:right="-1"/>
        <w:rPr>
          <w:lang w:val="nl"/>
        </w:rPr>
      </w:pPr>
    </w:p>
    <w:p w14:paraId="4F58C84A" w14:textId="77777777" w:rsidR="00BF43C9" w:rsidRPr="00DB002A" w:rsidRDefault="00BF43C9"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39" w:name="_Toc83042720"/>
      <w:r w:rsidRPr="004E5B2A">
        <w:rPr>
          <w:rStyle w:val="Kop1Char"/>
          <w:rFonts w:ascii="Arial" w:hAnsi="Arial"/>
          <w:kern w:val="0"/>
          <w:sz w:val="20"/>
          <w:szCs w:val="20"/>
        </w:rPr>
        <w:t>Bijlage(n)</w:t>
      </w:r>
      <w:bookmarkEnd w:id="39"/>
      <w:r w:rsidRPr="004E5B2A">
        <w:rPr>
          <w:rStyle w:val="Kop1Char"/>
          <w:rFonts w:ascii="Arial" w:hAnsi="Arial"/>
          <w:kern w:val="0"/>
          <w:sz w:val="20"/>
          <w:szCs w:val="20"/>
        </w:rPr>
        <w:t xml:space="preserve">  </w:t>
      </w:r>
    </w:p>
    <w:sectPr w:rsidR="00F875EB" w:rsidRPr="004E5B2A" w:rsidSect="0032584D">
      <w:headerReference w:type="even" r:id="rId8"/>
      <w:headerReference w:type="default" r:id="rId9"/>
      <w:footerReference w:type="default" r:id="rId10"/>
      <w:headerReference w:type="first" r:id="rId11"/>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BF43C9" w:rsidRDefault="00BF43C9">
      <w:r>
        <w:separator/>
      </w:r>
    </w:p>
  </w:endnote>
  <w:endnote w:type="continuationSeparator" w:id="0">
    <w:p w14:paraId="7CBE9EF0" w14:textId="77777777" w:rsidR="00BF43C9" w:rsidRDefault="00BF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384410B8" w:rsidR="00BF43C9" w:rsidRDefault="00BF43C9"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sidR="00D3352F">
      <w:rPr>
        <w:rFonts w:ascii="Arial" w:hAnsi="Arial" w:cs="Arial"/>
        <w:sz w:val="16"/>
        <w:szCs w:val="16"/>
      </w:rPr>
      <w:t>2021-17</w:t>
    </w:r>
    <w:r>
      <w:rPr>
        <w:rFonts w:ascii="Arial" w:hAnsi="Arial" w:cs="Arial"/>
        <w:sz w:val="16"/>
        <w:szCs w:val="16"/>
      </w:rPr>
      <w:t xml:space="preserve"> </w:t>
    </w:r>
    <w:r w:rsidR="00CA379C">
      <w:rPr>
        <w:rFonts w:ascii="Arial" w:hAnsi="Arial" w:cs="Arial"/>
        <w:sz w:val="16"/>
        <w:szCs w:val="16"/>
      </w:rPr>
      <w:t>(2)</w:t>
    </w:r>
  </w:p>
  <w:p w14:paraId="0555A71F" w14:textId="40C36798" w:rsidR="00BF43C9" w:rsidRDefault="00BF43C9" w:rsidP="00263DA4">
    <w:pPr>
      <w:pStyle w:val="Voettekst"/>
      <w:jc w:val="both"/>
      <w:rPr>
        <w:rFonts w:ascii="Arial" w:hAnsi="Arial" w:cs="Arial"/>
        <w:sz w:val="16"/>
        <w:szCs w:val="16"/>
      </w:rPr>
    </w:pPr>
    <w:r w:rsidRPr="000C0A4A">
      <w:rPr>
        <w:rFonts w:ascii="Arial" w:hAnsi="Arial" w:cs="Arial"/>
        <w:sz w:val="16"/>
        <w:szCs w:val="16"/>
      </w:rPr>
      <w:t xml:space="preserve">Versie 1.0 / </w:t>
    </w:r>
    <w:r w:rsidRPr="00784A47">
      <w:rPr>
        <w:rFonts w:ascii="Arial" w:hAnsi="Arial" w:cs="Arial"/>
        <w:sz w:val="16"/>
        <w:szCs w:val="16"/>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5232D179" w:rsidR="00BF43C9" w:rsidRPr="00263DA4" w:rsidRDefault="00BF43C9" w:rsidP="00263DA4">
    <w:pPr>
      <w:pStyle w:val="Voettekst"/>
    </w:pPr>
    <w:r>
      <w:rPr>
        <w:rFonts w:ascii="Arial" w:hAnsi="Arial" w:cs="Arial"/>
        <w:sz w:val="16"/>
        <w:szCs w:val="16"/>
      </w:rPr>
      <w:t>Paraaf GVB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BF43C9" w:rsidRDefault="00BF43C9">
      <w:r>
        <w:separator/>
      </w:r>
    </w:p>
  </w:footnote>
  <w:footnote w:type="continuationSeparator" w:id="0">
    <w:p w14:paraId="17945A11" w14:textId="77777777" w:rsidR="00BF43C9" w:rsidRDefault="00BF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BF43C9" w:rsidRDefault="00FE3851">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BF43C9" w:rsidRDefault="00BF43C9"/>
  <w:p w14:paraId="5D2964CD" w14:textId="77777777" w:rsidR="00BF43C9" w:rsidRDefault="00BF43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54359" w14:textId="77777777" w:rsidR="007815FB" w:rsidRDefault="00BF43C9"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79263CCE">
          <wp:simplePos x="0" y="0"/>
          <wp:positionH relativeFrom="margin">
            <wp:posOffset>-673100</wp:posOffset>
          </wp:positionH>
          <wp:positionV relativeFrom="margin">
            <wp:posOffset>-1017905</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Dienstverlenings</w:t>
    </w:r>
    <w:r w:rsidRPr="00D513CC">
      <w:rPr>
        <w:b/>
        <w:noProof/>
        <w:color w:val="0070C0"/>
      </w:rPr>
      <w:t>overeenkomst inzake</w:t>
    </w:r>
    <w:r w:rsidRPr="00686368">
      <w:rPr>
        <w:b/>
        <w:noProof/>
        <w:color w:val="0070C0"/>
      </w:rPr>
      <w:t xml:space="preserve"> </w:t>
    </w:r>
    <w:r w:rsidR="007815FB">
      <w:rPr>
        <w:b/>
        <w:noProof/>
        <w:color w:val="0070C0"/>
      </w:rPr>
      <w:t>Interieurherstelwerkzaamheden</w:t>
    </w:r>
  </w:p>
  <w:p w14:paraId="52AA1365" w14:textId="5340F35E" w:rsidR="00BF43C9" w:rsidRPr="00686368" w:rsidRDefault="007815FB" w:rsidP="00B3538E">
    <w:pPr>
      <w:tabs>
        <w:tab w:val="left" w:pos="5430"/>
        <w:tab w:val="left" w:pos="5985"/>
      </w:tabs>
      <w:rPr>
        <w:b/>
      </w:rPr>
    </w:pPr>
    <w:r>
      <w:rPr>
        <w:b/>
        <w:noProof/>
        <w:color w:val="0070C0"/>
      </w:rPr>
      <w:t xml:space="preserve"> GVB Railvoertuigen </w:t>
    </w:r>
    <w:r w:rsidR="00BF43C9" w:rsidRPr="00686368">
      <w:rPr>
        <w:b/>
        <w:noProof/>
        <w:color w:val="0070C0"/>
      </w:rPr>
      <w:t xml:space="preserve">  </w:t>
    </w:r>
    <w:r w:rsidR="00BF43C9" w:rsidRPr="00686368">
      <w:rPr>
        <w:b/>
      </w:rPr>
      <w:tab/>
    </w:r>
  </w:p>
  <w:p w14:paraId="61B6E960" w14:textId="77777777" w:rsidR="00BF43C9" w:rsidRDefault="00BF43C9"/>
  <w:p w14:paraId="4123DFFE" w14:textId="77777777" w:rsidR="00BF43C9" w:rsidRDefault="00BF43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BF43C9" w:rsidRDefault="00BF43C9">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7F19CF"/>
    <w:multiLevelType w:val="hybridMultilevel"/>
    <w:tmpl w:val="9EEE94A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1637" w:hanging="360"/>
      </w:pPr>
    </w:lvl>
    <w:lvl w:ilvl="2" w:tplc="0413001B">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755547E"/>
    <w:multiLevelType w:val="hybridMultilevel"/>
    <w:tmpl w:val="7F6A64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7">
      <w:start w:val="1"/>
      <w:numFmt w:val="lowerLetter"/>
      <w:lvlText w:val="%3)"/>
      <w:lvlJc w:val="lef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652903"/>
    <w:multiLevelType w:val="hybridMultilevel"/>
    <w:tmpl w:val="06E01D22"/>
    <w:lvl w:ilvl="0" w:tplc="0413000F">
      <w:start w:val="1"/>
      <w:numFmt w:val="decimal"/>
      <w:lvlText w:val="%1."/>
      <w:lvlJc w:val="left"/>
      <w:pPr>
        <w:ind w:left="1287" w:hanging="360"/>
      </w:pPr>
    </w:lvl>
    <w:lvl w:ilvl="1" w:tplc="04130019">
      <w:start w:val="1"/>
      <w:numFmt w:val="lowerLetter"/>
      <w:lvlText w:val="%2."/>
      <w:lvlJc w:val="left"/>
      <w:pPr>
        <w:ind w:left="1637" w:hanging="360"/>
      </w:pPr>
    </w:lvl>
    <w:lvl w:ilvl="2" w:tplc="04130017">
      <w:start w:val="1"/>
      <w:numFmt w:val="lowerLetter"/>
      <w:lvlText w:val="%3)"/>
      <w:lvlJc w:val="lef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F8215B8"/>
    <w:multiLevelType w:val="hybridMultilevel"/>
    <w:tmpl w:val="AB660E24"/>
    <w:lvl w:ilvl="0" w:tplc="0413000F">
      <w:start w:val="1"/>
      <w:numFmt w:val="decimal"/>
      <w:lvlText w:val="%1."/>
      <w:lvlJc w:val="left"/>
      <w:pPr>
        <w:ind w:left="1287" w:hanging="360"/>
      </w:pPr>
    </w:lvl>
    <w:lvl w:ilvl="1" w:tplc="04130019">
      <w:start w:val="1"/>
      <w:numFmt w:val="lowerLetter"/>
      <w:lvlText w:val="%2."/>
      <w:lvlJc w:val="left"/>
      <w:pPr>
        <w:ind w:left="1637" w:hanging="360"/>
      </w:pPr>
    </w:lvl>
    <w:lvl w:ilvl="2" w:tplc="04130017">
      <w:start w:val="1"/>
      <w:numFmt w:val="lowerLetter"/>
      <w:lvlText w:val="%3)"/>
      <w:lvlJc w:val="lef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48C163B8"/>
    <w:multiLevelType w:val="hybridMultilevel"/>
    <w:tmpl w:val="9C1AFECA"/>
    <w:lvl w:ilvl="0" w:tplc="04130017">
      <w:start w:val="1"/>
      <w:numFmt w:val="lowerLetter"/>
      <w:lvlText w:val="%1)"/>
      <w:lvlJc w:val="left"/>
      <w:pPr>
        <w:ind w:left="1069" w:hanging="360"/>
      </w:pPr>
    </w:lvl>
    <w:lvl w:ilvl="1" w:tplc="04130019">
      <w:start w:val="1"/>
      <w:numFmt w:val="lowerLetter"/>
      <w:lvlText w:val="%2."/>
      <w:lvlJc w:val="left"/>
      <w:pPr>
        <w:ind w:left="1789" w:hanging="360"/>
      </w:pPr>
    </w:lvl>
    <w:lvl w:ilvl="2" w:tplc="04130017">
      <w:start w:val="1"/>
      <w:numFmt w:val="lowerLetter"/>
      <w:lvlText w:val="%3)"/>
      <w:lvlJc w:val="lef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961E74"/>
    <w:multiLevelType w:val="hybridMultilevel"/>
    <w:tmpl w:val="F2AA0A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30785A"/>
    <w:multiLevelType w:val="hybridMultilevel"/>
    <w:tmpl w:val="BD805A3C"/>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abstractNumId w:val="1"/>
  </w:num>
  <w:num w:numId="2">
    <w:abstractNumId w:val="0"/>
  </w:num>
  <w:num w:numId="3">
    <w:abstractNumId w:val="11"/>
  </w:num>
  <w:num w:numId="4">
    <w:abstractNumId w:val="9"/>
  </w:num>
  <w:num w:numId="5">
    <w:abstractNumId w:val="13"/>
  </w:num>
  <w:num w:numId="6">
    <w:abstractNumId w:val="3"/>
  </w:num>
  <w:num w:numId="7">
    <w:abstractNumId w:val="16"/>
  </w:num>
  <w:num w:numId="8">
    <w:abstractNumId w:val="5"/>
  </w:num>
  <w:num w:numId="9">
    <w:abstractNumId w:val="15"/>
  </w:num>
  <w:num w:numId="10">
    <w:abstractNumId w:val="11"/>
  </w:num>
  <w:num w:numId="11">
    <w:abstractNumId w:val="2"/>
  </w:num>
  <w:num w:numId="12">
    <w:abstractNumId w:val="8"/>
  </w:num>
  <w:num w:numId="13">
    <w:abstractNumId w:val="11"/>
  </w:num>
  <w:num w:numId="14">
    <w:abstractNumId w:val="10"/>
  </w:num>
  <w:num w:numId="15">
    <w:abstractNumId w:val="7"/>
  </w:num>
  <w:num w:numId="16">
    <w:abstractNumId w:val="17"/>
  </w:num>
  <w:num w:numId="17">
    <w:abstractNumId w:val="14"/>
  </w:num>
  <w:num w:numId="18">
    <w:abstractNumId w:val="12"/>
  </w:num>
  <w:num w:numId="19">
    <w:abstractNumId w:val="4"/>
  </w:num>
  <w:num w:numId="2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3A0F"/>
    <w:rsid w:val="0001115B"/>
    <w:rsid w:val="000118B5"/>
    <w:rsid w:val="00011BF2"/>
    <w:rsid w:val="00011FC8"/>
    <w:rsid w:val="00013CDD"/>
    <w:rsid w:val="000157B2"/>
    <w:rsid w:val="00015A74"/>
    <w:rsid w:val="00022206"/>
    <w:rsid w:val="00031B1D"/>
    <w:rsid w:val="0003258C"/>
    <w:rsid w:val="000348FE"/>
    <w:rsid w:val="0003775F"/>
    <w:rsid w:val="00041D47"/>
    <w:rsid w:val="00044142"/>
    <w:rsid w:val="0004547A"/>
    <w:rsid w:val="0005022A"/>
    <w:rsid w:val="00051E8A"/>
    <w:rsid w:val="00063B83"/>
    <w:rsid w:val="00065448"/>
    <w:rsid w:val="000662F0"/>
    <w:rsid w:val="00066A7E"/>
    <w:rsid w:val="00070D6C"/>
    <w:rsid w:val="0007263A"/>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518F"/>
    <w:rsid w:val="000F40A5"/>
    <w:rsid w:val="000F6FB6"/>
    <w:rsid w:val="00100868"/>
    <w:rsid w:val="00101FBB"/>
    <w:rsid w:val="00106B9C"/>
    <w:rsid w:val="00113252"/>
    <w:rsid w:val="00113BF0"/>
    <w:rsid w:val="001173FD"/>
    <w:rsid w:val="001225A1"/>
    <w:rsid w:val="00122BC9"/>
    <w:rsid w:val="001248CF"/>
    <w:rsid w:val="00124B97"/>
    <w:rsid w:val="00126890"/>
    <w:rsid w:val="0013322D"/>
    <w:rsid w:val="001361F1"/>
    <w:rsid w:val="0014343C"/>
    <w:rsid w:val="001436BD"/>
    <w:rsid w:val="00143926"/>
    <w:rsid w:val="00147770"/>
    <w:rsid w:val="00147BD5"/>
    <w:rsid w:val="00147EBA"/>
    <w:rsid w:val="00153070"/>
    <w:rsid w:val="00154D87"/>
    <w:rsid w:val="00155ACF"/>
    <w:rsid w:val="00161BA8"/>
    <w:rsid w:val="00162202"/>
    <w:rsid w:val="00163981"/>
    <w:rsid w:val="001648FF"/>
    <w:rsid w:val="0016596D"/>
    <w:rsid w:val="00166C24"/>
    <w:rsid w:val="00166F19"/>
    <w:rsid w:val="0017109E"/>
    <w:rsid w:val="0017301B"/>
    <w:rsid w:val="00181756"/>
    <w:rsid w:val="001854C4"/>
    <w:rsid w:val="00187045"/>
    <w:rsid w:val="00191C45"/>
    <w:rsid w:val="001939BB"/>
    <w:rsid w:val="001A324E"/>
    <w:rsid w:val="001A6B52"/>
    <w:rsid w:val="001B22E0"/>
    <w:rsid w:val="001B305E"/>
    <w:rsid w:val="001B64A8"/>
    <w:rsid w:val="001B66A0"/>
    <w:rsid w:val="001B6BF1"/>
    <w:rsid w:val="001C0DA4"/>
    <w:rsid w:val="001C2A80"/>
    <w:rsid w:val="001C4914"/>
    <w:rsid w:val="001C7C1B"/>
    <w:rsid w:val="001D75EE"/>
    <w:rsid w:val="001E04EE"/>
    <w:rsid w:val="001E2A46"/>
    <w:rsid w:val="001E50A6"/>
    <w:rsid w:val="001E5F68"/>
    <w:rsid w:val="001F0A72"/>
    <w:rsid w:val="001F1D04"/>
    <w:rsid w:val="001F48F5"/>
    <w:rsid w:val="001F5B0B"/>
    <w:rsid w:val="001F7ACE"/>
    <w:rsid w:val="0020063E"/>
    <w:rsid w:val="00200917"/>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0F0D"/>
    <w:rsid w:val="00241D41"/>
    <w:rsid w:val="00245FAF"/>
    <w:rsid w:val="002557AF"/>
    <w:rsid w:val="00263DA4"/>
    <w:rsid w:val="00264005"/>
    <w:rsid w:val="00264F9E"/>
    <w:rsid w:val="00266079"/>
    <w:rsid w:val="0026688B"/>
    <w:rsid w:val="00266AEE"/>
    <w:rsid w:val="00267D34"/>
    <w:rsid w:val="00272D75"/>
    <w:rsid w:val="00273810"/>
    <w:rsid w:val="0027605C"/>
    <w:rsid w:val="00281AEE"/>
    <w:rsid w:val="00282152"/>
    <w:rsid w:val="00282338"/>
    <w:rsid w:val="00295767"/>
    <w:rsid w:val="002A020F"/>
    <w:rsid w:val="002A0F61"/>
    <w:rsid w:val="002A56B2"/>
    <w:rsid w:val="002A797D"/>
    <w:rsid w:val="002C0965"/>
    <w:rsid w:val="002C2A4C"/>
    <w:rsid w:val="002C5066"/>
    <w:rsid w:val="002D1C56"/>
    <w:rsid w:val="002D711E"/>
    <w:rsid w:val="002D71AC"/>
    <w:rsid w:val="002E2A74"/>
    <w:rsid w:val="002E3575"/>
    <w:rsid w:val="002E434B"/>
    <w:rsid w:val="002F3932"/>
    <w:rsid w:val="002F4921"/>
    <w:rsid w:val="002F7C45"/>
    <w:rsid w:val="0030069E"/>
    <w:rsid w:val="00301C0F"/>
    <w:rsid w:val="00302C1A"/>
    <w:rsid w:val="003074D9"/>
    <w:rsid w:val="0030765C"/>
    <w:rsid w:val="00314BD5"/>
    <w:rsid w:val="003156C0"/>
    <w:rsid w:val="00315D33"/>
    <w:rsid w:val="003212D7"/>
    <w:rsid w:val="00322B0E"/>
    <w:rsid w:val="0032584D"/>
    <w:rsid w:val="00325E4A"/>
    <w:rsid w:val="00327122"/>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2D47"/>
    <w:rsid w:val="0038380B"/>
    <w:rsid w:val="00386125"/>
    <w:rsid w:val="003A05DE"/>
    <w:rsid w:val="003A60B9"/>
    <w:rsid w:val="003A74A0"/>
    <w:rsid w:val="003C0ADC"/>
    <w:rsid w:val="003C5B30"/>
    <w:rsid w:val="003D4588"/>
    <w:rsid w:val="003D4B9E"/>
    <w:rsid w:val="003E0023"/>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1ED6"/>
    <w:rsid w:val="00422733"/>
    <w:rsid w:val="00424D0B"/>
    <w:rsid w:val="00427029"/>
    <w:rsid w:val="0043168D"/>
    <w:rsid w:val="00433376"/>
    <w:rsid w:val="004363F6"/>
    <w:rsid w:val="004368BB"/>
    <w:rsid w:val="004375DF"/>
    <w:rsid w:val="0044241B"/>
    <w:rsid w:val="00445E39"/>
    <w:rsid w:val="00457F0D"/>
    <w:rsid w:val="00460068"/>
    <w:rsid w:val="0046089D"/>
    <w:rsid w:val="00460B09"/>
    <w:rsid w:val="0046234F"/>
    <w:rsid w:val="004669BA"/>
    <w:rsid w:val="00470A9F"/>
    <w:rsid w:val="00482431"/>
    <w:rsid w:val="004828BC"/>
    <w:rsid w:val="0048424C"/>
    <w:rsid w:val="00484EEF"/>
    <w:rsid w:val="00486A6B"/>
    <w:rsid w:val="00487392"/>
    <w:rsid w:val="00490DB2"/>
    <w:rsid w:val="00497756"/>
    <w:rsid w:val="004A5AF2"/>
    <w:rsid w:val="004A67EF"/>
    <w:rsid w:val="004B10B6"/>
    <w:rsid w:val="004B2A03"/>
    <w:rsid w:val="004B3518"/>
    <w:rsid w:val="004B4940"/>
    <w:rsid w:val="004B7FC1"/>
    <w:rsid w:val="004C2234"/>
    <w:rsid w:val="004C5545"/>
    <w:rsid w:val="004C5CC5"/>
    <w:rsid w:val="004D1993"/>
    <w:rsid w:val="004D2521"/>
    <w:rsid w:val="004D41C6"/>
    <w:rsid w:val="004D442C"/>
    <w:rsid w:val="004E122C"/>
    <w:rsid w:val="004E455C"/>
    <w:rsid w:val="004E5B2A"/>
    <w:rsid w:val="004E6D87"/>
    <w:rsid w:val="004E7364"/>
    <w:rsid w:val="004E7809"/>
    <w:rsid w:val="004F0A19"/>
    <w:rsid w:val="004F3F32"/>
    <w:rsid w:val="004F6E6B"/>
    <w:rsid w:val="005004D7"/>
    <w:rsid w:val="00500F21"/>
    <w:rsid w:val="00501D87"/>
    <w:rsid w:val="00501F23"/>
    <w:rsid w:val="0050330E"/>
    <w:rsid w:val="005038C1"/>
    <w:rsid w:val="005077E1"/>
    <w:rsid w:val="00512C0A"/>
    <w:rsid w:val="00513869"/>
    <w:rsid w:val="0051495F"/>
    <w:rsid w:val="00515176"/>
    <w:rsid w:val="005157F3"/>
    <w:rsid w:val="005171BA"/>
    <w:rsid w:val="005231D6"/>
    <w:rsid w:val="00526849"/>
    <w:rsid w:val="00526A4E"/>
    <w:rsid w:val="005303AA"/>
    <w:rsid w:val="00531512"/>
    <w:rsid w:val="00532D1F"/>
    <w:rsid w:val="005356CA"/>
    <w:rsid w:val="00537FF5"/>
    <w:rsid w:val="00542E6D"/>
    <w:rsid w:val="005465E8"/>
    <w:rsid w:val="00547889"/>
    <w:rsid w:val="00547EF7"/>
    <w:rsid w:val="005602E2"/>
    <w:rsid w:val="0056271D"/>
    <w:rsid w:val="00563229"/>
    <w:rsid w:val="005668DA"/>
    <w:rsid w:val="0057367A"/>
    <w:rsid w:val="00575934"/>
    <w:rsid w:val="0058024B"/>
    <w:rsid w:val="00580D2F"/>
    <w:rsid w:val="0058527C"/>
    <w:rsid w:val="0059042E"/>
    <w:rsid w:val="005A08B7"/>
    <w:rsid w:val="005A21A1"/>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E4383"/>
    <w:rsid w:val="005E7765"/>
    <w:rsid w:val="005F22DE"/>
    <w:rsid w:val="005F3EB0"/>
    <w:rsid w:val="00613C6E"/>
    <w:rsid w:val="00613D1F"/>
    <w:rsid w:val="00620A2F"/>
    <w:rsid w:val="006214FF"/>
    <w:rsid w:val="00623CBA"/>
    <w:rsid w:val="0062780F"/>
    <w:rsid w:val="00632A93"/>
    <w:rsid w:val="00632B38"/>
    <w:rsid w:val="00632CB7"/>
    <w:rsid w:val="00635A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4C59"/>
    <w:rsid w:val="006B7AB2"/>
    <w:rsid w:val="006C56C2"/>
    <w:rsid w:val="006D26C5"/>
    <w:rsid w:val="006D30C4"/>
    <w:rsid w:val="006D36D0"/>
    <w:rsid w:val="006D464B"/>
    <w:rsid w:val="006D4B1B"/>
    <w:rsid w:val="006D5170"/>
    <w:rsid w:val="006E1B07"/>
    <w:rsid w:val="006E4067"/>
    <w:rsid w:val="006E4DCC"/>
    <w:rsid w:val="006E5A4E"/>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15FB"/>
    <w:rsid w:val="0078374A"/>
    <w:rsid w:val="00784A47"/>
    <w:rsid w:val="007865BC"/>
    <w:rsid w:val="0078750E"/>
    <w:rsid w:val="007918E3"/>
    <w:rsid w:val="0079210B"/>
    <w:rsid w:val="00796663"/>
    <w:rsid w:val="007979EA"/>
    <w:rsid w:val="007A4331"/>
    <w:rsid w:val="007A4E0F"/>
    <w:rsid w:val="007B4D19"/>
    <w:rsid w:val="007C0089"/>
    <w:rsid w:val="007C0675"/>
    <w:rsid w:val="007C21FB"/>
    <w:rsid w:val="007C2AAC"/>
    <w:rsid w:val="007C3742"/>
    <w:rsid w:val="007D02A9"/>
    <w:rsid w:val="007D5AE2"/>
    <w:rsid w:val="007D6A3F"/>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136D9"/>
    <w:rsid w:val="00820C13"/>
    <w:rsid w:val="0082163F"/>
    <w:rsid w:val="008227B5"/>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8387D"/>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1945"/>
    <w:rsid w:val="008F2C2D"/>
    <w:rsid w:val="008F5E80"/>
    <w:rsid w:val="008F6ED5"/>
    <w:rsid w:val="00901A71"/>
    <w:rsid w:val="00902095"/>
    <w:rsid w:val="00904B64"/>
    <w:rsid w:val="00907A9C"/>
    <w:rsid w:val="00910234"/>
    <w:rsid w:val="00910760"/>
    <w:rsid w:val="00923211"/>
    <w:rsid w:val="009347BF"/>
    <w:rsid w:val="00943986"/>
    <w:rsid w:val="009462F6"/>
    <w:rsid w:val="00946D44"/>
    <w:rsid w:val="00947562"/>
    <w:rsid w:val="00950120"/>
    <w:rsid w:val="009525D9"/>
    <w:rsid w:val="00952BCC"/>
    <w:rsid w:val="00955593"/>
    <w:rsid w:val="0096035E"/>
    <w:rsid w:val="0096328B"/>
    <w:rsid w:val="00964C7E"/>
    <w:rsid w:val="0096633E"/>
    <w:rsid w:val="0097110B"/>
    <w:rsid w:val="009716FE"/>
    <w:rsid w:val="00971AA7"/>
    <w:rsid w:val="00971C93"/>
    <w:rsid w:val="009752FE"/>
    <w:rsid w:val="00975621"/>
    <w:rsid w:val="00985940"/>
    <w:rsid w:val="00992F9A"/>
    <w:rsid w:val="00994AE4"/>
    <w:rsid w:val="009A0485"/>
    <w:rsid w:val="009A4444"/>
    <w:rsid w:val="009A6937"/>
    <w:rsid w:val="009A6AB6"/>
    <w:rsid w:val="009B27BA"/>
    <w:rsid w:val="009B3235"/>
    <w:rsid w:val="009B503A"/>
    <w:rsid w:val="009B6AFA"/>
    <w:rsid w:val="009B72D8"/>
    <w:rsid w:val="009C142E"/>
    <w:rsid w:val="009C2488"/>
    <w:rsid w:val="009C4629"/>
    <w:rsid w:val="009C5D34"/>
    <w:rsid w:val="009C76E7"/>
    <w:rsid w:val="009D1847"/>
    <w:rsid w:val="009D34A0"/>
    <w:rsid w:val="009D5E23"/>
    <w:rsid w:val="009D7DCB"/>
    <w:rsid w:val="009F7A3A"/>
    <w:rsid w:val="00A076F6"/>
    <w:rsid w:val="00A15461"/>
    <w:rsid w:val="00A15FC8"/>
    <w:rsid w:val="00A160E2"/>
    <w:rsid w:val="00A26794"/>
    <w:rsid w:val="00A275F1"/>
    <w:rsid w:val="00A34724"/>
    <w:rsid w:val="00A40064"/>
    <w:rsid w:val="00A43786"/>
    <w:rsid w:val="00A4590A"/>
    <w:rsid w:val="00A50287"/>
    <w:rsid w:val="00A514E3"/>
    <w:rsid w:val="00A54ECA"/>
    <w:rsid w:val="00A6602D"/>
    <w:rsid w:val="00A7091A"/>
    <w:rsid w:val="00A7141D"/>
    <w:rsid w:val="00A72942"/>
    <w:rsid w:val="00A76870"/>
    <w:rsid w:val="00A803D6"/>
    <w:rsid w:val="00A81701"/>
    <w:rsid w:val="00A817F0"/>
    <w:rsid w:val="00A82FE7"/>
    <w:rsid w:val="00A830AB"/>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04AA8"/>
    <w:rsid w:val="00B147EE"/>
    <w:rsid w:val="00B17DC7"/>
    <w:rsid w:val="00B244E5"/>
    <w:rsid w:val="00B24C09"/>
    <w:rsid w:val="00B341D0"/>
    <w:rsid w:val="00B3538E"/>
    <w:rsid w:val="00B359F7"/>
    <w:rsid w:val="00B37EE5"/>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C0C66"/>
    <w:rsid w:val="00BC6033"/>
    <w:rsid w:val="00BD2569"/>
    <w:rsid w:val="00BD2921"/>
    <w:rsid w:val="00BD7BDA"/>
    <w:rsid w:val="00BE1942"/>
    <w:rsid w:val="00BE2D11"/>
    <w:rsid w:val="00BE487D"/>
    <w:rsid w:val="00BE5245"/>
    <w:rsid w:val="00BE657F"/>
    <w:rsid w:val="00BF08EF"/>
    <w:rsid w:val="00BF1D37"/>
    <w:rsid w:val="00BF358A"/>
    <w:rsid w:val="00BF43C9"/>
    <w:rsid w:val="00BF497A"/>
    <w:rsid w:val="00BF56D4"/>
    <w:rsid w:val="00C0032C"/>
    <w:rsid w:val="00C00516"/>
    <w:rsid w:val="00C0068C"/>
    <w:rsid w:val="00C01204"/>
    <w:rsid w:val="00C020E9"/>
    <w:rsid w:val="00C047C5"/>
    <w:rsid w:val="00C1116A"/>
    <w:rsid w:val="00C136ED"/>
    <w:rsid w:val="00C15E50"/>
    <w:rsid w:val="00C30341"/>
    <w:rsid w:val="00C320CD"/>
    <w:rsid w:val="00C3387C"/>
    <w:rsid w:val="00C426AA"/>
    <w:rsid w:val="00C42E85"/>
    <w:rsid w:val="00C44548"/>
    <w:rsid w:val="00C45A69"/>
    <w:rsid w:val="00C516FA"/>
    <w:rsid w:val="00C54068"/>
    <w:rsid w:val="00C548ED"/>
    <w:rsid w:val="00C55A61"/>
    <w:rsid w:val="00C5719B"/>
    <w:rsid w:val="00C57E7E"/>
    <w:rsid w:val="00C61C65"/>
    <w:rsid w:val="00C6312A"/>
    <w:rsid w:val="00C63657"/>
    <w:rsid w:val="00C6457F"/>
    <w:rsid w:val="00C70926"/>
    <w:rsid w:val="00C80864"/>
    <w:rsid w:val="00C81B3D"/>
    <w:rsid w:val="00C917F0"/>
    <w:rsid w:val="00C959A8"/>
    <w:rsid w:val="00C967D1"/>
    <w:rsid w:val="00C976FE"/>
    <w:rsid w:val="00CA22E1"/>
    <w:rsid w:val="00CA301F"/>
    <w:rsid w:val="00CA379C"/>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48D6"/>
    <w:rsid w:val="00D05A0E"/>
    <w:rsid w:val="00D107DC"/>
    <w:rsid w:val="00D139B5"/>
    <w:rsid w:val="00D2051B"/>
    <w:rsid w:val="00D2737D"/>
    <w:rsid w:val="00D274E0"/>
    <w:rsid w:val="00D277AE"/>
    <w:rsid w:val="00D3028D"/>
    <w:rsid w:val="00D3039A"/>
    <w:rsid w:val="00D30513"/>
    <w:rsid w:val="00D3352F"/>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0E5B"/>
    <w:rsid w:val="00DB0F74"/>
    <w:rsid w:val="00DB43D6"/>
    <w:rsid w:val="00DB4A67"/>
    <w:rsid w:val="00DB4CDF"/>
    <w:rsid w:val="00DB5ED6"/>
    <w:rsid w:val="00DB668E"/>
    <w:rsid w:val="00DB7229"/>
    <w:rsid w:val="00DC79B2"/>
    <w:rsid w:val="00DD00B9"/>
    <w:rsid w:val="00DD1446"/>
    <w:rsid w:val="00DD6349"/>
    <w:rsid w:val="00DE56BE"/>
    <w:rsid w:val="00DE6371"/>
    <w:rsid w:val="00DE7A46"/>
    <w:rsid w:val="00DF0E34"/>
    <w:rsid w:val="00DF1476"/>
    <w:rsid w:val="00DF2428"/>
    <w:rsid w:val="00DF3A93"/>
    <w:rsid w:val="00E010BC"/>
    <w:rsid w:val="00E01E46"/>
    <w:rsid w:val="00E02BC8"/>
    <w:rsid w:val="00E05F4B"/>
    <w:rsid w:val="00E12B07"/>
    <w:rsid w:val="00E132C2"/>
    <w:rsid w:val="00E17EF8"/>
    <w:rsid w:val="00E2068B"/>
    <w:rsid w:val="00E23EF5"/>
    <w:rsid w:val="00E27D45"/>
    <w:rsid w:val="00E31363"/>
    <w:rsid w:val="00E334B2"/>
    <w:rsid w:val="00E4019D"/>
    <w:rsid w:val="00E41C4C"/>
    <w:rsid w:val="00E42208"/>
    <w:rsid w:val="00E428B4"/>
    <w:rsid w:val="00E460D1"/>
    <w:rsid w:val="00E511EE"/>
    <w:rsid w:val="00E528D5"/>
    <w:rsid w:val="00E642FE"/>
    <w:rsid w:val="00E67B9F"/>
    <w:rsid w:val="00E7005D"/>
    <w:rsid w:val="00E70F4D"/>
    <w:rsid w:val="00E72336"/>
    <w:rsid w:val="00E7514E"/>
    <w:rsid w:val="00E7683F"/>
    <w:rsid w:val="00E805C9"/>
    <w:rsid w:val="00E82F09"/>
    <w:rsid w:val="00E91242"/>
    <w:rsid w:val="00E946D8"/>
    <w:rsid w:val="00E947C7"/>
    <w:rsid w:val="00E954EF"/>
    <w:rsid w:val="00E978FD"/>
    <w:rsid w:val="00EA1C5C"/>
    <w:rsid w:val="00EA27A6"/>
    <w:rsid w:val="00EA3CB7"/>
    <w:rsid w:val="00EA5CC9"/>
    <w:rsid w:val="00EB264B"/>
    <w:rsid w:val="00EB28D4"/>
    <w:rsid w:val="00EB5446"/>
    <w:rsid w:val="00EC1D04"/>
    <w:rsid w:val="00ED4A45"/>
    <w:rsid w:val="00ED5403"/>
    <w:rsid w:val="00ED5C32"/>
    <w:rsid w:val="00ED6CBF"/>
    <w:rsid w:val="00EE2688"/>
    <w:rsid w:val="00EE2FB9"/>
    <w:rsid w:val="00EF1FCF"/>
    <w:rsid w:val="00EF20F8"/>
    <w:rsid w:val="00EF390E"/>
    <w:rsid w:val="00EF6E13"/>
    <w:rsid w:val="00F0028A"/>
    <w:rsid w:val="00F01D18"/>
    <w:rsid w:val="00F0435A"/>
    <w:rsid w:val="00F04EEB"/>
    <w:rsid w:val="00F0696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48C9"/>
    <w:rsid w:val="00F875EB"/>
    <w:rsid w:val="00F87DE2"/>
    <w:rsid w:val="00F9327C"/>
    <w:rsid w:val="00F96282"/>
    <w:rsid w:val="00FB3941"/>
    <w:rsid w:val="00FC1168"/>
    <w:rsid w:val="00FC75C4"/>
    <w:rsid w:val="00FD0FBB"/>
    <w:rsid w:val="00FD34E8"/>
    <w:rsid w:val="00FD4445"/>
    <w:rsid w:val="00FD5B19"/>
    <w:rsid w:val="00FE1A1D"/>
    <w:rsid w:val="00FE1BBE"/>
    <w:rsid w:val="00FE36F4"/>
    <w:rsid w:val="00FE3851"/>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00E7A-0904-4FAC-A08F-07D5A9DC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85</TotalTime>
  <Pages>9</Pages>
  <Words>1994</Words>
  <Characters>12582</Characters>
  <Application>Microsoft Office Word</Application>
  <DocSecurity>0</DocSecurity>
  <Lines>104</Lines>
  <Paragraphs>29</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Pieterse, Ron</cp:lastModifiedBy>
  <cp:revision>53</cp:revision>
  <cp:lastPrinted>2019-12-12T14:08:00Z</cp:lastPrinted>
  <dcterms:created xsi:type="dcterms:W3CDTF">2021-09-15T12:07:00Z</dcterms:created>
  <dcterms:modified xsi:type="dcterms:W3CDTF">2022-02-14T11:55:00Z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