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6F823C94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42CD9">
        <w:rPr>
          <w:color w:val="CC0000"/>
          <w:sz w:val="24"/>
          <w:szCs w:val="48"/>
        </w:rPr>
        <w:t>Westelijke Stadsboulevard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42CD9">
        <w:rPr>
          <w:color w:val="CC0000"/>
          <w:sz w:val="24"/>
          <w:szCs w:val="48"/>
        </w:rPr>
        <w:t>2021-OOR-136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bookmarkStart w:id="0" w:name="_GoBack"/>
      <w:bookmarkEnd w:id="0"/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26C17604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fldSimple w:instr=" DOCPROPERTY  Project  \* MERGEFORMAT ">
        <w:r w:rsidR="00042CD9">
          <w:t>Westelijke Stadsboulevard</w:t>
        </w:r>
      </w:fldSimple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proofErr w:type="spellStart"/>
      <w:r w:rsidRPr="005A0CCA">
        <w:t>de</w:t>
      </w:r>
      <w:proofErr w:type="spellEnd"/>
      <w:r w:rsidRPr="005A0CCA">
        <w:t xml:space="preserve">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23AA32EA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42CD9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42CD9">
        <w:rPr>
          <w:rStyle w:val="GUstijl1Char"/>
          <w:color w:val="auto"/>
        </w:rPr>
        <w:t>Westelijke Stadsboulevard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42CD9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8F7BA5"/>
    <w:rsid w:val="00924B92"/>
    <w:rsid w:val="009C459B"/>
    <w:rsid w:val="009E0F9D"/>
    <w:rsid w:val="00A000DC"/>
    <w:rsid w:val="00A509FE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B8D3436B-98B7-42F8-B963-3D69EA94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99</TotalTime>
  <Pages>1</Pages>
  <Words>235</Words>
  <Characters>1716</Characters>
  <Application>Microsoft Office Word</Application>
  <DocSecurity>0</DocSecurity>
  <Lines>50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Besten, Wouter den</cp:lastModifiedBy>
  <cp:revision>9</cp:revision>
  <cp:lastPrinted>2019-08-21T09:08:00Z</cp:lastPrinted>
  <dcterms:created xsi:type="dcterms:W3CDTF">2019-09-11T13:20:00Z</dcterms:created>
  <dcterms:modified xsi:type="dcterms:W3CDTF">2021-07-01T18:00:00Z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Westelijke Stadsboulevard</vt:lpwstr>
  </property>
  <property fmtid="{D5CDD505-2E9C-101B-9397-08002B2CF9AE}" pid="3" name="Referentie">
    <vt:lpwstr>2021-OOR-136</vt:lpwstr>
  </property>
  <property fmtid="{D5CDD505-2E9C-101B-9397-08002B2CF9AE}" pid="4" name="Aanmelder of Inschrijver">
    <vt:lpwstr>Aanmelder</vt:lpwstr>
  </property>
</Properties>
</file>