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3A22FF0A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777E17">
        <w:t>5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28647125" w14:textId="2A1A61D6" w:rsidR="00777E17" w:rsidRDefault="00777E17" w:rsidP="00551C53">
      <w:r>
        <w:t>Aanbesteding 21.509-OCW</w:t>
      </w:r>
    </w:p>
    <w:p w14:paraId="57E03368" w14:textId="77777777" w:rsidR="00777E17" w:rsidRDefault="00777E17" w:rsidP="00551C53"/>
    <w:p w14:paraId="3BB708FF" w14:textId="34A7E762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07FEA050" w:rsidR="000B1A35" w:rsidRPr="00CC6BF9" w:rsidRDefault="00EB1543" w:rsidP="00551C53">
      <w:proofErr w:type="gramStart"/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777E17">
        <w:t>_</w:t>
      </w:r>
      <w:proofErr w:type="gramEnd"/>
      <w:r w:rsidR="000B1A35" w:rsidRPr="00777E17">
        <w:t>_________</w:t>
      </w:r>
      <w:r w:rsidR="004679A5" w:rsidRPr="00777E17">
        <w:t>_</w:t>
      </w:r>
      <w:r w:rsidR="00760843" w:rsidRPr="00777E17">
        <w:t>_</w:t>
      </w:r>
      <w:r w:rsidR="004679A5" w:rsidRPr="00777E17">
        <w:t>__</w:t>
      </w:r>
      <w:r w:rsidR="000B1A35" w:rsidRPr="00777E17">
        <w:t xml:space="preserve">__ (bijvoorbeeld het KvK nummer), </w:t>
      </w:r>
      <w:r w:rsidR="00A92EF4" w:rsidRPr="00777E17">
        <w:t xml:space="preserve">de aanvraag tot deelneming voor de </w:t>
      </w:r>
      <w:r w:rsidR="00782B1B" w:rsidRPr="00777E17">
        <w:t>A</w:t>
      </w:r>
      <w:r w:rsidR="00A92EF4" w:rsidRPr="00777E17">
        <w:t>anbesteding _____________ en</w:t>
      </w:r>
      <w:r w:rsidR="00777E17" w:rsidRPr="00777E17">
        <w:t xml:space="preserve"> </w:t>
      </w:r>
      <w:r w:rsidR="00A92EF4" w:rsidRPr="00777E17">
        <w:t>de Inschrijving</w:t>
      </w:r>
      <w:r w:rsidR="00782B1B" w:rsidRPr="00777E17">
        <w:t xml:space="preserve"> voor de Aanbesteding</w:t>
      </w:r>
      <w:r w:rsidR="00777E17">
        <w:t xml:space="preserve"> 21.509-OCW </w:t>
      </w:r>
      <w:r w:rsidR="000B1A35" w:rsidRPr="00777E17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 xml:space="preserve">Naam rechtsgeldig vertegenwoordiger 1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 xml:space="preserve">Naam rechtsgeldig vertegenwoordiger 2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154ED8CA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2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77E17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7</Value>
      <Value>6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891732c-2bd3-458f-a84e-32501954c962">CZS6UZZTDRVY-1939575435-59</_dlc_DocId>
    <_dlc_DocIdUrl xmlns="c891732c-2bd3-458f-a84e-32501954c962">
      <Url>https://denhaag.sharepoint.com/sites/InhuurOutsystemsexpertise_BEC_Inkoop/_layouts/15/DocIdRedir.aspx?ID=CZS6UZZTDRVY-1939575435-59</Url>
      <Description>CZS6UZZTDRVY-1939575435-59</Description>
    </_dlc_DocIdUrl>
  </documentManagement>
</p:properties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706308-3972-4B3D-ABAA-B03F387F0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c891732c-2bd3-458f-a84e-32501954c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24</TotalTime>
  <Pages>1</Pages>
  <Words>139</Words>
  <Characters>1041</Characters>
  <Application>Microsoft Office Word</Application>
  <DocSecurity>2</DocSecurity>
  <Lines>46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subject/>
  <dc:creator/>
  <cp:keywords/>
  <dc:description/>
  <cp:lastModifiedBy>Roelof Davids</cp:lastModifiedBy>
  <cp:revision>20</cp:revision>
  <dcterms:created xsi:type="dcterms:W3CDTF">2016-10-25T08:21:00Z</dcterms:created>
  <dcterms:modified xsi:type="dcterms:W3CDTF">2021-11-11T09:45:00Z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854c9923-05cd-43e4-a98c-49ae92b31180</vt:lpwstr>
  </property>
  <property fmtid="{D5CDD505-2E9C-101B-9397-08002B2CF9AE}" pid="15" name="TaxKeyword">
    <vt:lpwstr/>
  </property>
  <property fmtid="{D5CDD505-2E9C-101B-9397-08002B2CF9AE}" pid="16" name="Teamtrefwoorden">
    <vt:lpwstr>6;#Format|825ed0df-d969-4a6a-a95c-d1519e18baae</vt:lpwstr>
  </property>
  <property fmtid="{D5CDD505-2E9C-101B-9397-08002B2CF9AE}" pid="17" name="Documentsoort">
    <vt:lpwstr>7;#Beleidsdocument|70267d87-ce61-40c3-b119-e0ecc30f9747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