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6904D" w14:textId="77777777" w:rsidR="0024073F" w:rsidRPr="00121EB2" w:rsidRDefault="0024073F"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051AB35E" w14:textId="77777777" w:rsidR="0024073F" w:rsidRPr="00121EB2" w:rsidRDefault="0024073F"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C5FC502" w14:textId="77777777" w:rsidR="0024073F" w:rsidRPr="002146DC" w:rsidRDefault="0024073F" w:rsidP="00895F3A">
      <w:pPr>
        <w:rPr>
          <w:rFonts w:asciiTheme="minorHAnsi" w:hAnsiTheme="minorHAnsi" w:cstheme="minorHAnsi"/>
          <w:b/>
          <w:sz w:val="22"/>
          <w:szCs w:val="22"/>
        </w:rPr>
      </w:pPr>
    </w:p>
    <w:p w14:paraId="3115CFD8" w14:textId="77207AA0" w:rsidR="0024073F" w:rsidRDefault="0024073F" w:rsidP="00121EB2">
      <w:pPr>
        <w:rPr>
          <w:rFonts w:asciiTheme="minorHAnsi" w:hAnsiTheme="minorHAnsi" w:cstheme="minorHAnsi"/>
          <w:sz w:val="22"/>
          <w:szCs w:val="22"/>
        </w:rPr>
      </w:pPr>
      <w:r w:rsidRPr="000F1755">
        <w:rPr>
          <w:rFonts w:ascii="Calibri" w:hAnsi="Calibri" w:cs="Arial"/>
          <w:b/>
          <w:sz w:val="24"/>
          <w:szCs w:val="24"/>
        </w:rPr>
        <w:t>Verklaring voldaan aan geschiktheidseisen met betrekking tot de Europese</w:t>
      </w:r>
      <w:r w:rsidR="000F1755" w:rsidRPr="000F1755">
        <w:rPr>
          <w:rFonts w:ascii="Calibri" w:hAnsi="Calibri" w:cs="Arial"/>
          <w:b/>
          <w:sz w:val="24"/>
          <w:szCs w:val="24"/>
        </w:rPr>
        <w:t xml:space="preserve"> </w:t>
      </w:r>
      <w:r w:rsidRPr="000F1755">
        <w:rPr>
          <w:rFonts w:ascii="Calibri" w:hAnsi="Calibri" w:cs="Arial"/>
          <w:b/>
          <w:sz w:val="24"/>
          <w:szCs w:val="24"/>
        </w:rPr>
        <w:t xml:space="preserve">Aanbesteding </w:t>
      </w:r>
      <w:r w:rsidR="000F1755" w:rsidRPr="000F1755">
        <w:rPr>
          <w:rFonts w:ascii="Calibri" w:hAnsi="Calibri" w:cs="Arial"/>
          <w:b/>
          <w:sz w:val="24"/>
          <w:szCs w:val="24"/>
        </w:rPr>
        <w:t>2021-TS7000</w:t>
      </w:r>
      <w:r w:rsidRPr="000F1755">
        <w:rPr>
          <w:rFonts w:ascii="Calibri" w:hAnsi="Calibri" w:cs="Arial"/>
          <w:b/>
          <w:sz w:val="24"/>
          <w:szCs w:val="24"/>
        </w:rPr>
        <w:t xml:space="preserve"> ten behoeve van </w:t>
      </w:r>
      <w:r w:rsidR="000F1755" w:rsidRPr="000F1755">
        <w:rPr>
          <w:rFonts w:ascii="Calibri" w:hAnsi="Calibri" w:cs="Arial"/>
          <w:b/>
          <w:sz w:val="24"/>
          <w:szCs w:val="24"/>
        </w:rPr>
        <w:t xml:space="preserve">Stichting Christelijk Onderwijs Haaglanden. </w:t>
      </w:r>
      <w:r w:rsidRPr="00BF5D75">
        <w:rPr>
          <w:rFonts w:ascii="Calibri" w:hAnsi="Calibri" w:cs="Arial"/>
          <w:b/>
          <w:sz w:val="24"/>
          <w:szCs w:val="24"/>
        </w:rPr>
        <w:br/>
      </w:r>
    </w:p>
    <w:p w14:paraId="2CD35D86" w14:textId="77777777" w:rsidR="0024073F" w:rsidRPr="002146DC" w:rsidRDefault="0024073F"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3B79F2B" w14:textId="77777777" w:rsidR="0024073F" w:rsidRPr="002146DC" w:rsidRDefault="0024073F" w:rsidP="00895F3A">
      <w:pPr>
        <w:rPr>
          <w:rFonts w:asciiTheme="minorHAnsi" w:hAnsiTheme="minorHAnsi" w:cstheme="minorHAnsi"/>
          <w:sz w:val="22"/>
          <w:szCs w:val="22"/>
        </w:rPr>
      </w:pPr>
    </w:p>
    <w:p w14:paraId="76620504" w14:textId="77777777" w:rsidR="0024073F" w:rsidRPr="002146DC" w:rsidRDefault="0024073F"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96766D6" w14:textId="77777777" w:rsidR="0024073F" w:rsidRPr="002146DC" w:rsidRDefault="0024073F" w:rsidP="00895F3A">
      <w:pPr>
        <w:keepNext/>
        <w:jc w:val="both"/>
        <w:outlineLvl w:val="5"/>
        <w:rPr>
          <w:rFonts w:asciiTheme="minorHAnsi" w:hAnsiTheme="minorHAnsi" w:cstheme="minorHAnsi"/>
          <w:b/>
          <w:bCs/>
          <w:sz w:val="22"/>
          <w:szCs w:val="22"/>
        </w:rPr>
      </w:pPr>
    </w:p>
    <w:p w14:paraId="7EE0E74C" w14:textId="77777777" w:rsidR="0024073F" w:rsidRPr="002146DC" w:rsidRDefault="0024073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15163A5C" w14:textId="77777777" w:rsidR="0024073F" w:rsidRDefault="0024073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10C996B2" w14:textId="77777777" w:rsidR="0024073F" w:rsidRPr="002146DC" w:rsidRDefault="0024073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0A6D1C7" w14:textId="77777777" w:rsidR="0024073F" w:rsidRPr="002146DC" w:rsidRDefault="0024073F" w:rsidP="00895F3A">
      <w:pPr>
        <w:jc w:val="both"/>
        <w:rPr>
          <w:rFonts w:asciiTheme="minorHAnsi" w:hAnsiTheme="minorHAnsi" w:cstheme="minorHAnsi"/>
          <w:sz w:val="22"/>
          <w:szCs w:val="22"/>
        </w:rPr>
      </w:pPr>
    </w:p>
    <w:p w14:paraId="3ACA9217" w14:textId="77777777" w:rsidR="0024073F" w:rsidRPr="002146DC" w:rsidRDefault="0024073F"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08534B2F" w14:textId="77777777" w:rsidR="0024073F" w:rsidRPr="002146DC" w:rsidRDefault="0024073F" w:rsidP="00895F3A">
      <w:pPr>
        <w:rPr>
          <w:rFonts w:asciiTheme="minorHAnsi" w:eastAsia="MS Mincho" w:hAnsiTheme="minorHAnsi" w:cstheme="minorHAnsi"/>
          <w:bCs/>
          <w:sz w:val="22"/>
          <w:szCs w:val="22"/>
        </w:rPr>
      </w:pPr>
    </w:p>
    <w:p w14:paraId="7E7800D8" w14:textId="77777777" w:rsidR="0024073F" w:rsidRPr="00C0118D" w:rsidRDefault="0024073F"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CC55634" w14:textId="77777777" w:rsidR="0024073F" w:rsidRPr="00C0118D" w:rsidRDefault="0024073F" w:rsidP="00895F3A">
      <w:pPr>
        <w:ind w:left="426"/>
        <w:rPr>
          <w:rFonts w:asciiTheme="minorHAnsi" w:eastAsia="MS Mincho" w:hAnsiTheme="minorHAnsi" w:cstheme="minorHAnsi"/>
          <w:bCs/>
          <w:sz w:val="22"/>
          <w:szCs w:val="22"/>
        </w:rPr>
      </w:pPr>
    </w:p>
    <w:p w14:paraId="1988ECEC" w14:textId="77777777" w:rsidR="0024073F" w:rsidRPr="00C0118D" w:rsidRDefault="0024073F"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4F5E005" w14:textId="77777777" w:rsidR="0024073F" w:rsidRPr="00C0118D" w:rsidRDefault="0024073F" w:rsidP="00895F3A">
      <w:pPr>
        <w:ind w:left="426"/>
        <w:rPr>
          <w:rFonts w:asciiTheme="minorHAnsi" w:eastAsia="MS Mincho" w:hAnsiTheme="minorHAnsi" w:cstheme="minorHAnsi"/>
          <w:bCs/>
          <w:sz w:val="22"/>
          <w:szCs w:val="22"/>
        </w:rPr>
      </w:pPr>
    </w:p>
    <w:p w14:paraId="579FE1D4" w14:textId="77777777" w:rsidR="0024073F" w:rsidRPr="000E2408" w:rsidRDefault="0024073F"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0F1755">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2BA75CD5" w14:textId="77777777" w:rsidR="0024073F" w:rsidRDefault="0024073F"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24073F" w14:paraId="14963184"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4EA1108C" w14:textId="77777777" w:rsidR="0024073F" w:rsidRPr="00BF5D75" w:rsidRDefault="0024073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404BB68" w14:textId="77777777" w:rsidR="0024073F" w:rsidRDefault="0024073F"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24073F" w14:paraId="66A1B2A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0F65949" w14:textId="77777777" w:rsidR="0024073F" w:rsidRPr="00BF5D75" w:rsidRDefault="0024073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5CC3888" w14:textId="77777777" w:rsidR="0024073F" w:rsidRDefault="0024073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24073F" w14:paraId="493298C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44F135E" w14:textId="77777777" w:rsidR="0024073F" w:rsidRPr="00BF5D75" w:rsidRDefault="0024073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48A6FC87" w14:textId="77777777" w:rsidR="0024073F" w:rsidRDefault="0024073F"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24073F" w14:paraId="32C9B95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51C5DBE" w14:textId="77777777" w:rsidR="0024073F" w:rsidRPr="00BF5D75" w:rsidRDefault="0024073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C450C21" w14:textId="77777777" w:rsidR="0024073F" w:rsidRDefault="0024073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FEF1A1E" w14:textId="77777777" w:rsidR="0024073F" w:rsidRDefault="0024073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FD8A455" w14:textId="77777777" w:rsidR="0024073F" w:rsidRDefault="0024073F" w:rsidP="00BE1A92">
      <w:pPr>
        <w:pStyle w:val="Koptekst"/>
        <w:tabs>
          <w:tab w:val="clear" w:pos="4536"/>
          <w:tab w:val="clear" w:pos="9072"/>
          <w:tab w:val="left" w:pos="1276"/>
        </w:tabs>
        <w:rPr>
          <w:rFonts w:ascii="Calibri" w:hAnsi="Calibri" w:cs="Arial"/>
          <w:sz w:val="22"/>
          <w:szCs w:val="22"/>
        </w:rPr>
        <w:sectPr w:rsidR="0024073F" w:rsidSect="00584A86">
          <w:headerReference w:type="default" r:id="rId8"/>
          <w:footerReference w:type="default" r:id="rId9"/>
          <w:pgSz w:w="11906" w:h="16838" w:code="9"/>
          <w:pgMar w:top="1985" w:right="926" w:bottom="567" w:left="1418" w:header="708" w:footer="708" w:gutter="0"/>
          <w:pgNumType w:start="1"/>
          <w:cols w:space="708"/>
        </w:sectPr>
      </w:pPr>
    </w:p>
    <w:p w14:paraId="35254DA3" w14:textId="77777777" w:rsidR="0024073F" w:rsidRPr="005A61C6" w:rsidRDefault="0024073F" w:rsidP="00BE1A92">
      <w:pPr>
        <w:pStyle w:val="Koptekst"/>
        <w:tabs>
          <w:tab w:val="clear" w:pos="4536"/>
          <w:tab w:val="clear" w:pos="9072"/>
          <w:tab w:val="left" w:pos="1276"/>
        </w:tabs>
        <w:rPr>
          <w:rFonts w:ascii="Calibri" w:hAnsi="Calibri" w:cs="Arial"/>
          <w:sz w:val="22"/>
          <w:szCs w:val="22"/>
        </w:rPr>
      </w:pPr>
    </w:p>
    <w:sectPr w:rsidR="0024073F" w:rsidRPr="005A61C6" w:rsidSect="0024073F">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431E" w14:textId="77777777" w:rsidR="0024073F" w:rsidRDefault="0024073F">
      <w:r>
        <w:separator/>
      </w:r>
    </w:p>
  </w:endnote>
  <w:endnote w:type="continuationSeparator" w:id="0">
    <w:p w14:paraId="1FCBDCC5" w14:textId="77777777" w:rsidR="0024073F" w:rsidRDefault="0024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00F2" w14:textId="77777777" w:rsidR="0024073F" w:rsidRDefault="0024073F">
    <w:pPr>
      <w:pStyle w:val="Voettekst"/>
    </w:pPr>
    <w:r>
      <w:rPr>
        <w:noProof/>
      </w:rPr>
      <w:drawing>
        <wp:anchor distT="0" distB="0" distL="114300" distR="114300" simplePos="0" relativeHeight="251663360" behindDoc="1" locked="0" layoutInCell="1" allowOverlap="1" wp14:anchorId="09D36874" wp14:editId="0E5AEA0F">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0E99" w14:textId="77777777" w:rsidR="00BF5D75" w:rsidRDefault="00121EB2">
    <w:pPr>
      <w:pStyle w:val="Voettekst"/>
    </w:pPr>
    <w:r>
      <w:rPr>
        <w:noProof/>
      </w:rPr>
      <w:drawing>
        <wp:anchor distT="0" distB="0" distL="114300" distR="114300" simplePos="0" relativeHeight="251660288" behindDoc="1" locked="0" layoutInCell="1" allowOverlap="1" wp14:anchorId="4FCD0158" wp14:editId="06B975F2">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02A52" w14:textId="77777777" w:rsidR="0024073F" w:rsidRDefault="0024073F">
      <w:r>
        <w:separator/>
      </w:r>
    </w:p>
  </w:footnote>
  <w:footnote w:type="continuationSeparator" w:id="0">
    <w:p w14:paraId="2E1F3993" w14:textId="77777777" w:rsidR="0024073F" w:rsidRDefault="00240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5F3" w14:textId="77777777" w:rsidR="0024073F" w:rsidRDefault="0024073F">
    <w:pPr>
      <w:pStyle w:val="Koptekst"/>
    </w:pPr>
    <w:r>
      <w:rPr>
        <w:noProof/>
      </w:rPr>
      <w:drawing>
        <wp:anchor distT="0" distB="0" distL="114300" distR="114300" simplePos="0" relativeHeight="251662336" behindDoc="1" locked="0" layoutInCell="1" allowOverlap="1" wp14:anchorId="14402047" wp14:editId="7B230713">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216E" w14:textId="77777777" w:rsidR="00121EB2" w:rsidRDefault="00121EB2">
    <w:pPr>
      <w:pStyle w:val="Koptekst"/>
    </w:pPr>
    <w:r>
      <w:rPr>
        <w:noProof/>
      </w:rPr>
      <w:drawing>
        <wp:anchor distT="0" distB="0" distL="114300" distR="114300" simplePos="0" relativeHeight="251659264" behindDoc="1" locked="0" layoutInCell="1" allowOverlap="1" wp14:anchorId="50D1F29A" wp14:editId="2154DDC8">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0F1755"/>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1F1C6A"/>
    <w:rsid w:val="002000E9"/>
    <w:rsid w:val="0020247B"/>
    <w:rsid w:val="00205DCC"/>
    <w:rsid w:val="00222072"/>
    <w:rsid w:val="0023125E"/>
    <w:rsid w:val="002403B4"/>
    <w:rsid w:val="0024073F"/>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4DA651"/>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236</Words>
  <Characters>1456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2021-07-27T13:27:00Z</dcterms:created>
  <dcterms:modified xsi:type="dcterms:W3CDTF">2021-07-28T06:21:00Z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