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52CC0" w14:textId="77777777" w:rsidR="00367663" w:rsidRDefault="00964266">
      <w:pPr>
        <w:spacing w:after="0"/>
        <w:rPr>
          <w:b/>
          <w:sz w:val="28"/>
          <w:szCs w:val="28"/>
          <w:u w:val="single"/>
        </w:rPr>
      </w:pPr>
      <w:r>
        <w:rPr>
          <w:b/>
          <w:sz w:val="28"/>
          <w:szCs w:val="28"/>
          <w:u w:val="single"/>
        </w:rPr>
        <w:t xml:space="preserve">Model G Inschrijvingsbiljet </w:t>
      </w:r>
    </w:p>
    <w:p w14:paraId="28A2A003" w14:textId="77777777" w:rsidR="00367663" w:rsidRDefault="00367663">
      <w:pPr>
        <w:spacing w:after="0"/>
      </w:pPr>
    </w:p>
    <w:p w14:paraId="01E159E7" w14:textId="77777777" w:rsidR="00367663" w:rsidRDefault="00964266">
      <w:pPr>
        <w:spacing w:after="0"/>
      </w:pPr>
      <w:r>
        <w:t xml:space="preserve">De hierna te noemen inschrijver(s): </w:t>
      </w:r>
    </w:p>
    <w:p w14:paraId="3D4298FB" w14:textId="77777777" w:rsidR="00367663" w:rsidRDefault="00964266">
      <w:pPr>
        <w:spacing w:after="0"/>
      </w:pPr>
      <w:r>
        <w:t xml:space="preserve">a. __________________ gevestigd te: </w:t>
      </w:r>
      <w:r>
        <w:softHyphen/>
      </w:r>
      <w:r>
        <w:softHyphen/>
      </w:r>
      <w:r>
        <w:softHyphen/>
        <w:t>_________________nummer handelsregister _____________</w:t>
      </w:r>
    </w:p>
    <w:p w14:paraId="3EF3B984" w14:textId="77777777" w:rsidR="00367663" w:rsidRDefault="00964266">
      <w:pPr>
        <w:spacing w:after="0"/>
      </w:pPr>
      <w:r>
        <w:t>b. __________________ gevestigd te: ________________ nummer handelsregister ______________</w:t>
      </w:r>
    </w:p>
    <w:p w14:paraId="2720CFC0" w14:textId="77777777" w:rsidR="00367663" w:rsidRDefault="00964266">
      <w:pPr>
        <w:spacing w:after="0"/>
      </w:pPr>
      <w:r>
        <w:t xml:space="preserve">c. __________________ gevestigd te: _________________ nummer handelsregister _____________ </w:t>
      </w:r>
    </w:p>
    <w:p w14:paraId="30CEC793" w14:textId="77777777" w:rsidR="00367663" w:rsidRDefault="00964266">
      <w:pPr>
        <w:spacing w:after="0"/>
        <w:rPr>
          <w:i/>
          <w:sz w:val="18"/>
          <w:szCs w:val="18"/>
        </w:rPr>
      </w:pPr>
      <w:r>
        <w:rPr>
          <w:i/>
          <w:sz w:val="18"/>
          <w:szCs w:val="18"/>
        </w:rPr>
        <w:t xml:space="preserve">(Bij een natuurlijk persoon naam en voornamen voluit, bij een rechtspersoon de statutaire naam; bij een natuurlijk persoon de woonplaats, bij een rechtspersoon de vestigingsplaats) </w:t>
      </w:r>
    </w:p>
    <w:p w14:paraId="07CB2F8B" w14:textId="77777777" w:rsidR="00964266" w:rsidRDefault="00964266">
      <w:pPr>
        <w:spacing w:after="0"/>
      </w:pPr>
    </w:p>
    <w:p w14:paraId="18EB9282" w14:textId="77777777" w:rsidR="00367663" w:rsidRDefault="00964266">
      <w:pPr>
        <w:spacing w:after="0"/>
      </w:pPr>
      <w:r>
        <w:t xml:space="preserve">verklaart (verklaren) zich door ondertekening dezes bereid de opdracht voor: </w:t>
      </w:r>
    </w:p>
    <w:p w14:paraId="206042BF" w14:textId="6B8A17E2" w:rsidR="00367663" w:rsidRDefault="00964266">
      <w:pPr>
        <w:spacing w:after="0"/>
      </w:pPr>
      <w:r>
        <w:t>Prestatiecontract 2020-202</w:t>
      </w:r>
      <w:r w:rsidR="00347ABD">
        <w:t>6</w:t>
      </w:r>
      <w:r>
        <w:t xml:space="preserve">, maaiwerk natuurlijk groen, projectnummer </w:t>
      </w:r>
      <w:r w:rsidR="00347ABD">
        <w:t>2020</w:t>
      </w:r>
      <w:r>
        <w:t>-</w:t>
      </w:r>
      <w:r w:rsidR="00347ABD">
        <w:t>10</w:t>
      </w:r>
      <w:r>
        <w:t xml:space="preserve">, met bijhorende contractdocumenten (zoals annexen, bijlagen, e.d.) </w:t>
      </w:r>
      <w:r>
        <w:rPr>
          <w:sz w:val="16"/>
          <w:szCs w:val="16"/>
        </w:rPr>
        <w:t>(aanduiding van de opdracht volgens de aanbestedingsstukken)</w:t>
      </w:r>
      <w:r>
        <w:t xml:space="preserve">  </w:t>
      </w:r>
    </w:p>
    <w:p w14:paraId="27ED51BC" w14:textId="77777777" w:rsidR="00367663" w:rsidRDefault="00367663">
      <w:pPr>
        <w:spacing w:after="0"/>
      </w:pPr>
    </w:p>
    <w:p w14:paraId="00BC4FF5" w14:textId="77777777" w:rsidR="00367663" w:rsidRDefault="00367663">
      <w:pPr>
        <w:spacing w:after="0"/>
      </w:pPr>
    </w:p>
    <w:p w14:paraId="5354141D" w14:textId="77777777" w:rsidR="00367663" w:rsidRDefault="00964266">
      <w:pPr>
        <w:pBdr>
          <w:bottom w:val="single" w:sz="4" w:space="1" w:color="auto"/>
        </w:pBdr>
        <w:spacing w:after="0"/>
        <w:rPr>
          <w:b/>
        </w:rPr>
      </w:pPr>
      <w:r>
        <w:rPr>
          <w:b/>
        </w:rPr>
        <w:t xml:space="preserve">Perceel 2 </w:t>
      </w:r>
      <w:r>
        <w:t>(areaal volgens annex XIV)</w:t>
      </w:r>
    </w:p>
    <w:p w14:paraId="5B947985" w14:textId="77777777" w:rsidR="00367663" w:rsidRDefault="00964266">
      <w:pPr>
        <w:spacing w:after="0"/>
      </w:pPr>
      <w:r>
        <w:t xml:space="preserve">uit te voeren voor een totaalbedrag, de omzetbelasting daarin niet inbegrepen, van: _____________________ euro </w:t>
      </w:r>
      <w:r>
        <w:rPr>
          <w:sz w:val="16"/>
          <w:szCs w:val="16"/>
        </w:rPr>
        <w:t>(bedrag in cijfers)</w:t>
      </w:r>
      <w:r>
        <w:t xml:space="preserve"> ______________________________ euro </w:t>
      </w:r>
      <w:r>
        <w:rPr>
          <w:sz w:val="16"/>
          <w:szCs w:val="16"/>
        </w:rPr>
        <w:t>(bedrag in letters).</w:t>
      </w:r>
      <w:r>
        <w:t xml:space="preserve"> Het ter zake van de omzetbelasting verschuldigde bedrag bedraagt: __________________________ euro </w:t>
      </w:r>
      <w:r>
        <w:rPr>
          <w:sz w:val="16"/>
          <w:szCs w:val="16"/>
        </w:rPr>
        <w:t>(bedrag in cijfers)</w:t>
      </w:r>
      <w:r>
        <w:t xml:space="preserve"> ______________________________ euro </w:t>
      </w:r>
      <w:r>
        <w:rPr>
          <w:sz w:val="16"/>
          <w:szCs w:val="16"/>
        </w:rPr>
        <w:t>(bedrag in letters).</w:t>
      </w:r>
      <w:r>
        <w:t xml:space="preserve"> </w:t>
      </w:r>
    </w:p>
    <w:p w14:paraId="6A06D894" w14:textId="77777777" w:rsidR="00367663" w:rsidRDefault="00367663">
      <w:pPr>
        <w:spacing w:after="0"/>
      </w:pPr>
      <w:bookmarkStart w:id="0" w:name="_GoBack"/>
    </w:p>
    <w:p w14:paraId="23AF89DF" w14:textId="77777777" w:rsidR="00367663" w:rsidRDefault="00964266">
      <w:pPr>
        <w:spacing w:after="0"/>
        <w:rPr>
          <w:u w:val="single"/>
        </w:rPr>
      </w:pPr>
      <w:r>
        <w:t xml:space="preserve">Het totaalbedrag voor perceel 2 is als volgt te </w:t>
      </w:r>
      <w:r>
        <w:rPr>
          <w:u w:val="single"/>
        </w:rPr>
        <w:t>verdelen:</w:t>
      </w:r>
    </w:p>
    <w:bookmarkEnd w:id="0"/>
    <w:p w14:paraId="2048FD44" w14:textId="77777777" w:rsidR="00367663" w:rsidRDefault="00367663">
      <w:pPr>
        <w:spacing w:after="0"/>
        <w:rPr>
          <w:sz w:val="8"/>
          <w:szCs w:val="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387"/>
        <w:gridCol w:w="2791"/>
      </w:tblGrid>
      <w:tr w:rsidR="00367663" w14:paraId="1D9EB9AF" w14:textId="77777777">
        <w:tc>
          <w:tcPr>
            <w:tcW w:w="704" w:type="dxa"/>
          </w:tcPr>
          <w:p w14:paraId="2B28D798" w14:textId="77777777" w:rsidR="00367663" w:rsidRDefault="00964266">
            <w:r>
              <w:t>1</w:t>
            </w:r>
          </w:p>
        </w:tc>
        <w:tc>
          <w:tcPr>
            <w:tcW w:w="5387" w:type="dxa"/>
          </w:tcPr>
          <w:p w14:paraId="58E3BD68" w14:textId="55E0F4C6" w:rsidR="00367663" w:rsidRDefault="00964266" w:rsidP="00347ABD">
            <w:r>
              <w:t xml:space="preserve">De kosten </w:t>
            </w:r>
            <w:r w:rsidR="00347ABD">
              <w:t>voor de resterende maaiwerkzaamheden van 2020 inclusief het vervoeren van vrijkomende materialen naar de afvalverwerker</w:t>
            </w:r>
            <w:r>
              <w:t>, de omzetbelasting daarin niet inbegrepen, bedragen:</w:t>
            </w:r>
          </w:p>
        </w:tc>
        <w:tc>
          <w:tcPr>
            <w:tcW w:w="2791" w:type="dxa"/>
          </w:tcPr>
          <w:p w14:paraId="33E61ACB" w14:textId="77777777" w:rsidR="00367663" w:rsidRDefault="00964266">
            <w:r>
              <w:t>€ _____________________</w:t>
            </w:r>
          </w:p>
        </w:tc>
      </w:tr>
      <w:tr w:rsidR="00367663" w14:paraId="321FF85D" w14:textId="77777777">
        <w:tc>
          <w:tcPr>
            <w:tcW w:w="704" w:type="dxa"/>
          </w:tcPr>
          <w:p w14:paraId="6D46438A" w14:textId="77777777" w:rsidR="00367663" w:rsidRDefault="00964266">
            <w:r>
              <w:t>2</w:t>
            </w:r>
          </w:p>
        </w:tc>
        <w:tc>
          <w:tcPr>
            <w:tcW w:w="5387" w:type="dxa"/>
          </w:tcPr>
          <w:p w14:paraId="3B9A0496" w14:textId="5179FD6D" w:rsidR="00367663" w:rsidRDefault="00964266" w:rsidP="00347ABD">
            <w:r>
              <w:t>De kosten</w:t>
            </w:r>
            <w:r w:rsidR="00347ABD">
              <w:t xml:space="preserve"> voor de werkzaamheden van 2021 inclusief het vervoeren van vrijkomende materialen naar de afvalverwerker</w:t>
            </w:r>
            <w:r>
              <w:t>, de omzetbelasting daarin niet inbegrepen, bedragen:</w:t>
            </w:r>
          </w:p>
        </w:tc>
        <w:tc>
          <w:tcPr>
            <w:tcW w:w="2791" w:type="dxa"/>
          </w:tcPr>
          <w:p w14:paraId="1EAEC749" w14:textId="77777777" w:rsidR="00367663" w:rsidRDefault="00964266">
            <w:r>
              <w:t>€ _____________________</w:t>
            </w:r>
          </w:p>
        </w:tc>
      </w:tr>
    </w:tbl>
    <w:p w14:paraId="0F87CE25" w14:textId="77777777" w:rsidR="00367663" w:rsidRDefault="00367663">
      <w:pPr>
        <w:spacing w:after="0"/>
      </w:pPr>
    </w:p>
    <w:p w14:paraId="67FC2A6B" w14:textId="77777777" w:rsidR="00367663" w:rsidRDefault="00964266">
      <w:pPr>
        <w:spacing w:after="0"/>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42B02662" w14:textId="48088841" w:rsidR="00367663" w:rsidRDefault="00964266">
      <w:pPr>
        <w:spacing w:after="0"/>
      </w:pPr>
      <w:r>
        <w:t xml:space="preserve">De inschrijver(s) verklaart (verklaren) deze inschrijving te doen overeenkomstig de bepalingen van het Aanbestedingsreglement Werken 2016 en met inachtneming van de bepalingen en de gegevens zoals deze zijn omschreven in de aanbestedingsstukken. </w:t>
      </w:r>
    </w:p>
    <w:p w14:paraId="7ABD6274" w14:textId="77777777" w:rsidR="00367663" w:rsidRDefault="00367663">
      <w:pPr>
        <w:spacing w:after="0"/>
      </w:pPr>
    </w:p>
    <w:p w14:paraId="4E76E8B6" w14:textId="77777777" w:rsidR="00367663" w:rsidRDefault="00964266">
      <w:pPr>
        <w:spacing w:after="0"/>
      </w:pPr>
      <w:r>
        <w:t xml:space="preserve">Gedaan op ____________________________ (datum), te ___________________________________ (plaats). </w:t>
      </w:r>
    </w:p>
    <w:p w14:paraId="42CA6F99" w14:textId="77777777" w:rsidR="00367663" w:rsidRDefault="00367663">
      <w:pPr>
        <w:spacing w:after="0"/>
      </w:pPr>
    </w:p>
    <w:p w14:paraId="6B28267B" w14:textId="77777777" w:rsidR="00367663" w:rsidRDefault="00964266">
      <w:pPr>
        <w:spacing w:after="0"/>
      </w:pPr>
      <w:r>
        <w:t xml:space="preserve">De inschrijver(s) </w:t>
      </w:r>
    </w:p>
    <w:p w14:paraId="7E593E15" w14:textId="77777777" w:rsidR="00367663" w:rsidRDefault="00964266">
      <w:pPr>
        <w:spacing w:after="0"/>
      </w:pPr>
      <w:r>
        <w:t xml:space="preserve">a. _______________(handtekening) _________________________ (naam) _____________ (functie) </w:t>
      </w:r>
    </w:p>
    <w:p w14:paraId="40AFA025" w14:textId="77777777" w:rsidR="00367663" w:rsidRDefault="00964266">
      <w:pPr>
        <w:spacing w:after="0"/>
      </w:pPr>
      <w:r>
        <w:t>b. _______________ (handtekening) _________________________ (naam) _____________</w:t>
      </w:r>
      <w:r>
        <w:softHyphen/>
      </w:r>
      <w:r>
        <w:softHyphen/>
        <w:t xml:space="preserve">(functie) </w:t>
      </w:r>
    </w:p>
    <w:p w14:paraId="2C9F704D" w14:textId="77777777" w:rsidR="00367663" w:rsidRDefault="00964266">
      <w:pPr>
        <w:spacing w:after="0"/>
      </w:pPr>
      <w:r>
        <w:t xml:space="preserve">c. _______________ (handtekening) _________________________ (naam) _____________ (functie) </w:t>
      </w:r>
    </w:p>
    <w:p w14:paraId="7BA41109" w14:textId="77777777" w:rsidR="00367663" w:rsidRDefault="00367663">
      <w:pPr>
        <w:spacing w:after="0"/>
      </w:pPr>
    </w:p>
    <w:p w14:paraId="602E8905" w14:textId="77777777" w:rsidR="00367663" w:rsidRDefault="00964266">
      <w:pPr>
        <w:spacing w:after="0"/>
      </w:pPr>
      <w:r>
        <w:t>ARW 2016</w:t>
      </w:r>
    </w:p>
    <w:sectPr w:rsidR="003676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738A3" w14:textId="77777777" w:rsidR="00367663" w:rsidRDefault="00964266">
      <w:pPr>
        <w:spacing w:after="0" w:line="240" w:lineRule="auto"/>
      </w:pPr>
      <w:r>
        <w:separator/>
      </w:r>
    </w:p>
  </w:endnote>
  <w:endnote w:type="continuationSeparator" w:id="0">
    <w:p w14:paraId="06B91BA8" w14:textId="77777777" w:rsidR="00367663" w:rsidRDefault="0096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51FA" w14:textId="77777777" w:rsidR="00367663" w:rsidRDefault="00964266">
      <w:pPr>
        <w:spacing w:after="0" w:line="240" w:lineRule="auto"/>
      </w:pPr>
      <w:r>
        <w:separator/>
      </w:r>
    </w:p>
  </w:footnote>
  <w:footnote w:type="continuationSeparator" w:id="0">
    <w:p w14:paraId="3CD0F66B" w14:textId="77777777" w:rsidR="00367663" w:rsidRDefault="00964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2E301" w14:textId="77777777" w:rsidR="00367663" w:rsidRDefault="00964266">
    <w:pPr>
      <w:pStyle w:val="Koptekst"/>
    </w:pPr>
    <w:r>
      <w:rPr>
        <w:noProof/>
        <w:lang w:eastAsia="nl-NL"/>
      </w:rPr>
      <w:drawing>
        <wp:anchor distT="0" distB="0" distL="114300" distR="114300" simplePos="0" relativeHeight="251659264" behindDoc="0" locked="0" layoutInCell="1" allowOverlap="1" wp14:anchorId="6CF2B4F9" wp14:editId="501B5AE8">
          <wp:simplePos x="0" y="0"/>
          <wp:positionH relativeFrom="column">
            <wp:posOffset>3433445</wp:posOffset>
          </wp:positionH>
          <wp:positionV relativeFrom="paragraph">
            <wp:posOffset>-220980</wp:posOffset>
          </wp:positionV>
          <wp:extent cx="2525395" cy="595630"/>
          <wp:effectExtent l="0" t="0" r="8255" b="0"/>
          <wp:wrapSquare wrapText="bothSides"/>
          <wp:docPr id="11" name="Afbeelding 11" descr="Afbeeldingsresultaat voor stadswerk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stadswerk07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5395" cy="595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63"/>
    <w:rsid w:val="0012496D"/>
    <w:rsid w:val="00290E14"/>
    <w:rsid w:val="00347ABD"/>
    <w:rsid w:val="00367663"/>
    <w:rsid w:val="00964266"/>
    <w:rsid w:val="00A43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33AA9"/>
  <w15:chartTrackingRefBased/>
  <w15:docId w15:val="{139B83B2-4B9E-4785-9D40-DFAA7124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character" w:styleId="Verwijzingopmerking">
    <w:name w:val="annotation reference"/>
    <w:basedOn w:val="Standaardalinea-lettertype"/>
    <w:uiPriority w:val="99"/>
    <w:semiHidden/>
    <w:unhideWhenUsed/>
    <w:rsid w:val="0012496D"/>
    <w:rPr>
      <w:sz w:val="16"/>
      <w:szCs w:val="16"/>
    </w:rPr>
  </w:style>
  <w:style w:type="paragraph" w:styleId="Tekstopmerking">
    <w:name w:val="annotation text"/>
    <w:basedOn w:val="Standaard"/>
    <w:link w:val="TekstopmerkingChar"/>
    <w:uiPriority w:val="99"/>
    <w:semiHidden/>
    <w:unhideWhenUsed/>
    <w:rsid w:val="001249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496D"/>
    <w:rPr>
      <w:sz w:val="20"/>
      <w:szCs w:val="20"/>
    </w:rPr>
  </w:style>
  <w:style w:type="paragraph" w:styleId="Onderwerpvanopmerking">
    <w:name w:val="annotation subject"/>
    <w:basedOn w:val="Tekstopmerking"/>
    <w:next w:val="Tekstopmerking"/>
    <w:link w:val="OnderwerpvanopmerkingChar"/>
    <w:uiPriority w:val="99"/>
    <w:semiHidden/>
    <w:unhideWhenUsed/>
    <w:rsid w:val="0012496D"/>
    <w:rPr>
      <w:b/>
      <w:bCs/>
    </w:rPr>
  </w:style>
  <w:style w:type="character" w:customStyle="1" w:styleId="OnderwerpvanopmerkingChar">
    <w:name w:val="Onderwerp van opmerking Char"/>
    <w:basedOn w:val="TekstopmerkingChar"/>
    <w:link w:val="Onderwerpvanopmerking"/>
    <w:uiPriority w:val="99"/>
    <w:semiHidden/>
    <w:rsid w:val="001249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76408-72BB-434A-A826-5D769E890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293302C9.dotm</Template>
  <TotalTime>8</TotalTime>
  <Pages>1</Pages>
  <Words>402</Words>
  <Characters>2213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GP Groot B.V.</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 Kuiper</dc:creator>
  <cp:keywords/>
  <dc:description/>
  <cp:lastModifiedBy>Frits Oudshoorn</cp:lastModifiedBy>
  <cp:revision>3</cp:revision>
  <cp:lastPrinted>2019-10-22T11:16:00Z</cp:lastPrinted>
  <dcterms:created xsi:type="dcterms:W3CDTF">2020-06-17T06:26:00Z</dcterms:created>
  <dcterms:modified xsi:type="dcterms:W3CDTF">2020-06-17T12:28:00Z</dcterms:modified>
</cp:coreProperties>
</file>