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593C34" w14:textId="77777777" w:rsidR="00B464E3" w:rsidRDefault="00B464E3">
      <w:pPr>
        <w:pStyle w:val="LogoHide"/>
        <w:sectPr w:rsidR="00B464E3" w:rsidSect="007F253C">
          <w:headerReference w:type="default" r:id="rId8"/>
          <w:footerReference w:type="default" r:id="rId9"/>
          <w:headerReference w:type="first" r:id="rId10"/>
          <w:footerReference w:type="first" r:id="rId11"/>
          <w:type w:val="continuous"/>
          <w:pgSz w:w="11906" w:h="16838"/>
          <w:pgMar w:top="851" w:right="1440" w:bottom="1440" w:left="1440" w:header="850" w:footer="737" w:gutter="0"/>
          <w:cols w:space="720"/>
          <w:titlePg/>
          <w:docGrid w:linePitch="299"/>
        </w:sectPr>
      </w:pPr>
    </w:p>
    <w:p w14:paraId="3967851C" w14:textId="77777777" w:rsidR="00B464E3" w:rsidRDefault="007F253C" w:rsidP="007F253C">
      <w:pPr>
        <w:pStyle w:val="DocumentName"/>
        <w:ind w:left="-510"/>
      </w:pPr>
      <w:bookmarkStart w:id="5" w:name="DocumentTitle"/>
      <w:r>
        <w:br/>
        <w:t>Bijlage A</w:t>
      </w:r>
      <w:bookmarkEnd w:id="5"/>
      <w:r>
        <w:tab/>
      </w:r>
      <w:r>
        <w:tab/>
        <w:t>Inschrijfformulier</w:t>
      </w:r>
    </w:p>
    <w:p w14:paraId="536A646E" w14:textId="1BEE9460" w:rsidR="007F253C" w:rsidRPr="00C803F6" w:rsidRDefault="007F253C" w:rsidP="007F253C">
      <w:pPr>
        <w:pStyle w:val="ReportBodyTextIndent"/>
        <w:ind w:left="-454"/>
        <w:rPr>
          <w:rFonts w:ascii="Arial" w:hAnsi="Arial" w:cs="Arial"/>
          <w:b/>
          <w:bCs/>
          <w:color w:val="FF0000"/>
        </w:rPr>
      </w:pPr>
      <w:bookmarkStart w:id="6" w:name="Start"/>
      <w:bookmarkEnd w:id="6"/>
      <w:r w:rsidRPr="00C803F6">
        <w:rPr>
          <w:rFonts w:ascii="Arial" w:eastAsia="MS Mincho" w:hAnsi="Arial" w:cs="Arial"/>
          <w:b/>
          <w:bCs/>
        </w:rPr>
        <w:t>Behorende bij de Europese Aanbesteding Eigendommenverzekering ten behoeve van de</w:t>
      </w:r>
      <w:r>
        <w:rPr>
          <w:rFonts w:ascii="Arial" w:eastAsia="MS Mincho" w:hAnsi="Arial" w:cs="Arial"/>
          <w:b/>
          <w:bCs/>
        </w:rPr>
        <w:t xml:space="preserve"> </w:t>
      </w:r>
      <w:r w:rsidRPr="00C803F6">
        <w:rPr>
          <w:rFonts w:ascii="Arial" w:eastAsia="MS Mincho" w:hAnsi="Arial" w:cs="Arial"/>
          <w:b/>
          <w:bCs/>
        </w:rPr>
        <w:t xml:space="preserve"> </w:t>
      </w:r>
      <w:r>
        <w:rPr>
          <w:rFonts w:ascii="Arial" w:eastAsia="MS Mincho" w:hAnsi="Arial" w:cs="Arial"/>
          <w:b/>
          <w:bCs/>
        </w:rPr>
        <w:t xml:space="preserve">  </w:t>
      </w:r>
      <w:r w:rsidRPr="00C803F6">
        <w:rPr>
          <w:rFonts w:ascii="Arial" w:eastAsia="MS Mincho" w:hAnsi="Arial" w:cs="Arial"/>
          <w:b/>
          <w:bCs/>
        </w:rPr>
        <w:t xml:space="preserve">gemeente </w:t>
      </w:r>
      <w:r w:rsidR="00BA5B1E">
        <w:rPr>
          <w:rFonts w:ascii="Arial" w:eastAsia="MS Mincho" w:hAnsi="Arial" w:cs="Arial"/>
          <w:b/>
          <w:bCs/>
        </w:rPr>
        <w:t>Hoorn</w:t>
      </w:r>
      <w:r w:rsidRPr="00C803F6">
        <w:rPr>
          <w:rFonts w:ascii="Arial" w:eastAsia="MS Mincho" w:hAnsi="Arial" w:cs="Arial"/>
          <w:b/>
          <w:bCs/>
        </w:rPr>
        <w:t xml:space="preserve"> </w:t>
      </w:r>
      <w:r w:rsidR="00BA5B1E">
        <w:rPr>
          <w:rFonts w:ascii="Arial" w:eastAsia="MS Mincho" w:hAnsi="Arial" w:cs="Arial"/>
          <w:b/>
          <w:bCs/>
        </w:rPr>
        <w:t xml:space="preserve">2021. </w:t>
      </w:r>
      <w:r w:rsidRPr="00C803F6">
        <w:rPr>
          <w:rFonts w:ascii="Arial" w:eastAsia="MS Mincho" w:hAnsi="Arial" w:cs="Arial"/>
          <w:b/>
          <w:bCs/>
        </w:rPr>
        <w:t xml:space="preserve">TenderNed-kenmerk : </w:t>
      </w:r>
    </w:p>
    <w:p w14:paraId="339BA0F6" w14:textId="77777777" w:rsidR="007F253C" w:rsidRDefault="007F253C" w:rsidP="007F253C">
      <w:pPr>
        <w:pStyle w:val="ReportBodyTextIndent"/>
        <w:ind w:hanging="100"/>
        <w:rPr>
          <w:rFonts w:ascii="Arial" w:hAnsi="Arial" w:cs="Arial"/>
          <w:b/>
          <w:bCs/>
          <w:sz w:val="20"/>
          <w:szCs w:val="20"/>
        </w:rPr>
      </w:pPr>
    </w:p>
    <w:p w14:paraId="747ABE67" w14:textId="77777777" w:rsidR="007F253C" w:rsidRPr="0008285D" w:rsidRDefault="007F253C" w:rsidP="007F253C">
      <w:pPr>
        <w:ind w:left="-454"/>
        <w:rPr>
          <w:b/>
          <w:bCs/>
        </w:rPr>
      </w:pPr>
      <w:r w:rsidRPr="0008285D">
        <w:rPr>
          <w:b/>
          <w:bCs/>
        </w:rPr>
        <w:t xml:space="preserve">Eisen </w:t>
      </w:r>
    </w:p>
    <w:p w14:paraId="23E768BC" w14:textId="77777777" w:rsidR="007F253C" w:rsidRPr="0008285D" w:rsidRDefault="007F253C" w:rsidP="007F253C">
      <w:pPr>
        <w:ind w:left="-454"/>
      </w:pPr>
      <w:r w:rsidRPr="0008285D">
        <w:rPr>
          <w:u w:val="single"/>
        </w:rPr>
        <w:t>Verzekeringscondities</w:t>
      </w:r>
      <w:r>
        <w:rPr>
          <w:u w:val="single"/>
        </w:rPr>
        <w:t xml:space="preserve"> (Eis 6.4):</w:t>
      </w:r>
      <w:r>
        <w:rPr>
          <w:u w:val="single"/>
        </w:rPr>
        <w:br/>
      </w:r>
      <w:r w:rsidRPr="0008285D">
        <w:t>Inschrijver kan voldoen aan de verzekeringscondities zoals opgenomen in</w:t>
      </w:r>
      <w:r>
        <w:br/>
      </w:r>
      <w:r w:rsidRPr="0008285D">
        <w:t>het Programma van Eisen (bijlage D van de Uitnodiging tot Inschrijving)</w:t>
      </w:r>
      <w:r w:rsidRPr="0008285D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08285D">
        <w:t>ja / nee*</w:t>
      </w:r>
    </w:p>
    <w:p w14:paraId="7FA9BCC0" w14:textId="77777777" w:rsidR="007F253C" w:rsidRPr="0008285D" w:rsidRDefault="007F253C" w:rsidP="003935F2">
      <w:pPr>
        <w:tabs>
          <w:tab w:val="left" w:pos="8250"/>
        </w:tabs>
        <w:ind w:left="-454"/>
      </w:pPr>
      <w:r w:rsidRPr="0008285D">
        <w:rPr>
          <w:b/>
        </w:rPr>
        <w:t xml:space="preserve">Indien nee: </w:t>
      </w:r>
      <w:r>
        <w:rPr>
          <w:b/>
        </w:rPr>
        <w:br/>
      </w:r>
      <w:r w:rsidRPr="0008285D">
        <w:t>-</w:t>
      </w:r>
      <w:r>
        <w:t xml:space="preserve"> </w:t>
      </w:r>
      <w:r w:rsidRPr="0008285D">
        <w:t>Inschrijver kan gelijkwaardige verzekeringscondities aanbieden</w:t>
      </w:r>
      <w:r>
        <w:tab/>
      </w:r>
      <w:r w:rsidRPr="0008285D">
        <w:t>ja / nee*</w:t>
      </w:r>
      <w:r>
        <w:br/>
      </w:r>
      <w:r w:rsidRPr="0008285D">
        <w:t>-</w:t>
      </w:r>
      <w:r>
        <w:t xml:space="preserve"> </w:t>
      </w:r>
      <w:r w:rsidRPr="0008285D">
        <w:t>Indien inschrijver andere gelijkwaardige verzekeringscondities wenst te hanteren dan</w:t>
      </w:r>
      <w:r>
        <w:t xml:space="preserve"> </w:t>
      </w:r>
      <w:r>
        <w:br/>
        <w:t xml:space="preserve">  </w:t>
      </w:r>
      <w:r w:rsidRPr="0008285D">
        <w:t>dient deze verzekeringscondities ter beoordeling met deze inschrijving ingediend te</w:t>
      </w:r>
      <w:r>
        <w:t xml:space="preserve"> </w:t>
      </w:r>
      <w:r w:rsidRPr="0008285D">
        <w:t xml:space="preserve">worden. </w:t>
      </w:r>
      <w:r>
        <w:br/>
      </w:r>
      <w:r w:rsidRPr="0008285D">
        <w:t>-</w:t>
      </w:r>
      <w:r>
        <w:t xml:space="preserve"> </w:t>
      </w:r>
      <w:r w:rsidRPr="0008285D">
        <w:t>Indien niet voldaan kan worden aan de verzekeringscondities zoals gesteld zijn in het</w:t>
      </w:r>
      <w:r>
        <w:t xml:space="preserve"> </w:t>
      </w:r>
      <w:r w:rsidRPr="0008285D">
        <w:t>bestek</w:t>
      </w:r>
      <w:r>
        <w:br/>
        <w:t xml:space="preserve"> </w:t>
      </w:r>
      <w:r w:rsidRPr="0008285D">
        <w:t xml:space="preserve"> dan kan hier aangegeven worden waarom </w:t>
      </w:r>
      <w:r>
        <w:t>hi</w:t>
      </w:r>
      <w:r w:rsidRPr="0008285D">
        <w:t xml:space="preserve">er niet </w:t>
      </w:r>
      <w:r>
        <w:t xml:space="preserve">aan </w:t>
      </w:r>
      <w:r w:rsidRPr="0008285D">
        <w:t>voldaan kan worden</w:t>
      </w:r>
      <w:r>
        <w:t xml:space="preserve">. </w:t>
      </w:r>
      <w:r>
        <w:br/>
        <w:t xml:space="preserve">  </w:t>
      </w:r>
      <w:r w:rsidR="003935F2">
        <w:br/>
      </w:r>
      <w:r w:rsidRPr="003935F2">
        <w:rPr>
          <w:i/>
        </w:rPr>
        <w:t>Reden van niet accepteren van de verzekeringscondities zijn:</w:t>
      </w:r>
    </w:p>
    <w:p w14:paraId="2DBB0464" w14:textId="091E22AF" w:rsidR="007F253C" w:rsidRPr="0008285D" w:rsidRDefault="007F253C" w:rsidP="003935F2">
      <w:pPr>
        <w:ind w:left="-454"/>
      </w:pPr>
      <w:r w:rsidRPr="0008285D">
        <w:rPr>
          <w:u w:val="single"/>
        </w:rPr>
        <w:t xml:space="preserve">Preventieplan gemeente </w:t>
      </w:r>
      <w:r w:rsidR="00BA5B1E">
        <w:rPr>
          <w:u w:val="single"/>
        </w:rPr>
        <w:t>Hoorn</w:t>
      </w:r>
      <w:r w:rsidR="00903E95">
        <w:rPr>
          <w:u w:val="single"/>
        </w:rPr>
        <w:t xml:space="preserve"> </w:t>
      </w:r>
      <w:r w:rsidR="003935F2">
        <w:rPr>
          <w:u w:val="single"/>
        </w:rPr>
        <w:t>(Eis 6.5)</w:t>
      </w:r>
      <w:r w:rsidRPr="0008285D">
        <w:rPr>
          <w:u w:val="single"/>
        </w:rPr>
        <w:t>:</w:t>
      </w:r>
      <w:r w:rsidR="003935F2">
        <w:rPr>
          <w:u w:val="single"/>
        </w:rPr>
        <w:br/>
      </w:r>
      <w:r w:rsidRPr="0008285D">
        <w:t>Inschrijver verklaar</w:t>
      </w:r>
      <w:r w:rsidR="00E90339">
        <w:t xml:space="preserve">t </w:t>
      </w:r>
      <w:r w:rsidRPr="0008285D">
        <w:t xml:space="preserve">hierbij dat zij akkoord gaan met het Preventieplan van de </w:t>
      </w:r>
      <w:r w:rsidR="003935F2">
        <w:br/>
      </w:r>
      <w:r w:rsidRPr="0008285D">
        <w:t xml:space="preserve">gemeente </w:t>
      </w:r>
      <w:r w:rsidR="00BA5B1E">
        <w:t>Hoorn</w:t>
      </w:r>
      <w:r w:rsidR="00903E95">
        <w:t xml:space="preserve">, </w:t>
      </w:r>
      <w:r w:rsidRPr="0008285D">
        <w:t xml:space="preserve">zoals is opgenomen in bijlage G van de Uitnodiging tot </w:t>
      </w:r>
      <w:r w:rsidR="003935F2">
        <w:br/>
      </w:r>
      <w:r w:rsidRPr="0008285D">
        <w:t>Inschrijving</w:t>
      </w:r>
      <w:r w:rsidR="003935F2">
        <w:t xml:space="preserve"> en </w:t>
      </w:r>
      <w:r w:rsidRPr="0008285D">
        <w:t xml:space="preserve">zoals </w:t>
      </w:r>
      <w:r w:rsidR="003935F2">
        <w:t>bes</w:t>
      </w:r>
      <w:r w:rsidRPr="0008285D">
        <w:t>chreven in eis 6.5 van de Uitnodigi</w:t>
      </w:r>
      <w:r w:rsidR="003935F2">
        <w:t>n</w:t>
      </w:r>
      <w:r w:rsidRPr="0008285D">
        <w:t>g tot Inschrijving</w:t>
      </w:r>
      <w:r w:rsidR="003935F2">
        <w:t>.</w:t>
      </w:r>
      <w:r>
        <w:t xml:space="preserve">     </w:t>
      </w:r>
      <w:r w:rsidR="003935F2">
        <w:tab/>
      </w:r>
      <w:r w:rsidR="003935F2">
        <w:tab/>
      </w:r>
      <w:r w:rsidR="003935F2">
        <w:tab/>
      </w:r>
      <w:r w:rsidR="003935F2">
        <w:tab/>
      </w:r>
      <w:r w:rsidR="003935F2">
        <w:tab/>
      </w:r>
      <w:r w:rsidRPr="0008285D">
        <w:t>ja / nee*</w:t>
      </w:r>
      <w:r w:rsidR="003935F2">
        <w:t xml:space="preserve"> </w:t>
      </w:r>
      <w:r w:rsidR="003935F2">
        <w:br/>
      </w:r>
    </w:p>
    <w:p w14:paraId="7AA446DE" w14:textId="77777777" w:rsidR="007F253C" w:rsidRPr="0008285D" w:rsidRDefault="007F253C" w:rsidP="003935F2">
      <w:pPr>
        <w:ind w:left="-454"/>
      </w:pPr>
      <w:r w:rsidRPr="0008285D">
        <w:rPr>
          <w:u w:val="single"/>
        </w:rPr>
        <w:t>Voorlopige dekking</w:t>
      </w:r>
      <w:r w:rsidR="003935F2">
        <w:rPr>
          <w:u w:val="single"/>
        </w:rPr>
        <w:t xml:space="preserve"> (Eis 6.6)</w:t>
      </w:r>
      <w:r w:rsidRPr="0008285D">
        <w:rPr>
          <w:u w:val="single"/>
        </w:rPr>
        <w:t>:</w:t>
      </w:r>
      <w:r w:rsidR="003935F2">
        <w:rPr>
          <w:u w:val="single"/>
        </w:rPr>
        <w:br/>
      </w:r>
      <w:r w:rsidRPr="0008285D">
        <w:t xml:space="preserve">Inschrijver kan een voorlopige dekking per 1 </w:t>
      </w:r>
      <w:r w:rsidR="003935F2">
        <w:t xml:space="preserve">januari 2022 </w:t>
      </w:r>
      <w:r w:rsidRPr="0008285D">
        <w:t xml:space="preserve">afgeven zoals </w:t>
      </w:r>
      <w:r w:rsidR="003935F2">
        <w:br/>
        <w:t>be</w:t>
      </w:r>
      <w:r w:rsidRPr="0008285D">
        <w:t>schreven</w:t>
      </w:r>
      <w:r w:rsidR="003935F2">
        <w:t xml:space="preserve"> </w:t>
      </w:r>
      <w:r w:rsidRPr="0008285D">
        <w:t>in eis 6.6 van de Uitnodiging tot Inschrijving</w:t>
      </w:r>
      <w:r w:rsidR="003935F2">
        <w:t>.</w:t>
      </w:r>
      <w:r w:rsidR="003935F2">
        <w:tab/>
      </w:r>
      <w:r w:rsidR="003935F2">
        <w:tab/>
      </w:r>
      <w:r w:rsidR="003935F2">
        <w:tab/>
      </w:r>
      <w:r w:rsidR="003935F2">
        <w:tab/>
      </w:r>
      <w:r w:rsidR="003935F2">
        <w:tab/>
      </w:r>
      <w:r w:rsidR="003935F2">
        <w:tab/>
      </w:r>
      <w:r w:rsidR="003935F2">
        <w:tab/>
      </w:r>
      <w:r w:rsidR="003935F2">
        <w:tab/>
      </w:r>
      <w:r w:rsidR="003935F2">
        <w:tab/>
      </w:r>
      <w:r w:rsidR="003935F2">
        <w:tab/>
      </w:r>
      <w:r w:rsidRPr="0008285D">
        <w:tab/>
        <w:t>ja / nee*</w:t>
      </w:r>
    </w:p>
    <w:p w14:paraId="0B3FAAFD" w14:textId="77777777" w:rsidR="007F253C" w:rsidRPr="0008285D" w:rsidRDefault="007F253C" w:rsidP="007F253C">
      <w:pPr>
        <w:pStyle w:val="ReportBodyTextIndent"/>
        <w:ind w:left="-100"/>
        <w:rPr>
          <w:rFonts w:ascii="Arial" w:hAnsi="Arial" w:cs="Arial"/>
          <w:sz w:val="20"/>
          <w:szCs w:val="20"/>
        </w:rPr>
      </w:pPr>
    </w:p>
    <w:p w14:paraId="248F5499" w14:textId="642538D0" w:rsidR="007F253C" w:rsidRPr="0008285D" w:rsidRDefault="007F253C" w:rsidP="003935F2">
      <w:pPr>
        <w:ind w:left="-454"/>
      </w:pPr>
      <w:r w:rsidRPr="0008285D">
        <w:rPr>
          <w:u w:val="single"/>
        </w:rPr>
        <w:t>Vertrouwelijke informatie</w:t>
      </w:r>
      <w:r w:rsidR="003935F2">
        <w:rPr>
          <w:u w:val="single"/>
        </w:rPr>
        <w:t xml:space="preserve"> (Eis 6.7)</w:t>
      </w:r>
      <w:r w:rsidRPr="0008285D">
        <w:rPr>
          <w:u w:val="single"/>
        </w:rPr>
        <w:t>:</w:t>
      </w:r>
      <w:r w:rsidR="003935F2">
        <w:rPr>
          <w:u w:val="single"/>
        </w:rPr>
        <w:br/>
      </w:r>
      <w:r w:rsidRPr="0008285D">
        <w:t>Inschrijver verklaar</w:t>
      </w:r>
      <w:r w:rsidR="00E90339">
        <w:t>t</w:t>
      </w:r>
      <w:r w:rsidRPr="0008285D">
        <w:t xml:space="preserve"> hierbij dat zij de gegevens van de aanbestedende dienst niet ter </w:t>
      </w:r>
      <w:r w:rsidR="003935F2">
        <w:br/>
      </w:r>
      <w:r w:rsidRPr="0008285D">
        <w:t xml:space="preserve">beschikking stellen van derden, tenzij de aanbestedende dienst hier uitdrukkelijke </w:t>
      </w:r>
      <w:r w:rsidR="003935F2">
        <w:br/>
      </w:r>
      <w:r w:rsidRPr="0008285D">
        <w:t>toestemming voor geeft dan wel heeft gegeven, zoals omschreven in eis 6.7 van</w:t>
      </w:r>
      <w:r w:rsidR="003935F2">
        <w:br/>
      </w:r>
      <w:r w:rsidRPr="0008285D">
        <w:t>de Uitnodigi</w:t>
      </w:r>
      <w:r w:rsidR="003935F2">
        <w:t>n</w:t>
      </w:r>
      <w:r w:rsidRPr="0008285D">
        <w:t>g tot Inschrijving</w:t>
      </w:r>
      <w:r w:rsidR="003935F2">
        <w:t>.</w:t>
      </w:r>
      <w:r w:rsidRPr="0008285D">
        <w:tab/>
      </w:r>
      <w:r w:rsidRPr="0008285D">
        <w:tab/>
      </w:r>
      <w:r w:rsidR="003935F2">
        <w:tab/>
      </w:r>
      <w:r w:rsidR="003935F2">
        <w:tab/>
      </w:r>
      <w:r w:rsidR="003935F2">
        <w:tab/>
      </w:r>
      <w:r w:rsidR="003935F2">
        <w:tab/>
      </w:r>
      <w:r w:rsidR="003935F2">
        <w:tab/>
      </w:r>
      <w:r w:rsidR="003935F2">
        <w:tab/>
      </w:r>
      <w:r w:rsidR="003935F2">
        <w:tab/>
      </w:r>
      <w:r w:rsidR="003935F2">
        <w:tab/>
      </w:r>
      <w:r w:rsidR="003935F2">
        <w:tab/>
      </w:r>
      <w:r w:rsidR="003935F2">
        <w:tab/>
      </w:r>
      <w:r w:rsidR="003935F2">
        <w:tab/>
      </w:r>
      <w:r w:rsidR="003935F2">
        <w:tab/>
      </w:r>
      <w:r w:rsidR="003935F2">
        <w:tab/>
      </w:r>
      <w:r w:rsidR="003935F2">
        <w:tab/>
      </w:r>
      <w:r w:rsidR="003935F2">
        <w:tab/>
      </w:r>
      <w:r w:rsidRPr="0008285D">
        <w:t>ja / nee*</w:t>
      </w:r>
    </w:p>
    <w:p w14:paraId="29AD3D43" w14:textId="77777777" w:rsidR="007F253C" w:rsidRPr="0008285D" w:rsidRDefault="007F253C" w:rsidP="003935F2">
      <w:pPr>
        <w:pStyle w:val="ReportBodyTextIndent"/>
        <w:ind w:left="-454"/>
        <w:rPr>
          <w:rFonts w:ascii="Arial" w:hAnsi="Arial" w:cs="Arial"/>
          <w:sz w:val="20"/>
          <w:szCs w:val="20"/>
        </w:rPr>
      </w:pPr>
      <w:r w:rsidRPr="0008285D">
        <w:rPr>
          <w:rFonts w:ascii="Arial" w:hAnsi="Arial" w:cs="Arial"/>
          <w:sz w:val="20"/>
          <w:szCs w:val="20"/>
        </w:rPr>
        <w:t>De mogelijkheid bestaat dat een inschrijver in aanmerking wenst te komen voor zowel de</w:t>
      </w:r>
      <w:r w:rsidR="003935F2">
        <w:rPr>
          <w:rFonts w:ascii="Arial" w:hAnsi="Arial" w:cs="Arial"/>
          <w:sz w:val="20"/>
          <w:szCs w:val="20"/>
        </w:rPr>
        <w:br/>
      </w:r>
      <w:r w:rsidRPr="0008285D">
        <w:rPr>
          <w:rFonts w:ascii="Arial" w:hAnsi="Arial" w:cs="Arial"/>
          <w:sz w:val="20"/>
          <w:szCs w:val="20"/>
        </w:rPr>
        <w:t xml:space="preserve">positie van leidende verzekeraar als de positie van volgverzekeraar. Inschrijver dient dan </w:t>
      </w:r>
      <w:r w:rsidR="003935F2">
        <w:rPr>
          <w:rFonts w:ascii="Arial" w:hAnsi="Arial" w:cs="Arial"/>
          <w:sz w:val="20"/>
          <w:szCs w:val="20"/>
        </w:rPr>
        <w:br/>
      </w:r>
      <w:r w:rsidRPr="0008285D">
        <w:rPr>
          <w:rFonts w:ascii="Arial" w:hAnsi="Arial" w:cs="Arial"/>
          <w:sz w:val="20"/>
          <w:szCs w:val="20"/>
        </w:rPr>
        <w:t>dit inschrijfformulier (in zijn geheel, pag. 1, 2, 3 en 4), dus voor beide posities, in te vullen.</w:t>
      </w:r>
      <w:r w:rsidR="003935F2">
        <w:rPr>
          <w:rFonts w:ascii="Arial" w:hAnsi="Arial" w:cs="Arial"/>
          <w:sz w:val="20"/>
          <w:szCs w:val="20"/>
        </w:rPr>
        <w:br/>
      </w:r>
      <w:r w:rsidRPr="0008285D">
        <w:rPr>
          <w:rFonts w:ascii="Arial" w:hAnsi="Arial" w:cs="Arial"/>
          <w:sz w:val="20"/>
          <w:szCs w:val="20"/>
        </w:rPr>
        <w:t>Pagina 1 dient altijd ingevuld te worden.</w:t>
      </w:r>
    </w:p>
    <w:p w14:paraId="7613F859" w14:textId="77777777" w:rsidR="007F253C" w:rsidRPr="0008285D" w:rsidRDefault="007F253C" w:rsidP="007F253C"/>
    <w:p w14:paraId="772B5355" w14:textId="77777777" w:rsidR="007F253C" w:rsidRPr="0008285D" w:rsidRDefault="007F253C" w:rsidP="003935F2">
      <w:pPr>
        <w:ind w:left="-510"/>
      </w:pPr>
      <w:r w:rsidRPr="0008285D">
        <w:t>(* doorhalen wat niet van toepassing is)</w:t>
      </w:r>
    </w:p>
    <w:p w14:paraId="5428DE63" w14:textId="77777777" w:rsidR="00AC3857" w:rsidRDefault="00AC3857" w:rsidP="00AC3857">
      <w:pPr>
        <w:pBdr>
          <w:top w:val="single" w:sz="4" w:space="1" w:color="auto"/>
        </w:pBdr>
        <w:tabs>
          <w:tab w:val="left" w:pos="1540"/>
          <w:tab w:val="left" w:pos="4510"/>
          <w:tab w:val="left" w:pos="6050"/>
        </w:tabs>
        <w:ind w:left="-454"/>
        <w:jc w:val="both"/>
        <w:rPr>
          <w:b/>
        </w:rPr>
      </w:pPr>
      <w:r>
        <w:rPr>
          <w:b/>
        </w:rPr>
        <w:t>VOOR AKKOORD</w:t>
      </w:r>
      <w:r w:rsidR="007F253C" w:rsidRPr="0008285D">
        <w:rPr>
          <w:b/>
        </w:rPr>
        <w:t xml:space="preserve">                                                                                                                             </w:t>
      </w:r>
    </w:p>
    <w:p w14:paraId="3EE85534" w14:textId="77777777" w:rsidR="007F253C" w:rsidRPr="00C07862" w:rsidRDefault="007F253C" w:rsidP="00AC3857">
      <w:pPr>
        <w:pBdr>
          <w:top w:val="single" w:sz="4" w:space="1" w:color="auto"/>
        </w:pBdr>
        <w:tabs>
          <w:tab w:val="left" w:pos="1540"/>
          <w:tab w:val="left" w:pos="4510"/>
          <w:tab w:val="left" w:pos="6050"/>
        </w:tabs>
        <w:ind w:left="-454"/>
        <w:jc w:val="both"/>
      </w:pPr>
      <w:r w:rsidRPr="0008285D">
        <w:t>Datum</w:t>
      </w:r>
      <w:r w:rsidRPr="0008285D">
        <w:tab/>
        <w:t>:</w:t>
      </w:r>
      <w:r w:rsidRPr="0008285D">
        <w:tab/>
        <w:t>Functie</w:t>
      </w:r>
      <w:r w:rsidR="003935F2">
        <w:tab/>
      </w:r>
      <w:r w:rsidRPr="0008285D">
        <w:t>:</w:t>
      </w:r>
      <w:r w:rsidR="00AC3857">
        <w:br/>
      </w:r>
      <w:r w:rsidR="00AC3857">
        <w:br/>
      </w:r>
      <w:r w:rsidRPr="0008285D">
        <w:t>Handtekening</w:t>
      </w:r>
      <w:r w:rsidR="003935F2">
        <w:tab/>
      </w:r>
      <w:r w:rsidRPr="0008285D">
        <w:t>:</w:t>
      </w:r>
      <w:r w:rsidRPr="0008285D">
        <w:tab/>
        <w:t>Naam bedrijf</w:t>
      </w:r>
      <w:r w:rsidR="003935F2">
        <w:tab/>
        <w:t>:</w:t>
      </w:r>
      <w:r w:rsidRPr="00C07862">
        <w:tab/>
      </w:r>
      <w:r w:rsidR="00AC3857">
        <w:br/>
      </w:r>
      <w:r w:rsidR="00AC3857">
        <w:br/>
      </w:r>
      <w:r w:rsidRPr="0008285D">
        <w:t>Naam</w:t>
      </w:r>
      <w:r w:rsidR="003935F2">
        <w:tab/>
        <w:t>:</w:t>
      </w:r>
      <w:r w:rsidRPr="0008285D">
        <w:tab/>
      </w:r>
      <w:r w:rsidRPr="0008285D">
        <w:tab/>
      </w:r>
      <w:r w:rsidRPr="00C07862">
        <w:t xml:space="preserve">  </w:t>
      </w:r>
      <w:r w:rsidR="003935F2">
        <w:tab/>
      </w:r>
      <w:r w:rsidR="003935F2">
        <w:tab/>
      </w:r>
      <w:r w:rsidR="003935F2">
        <w:tab/>
      </w:r>
    </w:p>
    <w:p w14:paraId="7219928A" w14:textId="77777777" w:rsidR="007F253C" w:rsidRPr="00C07862" w:rsidRDefault="007F253C" w:rsidP="007F253C">
      <w:pPr>
        <w:pStyle w:val="ReportBodyTextIndent"/>
        <w:ind w:left="-100"/>
        <w:rPr>
          <w:rFonts w:ascii="Arial" w:hAnsi="Arial" w:cs="Arial"/>
          <w:b/>
          <w:bCs/>
          <w:color w:val="FF0000"/>
        </w:rPr>
      </w:pPr>
    </w:p>
    <w:p w14:paraId="5A17B27D" w14:textId="77777777" w:rsidR="007F253C" w:rsidRPr="00731CD1" w:rsidRDefault="007F253C" w:rsidP="007F253C">
      <w:pPr>
        <w:pStyle w:val="ReportBodyTextIndent"/>
        <w:ind w:left="-100"/>
        <w:rPr>
          <w:rFonts w:ascii="Arial" w:hAnsi="Arial" w:cs="Arial"/>
          <w:b/>
          <w:bCs/>
          <w:sz w:val="32"/>
          <w:szCs w:val="32"/>
        </w:rPr>
      </w:pPr>
      <w:r w:rsidRPr="00731CD1">
        <w:rPr>
          <w:rFonts w:ascii="Arial" w:hAnsi="Arial" w:cs="Arial"/>
          <w:b/>
          <w:bCs/>
          <w:sz w:val="32"/>
          <w:szCs w:val="32"/>
        </w:rPr>
        <w:lastRenderedPageBreak/>
        <w:t>Bijlage A</w:t>
      </w:r>
      <w:r w:rsidRPr="00731CD1">
        <w:rPr>
          <w:rFonts w:ascii="Arial" w:hAnsi="Arial" w:cs="Arial"/>
          <w:b/>
          <w:bCs/>
          <w:sz w:val="32"/>
          <w:szCs w:val="32"/>
        </w:rPr>
        <w:tab/>
        <w:t xml:space="preserve"> Inschrijfformulier als Leidende verzekeraar </w:t>
      </w:r>
    </w:p>
    <w:p w14:paraId="5A275713" w14:textId="77777777" w:rsidR="007F253C" w:rsidRDefault="007F253C" w:rsidP="007F253C">
      <w:pPr>
        <w:pStyle w:val="ReportBodyTextIndent"/>
        <w:ind w:hanging="100"/>
        <w:rPr>
          <w:rFonts w:ascii="Arial" w:hAnsi="Arial" w:cs="Arial"/>
          <w:b/>
          <w:bCs/>
          <w:sz w:val="20"/>
          <w:szCs w:val="20"/>
        </w:rPr>
      </w:pPr>
    </w:p>
    <w:p w14:paraId="324462CC" w14:textId="67FE57DA" w:rsidR="007F253C" w:rsidRPr="0066245A" w:rsidRDefault="007F253C" w:rsidP="007F253C">
      <w:pPr>
        <w:pStyle w:val="ReportBodyTextIndent"/>
        <w:ind w:left="-100"/>
        <w:rPr>
          <w:rFonts w:ascii="Arial" w:hAnsi="Arial" w:cs="Arial"/>
          <w:b/>
          <w:bCs/>
          <w:color w:val="FF0000"/>
        </w:rPr>
      </w:pPr>
      <w:r w:rsidRPr="0066245A">
        <w:rPr>
          <w:rFonts w:ascii="Arial" w:eastAsia="MS Mincho" w:hAnsi="Arial" w:cs="Arial"/>
          <w:b/>
          <w:bCs/>
        </w:rPr>
        <w:t xml:space="preserve">Behorende bij de Europese Aanbesteding Eigendommenverzekering ten behoeve van de gemeente </w:t>
      </w:r>
      <w:r w:rsidR="00BA5B1E">
        <w:rPr>
          <w:rFonts w:ascii="Arial" w:eastAsia="MS Mincho" w:hAnsi="Arial" w:cs="Arial"/>
          <w:b/>
          <w:bCs/>
        </w:rPr>
        <w:t>Hoorn</w:t>
      </w:r>
      <w:r w:rsidR="00903E95">
        <w:rPr>
          <w:rFonts w:ascii="Arial" w:eastAsia="MS Mincho" w:hAnsi="Arial" w:cs="Arial"/>
          <w:b/>
          <w:bCs/>
        </w:rPr>
        <w:t xml:space="preserve"> </w:t>
      </w:r>
      <w:r w:rsidR="0002160E">
        <w:rPr>
          <w:rFonts w:ascii="Arial" w:eastAsia="MS Mincho" w:hAnsi="Arial" w:cs="Arial"/>
          <w:b/>
          <w:bCs/>
        </w:rPr>
        <w:t>2021</w:t>
      </w:r>
      <w:r w:rsidRPr="0066245A">
        <w:rPr>
          <w:rFonts w:ascii="Arial" w:eastAsia="MS Mincho" w:hAnsi="Arial" w:cs="Arial"/>
          <w:b/>
          <w:bCs/>
        </w:rPr>
        <w:t xml:space="preserve">. TenderNed-kenmerk : </w:t>
      </w:r>
    </w:p>
    <w:p w14:paraId="048EFF5C" w14:textId="77777777" w:rsidR="007F253C" w:rsidRPr="00965325" w:rsidRDefault="00965325" w:rsidP="00965325">
      <w:pPr>
        <w:ind w:left="-113"/>
        <w:rPr>
          <w:b/>
          <w:color w:val="4F81BD" w:themeColor="accent1"/>
        </w:rPr>
      </w:pPr>
      <w:r>
        <w:br/>
      </w:r>
      <w:r w:rsidRPr="00965325">
        <w:rPr>
          <w:b/>
          <w:color w:val="4F81BD" w:themeColor="accent1"/>
        </w:rPr>
        <w:t>A</w:t>
      </w:r>
      <w:r w:rsidR="007F253C" w:rsidRPr="00965325">
        <w:rPr>
          <w:b/>
          <w:color w:val="4F81BD" w:themeColor="accent1"/>
        </w:rPr>
        <w:t>lleen in te vullen als de inschrijver in aanmerking wenst te komen</w:t>
      </w:r>
      <w:r w:rsidRPr="00965325">
        <w:rPr>
          <w:b/>
          <w:color w:val="4F81BD" w:themeColor="accent1"/>
        </w:rPr>
        <w:t xml:space="preserve"> </w:t>
      </w:r>
      <w:r w:rsidR="007F253C" w:rsidRPr="00965325">
        <w:rPr>
          <w:b/>
          <w:color w:val="4F81BD" w:themeColor="accent1"/>
        </w:rPr>
        <w:t>voor de positie van leidende</w:t>
      </w:r>
      <w:r w:rsidRPr="00965325">
        <w:rPr>
          <w:b/>
          <w:color w:val="4F81BD" w:themeColor="accent1"/>
        </w:rPr>
        <w:br/>
        <w:t>verz</w:t>
      </w:r>
      <w:r w:rsidR="007F253C" w:rsidRPr="00965325">
        <w:rPr>
          <w:b/>
          <w:color w:val="4F81BD" w:themeColor="accent1"/>
        </w:rPr>
        <w:t>ekeraar</w:t>
      </w:r>
    </w:p>
    <w:p w14:paraId="7CE71854" w14:textId="77777777" w:rsidR="007F253C" w:rsidRPr="004524CD" w:rsidRDefault="007F253C" w:rsidP="0002160E">
      <w:pPr>
        <w:ind w:left="-110"/>
      </w:pPr>
      <w:r w:rsidRPr="004524CD">
        <w:t>Ondergetekende verklaart hiermee in aanmerking te willen komen voor de positie</w:t>
      </w:r>
      <w:r w:rsidR="0002160E">
        <w:br/>
      </w:r>
      <w:r w:rsidRPr="004524CD">
        <w:t>van leidende verzekeraar</w:t>
      </w:r>
      <w:r w:rsidRPr="004524CD">
        <w:tab/>
      </w:r>
      <w:r w:rsidR="0002160E">
        <w:tab/>
      </w:r>
      <w:r w:rsidR="0002160E">
        <w:tab/>
      </w:r>
      <w:r w:rsidR="0002160E">
        <w:tab/>
      </w:r>
      <w:r w:rsidR="0002160E">
        <w:tab/>
      </w:r>
      <w:r w:rsidR="0002160E">
        <w:tab/>
      </w:r>
      <w:r w:rsidR="0002160E">
        <w:tab/>
      </w:r>
      <w:r w:rsidR="0002160E">
        <w:tab/>
      </w:r>
      <w:r w:rsidR="0002160E">
        <w:tab/>
      </w:r>
      <w:r w:rsidR="0002160E">
        <w:tab/>
      </w:r>
      <w:r w:rsidR="0002160E">
        <w:tab/>
      </w:r>
      <w:r w:rsidR="0002160E">
        <w:tab/>
      </w:r>
      <w:r w:rsidR="0002160E">
        <w:tab/>
      </w:r>
      <w:r w:rsidR="0002160E">
        <w:tab/>
      </w:r>
      <w:r w:rsidR="0002160E">
        <w:tab/>
      </w:r>
      <w:r w:rsidR="0002160E">
        <w:tab/>
      </w:r>
      <w:r w:rsidR="0002160E">
        <w:tab/>
      </w:r>
      <w:r w:rsidR="0002160E">
        <w:tab/>
      </w:r>
      <w:r w:rsidRPr="004524CD">
        <w:t>ja</w:t>
      </w:r>
      <w:r w:rsidR="00CA6E11">
        <w:t xml:space="preserve"> </w:t>
      </w:r>
      <w:r w:rsidRPr="004524CD">
        <w:t>/</w:t>
      </w:r>
      <w:r w:rsidR="00CA6E11">
        <w:t xml:space="preserve"> </w:t>
      </w:r>
      <w:r w:rsidRPr="004524CD">
        <w:t>nee*</w:t>
      </w:r>
    </w:p>
    <w:p w14:paraId="489D394A" w14:textId="77777777" w:rsidR="007F253C" w:rsidRPr="004524CD" w:rsidRDefault="007F253C" w:rsidP="00965325">
      <w:pPr>
        <w:ind w:left="-113"/>
      </w:pPr>
      <w:r w:rsidRPr="00965325">
        <w:rPr>
          <w:b/>
          <w:color w:val="4F81BD" w:themeColor="accent1"/>
        </w:rPr>
        <w:t>Gunningscriterium 1: Premie</w:t>
      </w:r>
      <w:r w:rsidR="00965325">
        <w:rPr>
          <w:color w:val="4F81BD" w:themeColor="accent1"/>
        </w:rPr>
        <w:br/>
      </w:r>
      <w:r w:rsidRPr="004524CD">
        <w:t>Premie als leidende verzekeraar (gunningscriterium 1, paragraaf 6.2):</w:t>
      </w:r>
    </w:p>
    <w:tbl>
      <w:tblPr>
        <w:tblW w:w="920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66"/>
        <w:gridCol w:w="4840"/>
      </w:tblGrid>
      <w:tr w:rsidR="007F253C" w:rsidRPr="004524CD" w14:paraId="676C5517" w14:textId="77777777" w:rsidTr="0002160E">
        <w:tc>
          <w:tcPr>
            <w:tcW w:w="4366" w:type="dxa"/>
          </w:tcPr>
          <w:p w14:paraId="52AB9F94" w14:textId="77777777" w:rsidR="007F253C" w:rsidRPr="004524CD" w:rsidRDefault="007F253C" w:rsidP="00F853C3">
            <w:pPr>
              <w:rPr>
                <w:b/>
              </w:rPr>
            </w:pPr>
            <w:r w:rsidRPr="004524CD">
              <w:rPr>
                <w:b/>
              </w:rPr>
              <w:t>Eigen risico</w:t>
            </w:r>
          </w:p>
        </w:tc>
        <w:tc>
          <w:tcPr>
            <w:tcW w:w="4840" w:type="dxa"/>
          </w:tcPr>
          <w:p w14:paraId="1D15C67C" w14:textId="77777777" w:rsidR="007F253C" w:rsidRPr="004524CD" w:rsidRDefault="007F253C" w:rsidP="00F853C3">
            <w:pPr>
              <w:jc w:val="center"/>
              <w:rPr>
                <w:b/>
              </w:rPr>
            </w:pPr>
            <w:r w:rsidRPr="004524CD">
              <w:rPr>
                <w:b/>
              </w:rPr>
              <w:t xml:space="preserve">Geoffreerde premie </w:t>
            </w:r>
          </w:p>
        </w:tc>
      </w:tr>
      <w:tr w:rsidR="007F253C" w:rsidRPr="004524CD" w14:paraId="76617A59" w14:textId="77777777" w:rsidTr="0002160E">
        <w:trPr>
          <w:trHeight w:val="604"/>
        </w:trPr>
        <w:tc>
          <w:tcPr>
            <w:tcW w:w="4366" w:type="dxa"/>
          </w:tcPr>
          <w:p w14:paraId="42094F96" w14:textId="77777777" w:rsidR="007F253C" w:rsidRPr="004524CD" w:rsidRDefault="007F253C" w:rsidP="00F853C3">
            <w:pPr>
              <w:rPr>
                <w:u w:val="single"/>
              </w:rPr>
            </w:pPr>
          </w:p>
          <w:p w14:paraId="7A3F0D79" w14:textId="237D4055" w:rsidR="007F253C" w:rsidRPr="00BA5B1E" w:rsidRDefault="007F253C" w:rsidP="00F853C3">
            <w:pPr>
              <w:rPr>
                <w:color w:val="auto"/>
              </w:rPr>
            </w:pPr>
            <w:r w:rsidRPr="00BA5B1E">
              <w:rPr>
                <w:color w:val="auto"/>
              </w:rPr>
              <w:t>EUR 2.500,00 per gebeurtenis</w:t>
            </w:r>
          </w:p>
          <w:p w14:paraId="5FF4CEF2" w14:textId="77777777" w:rsidR="007F253C" w:rsidRPr="004524CD" w:rsidRDefault="007F253C" w:rsidP="00F853C3"/>
        </w:tc>
        <w:tc>
          <w:tcPr>
            <w:tcW w:w="4840" w:type="dxa"/>
          </w:tcPr>
          <w:p w14:paraId="4DB3FAA5" w14:textId="77777777" w:rsidR="007F253C" w:rsidRPr="004524CD" w:rsidRDefault="007F253C" w:rsidP="00F853C3"/>
          <w:p w14:paraId="0CA378E4" w14:textId="77777777" w:rsidR="007F253C" w:rsidRPr="004524CD" w:rsidRDefault="007F253C" w:rsidP="00F853C3">
            <w:r w:rsidRPr="004524CD">
              <w:t xml:space="preserve"> …………………………………………..o/oo</w:t>
            </w:r>
          </w:p>
        </w:tc>
      </w:tr>
    </w:tbl>
    <w:p w14:paraId="149F9907" w14:textId="77777777" w:rsidR="007F253C" w:rsidRPr="004524CD" w:rsidRDefault="007F253C" w:rsidP="007F253C">
      <w:pPr>
        <w:pStyle w:val="BodyTextIndent"/>
        <w:ind w:left="-110"/>
        <w:rPr>
          <w:rFonts w:ascii="Arial" w:hAnsi="Arial" w:cs="Arial"/>
          <w:sz w:val="20"/>
          <w:szCs w:val="20"/>
        </w:rPr>
      </w:pPr>
    </w:p>
    <w:p w14:paraId="49BE5C36" w14:textId="77777777" w:rsidR="007F253C" w:rsidRPr="004524CD" w:rsidRDefault="007F253C" w:rsidP="00965325">
      <w:pPr>
        <w:ind w:left="-100"/>
      </w:pPr>
      <w:r w:rsidRPr="004524CD">
        <w:t xml:space="preserve">Premies dienen in promillages te worden weergegeven en zijn </w:t>
      </w:r>
      <w:r w:rsidR="0002160E">
        <w:t xml:space="preserve">netto, </w:t>
      </w:r>
      <w:r w:rsidRPr="004524CD">
        <w:rPr>
          <w:lang w:val="nl"/>
        </w:rPr>
        <w:t xml:space="preserve">dus </w:t>
      </w:r>
      <w:r w:rsidR="0002160E" w:rsidRPr="0002160E">
        <w:rPr>
          <w:u w:val="single"/>
          <w:lang w:val="nl"/>
        </w:rPr>
        <w:t>ex</w:t>
      </w:r>
      <w:r w:rsidRPr="004524CD">
        <w:rPr>
          <w:u w:val="single"/>
          <w:lang w:val="nl"/>
        </w:rPr>
        <w:t xml:space="preserve">clusief </w:t>
      </w:r>
      <w:r w:rsidRPr="004524CD">
        <w:rPr>
          <w:lang w:val="nl"/>
        </w:rPr>
        <w:t>de beloning voor de makelaar</w:t>
      </w:r>
      <w:r w:rsidR="0002160E">
        <w:rPr>
          <w:lang w:val="nl"/>
        </w:rPr>
        <w:t xml:space="preserve"> en </w:t>
      </w:r>
      <w:r w:rsidRPr="004524CD">
        <w:rPr>
          <w:lang w:val="nl"/>
        </w:rPr>
        <w:t>exclusief poliskosten en assurantiebelasting, één en ander zoals aangegeven in de Uitnodiging tot Inschrijving en bijbehorende documenten.</w:t>
      </w:r>
      <w:r w:rsidR="00965325">
        <w:rPr>
          <w:lang w:val="nl"/>
        </w:rPr>
        <w:br/>
      </w:r>
      <w:r w:rsidR="0002160E">
        <w:br/>
      </w:r>
      <w:r w:rsidRPr="00965325">
        <w:rPr>
          <w:b/>
          <w:color w:val="4F81BD" w:themeColor="accent1"/>
        </w:rPr>
        <w:t>Gunningscriterium 2: Kwaliteit van de geboden dienst</w:t>
      </w:r>
      <w:r w:rsidR="00965325">
        <w:rPr>
          <w:color w:val="4F81BD" w:themeColor="accent1"/>
        </w:rPr>
        <w:br/>
      </w:r>
      <w:r w:rsidRPr="004524CD">
        <w:t>Voldoet aan de volgende sub gunningscriteria:</w:t>
      </w:r>
    </w:p>
    <w:p w14:paraId="26E46613" w14:textId="3ECEE286" w:rsidR="00965325" w:rsidRDefault="007F253C" w:rsidP="00965325">
      <w:pPr>
        <w:tabs>
          <w:tab w:val="left" w:pos="567"/>
          <w:tab w:val="left" w:pos="8250"/>
        </w:tabs>
        <w:ind w:left="-60" w:hanging="110"/>
      </w:pPr>
      <w:r w:rsidRPr="004524CD">
        <w:t>7.4.1</w:t>
      </w:r>
      <w:r w:rsidRPr="004524CD">
        <w:tab/>
      </w:r>
      <w:r w:rsidR="00965325">
        <w:t>P</w:t>
      </w:r>
      <w:r w:rsidRPr="004524CD">
        <w:t>reventie</w:t>
      </w:r>
      <w:r w:rsidR="008F1BA4">
        <w:t>advies</w:t>
      </w:r>
      <w:r w:rsidRPr="004524CD">
        <w:tab/>
        <w:t>ja</w:t>
      </w:r>
      <w:r w:rsidR="00CA6E11">
        <w:t xml:space="preserve"> </w:t>
      </w:r>
      <w:r w:rsidRPr="004524CD">
        <w:t>/</w:t>
      </w:r>
      <w:r w:rsidR="00CA6E11">
        <w:t xml:space="preserve"> </w:t>
      </w:r>
      <w:r w:rsidRPr="004524CD">
        <w:t>nee*</w:t>
      </w:r>
      <w:r w:rsidR="00965325">
        <w:t xml:space="preserve"> </w:t>
      </w:r>
    </w:p>
    <w:p w14:paraId="232CB44E" w14:textId="77777777" w:rsidR="007F253C" w:rsidRPr="004524CD" w:rsidRDefault="00965325" w:rsidP="00965325">
      <w:pPr>
        <w:tabs>
          <w:tab w:val="left" w:pos="567"/>
          <w:tab w:val="left" w:pos="8250"/>
        </w:tabs>
        <w:ind w:left="-60" w:hanging="110"/>
      </w:pPr>
      <w:r>
        <w:t>7</w:t>
      </w:r>
      <w:r w:rsidR="007F253C" w:rsidRPr="004524CD">
        <w:t>.4.2</w:t>
      </w:r>
      <w:r w:rsidR="007F253C" w:rsidRPr="004524CD">
        <w:tab/>
      </w:r>
      <w:r>
        <w:t>C</w:t>
      </w:r>
      <w:r w:rsidR="007F253C" w:rsidRPr="004524CD">
        <w:t>apaciteit</w:t>
      </w:r>
      <w:r>
        <w:t xml:space="preserve"> (als leidende verzekeraar)  </w:t>
      </w:r>
      <w:r w:rsidR="007F253C" w:rsidRPr="004524CD">
        <w:tab/>
      </w:r>
      <w:r w:rsidR="0002160E">
        <w:tab/>
      </w:r>
      <w:r w:rsidR="007F253C" w:rsidRPr="004524CD">
        <w:t>_____%</w:t>
      </w:r>
      <w:r w:rsidR="007F253C" w:rsidRPr="004524CD">
        <w:tab/>
        <w:t>Het aandeel van de leidende verzekeraar dient minimaal 25% te zijn van</w:t>
      </w:r>
      <w:r w:rsidR="0002160E">
        <w:tab/>
      </w:r>
      <w:r w:rsidR="0002160E">
        <w:tab/>
      </w:r>
      <w:r w:rsidR="0002160E">
        <w:tab/>
      </w:r>
      <w:r w:rsidR="0002160E">
        <w:tab/>
      </w:r>
      <w:r w:rsidR="0002160E">
        <w:tab/>
      </w:r>
      <w:r w:rsidR="007F253C" w:rsidRPr="004524CD">
        <w:t>het te verzekeren risico passend binnen het obligatoir herverzekeringscontract</w:t>
      </w:r>
      <w:r w:rsidR="0002160E">
        <w:tab/>
      </w:r>
      <w:r w:rsidR="0002160E">
        <w:tab/>
      </w:r>
      <w:r w:rsidR="0002160E">
        <w:tab/>
      </w:r>
      <w:r w:rsidR="0002160E">
        <w:tab/>
      </w:r>
      <w:r w:rsidR="0002160E">
        <w:tab/>
      </w:r>
      <w:r w:rsidR="007F253C" w:rsidRPr="004524CD">
        <w:rPr>
          <w:lang w:eastAsia="zh-CN"/>
        </w:rPr>
        <w:t>De aangeboden capaciteit mag maximaal 40% bedragen</w:t>
      </w:r>
    </w:p>
    <w:p w14:paraId="050DE02B" w14:textId="77777777" w:rsidR="007F253C" w:rsidRPr="004524CD" w:rsidRDefault="007F253C" w:rsidP="00965325">
      <w:pPr>
        <w:tabs>
          <w:tab w:val="left" w:pos="567"/>
          <w:tab w:val="left" w:pos="8250"/>
        </w:tabs>
        <w:ind w:left="-60" w:hanging="110"/>
      </w:pPr>
      <w:r w:rsidRPr="004524CD">
        <w:t>7.4.3</w:t>
      </w:r>
      <w:r w:rsidRPr="004524CD">
        <w:tab/>
      </w:r>
      <w:r w:rsidR="00965325">
        <w:t>V</w:t>
      </w:r>
      <w:r w:rsidRPr="004524CD">
        <w:t>erzekeringscondities</w:t>
      </w:r>
      <w:r w:rsidRPr="004524CD">
        <w:tab/>
      </w:r>
      <w:r w:rsidR="00965325">
        <w:tab/>
      </w:r>
      <w:r w:rsidR="00965325">
        <w:tab/>
      </w:r>
      <w:r w:rsidR="00965325">
        <w:tab/>
        <w:t>-</w:t>
      </w:r>
      <w:r w:rsidRPr="004524CD">
        <w:t>Inschrijver wenst de Clausule NL LMA 5393 Besmettelijke ziektes</w:t>
      </w:r>
      <w:r w:rsidR="0002160E">
        <w:t xml:space="preserve"> </w:t>
      </w:r>
      <w:r w:rsidRPr="004524CD">
        <w:t>(bijlage D.1)</w:t>
      </w:r>
      <w:r w:rsidR="0002160E">
        <w:t xml:space="preserve"> </w:t>
      </w:r>
      <w:r w:rsidR="0002160E">
        <w:tab/>
      </w:r>
      <w:r w:rsidR="0002160E">
        <w:tab/>
      </w:r>
      <w:r w:rsidR="0002160E">
        <w:tab/>
      </w:r>
      <w:r w:rsidR="0002160E">
        <w:tab/>
      </w:r>
      <w:r w:rsidRPr="004524CD">
        <w:t>op te nemen (2,5 punten in minder</w:t>
      </w:r>
      <w:r w:rsidR="0002160E">
        <w:t>ing</w:t>
      </w:r>
      <w:r w:rsidRPr="004524CD">
        <w:t>)</w:t>
      </w:r>
      <w:r w:rsidRPr="004524CD">
        <w:tab/>
        <w:t>ja / nee*</w:t>
      </w:r>
      <w:r w:rsidR="00965325">
        <w:tab/>
      </w:r>
      <w:r w:rsidR="00965325">
        <w:tab/>
        <w:t xml:space="preserve">- </w:t>
      </w:r>
      <w:r w:rsidRPr="004524CD">
        <w:t xml:space="preserve">Inschrijver wenst de Clausule NL LMA 5400 Cyber en Data (bijlage D.2) op te </w:t>
      </w:r>
      <w:r w:rsidR="0002160E">
        <w:tab/>
      </w:r>
      <w:r w:rsidR="0002160E">
        <w:tab/>
      </w:r>
      <w:r w:rsidR="0002160E">
        <w:tab/>
      </w:r>
      <w:r w:rsidRPr="004524CD">
        <w:t>nemen (2,5 punten in minder</w:t>
      </w:r>
      <w:r w:rsidR="0002160E">
        <w:t>ing</w:t>
      </w:r>
      <w:r w:rsidRPr="004524CD">
        <w:t>)</w:t>
      </w:r>
      <w:r w:rsidR="0002160E">
        <w:tab/>
      </w:r>
      <w:r w:rsidRPr="004524CD">
        <w:t>ja / nee*</w:t>
      </w:r>
    </w:p>
    <w:p w14:paraId="005D7E35" w14:textId="1719CA35" w:rsidR="007F253C" w:rsidRPr="004524CD" w:rsidRDefault="007F253C" w:rsidP="007F253C">
      <w:pPr>
        <w:tabs>
          <w:tab w:val="left" w:pos="567"/>
          <w:tab w:val="left" w:pos="8250"/>
        </w:tabs>
        <w:ind w:hanging="110"/>
      </w:pPr>
      <w:r w:rsidRPr="004524CD">
        <w:t>7.4.4</w:t>
      </w:r>
      <w:r w:rsidRPr="004524CD">
        <w:tab/>
      </w:r>
      <w:r w:rsidR="00E90339">
        <w:t>S</w:t>
      </w:r>
      <w:r w:rsidRPr="004524CD">
        <w:t>chadebehandeling</w:t>
      </w:r>
      <w:r w:rsidRPr="004524CD">
        <w:tab/>
        <w:t>ja</w:t>
      </w:r>
      <w:r w:rsidR="00CA6E11">
        <w:t xml:space="preserve"> </w:t>
      </w:r>
      <w:r w:rsidRPr="004524CD">
        <w:t>/</w:t>
      </w:r>
      <w:r w:rsidR="00CA6E11">
        <w:t xml:space="preserve"> </w:t>
      </w:r>
      <w:r w:rsidRPr="004524CD">
        <w:t>nee*</w:t>
      </w:r>
    </w:p>
    <w:p w14:paraId="1DBF6DA7" w14:textId="77777777" w:rsidR="007F253C" w:rsidRDefault="007F253C" w:rsidP="007F253C">
      <w:pPr>
        <w:tabs>
          <w:tab w:val="left" w:pos="567"/>
          <w:tab w:val="left" w:pos="8250"/>
        </w:tabs>
        <w:ind w:hanging="110"/>
      </w:pPr>
      <w:r w:rsidRPr="004524CD">
        <w:tab/>
      </w:r>
      <w:r w:rsidRPr="004524CD">
        <w:tab/>
        <w:t>Zo nee: verwachte datum van aansluiting</w:t>
      </w:r>
      <w:r w:rsidR="00965325">
        <w:t>:                                                                     dd/mm/jjjj</w:t>
      </w:r>
    </w:p>
    <w:p w14:paraId="53DE7490" w14:textId="77777777" w:rsidR="00640E44" w:rsidRDefault="00640E44" w:rsidP="007F253C">
      <w:pPr>
        <w:tabs>
          <w:tab w:val="left" w:pos="567"/>
          <w:tab w:val="left" w:pos="8250"/>
        </w:tabs>
        <w:ind w:hanging="110"/>
      </w:pPr>
    </w:p>
    <w:p w14:paraId="182A98D3" w14:textId="77777777" w:rsidR="007F253C" w:rsidRPr="0066245A" w:rsidRDefault="007F253C" w:rsidP="00965325">
      <w:pPr>
        <w:ind w:left="-113"/>
      </w:pPr>
      <w:r w:rsidRPr="004524CD">
        <w:t>(* doorhalen wat niet van toepassing is)</w:t>
      </w:r>
    </w:p>
    <w:p w14:paraId="35358855" w14:textId="77777777" w:rsidR="00640E44" w:rsidRPr="00640E44" w:rsidRDefault="00640E44" w:rsidP="00965325">
      <w:pPr>
        <w:pBdr>
          <w:top w:val="single" w:sz="4" w:space="1" w:color="auto"/>
        </w:pBdr>
        <w:tabs>
          <w:tab w:val="left" w:pos="1540"/>
          <w:tab w:val="left" w:pos="4510"/>
          <w:tab w:val="left" w:pos="6050"/>
        </w:tabs>
        <w:ind w:left="-170"/>
        <w:jc w:val="both"/>
        <w:rPr>
          <w:b/>
        </w:rPr>
      </w:pPr>
      <w:r w:rsidRPr="00640E44">
        <w:rPr>
          <w:b/>
        </w:rPr>
        <w:t>VOOR AKKOORD</w:t>
      </w:r>
    </w:p>
    <w:p w14:paraId="61BBE8C3" w14:textId="77777777" w:rsidR="00965325" w:rsidRDefault="00965325" w:rsidP="00965325">
      <w:pPr>
        <w:pBdr>
          <w:top w:val="single" w:sz="4" w:space="1" w:color="auto"/>
        </w:pBdr>
        <w:tabs>
          <w:tab w:val="left" w:pos="1540"/>
          <w:tab w:val="left" w:pos="4510"/>
          <w:tab w:val="left" w:pos="6050"/>
        </w:tabs>
        <w:ind w:left="-170"/>
        <w:jc w:val="both"/>
      </w:pPr>
      <w:r>
        <w:t>Datum</w:t>
      </w:r>
      <w:r>
        <w:tab/>
        <w:t>:</w:t>
      </w:r>
      <w:r>
        <w:tab/>
        <w:t>Functie</w:t>
      </w:r>
      <w:r>
        <w:tab/>
        <w:t>:</w:t>
      </w:r>
    </w:p>
    <w:p w14:paraId="00DD706A" w14:textId="77777777" w:rsidR="00640E44" w:rsidRDefault="00640E44" w:rsidP="00640E44">
      <w:pPr>
        <w:pBdr>
          <w:top w:val="single" w:sz="4" w:space="1" w:color="auto"/>
        </w:pBdr>
        <w:tabs>
          <w:tab w:val="left" w:pos="1540"/>
          <w:tab w:val="left" w:pos="4510"/>
          <w:tab w:val="left" w:pos="6050"/>
        </w:tabs>
        <w:ind w:left="-170"/>
        <w:jc w:val="both"/>
      </w:pPr>
      <w:r>
        <w:lastRenderedPageBreak/>
        <w:t>H</w:t>
      </w:r>
      <w:r w:rsidR="007F253C" w:rsidRPr="004524CD">
        <w:t>andtekening</w:t>
      </w:r>
      <w:r w:rsidR="007F253C" w:rsidRPr="004524CD">
        <w:tab/>
        <w:t>:</w:t>
      </w:r>
      <w:r w:rsidR="007F253C" w:rsidRPr="004524CD">
        <w:tab/>
        <w:t>Naam bedrijf</w:t>
      </w:r>
      <w:r w:rsidR="007F253C" w:rsidRPr="004524CD">
        <w:tab/>
        <w:t>:</w:t>
      </w:r>
    </w:p>
    <w:p w14:paraId="4A2E3161" w14:textId="77777777" w:rsidR="007F253C" w:rsidRPr="004524CD" w:rsidRDefault="007F253C" w:rsidP="00640E44">
      <w:pPr>
        <w:pBdr>
          <w:top w:val="single" w:sz="4" w:space="1" w:color="auto"/>
        </w:pBdr>
        <w:tabs>
          <w:tab w:val="left" w:pos="1540"/>
          <w:tab w:val="left" w:pos="4510"/>
          <w:tab w:val="left" w:pos="6050"/>
        </w:tabs>
        <w:ind w:left="-170"/>
        <w:jc w:val="both"/>
      </w:pPr>
      <w:r w:rsidRPr="004524CD">
        <w:t>Naam</w:t>
      </w:r>
      <w:r w:rsidRPr="004524CD">
        <w:tab/>
        <w:t>:</w:t>
      </w:r>
    </w:p>
    <w:p w14:paraId="692929C8" w14:textId="77777777" w:rsidR="007F253C" w:rsidRPr="00731CD1" w:rsidRDefault="007F253C" w:rsidP="007F253C">
      <w:pPr>
        <w:pStyle w:val="ReportBodyTextIndent"/>
        <w:ind w:left="-100"/>
        <w:rPr>
          <w:rFonts w:ascii="Arial" w:hAnsi="Arial" w:cs="Arial"/>
          <w:b/>
          <w:bCs/>
          <w:sz w:val="32"/>
          <w:szCs w:val="32"/>
        </w:rPr>
      </w:pPr>
      <w:r w:rsidRPr="00731CD1">
        <w:rPr>
          <w:rFonts w:ascii="Arial" w:hAnsi="Arial" w:cs="Arial"/>
          <w:b/>
          <w:bCs/>
          <w:sz w:val="32"/>
          <w:szCs w:val="32"/>
        </w:rPr>
        <w:t>Bijlage A</w:t>
      </w:r>
      <w:r w:rsidRPr="00731CD1">
        <w:rPr>
          <w:rFonts w:ascii="Arial" w:hAnsi="Arial" w:cs="Arial"/>
          <w:b/>
          <w:bCs/>
          <w:sz w:val="32"/>
          <w:szCs w:val="32"/>
        </w:rPr>
        <w:tab/>
        <w:t xml:space="preserve"> Inschrijfformulier </w:t>
      </w:r>
      <w:r>
        <w:rPr>
          <w:rFonts w:ascii="Arial" w:hAnsi="Arial" w:cs="Arial"/>
          <w:b/>
          <w:bCs/>
          <w:sz w:val="32"/>
          <w:szCs w:val="32"/>
        </w:rPr>
        <w:t>als Volg</w:t>
      </w:r>
      <w:r w:rsidRPr="00731CD1">
        <w:rPr>
          <w:rFonts w:ascii="Arial" w:hAnsi="Arial" w:cs="Arial"/>
          <w:b/>
          <w:bCs/>
          <w:sz w:val="32"/>
          <w:szCs w:val="32"/>
        </w:rPr>
        <w:t xml:space="preserve">verzekeraar </w:t>
      </w:r>
    </w:p>
    <w:p w14:paraId="6B34D743" w14:textId="77777777" w:rsidR="007F253C" w:rsidRDefault="007F253C" w:rsidP="007F253C">
      <w:pPr>
        <w:pStyle w:val="ReportBodyTextIndent"/>
        <w:ind w:hanging="100"/>
        <w:rPr>
          <w:rFonts w:ascii="Arial" w:hAnsi="Arial" w:cs="Arial"/>
          <w:b/>
          <w:bCs/>
          <w:sz w:val="20"/>
          <w:szCs w:val="20"/>
        </w:rPr>
      </w:pPr>
    </w:p>
    <w:p w14:paraId="65331DF9" w14:textId="67FCE79A" w:rsidR="007F253C" w:rsidRPr="0066245A" w:rsidRDefault="007F253C" w:rsidP="007F253C">
      <w:pPr>
        <w:pStyle w:val="ReportBodyTextIndent"/>
        <w:ind w:left="-100"/>
        <w:rPr>
          <w:rFonts w:ascii="Arial" w:hAnsi="Arial" w:cs="Arial"/>
          <w:b/>
          <w:bCs/>
          <w:color w:val="FF0000"/>
        </w:rPr>
      </w:pPr>
      <w:r w:rsidRPr="0066245A">
        <w:rPr>
          <w:rFonts w:ascii="Arial" w:eastAsia="MS Mincho" w:hAnsi="Arial" w:cs="Arial"/>
          <w:b/>
          <w:bCs/>
        </w:rPr>
        <w:t xml:space="preserve">Behorende bij de Europese Aanbesteding Eigendommenverzekering ten behoeve van de gemeente </w:t>
      </w:r>
      <w:r w:rsidR="00BA5B1E">
        <w:rPr>
          <w:rFonts w:ascii="Arial" w:eastAsia="MS Mincho" w:hAnsi="Arial" w:cs="Arial"/>
          <w:b/>
          <w:bCs/>
        </w:rPr>
        <w:t>Hoorn</w:t>
      </w:r>
      <w:r w:rsidR="00903E95">
        <w:rPr>
          <w:rFonts w:ascii="Arial" w:eastAsia="MS Mincho" w:hAnsi="Arial" w:cs="Arial"/>
          <w:b/>
          <w:bCs/>
        </w:rPr>
        <w:t xml:space="preserve"> </w:t>
      </w:r>
      <w:r w:rsidR="00640E44">
        <w:rPr>
          <w:rFonts w:ascii="Arial" w:eastAsia="MS Mincho" w:hAnsi="Arial" w:cs="Arial"/>
          <w:b/>
          <w:bCs/>
        </w:rPr>
        <w:t>2021</w:t>
      </w:r>
      <w:r w:rsidRPr="0066245A">
        <w:rPr>
          <w:rFonts w:ascii="Arial" w:eastAsia="MS Mincho" w:hAnsi="Arial" w:cs="Arial"/>
          <w:b/>
          <w:bCs/>
        </w:rPr>
        <w:t xml:space="preserve">. TenderNed-kenmerk : </w:t>
      </w:r>
    </w:p>
    <w:p w14:paraId="7511C460" w14:textId="77777777" w:rsidR="007F253C" w:rsidRPr="00640E44" w:rsidRDefault="00640E44" w:rsidP="007F253C">
      <w:pPr>
        <w:pStyle w:val="ReportBodyTextIndent"/>
        <w:ind w:left="-10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/>
      </w:r>
      <w:r w:rsidRPr="00640E44">
        <w:rPr>
          <w:rFonts w:ascii="Arial" w:hAnsi="Arial" w:cs="Arial"/>
          <w:b/>
          <w:color w:val="4F81BD" w:themeColor="accent1"/>
          <w:sz w:val="20"/>
          <w:szCs w:val="20"/>
        </w:rPr>
        <w:t>A</w:t>
      </w:r>
      <w:r w:rsidR="007F253C" w:rsidRPr="00640E44">
        <w:rPr>
          <w:rFonts w:ascii="Arial" w:hAnsi="Arial" w:cs="Arial"/>
          <w:b/>
          <w:color w:val="4F81BD" w:themeColor="accent1"/>
          <w:sz w:val="20"/>
          <w:szCs w:val="20"/>
        </w:rPr>
        <w:t>lleen in te vullen als de inschrijver in aanmerking wenst te komen voor de positie van volgverzekeraar</w:t>
      </w:r>
    </w:p>
    <w:p w14:paraId="45A79ECB" w14:textId="77777777" w:rsidR="007F253C" w:rsidRPr="004524CD" w:rsidRDefault="007F253C" w:rsidP="007F253C">
      <w:pPr>
        <w:pStyle w:val="ReportBodyTextIndent"/>
        <w:ind w:left="-100"/>
        <w:rPr>
          <w:rFonts w:ascii="Arial" w:hAnsi="Arial" w:cs="Arial"/>
          <w:sz w:val="20"/>
          <w:szCs w:val="20"/>
        </w:rPr>
      </w:pPr>
    </w:p>
    <w:p w14:paraId="4A83BEC4" w14:textId="77777777" w:rsidR="007F253C" w:rsidRPr="004524CD" w:rsidRDefault="007F253C" w:rsidP="00640E44">
      <w:pPr>
        <w:ind w:left="-110"/>
      </w:pPr>
      <w:r w:rsidRPr="004524CD">
        <w:t xml:space="preserve">Ondergetekende verklaart hiermee in aanmerking te willen komen voor de positie </w:t>
      </w:r>
      <w:r w:rsidR="00640E44">
        <w:br/>
      </w:r>
      <w:r w:rsidRPr="004524CD">
        <w:t>van volgverzekeraar</w:t>
      </w:r>
      <w:r w:rsidRPr="004524CD">
        <w:tab/>
      </w:r>
      <w:r w:rsidR="00640E44">
        <w:tab/>
      </w:r>
      <w:r w:rsidR="00640E44">
        <w:tab/>
      </w:r>
      <w:r w:rsidR="00640E44">
        <w:tab/>
      </w:r>
      <w:r w:rsidR="00640E44">
        <w:tab/>
      </w:r>
      <w:r w:rsidR="00640E44">
        <w:tab/>
      </w:r>
      <w:r w:rsidR="00640E44">
        <w:tab/>
      </w:r>
      <w:r w:rsidR="00640E44">
        <w:tab/>
      </w:r>
      <w:r w:rsidR="00640E44">
        <w:tab/>
      </w:r>
      <w:r w:rsidR="00640E44">
        <w:tab/>
      </w:r>
      <w:r w:rsidR="00640E44">
        <w:tab/>
      </w:r>
      <w:r w:rsidR="00640E44">
        <w:tab/>
      </w:r>
      <w:r w:rsidR="00640E44">
        <w:tab/>
      </w:r>
      <w:r w:rsidR="00640E44">
        <w:tab/>
      </w:r>
      <w:r w:rsidR="00640E44">
        <w:tab/>
      </w:r>
      <w:r w:rsidR="00640E44">
        <w:tab/>
      </w:r>
      <w:r w:rsidR="00640E44">
        <w:tab/>
      </w:r>
      <w:r w:rsidR="00640E44">
        <w:tab/>
      </w:r>
      <w:r w:rsidR="00640E44">
        <w:tab/>
      </w:r>
      <w:r w:rsidRPr="004524CD">
        <w:t>ja/nee*</w:t>
      </w:r>
    </w:p>
    <w:p w14:paraId="3B3A4A0F" w14:textId="77777777" w:rsidR="007F253C" w:rsidRPr="004524CD" w:rsidRDefault="007F253C" w:rsidP="00640E44">
      <w:pPr>
        <w:ind w:left="-113"/>
      </w:pPr>
      <w:r w:rsidRPr="00640E44">
        <w:rPr>
          <w:b/>
          <w:color w:val="4F81BD" w:themeColor="accent1"/>
        </w:rPr>
        <w:t>Gunningscriterium 1: Premie</w:t>
      </w:r>
      <w:r w:rsidR="00640E44">
        <w:rPr>
          <w:b/>
          <w:color w:val="4F81BD" w:themeColor="accent1"/>
        </w:rPr>
        <w:br/>
      </w:r>
      <w:r w:rsidRPr="004524CD">
        <w:t>Premie als volgverzekeraar (gunningscriterium 1, paragraaf 6.2):</w:t>
      </w:r>
    </w:p>
    <w:p w14:paraId="4637E7A8" w14:textId="77777777" w:rsidR="007F253C" w:rsidRPr="004524CD" w:rsidRDefault="007F253C" w:rsidP="007F253C">
      <w:pPr>
        <w:pStyle w:val="BodyTextIndent"/>
        <w:ind w:left="-110"/>
        <w:rPr>
          <w:rFonts w:ascii="Arial" w:hAnsi="Arial" w:cs="Arial"/>
          <w:sz w:val="20"/>
          <w:szCs w:val="20"/>
        </w:rPr>
      </w:pPr>
    </w:p>
    <w:tbl>
      <w:tblPr>
        <w:tblW w:w="90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19"/>
        <w:gridCol w:w="4840"/>
      </w:tblGrid>
      <w:tr w:rsidR="007F253C" w:rsidRPr="004524CD" w14:paraId="277ADEEC" w14:textId="77777777" w:rsidTr="00F853C3">
        <w:tc>
          <w:tcPr>
            <w:tcW w:w="4219" w:type="dxa"/>
          </w:tcPr>
          <w:p w14:paraId="69BEF970" w14:textId="77777777" w:rsidR="007F253C" w:rsidRPr="004524CD" w:rsidRDefault="007F253C" w:rsidP="00F853C3">
            <w:pPr>
              <w:rPr>
                <w:b/>
              </w:rPr>
            </w:pPr>
            <w:r w:rsidRPr="004524CD">
              <w:rPr>
                <w:b/>
              </w:rPr>
              <w:t>Eigen risico</w:t>
            </w:r>
          </w:p>
        </w:tc>
        <w:tc>
          <w:tcPr>
            <w:tcW w:w="4840" w:type="dxa"/>
          </w:tcPr>
          <w:p w14:paraId="5E741C9F" w14:textId="77777777" w:rsidR="007F253C" w:rsidRPr="004524CD" w:rsidRDefault="007F253C" w:rsidP="00F853C3">
            <w:pPr>
              <w:jc w:val="center"/>
              <w:rPr>
                <w:b/>
              </w:rPr>
            </w:pPr>
            <w:r w:rsidRPr="004524CD">
              <w:rPr>
                <w:b/>
              </w:rPr>
              <w:t xml:space="preserve">Geoffreerde premie </w:t>
            </w:r>
          </w:p>
        </w:tc>
      </w:tr>
      <w:tr w:rsidR="007F253C" w:rsidRPr="004524CD" w14:paraId="36EFEECE" w14:textId="77777777" w:rsidTr="00F853C3">
        <w:trPr>
          <w:trHeight w:val="604"/>
        </w:trPr>
        <w:tc>
          <w:tcPr>
            <w:tcW w:w="4219" w:type="dxa"/>
          </w:tcPr>
          <w:p w14:paraId="2FC6D170" w14:textId="77777777" w:rsidR="007F253C" w:rsidRPr="004524CD" w:rsidRDefault="007F253C" w:rsidP="00F853C3"/>
          <w:p w14:paraId="795D7706" w14:textId="77777777" w:rsidR="007F253C" w:rsidRPr="004524CD" w:rsidRDefault="007F253C" w:rsidP="00F853C3">
            <w:r w:rsidRPr="004524CD">
              <w:t>EUR 2.500,00 per gebeurtenis</w:t>
            </w:r>
          </w:p>
        </w:tc>
        <w:tc>
          <w:tcPr>
            <w:tcW w:w="4840" w:type="dxa"/>
          </w:tcPr>
          <w:p w14:paraId="11AC0A02" w14:textId="77777777" w:rsidR="007F253C" w:rsidRPr="004524CD" w:rsidRDefault="007F253C" w:rsidP="00F853C3"/>
          <w:p w14:paraId="1008A6B4" w14:textId="77777777" w:rsidR="007F253C" w:rsidRPr="004524CD" w:rsidRDefault="007F253C" w:rsidP="00F853C3">
            <w:r w:rsidRPr="004524CD">
              <w:t>…………………………………………..o/oo</w:t>
            </w:r>
          </w:p>
        </w:tc>
      </w:tr>
    </w:tbl>
    <w:p w14:paraId="2DA91D25" w14:textId="77777777" w:rsidR="007F253C" w:rsidRPr="004524CD" w:rsidRDefault="007F253C" w:rsidP="007F253C">
      <w:pPr>
        <w:pStyle w:val="BodyTextIndent"/>
        <w:ind w:left="-110"/>
        <w:rPr>
          <w:rFonts w:ascii="Arial" w:hAnsi="Arial" w:cs="Arial"/>
          <w:sz w:val="20"/>
          <w:szCs w:val="20"/>
        </w:rPr>
      </w:pPr>
    </w:p>
    <w:p w14:paraId="4BCFD2C8" w14:textId="77777777" w:rsidR="007F253C" w:rsidRPr="004524CD" w:rsidRDefault="007F253C" w:rsidP="007F253C">
      <w:pPr>
        <w:ind w:left="-100"/>
      </w:pPr>
      <w:r w:rsidRPr="004524CD">
        <w:t xml:space="preserve">Premies dienen in promillages te worden weergegeven en zijn </w:t>
      </w:r>
      <w:r w:rsidR="00640E44">
        <w:t xml:space="preserve">netto, </w:t>
      </w:r>
      <w:r w:rsidRPr="004524CD">
        <w:rPr>
          <w:lang w:val="nl"/>
        </w:rPr>
        <w:t xml:space="preserve">dus </w:t>
      </w:r>
      <w:r w:rsidR="00640E44" w:rsidRPr="00640E44">
        <w:rPr>
          <w:u w:val="single"/>
          <w:lang w:val="nl"/>
        </w:rPr>
        <w:t>exc</w:t>
      </w:r>
      <w:r w:rsidRPr="00640E44">
        <w:rPr>
          <w:u w:val="single"/>
          <w:lang w:val="nl"/>
        </w:rPr>
        <w:t>l</w:t>
      </w:r>
      <w:r w:rsidRPr="004524CD">
        <w:rPr>
          <w:u w:val="single"/>
          <w:lang w:val="nl"/>
        </w:rPr>
        <w:t>usief</w:t>
      </w:r>
      <w:r w:rsidRPr="004524CD">
        <w:rPr>
          <w:lang w:val="nl"/>
        </w:rPr>
        <w:t xml:space="preserve"> de beloning voor de makelaar</w:t>
      </w:r>
      <w:r w:rsidR="00640E44">
        <w:rPr>
          <w:lang w:val="nl"/>
        </w:rPr>
        <w:t xml:space="preserve"> en </w:t>
      </w:r>
      <w:r w:rsidRPr="004524CD">
        <w:rPr>
          <w:lang w:val="nl"/>
        </w:rPr>
        <w:t>exclusief de poliskosten en assurantiebelasting, één en ander zoals aangegeven in de Uitnodiging tot Inschrijving en bijbehorende documenten</w:t>
      </w:r>
    </w:p>
    <w:p w14:paraId="7ED6214A" w14:textId="77777777" w:rsidR="007F253C" w:rsidRPr="004524CD" w:rsidRDefault="007F253C" w:rsidP="00640E44">
      <w:pPr>
        <w:ind w:left="-113"/>
      </w:pPr>
      <w:r w:rsidRPr="00CA6E11">
        <w:rPr>
          <w:b/>
          <w:color w:val="4F81BD" w:themeColor="accent1"/>
        </w:rPr>
        <w:t>Gunningscriterium 2: Kwaliteit van de geboden dienst</w:t>
      </w:r>
      <w:r w:rsidR="00640E44">
        <w:rPr>
          <w:color w:val="4F81BD" w:themeColor="accent1"/>
        </w:rPr>
        <w:br/>
      </w:r>
      <w:r w:rsidRPr="004524CD">
        <w:t>Voldoet aan de volgende sub gunningscriteria:</w:t>
      </w:r>
    </w:p>
    <w:p w14:paraId="77C7FD87" w14:textId="77777777" w:rsidR="007F253C" w:rsidRPr="004524CD" w:rsidRDefault="007F253C" w:rsidP="007F253C">
      <w:pPr>
        <w:tabs>
          <w:tab w:val="left" w:pos="567"/>
          <w:tab w:val="left" w:pos="8250"/>
        </w:tabs>
        <w:ind w:hanging="110"/>
      </w:pPr>
      <w:r w:rsidRPr="004524CD">
        <w:t>7.4.2</w:t>
      </w:r>
      <w:r w:rsidRPr="004524CD">
        <w:tab/>
        <w:t>capaciteit</w:t>
      </w:r>
      <w:r w:rsidR="00640E44">
        <w:t xml:space="preserve"> (</w:t>
      </w:r>
      <w:r w:rsidRPr="004524CD">
        <w:rPr>
          <w:u w:val="single"/>
        </w:rPr>
        <w:t>als volgverzekeraar)</w:t>
      </w:r>
      <w:r w:rsidRPr="004524CD">
        <w:t xml:space="preserve">  </w:t>
      </w:r>
      <w:r w:rsidR="00640E44">
        <w:tab/>
      </w:r>
      <w:r w:rsidRPr="004524CD">
        <w:t>_____%</w:t>
      </w:r>
      <w:r w:rsidRPr="004524CD">
        <w:tab/>
      </w:r>
      <w:r w:rsidRPr="004524CD">
        <w:rPr>
          <w:lang w:eastAsia="zh-CN"/>
        </w:rPr>
        <w:t>De aangeboden capaciteit mag maximaal 30% bedragen</w:t>
      </w:r>
    </w:p>
    <w:p w14:paraId="4E5628BE" w14:textId="738D4CEF" w:rsidR="007F253C" w:rsidRPr="004524CD" w:rsidRDefault="007F253C" w:rsidP="007F253C">
      <w:pPr>
        <w:tabs>
          <w:tab w:val="left" w:pos="567"/>
          <w:tab w:val="left" w:pos="8250"/>
        </w:tabs>
        <w:ind w:hanging="110"/>
      </w:pPr>
      <w:r w:rsidRPr="004524CD">
        <w:t>7.4.3</w:t>
      </w:r>
      <w:r w:rsidRPr="004524CD">
        <w:tab/>
        <w:t>verzekeringscondities</w:t>
      </w:r>
      <w:r w:rsidRPr="004524CD">
        <w:tab/>
      </w:r>
      <w:r w:rsidR="00640E44">
        <w:tab/>
      </w:r>
      <w:r w:rsidR="00640E44">
        <w:tab/>
      </w:r>
      <w:r w:rsidR="00640E44">
        <w:tab/>
        <w:t xml:space="preserve">- </w:t>
      </w:r>
      <w:r w:rsidRPr="004524CD">
        <w:t>Inschrijver wenst de Clausule NL LMA 5393 Besmettelijke ziektes(bijlage D.1)</w:t>
      </w:r>
      <w:r w:rsidR="00640E44">
        <w:tab/>
      </w:r>
      <w:r w:rsidR="00640E44">
        <w:tab/>
      </w:r>
      <w:r w:rsidR="00640E44">
        <w:tab/>
      </w:r>
      <w:r w:rsidRPr="004524CD">
        <w:tab/>
      </w:r>
      <w:r w:rsidR="008F1BA4">
        <w:tab/>
      </w:r>
      <w:bookmarkStart w:id="7" w:name="_GoBack"/>
      <w:bookmarkEnd w:id="7"/>
      <w:r w:rsidRPr="004524CD">
        <w:t>op te nemen (2,5 punten in minder</w:t>
      </w:r>
      <w:r w:rsidR="00640E44">
        <w:t>ing</w:t>
      </w:r>
      <w:r w:rsidRPr="004524CD">
        <w:t>)</w:t>
      </w:r>
      <w:r w:rsidRPr="004524CD">
        <w:tab/>
        <w:t>ja / nee*</w:t>
      </w:r>
      <w:r w:rsidR="00640E44">
        <w:tab/>
      </w:r>
      <w:r w:rsidR="00640E44">
        <w:tab/>
        <w:t xml:space="preserve">- </w:t>
      </w:r>
      <w:r w:rsidRPr="004524CD">
        <w:t>Inschrijver wenst de Clausule NL LMA 5400 Cyber en Data (bijlage D.2)</w:t>
      </w:r>
      <w:r w:rsidR="00640E44">
        <w:tab/>
      </w:r>
      <w:r w:rsidR="00640E44">
        <w:tab/>
      </w:r>
      <w:r w:rsidR="00640E44">
        <w:tab/>
        <w:t xml:space="preserve">  </w:t>
      </w:r>
      <w:r w:rsidRPr="004524CD">
        <w:tab/>
        <w:t>op te nemen (2,5 punten in minder</w:t>
      </w:r>
      <w:r w:rsidR="00640E44">
        <w:t>ing</w:t>
      </w:r>
      <w:r w:rsidRPr="004524CD">
        <w:t>)</w:t>
      </w:r>
      <w:r w:rsidRPr="004524CD">
        <w:tab/>
        <w:t>ja / nee*</w:t>
      </w:r>
    </w:p>
    <w:p w14:paraId="5A65CEDF" w14:textId="77777777" w:rsidR="007F253C" w:rsidRPr="004524CD" w:rsidRDefault="007F253C" w:rsidP="007F253C">
      <w:pPr>
        <w:tabs>
          <w:tab w:val="left" w:pos="567"/>
          <w:tab w:val="left" w:pos="8250"/>
        </w:tabs>
        <w:ind w:hanging="110"/>
      </w:pPr>
      <w:r w:rsidRPr="004524CD">
        <w:t>7.4.4</w:t>
      </w:r>
      <w:r w:rsidRPr="004524CD">
        <w:tab/>
        <w:t>schadebehandeling</w:t>
      </w:r>
      <w:r w:rsidRPr="004524CD">
        <w:tab/>
        <w:t>ja/nee *</w:t>
      </w:r>
    </w:p>
    <w:p w14:paraId="0EBE36A7" w14:textId="77777777" w:rsidR="007F253C" w:rsidRPr="004524CD" w:rsidRDefault="007F253C" w:rsidP="007F253C">
      <w:pPr>
        <w:tabs>
          <w:tab w:val="left" w:pos="567"/>
        </w:tabs>
      </w:pPr>
      <w:r w:rsidRPr="004524CD">
        <w:tab/>
        <w:t>Zo nee: verwachte datum van aansluiting</w:t>
      </w:r>
      <w:r w:rsidR="00640E44">
        <w:tab/>
      </w:r>
      <w:r w:rsidR="00640E44">
        <w:tab/>
      </w:r>
      <w:r w:rsidR="00640E44">
        <w:tab/>
      </w:r>
      <w:r w:rsidR="00640E44">
        <w:tab/>
      </w:r>
      <w:r w:rsidR="00640E44">
        <w:tab/>
      </w:r>
      <w:r w:rsidR="00640E44">
        <w:tab/>
      </w:r>
      <w:r w:rsidR="00640E44">
        <w:tab/>
      </w:r>
      <w:r w:rsidR="00640E44">
        <w:tab/>
      </w:r>
      <w:r w:rsidR="00640E44">
        <w:tab/>
      </w:r>
      <w:r w:rsidR="00640E44">
        <w:tab/>
      </w:r>
      <w:r w:rsidR="00640E44">
        <w:tab/>
        <w:t xml:space="preserve">   dd/mm/jjjj</w:t>
      </w:r>
    </w:p>
    <w:p w14:paraId="32435EE3" w14:textId="77777777" w:rsidR="007F253C" w:rsidRPr="004524CD" w:rsidRDefault="007F253C" w:rsidP="007F253C"/>
    <w:p w14:paraId="5D9C0979" w14:textId="77777777" w:rsidR="007F253C" w:rsidRPr="004524CD" w:rsidRDefault="007F253C" w:rsidP="007F253C">
      <w:r w:rsidRPr="004524CD">
        <w:t>(* doorhalen wat niet van toepassing is)</w:t>
      </w:r>
    </w:p>
    <w:p w14:paraId="46244D16" w14:textId="77777777" w:rsidR="007F253C" w:rsidRPr="004524CD" w:rsidRDefault="007F253C" w:rsidP="007F253C">
      <w:pPr>
        <w:pBdr>
          <w:top w:val="single" w:sz="4" w:space="1" w:color="auto"/>
        </w:pBdr>
        <w:tabs>
          <w:tab w:val="left" w:pos="1540"/>
          <w:tab w:val="left" w:pos="4510"/>
          <w:tab w:val="left" w:pos="6050"/>
        </w:tabs>
        <w:jc w:val="both"/>
        <w:rPr>
          <w:b/>
        </w:rPr>
      </w:pPr>
      <w:r w:rsidRPr="004524CD">
        <w:rPr>
          <w:b/>
        </w:rPr>
        <w:t xml:space="preserve">Voor akkoord:                                                                                                                                                    </w:t>
      </w:r>
    </w:p>
    <w:p w14:paraId="79AE0E92" w14:textId="77777777" w:rsidR="007F253C" w:rsidRPr="004524CD" w:rsidRDefault="007F253C" w:rsidP="007F253C">
      <w:pPr>
        <w:tabs>
          <w:tab w:val="left" w:pos="1540"/>
          <w:tab w:val="left" w:pos="4510"/>
          <w:tab w:val="left" w:pos="6050"/>
          <w:tab w:val="left" w:pos="7370"/>
        </w:tabs>
        <w:jc w:val="both"/>
      </w:pPr>
      <w:r w:rsidRPr="004524CD">
        <w:t>Datum</w:t>
      </w:r>
      <w:r w:rsidRPr="004524CD">
        <w:tab/>
        <w:t>:</w:t>
      </w:r>
      <w:r w:rsidRPr="004524CD">
        <w:tab/>
      </w:r>
      <w:r w:rsidRPr="004524CD">
        <w:tab/>
        <w:t>Functie</w:t>
      </w:r>
      <w:r w:rsidRPr="004524CD">
        <w:tab/>
        <w:t>:</w:t>
      </w:r>
    </w:p>
    <w:p w14:paraId="2571DF1E" w14:textId="77777777" w:rsidR="007F253C" w:rsidRPr="004524CD" w:rsidRDefault="007F253C" w:rsidP="007F253C">
      <w:pPr>
        <w:tabs>
          <w:tab w:val="left" w:pos="1540"/>
          <w:tab w:val="left" w:pos="4510"/>
          <w:tab w:val="left" w:pos="6050"/>
          <w:tab w:val="left" w:pos="7370"/>
        </w:tabs>
        <w:jc w:val="both"/>
      </w:pPr>
      <w:r w:rsidRPr="004524CD">
        <w:t>Handtekening</w:t>
      </w:r>
      <w:r w:rsidRPr="004524CD">
        <w:tab/>
        <w:t>:</w:t>
      </w:r>
      <w:r w:rsidRPr="004524CD">
        <w:tab/>
      </w:r>
      <w:r w:rsidRPr="004524CD">
        <w:tab/>
        <w:t>Naam bedrijf</w:t>
      </w:r>
      <w:r w:rsidRPr="004524CD">
        <w:tab/>
        <w:t>:</w:t>
      </w:r>
      <w:r w:rsidRPr="004524CD">
        <w:tab/>
      </w:r>
    </w:p>
    <w:p w14:paraId="1C8940EA" w14:textId="77777777" w:rsidR="00B464E3" w:rsidRDefault="007F253C" w:rsidP="00640E44">
      <w:pPr>
        <w:tabs>
          <w:tab w:val="left" w:pos="1540"/>
          <w:tab w:val="left" w:pos="4510"/>
          <w:tab w:val="left" w:pos="6050"/>
          <w:tab w:val="left" w:pos="7370"/>
        </w:tabs>
        <w:jc w:val="both"/>
      </w:pPr>
      <w:r w:rsidRPr="004524CD">
        <w:t>Naam</w:t>
      </w:r>
      <w:r w:rsidRPr="004524CD">
        <w:tab/>
        <w:t>:</w:t>
      </w:r>
      <w:r w:rsidR="00640E44">
        <w:t xml:space="preserve"> </w:t>
      </w:r>
    </w:p>
    <w:sectPr w:rsidR="00B464E3" w:rsidSect="007F253C">
      <w:headerReference w:type="default" r:id="rId12"/>
      <w:type w:val="continuous"/>
      <w:pgSz w:w="11906" w:h="16838"/>
      <w:pgMar w:top="851" w:right="1440" w:bottom="1440" w:left="1440" w:header="1134" w:footer="737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391E6E" w14:textId="77777777" w:rsidR="005E0F91" w:rsidRDefault="005E0F91">
      <w:r>
        <w:separator/>
      </w:r>
    </w:p>
  </w:endnote>
  <w:endnote w:type="continuationSeparator" w:id="0">
    <w:p w14:paraId="37FE0361" w14:textId="77777777" w:rsidR="005E0F91" w:rsidRDefault="005E0F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3BFAE7" w14:textId="77777777" w:rsidR="00271E67" w:rsidRDefault="00271E67">
    <w:pPr>
      <w:pStyle w:val="AddresseeInfo"/>
    </w:pPr>
    <w:bookmarkStart w:id="0" w:name="CompanyName"/>
    <w:r>
      <w:t xml:space="preserve">   </w:t>
    </w:r>
    <w:bookmarkEnd w:id="0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761"/>
      <w:gridCol w:w="397"/>
      <w:gridCol w:w="2868"/>
    </w:tblGrid>
    <w:tr w:rsidR="007F253C" w:rsidRPr="00B502B3" w14:paraId="36342770" w14:textId="77777777" w:rsidTr="007F253C">
      <w:trPr>
        <w:trHeight w:val="720"/>
      </w:trPr>
      <w:tc>
        <w:tcPr>
          <w:tcW w:w="3191" w:type="pct"/>
          <w:tcBorders>
            <w:top w:val="nil"/>
            <w:left w:val="nil"/>
            <w:bottom w:val="nil"/>
            <w:right w:val="nil"/>
          </w:tcBorders>
          <w:tcMar>
            <w:left w:w="28" w:type="dxa"/>
            <w:bottom w:w="28" w:type="dxa"/>
          </w:tcMar>
          <w:vAlign w:val="bottom"/>
        </w:tcPr>
        <w:p w14:paraId="6939331B" w14:textId="77777777" w:rsidR="007F253C" w:rsidRDefault="007F253C" w:rsidP="003D702C">
          <w:pPr>
            <w:pStyle w:val="Legalcopy"/>
          </w:pPr>
          <w:bookmarkStart w:id="3" w:name="LegalText"/>
          <w:r>
            <w:t xml:space="preserve">Bezoekadres: Marsh B.V., Groot Handelsgebouw, Conradstraat 18, 3013 AP  Rotterdam </w:t>
          </w:r>
        </w:p>
        <w:p w14:paraId="526A8F6A" w14:textId="77777777" w:rsidR="007F253C" w:rsidRPr="007F253C" w:rsidRDefault="007F253C" w:rsidP="003D702C">
          <w:pPr>
            <w:pStyle w:val="Legalcopy"/>
            <w:rPr>
              <w:lang w:val="en-US"/>
            </w:rPr>
          </w:pPr>
          <w:r w:rsidRPr="007F253C">
            <w:rPr>
              <w:lang w:val="en-US"/>
            </w:rPr>
            <w:t>Bank: ABN-</w:t>
          </w:r>
          <w:proofErr w:type="spellStart"/>
          <w:r w:rsidRPr="007F253C">
            <w:rPr>
              <w:lang w:val="en-US"/>
            </w:rPr>
            <w:t>Amro</w:t>
          </w:r>
          <w:proofErr w:type="spellEnd"/>
          <w:r w:rsidRPr="007F253C">
            <w:rPr>
              <w:lang w:val="en-US"/>
            </w:rPr>
            <w:t xml:space="preserve"> IBAN NL17 ABNA 0259 9909 06 BIC ABNANL2A </w:t>
          </w:r>
        </w:p>
        <w:p w14:paraId="5D0CB1F8" w14:textId="77777777" w:rsidR="007F253C" w:rsidRDefault="007F253C" w:rsidP="003D702C">
          <w:pPr>
            <w:pStyle w:val="Legalcopy"/>
          </w:pPr>
          <w:r>
            <w:t>Handelsregister Rotterdam nr. 24120005, AFM vergunning nr. 12010064</w:t>
          </w:r>
          <w:bookmarkEnd w:id="3"/>
        </w:p>
      </w:tc>
      <w:tc>
        <w:tcPr>
          <w:tcW w:w="220" w:type="pct"/>
          <w:tcBorders>
            <w:top w:val="nil"/>
            <w:left w:val="nil"/>
            <w:bottom w:val="nil"/>
            <w:right w:val="nil"/>
          </w:tcBorders>
        </w:tcPr>
        <w:p w14:paraId="4B14567A" w14:textId="77777777" w:rsidR="007F253C" w:rsidRDefault="007F253C" w:rsidP="003D702C">
          <w:pPr>
            <w:pStyle w:val="TableLogoText"/>
          </w:pPr>
        </w:p>
      </w:tc>
      <w:tc>
        <w:tcPr>
          <w:tcW w:w="1589" w:type="pct"/>
          <w:tcBorders>
            <w:top w:val="nil"/>
            <w:left w:val="nil"/>
            <w:bottom w:val="nil"/>
            <w:right w:val="nil"/>
          </w:tcBorders>
          <w:vAlign w:val="bottom"/>
        </w:tcPr>
        <w:p w14:paraId="664668ED" w14:textId="77777777" w:rsidR="007F253C" w:rsidRPr="00610018" w:rsidRDefault="007F253C" w:rsidP="007F253C">
          <w:pPr>
            <w:pStyle w:val="Legalcopy"/>
            <w:spacing w:before="20"/>
            <w:jc w:val="right"/>
          </w:pPr>
          <w:bookmarkStart w:id="4" w:name="Endorsement"/>
          <w:r>
            <w:rPr>
              <w:noProof/>
              <w:lang w:eastAsia="nl-NL"/>
            </w:rPr>
            <w:drawing>
              <wp:inline distT="0" distB="0" distL="0" distR="0" wp14:anchorId="0B3ECC70" wp14:editId="0335970B">
                <wp:extent cx="1417323" cy="149352"/>
                <wp:effectExtent l="0" t="0" r="0" b="3175"/>
                <wp:docPr id="4" name="Picture 4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17323" cy="14935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Pr="00610018">
            <w:t xml:space="preserve"> </w:t>
          </w:r>
          <w:bookmarkEnd w:id="4"/>
        </w:p>
      </w:tc>
    </w:tr>
  </w:tbl>
  <w:p w14:paraId="09D9B747" w14:textId="77777777" w:rsidR="00271E67" w:rsidRPr="007F253C" w:rsidRDefault="00271E67" w:rsidP="007F253C">
    <w:pPr>
      <w:spacing w:after="0" w:line="240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0E5B24" w14:textId="77777777" w:rsidR="005E0F91" w:rsidRDefault="005E0F91">
      <w:r>
        <w:separator/>
      </w:r>
    </w:p>
  </w:footnote>
  <w:footnote w:type="continuationSeparator" w:id="0">
    <w:p w14:paraId="24332B99" w14:textId="77777777" w:rsidR="005E0F91" w:rsidRDefault="005E0F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2765C3" w14:textId="77777777" w:rsidR="00271E67" w:rsidRDefault="00271E67">
    <w:pPr>
      <w:pStyle w:val="LogoHide"/>
    </w:pPr>
  </w:p>
  <w:p w14:paraId="3477DA29" w14:textId="77777777" w:rsidR="00271E67" w:rsidRDefault="00271E67">
    <w:pPr>
      <w:spacing w:before="280"/>
    </w:pPr>
    <w:r>
      <w:t xml:space="preserve">Page </w:t>
    </w: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  <w:p w14:paraId="74F91515" w14:textId="77777777" w:rsidR="00271E67" w:rsidRDefault="00271E6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50B6EA" w14:textId="77777777" w:rsidR="00271E67" w:rsidRDefault="007F253C" w:rsidP="007F253C">
    <w:pPr>
      <w:pStyle w:val="Tagline"/>
    </w:pPr>
    <w:bookmarkStart w:id="1" w:name="Logo"/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25C73B40" wp14:editId="6738DB37">
          <wp:simplePos x="0" y="0"/>
          <wp:positionH relativeFrom="page">
            <wp:posOffset>539750</wp:posOffset>
          </wp:positionH>
          <wp:positionV relativeFrom="page">
            <wp:posOffset>582930</wp:posOffset>
          </wp:positionV>
          <wp:extent cx="1267460" cy="283210"/>
          <wp:effectExtent l="0" t="0" r="8890" b="254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7460" cy="283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71E67">
      <w:t xml:space="preserve">   </w:t>
    </w:r>
    <w:bookmarkStart w:id="2" w:name="BrandTagline"/>
    <w:bookmarkEnd w:id="1"/>
    <w:r w:rsidR="00C3359E">
      <w:t xml:space="preserve"> </w:t>
    </w:r>
    <w:bookmarkEnd w:id="2"/>
  </w:p>
  <w:p w14:paraId="2B8602C7" w14:textId="77777777" w:rsidR="00271E67" w:rsidRDefault="00271E67" w:rsidP="00431469">
    <w:pPr>
      <w:pStyle w:val="LogoHide"/>
      <w:rPr>
        <w:sz w:val="1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9BBD57" w14:textId="77777777" w:rsidR="00271E67" w:rsidRDefault="00271E67" w:rsidP="00C473BD">
    <w:pPr>
      <w:pStyle w:val="LogoHide"/>
    </w:pPr>
  </w:p>
  <w:p w14:paraId="16BBAB05" w14:textId="78B9C45B" w:rsidR="00271E67" w:rsidRDefault="007F253C" w:rsidP="00C473BD">
    <w:pPr>
      <w:pStyle w:val="Page2Heading"/>
    </w:pPr>
    <w:bookmarkStart w:id="8" w:name="MMC_Page"/>
    <w:r>
      <w:t>Pagina</w:t>
    </w:r>
    <w:bookmarkEnd w:id="8"/>
    <w:r w:rsidR="00271E67">
      <w:t xml:space="preserve"> </w:t>
    </w:r>
    <w:r w:rsidR="00271E67">
      <w:fldChar w:fldCharType="begin"/>
    </w:r>
    <w:r w:rsidR="00271E67">
      <w:instrText xml:space="preserve"> PAGE </w:instrText>
    </w:r>
    <w:r w:rsidR="00271E67">
      <w:fldChar w:fldCharType="separate"/>
    </w:r>
    <w:r w:rsidR="008F1BA4">
      <w:rPr>
        <w:noProof/>
      </w:rPr>
      <w:t>3</w:t>
    </w:r>
    <w:r w:rsidR="00271E67">
      <w:fldChar w:fldCharType="end"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  <w:t>Bijlage A</w:t>
    </w:r>
  </w:p>
  <w:p w14:paraId="389C9CB5" w14:textId="77777777" w:rsidR="00271E67" w:rsidRDefault="00271E67" w:rsidP="00C473BD">
    <w:pPr>
      <w:pStyle w:val="Page2Heading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31A969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FA96E76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973A082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CE624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9D7E546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F8AE26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7842B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5D45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E787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57664E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046130"/>
    <w:multiLevelType w:val="multilevel"/>
    <w:tmpl w:val="ED6A81DC"/>
    <w:name w:val="S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1" w15:restartNumberingAfterBreak="0">
    <w:nsid w:val="17055313"/>
    <w:multiLevelType w:val="multilevel"/>
    <w:tmpl w:val="7BE22092"/>
    <w:name w:val="HeadingNumberDo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pStyle w:val="HeadingNumber1"/>
      <w:lvlText w:val="%5."/>
      <w:lvlJc w:val="left"/>
      <w:pPr>
        <w:tabs>
          <w:tab w:val="num" w:pos="720"/>
        </w:tabs>
        <w:ind w:left="720" w:hanging="72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decimal"/>
      <w:pStyle w:val="HeadingNumber2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pStyle w:val="HeadingNumber3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pStyle w:val="HeadingNumber4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2" w15:restartNumberingAfterBreak="0">
    <w:nsid w:val="183E373C"/>
    <w:multiLevelType w:val="multilevel"/>
    <w:tmpl w:val="91423AFA"/>
    <w:name w:val="SApp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upperLetter"/>
      <w:lvlText w:val="Appendix: 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3" w15:restartNumberingAfterBreak="0">
    <w:nsid w:val="1BCF04B6"/>
    <w:multiLevelType w:val="multilevel"/>
    <w:tmpl w:val="692C3AB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720"/>
        </w:tabs>
        <w:ind w:left="720" w:hanging="720"/>
      </w:pPr>
      <w:rPr>
        <w:b/>
        <w:i w:val="0"/>
        <w:caps w:val="0"/>
        <w:smallCaps w:val="0"/>
        <w:vanish w:val="0"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4" w15:restartNumberingAfterBreak="0">
    <w:nsid w:val="340F7217"/>
    <w:multiLevelType w:val="multilevel"/>
    <w:tmpl w:val="62E41AB4"/>
    <w:name w:val="SREP_HEAD1"/>
    <w:lvl w:ilvl="0">
      <w:start w:val="1"/>
      <w:numFmt w:val="decimal"/>
      <w:lvlRestart w:val="0"/>
      <w:lvlText w:val="%1."/>
      <w:lvlJc w:val="left"/>
      <w:pPr>
        <w:tabs>
          <w:tab w:val="num" w:pos="0"/>
        </w:tabs>
        <w:ind w:left="0" w:hanging="60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3933268E"/>
    <w:multiLevelType w:val="multilevel"/>
    <w:tmpl w:val="2B023D1A"/>
    <w:name w:val="HeadingList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47961C51"/>
    <w:multiLevelType w:val="multilevel"/>
    <w:tmpl w:val="768C7520"/>
    <w:name w:val="App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upperLetter"/>
      <w:suff w:val="nothing"/>
      <w:lvlText w:val="Appendix: 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7" w15:restartNumberingAfterBreak="0">
    <w:nsid w:val="4B442512"/>
    <w:multiLevelType w:val="multilevel"/>
    <w:tmpl w:val="1DE09542"/>
    <w:name w:val="Appendix"/>
    <w:lvl w:ilvl="0">
      <w:start w:val="1"/>
      <w:numFmt w:val="upperLetter"/>
      <w:lvlRestart w:val="0"/>
      <w:lvlText w:val="Appendix: 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543A70AF"/>
    <w:multiLevelType w:val="singleLevel"/>
    <w:tmpl w:val="499EB7D2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ascii="Arial" w:hAnsi="Arial" w:cs="Times New Roman" w:hint="default"/>
      </w:rPr>
    </w:lvl>
  </w:abstractNum>
  <w:abstractNum w:abstractNumId="19" w15:restartNumberingAfterBreak="0">
    <w:nsid w:val="5780206D"/>
    <w:multiLevelType w:val="multilevel"/>
    <w:tmpl w:val="9D52D1A0"/>
    <w:name w:val="TableBulletList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pStyle w:val="TableBullet1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5">
      <w:start w:val="1"/>
      <w:numFmt w:val="lowerRoman"/>
      <w:pStyle w:val="TableBullet2"/>
      <w:lvlText w:val="─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pStyle w:val="TableBullet3"/>
      <w:lvlText w:val="−"/>
      <w:lvlJc w:val="left"/>
      <w:pPr>
        <w:tabs>
          <w:tab w:val="num" w:pos="1080"/>
        </w:tabs>
        <w:ind w:left="108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7">
      <w:start w:val="1"/>
      <w:numFmt w:val="lowerLetter"/>
      <w:pStyle w:val="TableBullet4"/>
      <w:lvlText w:val="−"/>
      <w:lvlJc w:val="left"/>
      <w:pPr>
        <w:tabs>
          <w:tab w:val="num" w:pos="1440"/>
        </w:tabs>
        <w:ind w:left="144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692D3344"/>
    <w:multiLevelType w:val="hybridMultilevel"/>
    <w:tmpl w:val="0C2097B6"/>
    <w:lvl w:ilvl="0" w:tplc="22849A1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1E506A"/>
    <w:multiLevelType w:val="multilevel"/>
    <w:tmpl w:val="5E6264F2"/>
    <w:name w:val="SectionStart"/>
    <w:lvl w:ilvl="0">
      <w:start w:val="1"/>
      <w:numFmt w:val="decimal"/>
      <w:lvlRestart w:val="0"/>
      <w:lvlText w:val="%1"/>
      <w:lvlJc w:val="left"/>
      <w:pPr>
        <w:tabs>
          <w:tab w:val="num" w:pos="360"/>
        </w:tabs>
        <w:ind w:left="360" w:hanging="180"/>
      </w:pPr>
      <w:rPr>
        <w:b w:val="0"/>
        <w:i w:val="0"/>
        <w:caps w:val="0"/>
        <w:smallCaps w:val="0"/>
        <w:vanish w:val="0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6FDE565D"/>
    <w:multiLevelType w:val="multilevel"/>
    <w:tmpl w:val="CD98DAD2"/>
    <w:name w:val="BulletList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pStyle w:val="List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5">
      <w:start w:val="1"/>
      <w:numFmt w:val="lowerRoman"/>
      <w:pStyle w:val="ListBullet2"/>
      <w:lvlText w:val="─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pStyle w:val="ListBullet3"/>
      <w:lvlText w:val="−"/>
      <w:lvlJc w:val="left"/>
      <w:pPr>
        <w:tabs>
          <w:tab w:val="num" w:pos="1080"/>
        </w:tabs>
        <w:ind w:left="108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7">
      <w:start w:val="1"/>
      <w:numFmt w:val="lowerLetter"/>
      <w:pStyle w:val="ListBullet4"/>
      <w:lvlText w:val="−"/>
      <w:lvlJc w:val="left"/>
      <w:pPr>
        <w:tabs>
          <w:tab w:val="num" w:pos="1440"/>
        </w:tabs>
        <w:ind w:left="144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77F37546"/>
    <w:multiLevelType w:val="multilevel"/>
    <w:tmpl w:val="78E2D4EC"/>
    <w:name w:val="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24" w15:restartNumberingAfterBreak="0">
    <w:nsid w:val="7AEC03C4"/>
    <w:multiLevelType w:val="multilevel"/>
    <w:tmpl w:val="7F7C4190"/>
    <w:name w:val="NumHeadingList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decimal"/>
      <w:pStyle w:val="ListNumber"/>
      <w:lvlText w:val="%6."/>
      <w:lvlJc w:val="left"/>
      <w:pPr>
        <w:tabs>
          <w:tab w:val="num" w:pos="360"/>
        </w:tabs>
        <w:ind w:left="360" w:hanging="36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upperLetter"/>
      <w:pStyle w:val="ListNumber2"/>
      <w:lvlText w:val="%7."/>
      <w:lvlJc w:val="left"/>
      <w:pPr>
        <w:tabs>
          <w:tab w:val="num" w:pos="720"/>
        </w:tabs>
        <w:ind w:left="720" w:hanging="36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lowerRoman"/>
      <w:pStyle w:val="ListNumber3"/>
      <w:lvlText w:val="%8."/>
      <w:lvlJc w:val="left"/>
      <w:pPr>
        <w:tabs>
          <w:tab w:val="num" w:pos="1080"/>
        </w:tabs>
        <w:ind w:left="1080" w:hanging="36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lowerLetter"/>
      <w:pStyle w:val="ListNumber4"/>
      <w:lvlText w:val="%9."/>
      <w:lvlJc w:val="left"/>
      <w:pPr>
        <w:tabs>
          <w:tab w:val="num" w:pos="1440"/>
        </w:tabs>
        <w:ind w:left="1440" w:hanging="360"/>
      </w:pPr>
      <w:rPr>
        <w:b w:val="0"/>
        <w:i w:val="0"/>
        <w:caps w:val="0"/>
        <w:smallCaps w:val="0"/>
        <w:vanish w:val="0"/>
        <w:u w:val="none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22"/>
  </w:num>
  <w:num w:numId="16">
    <w:abstractNumId w:val="15"/>
  </w:num>
  <w:num w:numId="17">
    <w:abstractNumId w:val="24"/>
  </w:num>
  <w:num w:numId="18">
    <w:abstractNumId w:val="19"/>
  </w:num>
  <w:num w:numId="19">
    <w:abstractNumId w:val="11"/>
  </w:num>
  <w:num w:numId="20">
    <w:abstractNumId w:val="18"/>
  </w:num>
  <w:num w:numId="2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LockTheme/>
  <w:styleLockQFSet/>
  <w:defaultTabStop w:val="36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253C"/>
    <w:rsid w:val="00001F81"/>
    <w:rsid w:val="000071F3"/>
    <w:rsid w:val="000072D8"/>
    <w:rsid w:val="000078A6"/>
    <w:rsid w:val="00010E00"/>
    <w:rsid w:val="00011D05"/>
    <w:rsid w:val="00017217"/>
    <w:rsid w:val="0002160E"/>
    <w:rsid w:val="00035D7D"/>
    <w:rsid w:val="00053750"/>
    <w:rsid w:val="00060E77"/>
    <w:rsid w:val="00066B89"/>
    <w:rsid w:val="00067F3E"/>
    <w:rsid w:val="00083645"/>
    <w:rsid w:val="000A5CC4"/>
    <w:rsid w:val="000A7310"/>
    <w:rsid w:val="000D4095"/>
    <w:rsid w:val="000D553C"/>
    <w:rsid w:val="000E239B"/>
    <w:rsid w:val="00103400"/>
    <w:rsid w:val="00121041"/>
    <w:rsid w:val="00133104"/>
    <w:rsid w:val="00140FBA"/>
    <w:rsid w:val="0017298B"/>
    <w:rsid w:val="001D1DA9"/>
    <w:rsid w:val="0021344E"/>
    <w:rsid w:val="002344C5"/>
    <w:rsid w:val="0024133B"/>
    <w:rsid w:val="00251C75"/>
    <w:rsid w:val="00252359"/>
    <w:rsid w:val="00271E67"/>
    <w:rsid w:val="0029123F"/>
    <w:rsid w:val="002B64A5"/>
    <w:rsid w:val="002C07E1"/>
    <w:rsid w:val="002D1AC6"/>
    <w:rsid w:val="002E69BC"/>
    <w:rsid w:val="002F7C22"/>
    <w:rsid w:val="003074DB"/>
    <w:rsid w:val="003157F4"/>
    <w:rsid w:val="003664EC"/>
    <w:rsid w:val="00383181"/>
    <w:rsid w:val="003935F2"/>
    <w:rsid w:val="003A3794"/>
    <w:rsid w:val="003B5E9E"/>
    <w:rsid w:val="003D443D"/>
    <w:rsid w:val="003D702C"/>
    <w:rsid w:val="003F6569"/>
    <w:rsid w:val="00431469"/>
    <w:rsid w:val="004403A5"/>
    <w:rsid w:val="00462FEF"/>
    <w:rsid w:val="00473F56"/>
    <w:rsid w:val="004F05B0"/>
    <w:rsid w:val="004F6134"/>
    <w:rsid w:val="005019D2"/>
    <w:rsid w:val="00513C85"/>
    <w:rsid w:val="00514541"/>
    <w:rsid w:val="0052550D"/>
    <w:rsid w:val="00530098"/>
    <w:rsid w:val="00581A89"/>
    <w:rsid w:val="005A137C"/>
    <w:rsid w:val="005A5BDC"/>
    <w:rsid w:val="005B0DF1"/>
    <w:rsid w:val="005B12A2"/>
    <w:rsid w:val="005C5533"/>
    <w:rsid w:val="005E0F91"/>
    <w:rsid w:val="00610018"/>
    <w:rsid w:val="00640E44"/>
    <w:rsid w:val="006513F8"/>
    <w:rsid w:val="00657443"/>
    <w:rsid w:val="00680CDD"/>
    <w:rsid w:val="006A78FF"/>
    <w:rsid w:val="006D332B"/>
    <w:rsid w:val="007F253C"/>
    <w:rsid w:val="00810D9F"/>
    <w:rsid w:val="008422E6"/>
    <w:rsid w:val="00855FDE"/>
    <w:rsid w:val="00857E38"/>
    <w:rsid w:val="008D61A6"/>
    <w:rsid w:val="008F1BA4"/>
    <w:rsid w:val="00903E95"/>
    <w:rsid w:val="00913929"/>
    <w:rsid w:val="00920867"/>
    <w:rsid w:val="00921D66"/>
    <w:rsid w:val="009235E0"/>
    <w:rsid w:val="00925E10"/>
    <w:rsid w:val="0094541D"/>
    <w:rsid w:val="00965325"/>
    <w:rsid w:val="009744F7"/>
    <w:rsid w:val="00993B03"/>
    <w:rsid w:val="009B1905"/>
    <w:rsid w:val="009B6451"/>
    <w:rsid w:val="009D24B6"/>
    <w:rsid w:val="009F655F"/>
    <w:rsid w:val="009F79F5"/>
    <w:rsid w:val="00A1449B"/>
    <w:rsid w:val="00A47A86"/>
    <w:rsid w:val="00A725C3"/>
    <w:rsid w:val="00A75399"/>
    <w:rsid w:val="00AA1116"/>
    <w:rsid w:val="00AB0EF7"/>
    <w:rsid w:val="00AB487C"/>
    <w:rsid w:val="00AC3857"/>
    <w:rsid w:val="00AD0BDC"/>
    <w:rsid w:val="00AF620A"/>
    <w:rsid w:val="00B03B63"/>
    <w:rsid w:val="00B20D8B"/>
    <w:rsid w:val="00B2246D"/>
    <w:rsid w:val="00B234FA"/>
    <w:rsid w:val="00B464E3"/>
    <w:rsid w:val="00B502B3"/>
    <w:rsid w:val="00B730F3"/>
    <w:rsid w:val="00B7377C"/>
    <w:rsid w:val="00B76A72"/>
    <w:rsid w:val="00B82D01"/>
    <w:rsid w:val="00B93D06"/>
    <w:rsid w:val="00B97008"/>
    <w:rsid w:val="00BA4ACE"/>
    <w:rsid w:val="00BA5B1E"/>
    <w:rsid w:val="00BB7AE8"/>
    <w:rsid w:val="00BC77C9"/>
    <w:rsid w:val="00BD693C"/>
    <w:rsid w:val="00BF05FC"/>
    <w:rsid w:val="00C01A65"/>
    <w:rsid w:val="00C31DBD"/>
    <w:rsid w:val="00C3359E"/>
    <w:rsid w:val="00C42E19"/>
    <w:rsid w:val="00C473BD"/>
    <w:rsid w:val="00C734C4"/>
    <w:rsid w:val="00C8631B"/>
    <w:rsid w:val="00C90BB6"/>
    <w:rsid w:val="00CA6E11"/>
    <w:rsid w:val="00CC2215"/>
    <w:rsid w:val="00CC5F8D"/>
    <w:rsid w:val="00CE06AD"/>
    <w:rsid w:val="00CF1277"/>
    <w:rsid w:val="00CF3EAD"/>
    <w:rsid w:val="00CF6524"/>
    <w:rsid w:val="00D10586"/>
    <w:rsid w:val="00D17F8D"/>
    <w:rsid w:val="00D30C03"/>
    <w:rsid w:val="00D55982"/>
    <w:rsid w:val="00D84274"/>
    <w:rsid w:val="00D87E64"/>
    <w:rsid w:val="00DA395D"/>
    <w:rsid w:val="00DC271C"/>
    <w:rsid w:val="00DC7824"/>
    <w:rsid w:val="00E06CDD"/>
    <w:rsid w:val="00E21DEB"/>
    <w:rsid w:val="00E30364"/>
    <w:rsid w:val="00E32E90"/>
    <w:rsid w:val="00E3643E"/>
    <w:rsid w:val="00E81BB7"/>
    <w:rsid w:val="00E90339"/>
    <w:rsid w:val="00E97D7E"/>
    <w:rsid w:val="00EA17AD"/>
    <w:rsid w:val="00EA3EE6"/>
    <w:rsid w:val="00EC22FA"/>
    <w:rsid w:val="00EF11A4"/>
    <w:rsid w:val="00F022EE"/>
    <w:rsid w:val="00F14217"/>
    <w:rsid w:val="00F43309"/>
    <w:rsid w:val="00F44AB6"/>
    <w:rsid w:val="00F44F41"/>
    <w:rsid w:val="00F8352A"/>
    <w:rsid w:val="00F85803"/>
    <w:rsid w:val="00F91215"/>
    <w:rsid w:val="00FD175D"/>
    <w:rsid w:val="00FE0E90"/>
    <w:rsid w:val="00FF5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4F75D37E"/>
  <w15:docId w15:val="{DCDFAD03-FDD9-4145-A8B0-B63A935D0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 w:unhideWhenUsed="1"/>
    <w:lsdException w:name="List Bullet" w:semiHidden="1" w:unhideWhenUsed="1" w:qFormat="1"/>
    <w:lsdException w:name="List Number" w:qFormat="1"/>
    <w:lsdException w:name="List 2" w:semiHidden="1" w:unhideWhenUsed="1"/>
    <w:lsdException w:name="List 3" w:semiHidden="1" w:unhideWhenUsed="1"/>
    <w:lsdException w:name="List Bullet 2" w:semiHidden="1" w:unhideWhenUsed="1" w:qFormat="1"/>
    <w:lsdException w:name="List Bullet 3" w:semiHidden="1" w:unhideWhenUsed="1" w:qFormat="1"/>
    <w:lsdException w:name="List Bullet 4" w:semiHidden="1" w:unhideWhenUsed="1" w:qFormat="1"/>
    <w:lsdException w:name="List Bullet 5" w:semiHidden="1" w:unhideWhenUsed="1"/>
    <w:lsdException w:name="List Number 2" w:semiHidden="1" w:unhideWhenUsed="1" w:qFormat="1"/>
    <w:lsdException w:name="List Number 3" w:semiHidden="1" w:unhideWhenUsed="1" w:qFormat="1"/>
    <w:lsdException w:name="List Number 4" w:semiHidden="1" w:unhideWhenUsed="1" w:qFormat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qFormat="1"/>
    <w:lsdException w:name="Document Map" w:semiHidden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 w:unhideWhenUsed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3929"/>
    <w:pPr>
      <w:spacing w:after="220" w:line="232" w:lineRule="atLeast"/>
    </w:pPr>
    <w:rPr>
      <w:rFonts w:ascii="Arial" w:hAnsi="Arial" w:cs="Arial"/>
      <w:color w:val="202020"/>
      <w:lang w:val="nl-NL"/>
    </w:rPr>
  </w:style>
  <w:style w:type="paragraph" w:styleId="Heading1">
    <w:name w:val="heading 1"/>
    <w:basedOn w:val="Normal"/>
    <w:next w:val="Normal"/>
    <w:qFormat/>
    <w:rsid w:val="007F253C"/>
    <w:pPr>
      <w:keepNext/>
      <w:numPr>
        <w:numId w:val="16"/>
      </w:numPr>
      <w:spacing w:after="180" w:line="240" w:lineRule="auto"/>
      <w:outlineLvl w:val="0"/>
    </w:pPr>
    <w:rPr>
      <w:b/>
      <w:color w:val="002C77"/>
      <w:sz w:val="28"/>
    </w:rPr>
  </w:style>
  <w:style w:type="paragraph" w:styleId="Heading2">
    <w:name w:val="heading 2"/>
    <w:basedOn w:val="Normal"/>
    <w:next w:val="Normal"/>
    <w:qFormat/>
    <w:rsid w:val="007F253C"/>
    <w:pPr>
      <w:keepNext/>
      <w:numPr>
        <w:ilvl w:val="1"/>
        <w:numId w:val="16"/>
      </w:numPr>
      <w:spacing w:after="180" w:line="240" w:lineRule="auto"/>
      <w:outlineLvl w:val="1"/>
    </w:pPr>
    <w:rPr>
      <w:b/>
      <w:color w:val="009DE0"/>
      <w:sz w:val="24"/>
    </w:rPr>
  </w:style>
  <w:style w:type="paragraph" w:styleId="Heading3">
    <w:name w:val="heading 3"/>
    <w:basedOn w:val="Normal"/>
    <w:next w:val="Normal"/>
    <w:qFormat/>
    <w:rsid w:val="007F253C"/>
    <w:pPr>
      <w:keepNext/>
      <w:numPr>
        <w:ilvl w:val="2"/>
        <w:numId w:val="16"/>
      </w:numPr>
      <w:spacing w:after="180" w:line="240" w:lineRule="auto"/>
      <w:outlineLvl w:val="2"/>
    </w:pPr>
    <w:rPr>
      <w:b/>
      <w:color w:val="565656"/>
      <w:sz w:val="24"/>
    </w:rPr>
  </w:style>
  <w:style w:type="paragraph" w:styleId="Heading4">
    <w:name w:val="heading 4"/>
    <w:basedOn w:val="Normal"/>
    <w:next w:val="Normal"/>
    <w:qFormat/>
    <w:rsid w:val="007F253C"/>
    <w:pPr>
      <w:keepNext/>
      <w:numPr>
        <w:ilvl w:val="3"/>
        <w:numId w:val="16"/>
      </w:numPr>
      <w:spacing w:after="180" w:line="240" w:lineRule="auto"/>
      <w:outlineLvl w:val="3"/>
    </w:pPr>
    <w:rPr>
      <w:bCs/>
      <w:color w:val="565656"/>
      <w:sz w:val="2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egalcopy">
    <w:name w:val="Legal copy"/>
    <w:basedOn w:val="Base"/>
    <w:pPr>
      <w:spacing w:line="240" w:lineRule="auto"/>
    </w:pPr>
    <w:rPr>
      <w:sz w:val="12"/>
    </w:rPr>
  </w:style>
  <w:style w:type="paragraph" w:customStyle="1" w:styleId="Base">
    <w:name w:val="Base"/>
    <w:pPr>
      <w:spacing w:line="232" w:lineRule="atLeast"/>
    </w:pPr>
    <w:rPr>
      <w:rFonts w:ascii="Arial" w:hAnsi="Arial" w:cs="Arial"/>
      <w:color w:val="202020"/>
      <w:lang w:val="nl-NL"/>
    </w:rPr>
  </w:style>
  <w:style w:type="paragraph" w:customStyle="1" w:styleId="TableLogoText">
    <w:name w:val="Table Logo Text"/>
    <w:basedOn w:val="Base"/>
    <w:rsid w:val="000A7310"/>
    <w:rPr>
      <w:sz w:val="12"/>
    </w:rPr>
  </w:style>
  <w:style w:type="paragraph" w:customStyle="1" w:styleId="Addressblock">
    <w:name w:val="Address block"/>
    <w:basedOn w:val="Base"/>
    <w:pPr>
      <w:spacing w:line="220" w:lineRule="exact"/>
      <w:ind w:left="6120"/>
    </w:pPr>
  </w:style>
  <w:style w:type="paragraph" w:customStyle="1" w:styleId="LogoHide">
    <w:name w:val="Logo Hide"/>
    <w:basedOn w:val="Base"/>
    <w:next w:val="Base"/>
    <w:rsid w:val="00D55982"/>
    <w:pPr>
      <w:spacing w:line="20" w:lineRule="exact"/>
    </w:pPr>
    <w:rPr>
      <w:noProof/>
      <w:sz w:val="2"/>
    </w:rPr>
  </w:style>
  <w:style w:type="paragraph" w:customStyle="1" w:styleId="Filestamp">
    <w:name w:val="Filestamp"/>
    <w:basedOn w:val="Base"/>
    <w:rsid w:val="00121041"/>
    <w:pPr>
      <w:spacing w:line="240" w:lineRule="auto"/>
    </w:pPr>
    <w:rPr>
      <w:noProof/>
      <w:sz w:val="12"/>
    </w:rPr>
  </w:style>
  <w:style w:type="paragraph" w:customStyle="1" w:styleId="EmployeeName">
    <w:name w:val="Employee Name"/>
    <w:basedOn w:val="Base"/>
    <w:pPr>
      <w:spacing w:line="220" w:lineRule="exact"/>
      <w:ind w:left="6120"/>
    </w:pPr>
    <w:rPr>
      <w:rFonts w:ascii="Arial Black" w:hAnsi="Arial Black"/>
      <w:sz w:val="17"/>
    </w:rPr>
  </w:style>
  <w:style w:type="paragraph" w:customStyle="1" w:styleId="Address">
    <w:name w:val="Address"/>
    <w:basedOn w:val="Normal"/>
    <w:pPr>
      <w:spacing w:line="300" w:lineRule="exact"/>
    </w:pPr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</w:style>
  <w:style w:type="paragraph" w:customStyle="1" w:styleId="AddresseeInfo">
    <w:name w:val="Addressee Info"/>
    <w:basedOn w:val="Base"/>
    <w:rsid w:val="00A725C3"/>
    <w:pPr>
      <w:spacing w:line="360" w:lineRule="atLeast"/>
    </w:pPr>
    <w:rPr>
      <w:b/>
      <w:noProof/>
    </w:rPr>
  </w:style>
  <w:style w:type="paragraph" w:customStyle="1" w:styleId="DocumentName">
    <w:name w:val="Document Name"/>
    <w:basedOn w:val="Base"/>
    <w:next w:val="Normal"/>
    <w:rsid w:val="00121041"/>
    <w:pPr>
      <w:spacing w:after="360" w:line="240" w:lineRule="auto"/>
    </w:pPr>
    <w:rPr>
      <w:b/>
      <w:color w:val="002C77"/>
      <w:sz w:val="56"/>
    </w:rPr>
  </w:style>
  <w:style w:type="paragraph" w:styleId="BalloonText">
    <w:name w:val="Balloon Text"/>
    <w:basedOn w:val="Normal"/>
    <w:link w:val="BalloonTextChar"/>
    <w:semiHidden/>
    <w:rsid w:val="00CE06A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C734C4"/>
    <w:rPr>
      <w:rFonts w:ascii="Tahoma" w:hAnsi="Tahoma" w:cs="Tahoma"/>
      <w:sz w:val="16"/>
      <w:szCs w:val="16"/>
      <w:lang w:val="en-GB"/>
    </w:rPr>
  </w:style>
  <w:style w:type="paragraph" w:customStyle="1" w:styleId="Page2Heading">
    <w:name w:val="Page 2 Heading"/>
    <w:basedOn w:val="Base"/>
    <w:rsid w:val="00140FBA"/>
    <w:pPr>
      <w:widowControl w:val="0"/>
      <w:spacing w:line="252" w:lineRule="atLeast"/>
    </w:pPr>
  </w:style>
  <w:style w:type="paragraph" w:customStyle="1" w:styleId="Tagline">
    <w:name w:val="Tagline"/>
    <w:basedOn w:val="Base"/>
    <w:next w:val="Normal"/>
    <w:rsid w:val="00010E00"/>
    <w:pPr>
      <w:spacing w:before="160" w:line="240" w:lineRule="auto"/>
      <w:jc w:val="right"/>
    </w:pPr>
    <w:rPr>
      <w:color w:val="002C77"/>
      <w:sz w:val="22"/>
    </w:rPr>
  </w:style>
  <w:style w:type="paragraph" w:customStyle="1" w:styleId="Page2HeadingTitle">
    <w:name w:val="Page 2 Heading Title"/>
    <w:basedOn w:val="Page2Heading"/>
    <w:next w:val="Page2Heading"/>
    <w:qFormat/>
    <w:rsid w:val="00B03B63"/>
  </w:style>
  <w:style w:type="paragraph" w:customStyle="1" w:styleId="BaseBold">
    <w:name w:val="Base Bold"/>
    <w:next w:val="Base"/>
    <w:link w:val="BaseBoldChar"/>
    <w:rsid w:val="007F253C"/>
    <w:pPr>
      <w:spacing w:line="230" w:lineRule="atLeast"/>
    </w:pPr>
    <w:rPr>
      <w:rFonts w:ascii="Arial" w:hAnsi="Arial" w:cs="Arial"/>
      <w:b/>
      <w:color w:val="002C77"/>
      <w:sz w:val="18"/>
      <w:lang w:val="nl-NL"/>
    </w:rPr>
  </w:style>
  <w:style w:type="character" w:customStyle="1" w:styleId="BaseBoldChar">
    <w:name w:val="Base Bold Char"/>
    <w:basedOn w:val="DefaultParagraphFont"/>
    <w:link w:val="BaseBold"/>
    <w:rsid w:val="007F253C"/>
    <w:rPr>
      <w:rFonts w:ascii="Arial" w:hAnsi="Arial" w:cs="Arial"/>
      <w:b/>
      <w:color w:val="002C77"/>
      <w:sz w:val="18"/>
      <w:lang w:val="nl-NL"/>
    </w:rPr>
  </w:style>
  <w:style w:type="paragraph" w:styleId="ListBullet">
    <w:name w:val="List Bullet"/>
    <w:basedOn w:val="Normal"/>
    <w:semiHidden/>
    <w:unhideWhenUsed/>
    <w:qFormat/>
    <w:rsid w:val="007F253C"/>
    <w:pPr>
      <w:numPr>
        <w:ilvl w:val="4"/>
        <w:numId w:val="15"/>
      </w:numPr>
      <w:spacing w:line="240" w:lineRule="auto"/>
      <w:outlineLvl w:val="4"/>
    </w:pPr>
  </w:style>
  <w:style w:type="paragraph" w:styleId="ListBullet2">
    <w:name w:val="List Bullet 2"/>
    <w:basedOn w:val="Normal"/>
    <w:semiHidden/>
    <w:unhideWhenUsed/>
    <w:qFormat/>
    <w:rsid w:val="007F253C"/>
    <w:pPr>
      <w:numPr>
        <w:ilvl w:val="5"/>
        <w:numId w:val="15"/>
      </w:numPr>
      <w:spacing w:line="240" w:lineRule="auto"/>
      <w:outlineLvl w:val="5"/>
    </w:pPr>
  </w:style>
  <w:style w:type="paragraph" w:styleId="ListBullet3">
    <w:name w:val="List Bullet 3"/>
    <w:basedOn w:val="Normal"/>
    <w:semiHidden/>
    <w:unhideWhenUsed/>
    <w:qFormat/>
    <w:rsid w:val="007F253C"/>
    <w:pPr>
      <w:numPr>
        <w:ilvl w:val="6"/>
        <w:numId w:val="15"/>
      </w:numPr>
      <w:spacing w:line="240" w:lineRule="auto"/>
      <w:outlineLvl w:val="6"/>
    </w:pPr>
  </w:style>
  <w:style w:type="paragraph" w:styleId="ListBullet4">
    <w:name w:val="List Bullet 4"/>
    <w:basedOn w:val="Normal"/>
    <w:semiHidden/>
    <w:unhideWhenUsed/>
    <w:qFormat/>
    <w:rsid w:val="007F253C"/>
    <w:pPr>
      <w:numPr>
        <w:ilvl w:val="7"/>
        <w:numId w:val="15"/>
      </w:numPr>
      <w:spacing w:line="240" w:lineRule="auto"/>
      <w:outlineLvl w:val="7"/>
    </w:pPr>
  </w:style>
  <w:style w:type="paragraph" w:customStyle="1" w:styleId="NormalIndent1">
    <w:name w:val="Normal Indent 1"/>
    <w:basedOn w:val="Normal"/>
    <w:link w:val="NormalIndent1Char"/>
    <w:qFormat/>
    <w:rsid w:val="007F253C"/>
    <w:pPr>
      <w:spacing w:line="240" w:lineRule="auto"/>
      <w:ind w:left="360"/>
    </w:pPr>
  </w:style>
  <w:style w:type="character" w:customStyle="1" w:styleId="NormalIndent1Char">
    <w:name w:val="Normal Indent 1 Char"/>
    <w:basedOn w:val="DefaultParagraphFont"/>
    <w:link w:val="NormalIndent1"/>
    <w:rsid w:val="007F253C"/>
    <w:rPr>
      <w:rFonts w:ascii="Arial" w:hAnsi="Arial" w:cs="Arial"/>
      <w:color w:val="202020"/>
      <w:lang w:val="nl-NL"/>
    </w:rPr>
  </w:style>
  <w:style w:type="paragraph" w:customStyle="1" w:styleId="NormalIndent2">
    <w:name w:val="Normal Indent 2"/>
    <w:basedOn w:val="Normal"/>
    <w:link w:val="NormalIndent2Char"/>
    <w:qFormat/>
    <w:rsid w:val="007F253C"/>
    <w:pPr>
      <w:spacing w:line="240" w:lineRule="auto"/>
      <w:ind w:left="720"/>
    </w:pPr>
  </w:style>
  <w:style w:type="character" w:customStyle="1" w:styleId="NormalIndent2Char">
    <w:name w:val="Normal Indent 2 Char"/>
    <w:basedOn w:val="DefaultParagraphFont"/>
    <w:link w:val="NormalIndent2"/>
    <w:rsid w:val="007F253C"/>
    <w:rPr>
      <w:rFonts w:ascii="Arial" w:hAnsi="Arial" w:cs="Arial"/>
      <w:color w:val="202020"/>
      <w:lang w:val="nl-NL"/>
    </w:rPr>
  </w:style>
  <w:style w:type="paragraph" w:customStyle="1" w:styleId="NormalIndent3">
    <w:name w:val="Normal Indent 3"/>
    <w:basedOn w:val="Normal"/>
    <w:link w:val="NormalIndent3Char"/>
    <w:qFormat/>
    <w:rsid w:val="007F253C"/>
    <w:pPr>
      <w:spacing w:line="240" w:lineRule="auto"/>
      <w:ind w:left="1080"/>
    </w:pPr>
  </w:style>
  <w:style w:type="character" w:customStyle="1" w:styleId="NormalIndent3Char">
    <w:name w:val="Normal Indent 3 Char"/>
    <w:basedOn w:val="DefaultParagraphFont"/>
    <w:link w:val="NormalIndent3"/>
    <w:rsid w:val="007F253C"/>
    <w:rPr>
      <w:rFonts w:ascii="Arial" w:hAnsi="Arial" w:cs="Arial"/>
      <w:color w:val="202020"/>
      <w:lang w:val="nl-NL"/>
    </w:rPr>
  </w:style>
  <w:style w:type="paragraph" w:customStyle="1" w:styleId="NormalIndent4">
    <w:name w:val="Normal Indent 4"/>
    <w:basedOn w:val="Normal"/>
    <w:link w:val="NormalIndent4Char"/>
    <w:qFormat/>
    <w:rsid w:val="007F253C"/>
    <w:pPr>
      <w:spacing w:line="240" w:lineRule="auto"/>
      <w:ind w:left="1440"/>
    </w:pPr>
  </w:style>
  <w:style w:type="character" w:customStyle="1" w:styleId="NormalIndent4Char">
    <w:name w:val="Normal Indent 4 Char"/>
    <w:basedOn w:val="DefaultParagraphFont"/>
    <w:link w:val="NormalIndent4"/>
    <w:rsid w:val="007F253C"/>
    <w:rPr>
      <w:rFonts w:ascii="Arial" w:hAnsi="Arial" w:cs="Arial"/>
      <w:color w:val="202020"/>
      <w:lang w:val="nl-NL"/>
    </w:rPr>
  </w:style>
  <w:style w:type="paragraph" w:styleId="ListNumber">
    <w:name w:val="List Number"/>
    <w:basedOn w:val="Normal"/>
    <w:qFormat/>
    <w:rsid w:val="007F253C"/>
    <w:pPr>
      <w:numPr>
        <w:ilvl w:val="5"/>
        <w:numId w:val="17"/>
      </w:numPr>
      <w:spacing w:line="240" w:lineRule="auto"/>
      <w:outlineLvl w:val="5"/>
    </w:pPr>
  </w:style>
  <w:style w:type="paragraph" w:styleId="ListNumber2">
    <w:name w:val="List Number 2"/>
    <w:basedOn w:val="Normal"/>
    <w:semiHidden/>
    <w:unhideWhenUsed/>
    <w:qFormat/>
    <w:rsid w:val="007F253C"/>
    <w:pPr>
      <w:numPr>
        <w:ilvl w:val="6"/>
        <w:numId w:val="17"/>
      </w:numPr>
      <w:spacing w:line="240" w:lineRule="auto"/>
      <w:outlineLvl w:val="6"/>
    </w:pPr>
  </w:style>
  <w:style w:type="paragraph" w:styleId="ListNumber3">
    <w:name w:val="List Number 3"/>
    <w:basedOn w:val="Normal"/>
    <w:semiHidden/>
    <w:unhideWhenUsed/>
    <w:qFormat/>
    <w:rsid w:val="007F253C"/>
    <w:pPr>
      <w:numPr>
        <w:ilvl w:val="7"/>
        <w:numId w:val="17"/>
      </w:numPr>
      <w:spacing w:line="240" w:lineRule="auto"/>
      <w:outlineLvl w:val="7"/>
    </w:pPr>
  </w:style>
  <w:style w:type="paragraph" w:styleId="ListNumber4">
    <w:name w:val="List Number 4"/>
    <w:basedOn w:val="Normal"/>
    <w:semiHidden/>
    <w:unhideWhenUsed/>
    <w:qFormat/>
    <w:rsid w:val="007F253C"/>
    <w:pPr>
      <w:numPr>
        <w:ilvl w:val="8"/>
        <w:numId w:val="17"/>
      </w:numPr>
      <w:spacing w:line="240" w:lineRule="auto"/>
      <w:outlineLvl w:val="8"/>
    </w:pPr>
  </w:style>
  <w:style w:type="paragraph" w:customStyle="1" w:styleId="LogoHide2">
    <w:name w:val="Logo Hide 2"/>
    <w:basedOn w:val="Base"/>
    <w:next w:val="Base"/>
    <w:link w:val="LogoHide2Char"/>
    <w:rsid w:val="007F253C"/>
    <w:pPr>
      <w:spacing w:line="260" w:lineRule="atLeast"/>
    </w:pPr>
    <w:rPr>
      <w:noProof/>
      <w:sz w:val="22"/>
    </w:rPr>
  </w:style>
  <w:style w:type="character" w:customStyle="1" w:styleId="LogoHide2Char">
    <w:name w:val="Logo Hide 2 Char"/>
    <w:basedOn w:val="DefaultParagraphFont"/>
    <w:link w:val="LogoHide2"/>
    <w:rsid w:val="007F253C"/>
    <w:rPr>
      <w:rFonts w:ascii="Arial" w:hAnsi="Arial" w:cs="Arial"/>
      <w:noProof/>
      <w:color w:val="202020"/>
      <w:sz w:val="22"/>
      <w:lang w:val="nl-NL"/>
    </w:rPr>
  </w:style>
  <w:style w:type="paragraph" w:customStyle="1" w:styleId="Questions">
    <w:name w:val="Questions"/>
    <w:basedOn w:val="Normal"/>
    <w:next w:val="Normal"/>
    <w:link w:val="QuestionsChar"/>
    <w:qFormat/>
    <w:rsid w:val="007F253C"/>
    <w:pPr>
      <w:keepNext/>
      <w:spacing w:line="240" w:lineRule="auto"/>
    </w:pPr>
    <w:rPr>
      <w:b/>
      <w:color w:val="002C77"/>
    </w:rPr>
  </w:style>
  <w:style w:type="character" w:customStyle="1" w:styleId="QuestionsChar">
    <w:name w:val="Questions Char"/>
    <w:basedOn w:val="DefaultParagraphFont"/>
    <w:link w:val="Questions"/>
    <w:rsid w:val="007F253C"/>
    <w:rPr>
      <w:rFonts w:ascii="Arial" w:hAnsi="Arial" w:cs="Arial"/>
      <w:b/>
      <w:color w:val="002C77"/>
      <w:lang w:val="nl-NL"/>
    </w:rPr>
  </w:style>
  <w:style w:type="paragraph" w:styleId="Quote">
    <w:name w:val="Quote"/>
    <w:basedOn w:val="Normal"/>
    <w:next w:val="Normal"/>
    <w:link w:val="QuoteChar"/>
    <w:qFormat/>
    <w:rsid w:val="007F253C"/>
    <w:pPr>
      <w:spacing w:before="260" w:after="260" w:line="240" w:lineRule="auto"/>
      <w:ind w:left="864" w:right="864"/>
    </w:pPr>
    <w:rPr>
      <w:b/>
      <w:iCs/>
      <w:color w:val="009DE0"/>
      <w:sz w:val="26"/>
    </w:rPr>
  </w:style>
  <w:style w:type="character" w:customStyle="1" w:styleId="QuoteChar">
    <w:name w:val="Quote Char"/>
    <w:basedOn w:val="DefaultParagraphFont"/>
    <w:link w:val="Quote"/>
    <w:uiPriority w:val="29"/>
    <w:rsid w:val="007F253C"/>
    <w:rPr>
      <w:rFonts w:ascii="Arial" w:hAnsi="Arial" w:cs="Arial"/>
      <w:b/>
      <w:iCs/>
      <w:color w:val="009DE0"/>
      <w:sz w:val="26"/>
      <w:lang w:val="nl-NL"/>
    </w:rPr>
  </w:style>
  <w:style w:type="paragraph" w:customStyle="1" w:styleId="TableBullet1">
    <w:name w:val="Table Bullet 1"/>
    <w:basedOn w:val="Normal"/>
    <w:link w:val="TableBullet1Char"/>
    <w:qFormat/>
    <w:rsid w:val="007F253C"/>
    <w:pPr>
      <w:numPr>
        <w:ilvl w:val="4"/>
        <w:numId w:val="18"/>
      </w:numPr>
      <w:spacing w:before="40" w:after="40"/>
      <w:outlineLvl w:val="4"/>
    </w:pPr>
  </w:style>
  <w:style w:type="character" w:customStyle="1" w:styleId="TableBullet1Char">
    <w:name w:val="Table Bullet 1 Char"/>
    <w:basedOn w:val="DefaultParagraphFont"/>
    <w:link w:val="TableBullet1"/>
    <w:rsid w:val="007F253C"/>
    <w:rPr>
      <w:rFonts w:ascii="Arial" w:hAnsi="Arial" w:cs="Arial"/>
      <w:color w:val="202020"/>
      <w:lang w:val="nl-NL"/>
    </w:rPr>
  </w:style>
  <w:style w:type="paragraph" w:customStyle="1" w:styleId="TableBullet2">
    <w:name w:val="Table Bullet 2"/>
    <w:basedOn w:val="Normal"/>
    <w:link w:val="TableBullet2Char"/>
    <w:qFormat/>
    <w:rsid w:val="007F253C"/>
    <w:pPr>
      <w:numPr>
        <w:ilvl w:val="5"/>
        <w:numId w:val="18"/>
      </w:numPr>
      <w:spacing w:before="40" w:after="40"/>
      <w:outlineLvl w:val="5"/>
    </w:pPr>
  </w:style>
  <w:style w:type="character" w:customStyle="1" w:styleId="TableBullet2Char">
    <w:name w:val="Table Bullet 2 Char"/>
    <w:basedOn w:val="DefaultParagraphFont"/>
    <w:link w:val="TableBullet2"/>
    <w:rsid w:val="007F253C"/>
    <w:rPr>
      <w:rFonts w:ascii="Arial" w:hAnsi="Arial" w:cs="Arial"/>
      <w:color w:val="202020"/>
      <w:lang w:val="nl-NL"/>
    </w:rPr>
  </w:style>
  <w:style w:type="paragraph" w:customStyle="1" w:styleId="TableBullet3">
    <w:name w:val="Table Bullet 3"/>
    <w:basedOn w:val="Normal"/>
    <w:link w:val="TableBullet3Char"/>
    <w:qFormat/>
    <w:rsid w:val="007F253C"/>
    <w:pPr>
      <w:numPr>
        <w:ilvl w:val="6"/>
        <w:numId w:val="18"/>
      </w:numPr>
      <w:spacing w:before="40" w:after="40"/>
      <w:outlineLvl w:val="6"/>
    </w:pPr>
  </w:style>
  <w:style w:type="character" w:customStyle="1" w:styleId="TableBullet3Char">
    <w:name w:val="Table Bullet 3 Char"/>
    <w:basedOn w:val="DefaultParagraphFont"/>
    <w:link w:val="TableBullet3"/>
    <w:rsid w:val="007F253C"/>
    <w:rPr>
      <w:rFonts w:ascii="Arial" w:hAnsi="Arial" w:cs="Arial"/>
      <w:color w:val="202020"/>
      <w:lang w:val="nl-NL"/>
    </w:rPr>
  </w:style>
  <w:style w:type="paragraph" w:customStyle="1" w:styleId="TableBullet4">
    <w:name w:val="Table Bullet 4"/>
    <w:basedOn w:val="Normal"/>
    <w:link w:val="TableBullet4Char"/>
    <w:qFormat/>
    <w:rsid w:val="007F253C"/>
    <w:pPr>
      <w:numPr>
        <w:ilvl w:val="7"/>
        <w:numId w:val="18"/>
      </w:numPr>
      <w:spacing w:before="40" w:after="40"/>
      <w:outlineLvl w:val="7"/>
    </w:pPr>
  </w:style>
  <w:style w:type="character" w:customStyle="1" w:styleId="TableBullet4Char">
    <w:name w:val="Table Bullet 4 Char"/>
    <w:basedOn w:val="DefaultParagraphFont"/>
    <w:link w:val="TableBullet4"/>
    <w:rsid w:val="007F253C"/>
    <w:rPr>
      <w:rFonts w:ascii="Arial" w:hAnsi="Arial" w:cs="Arial"/>
      <w:color w:val="202020"/>
      <w:lang w:val="nl-NL"/>
    </w:rPr>
  </w:style>
  <w:style w:type="paragraph" w:customStyle="1" w:styleId="TableHeadingText">
    <w:name w:val="Table Heading Text"/>
    <w:basedOn w:val="Normal"/>
    <w:link w:val="TableHeadingTextChar"/>
    <w:qFormat/>
    <w:rsid w:val="007F253C"/>
    <w:pPr>
      <w:keepNext/>
      <w:spacing w:before="40" w:after="40" w:line="240" w:lineRule="auto"/>
    </w:pPr>
    <w:rPr>
      <w:b/>
      <w:sz w:val="18"/>
    </w:rPr>
  </w:style>
  <w:style w:type="character" w:customStyle="1" w:styleId="TableHeadingTextChar">
    <w:name w:val="Table Heading Text Char"/>
    <w:basedOn w:val="DefaultParagraphFont"/>
    <w:link w:val="TableHeadingText"/>
    <w:rsid w:val="007F253C"/>
    <w:rPr>
      <w:rFonts w:ascii="Arial" w:hAnsi="Arial" w:cs="Arial"/>
      <w:b/>
      <w:color w:val="202020"/>
      <w:sz w:val="18"/>
      <w:lang w:val="nl-NL"/>
    </w:rPr>
  </w:style>
  <w:style w:type="paragraph" w:customStyle="1" w:styleId="TableText">
    <w:name w:val="Table Text"/>
    <w:basedOn w:val="Normal"/>
    <w:link w:val="TableTextChar"/>
    <w:qFormat/>
    <w:rsid w:val="007F253C"/>
    <w:pPr>
      <w:spacing w:before="40" w:after="40"/>
    </w:pPr>
  </w:style>
  <w:style w:type="character" w:customStyle="1" w:styleId="TableTextChar">
    <w:name w:val="Table Text Char"/>
    <w:basedOn w:val="DefaultParagraphFont"/>
    <w:link w:val="TableText"/>
    <w:rsid w:val="007F253C"/>
    <w:rPr>
      <w:rFonts w:ascii="Arial" w:hAnsi="Arial" w:cs="Arial"/>
      <w:color w:val="202020"/>
      <w:lang w:val="nl-NL"/>
    </w:rPr>
  </w:style>
  <w:style w:type="paragraph" w:customStyle="1" w:styleId="HeadingNumber1">
    <w:name w:val="Heading Number 1"/>
    <w:basedOn w:val="Normal"/>
    <w:next w:val="NormalIndent2"/>
    <w:link w:val="HeadingNumber1Char"/>
    <w:qFormat/>
    <w:rsid w:val="007F253C"/>
    <w:pPr>
      <w:keepNext/>
      <w:numPr>
        <w:ilvl w:val="4"/>
        <w:numId w:val="19"/>
      </w:numPr>
      <w:spacing w:after="180" w:line="240" w:lineRule="auto"/>
      <w:outlineLvl w:val="4"/>
    </w:pPr>
    <w:rPr>
      <w:b/>
      <w:color w:val="002C77"/>
      <w:sz w:val="28"/>
    </w:rPr>
  </w:style>
  <w:style w:type="character" w:customStyle="1" w:styleId="HeadingNumber1Char">
    <w:name w:val="Heading Number 1 Char"/>
    <w:basedOn w:val="DefaultParagraphFont"/>
    <w:link w:val="HeadingNumber1"/>
    <w:rsid w:val="007F253C"/>
    <w:rPr>
      <w:rFonts w:ascii="Arial" w:hAnsi="Arial" w:cs="Arial"/>
      <w:b/>
      <w:color w:val="002C77"/>
      <w:sz w:val="28"/>
      <w:lang w:val="nl-NL"/>
    </w:rPr>
  </w:style>
  <w:style w:type="paragraph" w:customStyle="1" w:styleId="HeadingNumber2">
    <w:name w:val="Heading Number 2"/>
    <w:basedOn w:val="Normal"/>
    <w:next w:val="NormalIndent2"/>
    <w:link w:val="HeadingNumber2Char"/>
    <w:qFormat/>
    <w:rsid w:val="007F253C"/>
    <w:pPr>
      <w:keepNext/>
      <w:numPr>
        <w:ilvl w:val="5"/>
        <w:numId w:val="19"/>
      </w:numPr>
      <w:spacing w:after="180" w:line="240" w:lineRule="auto"/>
      <w:outlineLvl w:val="5"/>
    </w:pPr>
    <w:rPr>
      <w:b/>
      <w:color w:val="009DE0"/>
      <w:sz w:val="24"/>
    </w:rPr>
  </w:style>
  <w:style w:type="character" w:customStyle="1" w:styleId="HeadingNumber2Char">
    <w:name w:val="Heading Number 2 Char"/>
    <w:basedOn w:val="DefaultParagraphFont"/>
    <w:link w:val="HeadingNumber2"/>
    <w:rsid w:val="007F253C"/>
    <w:rPr>
      <w:rFonts w:ascii="Arial" w:hAnsi="Arial" w:cs="Arial"/>
      <w:b/>
      <w:color w:val="009DE0"/>
      <w:sz w:val="24"/>
      <w:lang w:val="nl-NL"/>
    </w:rPr>
  </w:style>
  <w:style w:type="paragraph" w:customStyle="1" w:styleId="HeadingNumber3">
    <w:name w:val="Heading Number 3"/>
    <w:basedOn w:val="Normal"/>
    <w:next w:val="NormalIndent2"/>
    <w:link w:val="HeadingNumber3Char"/>
    <w:qFormat/>
    <w:rsid w:val="007F253C"/>
    <w:pPr>
      <w:keepNext/>
      <w:numPr>
        <w:ilvl w:val="6"/>
        <w:numId w:val="19"/>
      </w:numPr>
      <w:spacing w:after="180" w:line="240" w:lineRule="auto"/>
      <w:outlineLvl w:val="6"/>
    </w:pPr>
    <w:rPr>
      <w:b/>
      <w:color w:val="565656"/>
      <w:sz w:val="24"/>
    </w:rPr>
  </w:style>
  <w:style w:type="character" w:customStyle="1" w:styleId="HeadingNumber3Char">
    <w:name w:val="Heading Number 3 Char"/>
    <w:basedOn w:val="DefaultParagraphFont"/>
    <w:link w:val="HeadingNumber3"/>
    <w:rsid w:val="007F253C"/>
    <w:rPr>
      <w:rFonts w:ascii="Arial" w:hAnsi="Arial" w:cs="Arial"/>
      <w:b/>
      <w:color w:val="565656"/>
      <w:sz w:val="24"/>
      <w:lang w:val="nl-NL"/>
    </w:rPr>
  </w:style>
  <w:style w:type="paragraph" w:customStyle="1" w:styleId="HeadingNumber4">
    <w:name w:val="Heading Number 4"/>
    <w:basedOn w:val="Normal"/>
    <w:next w:val="NormalIndent2"/>
    <w:link w:val="HeadingNumber4Char"/>
    <w:qFormat/>
    <w:rsid w:val="007F253C"/>
    <w:pPr>
      <w:keepNext/>
      <w:numPr>
        <w:ilvl w:val="7"/>
        <w:numId w:val="19"/>
      </w:numPr>
      <w:spacing w:after="180" w:line="240" w:lineRule="auto"/>
      <w:outlineLvl w:val="7"/>
    </w:pPr>
    <w:rPr>
      <w:color w:val="565656"/>
      <w:sz w:val="22"/>
    </w:rPr>
  </w:style>
  <w:style w:type="character" w:customStyle="1" w:styleId="HeadingNumber4Char">
    <w:name w:val="Heading Number 4 Char"/>
    <w:basedOn w:val="DefaultParagraphFont"/>
    <w:link w:val="HeadingNumber4"/>
    <w:rsid w:val="007F253C"/>
    <w:rPr>
      <w:rFonts w:ascii="Arial" w:hAnsi="Arial" w:cs="Arial"/>
      <w:color w:val="565656"/>
      <w:sz w:val="22"/>
      <w:lang w:val="nl-NL"/>
    </w:rPr>
  </w:style>
  <w:style w:type="paragraph" w:styleId="Bibliography">
    <w:name w:val="Bibliography"/>
    <w:basedOn w:val="Normal"/>
    <w:next w:val="Normal"/>
    <w:uiPriority w:val="37"/>
    <w:semiHidden/>
    <w:rsid w:val="007F253C"/>
  </w:style>
  <w:style w:type="character" w:styleId="BookTitle">
    <w:name w:val="Book Title"/>
    <w:basedOn w:val="DefaultParagraphFont"/>
    <w:uiPriority w:val="33"/>
    <w:semiHidden/>
    <w:qFormat/>
    <w:rsid w:val="007F253C"/>
    <w:rPr>
      <w:b/>
      <w:bCs/>
      <w:i/>
      <w:iCs/>
      <w:spacing w:val="5"/>
    </w:rPr>
  </w:style>
  <w:style w:type="paragraph" w:styleId="Caption">
    <w:name w:val="caption"/>
    <w:basedOn w:val="Normal"/>
    <w:next w:val="Normal"/>
    <w:semiHidden/>
    <w:qFormat/>
    <w:rsid w:val="007F253C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styleId="DocumentMap">
    <w:name w:val="Document Map"/>
    <w:basedOn w:val="Normal"/>
    <w:link w:val="DocumentMapChar"/>
    <w:semiHidden/>
    <w:rsid w:val="007F253C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semiHidden/>
    <w:rsid w:val="007F253C"/>
    <w:rPr>
      <w:rFonts w:ascii="Segoe UI" w:hAnsi="Segoe UI" w:cs="Segoe UI"/>
      <w:color w:val="202020"/>
      <w:sz w:val="16"/>
      <w:szCs w:val="16"/>
      <w:lang w:val="nl-NL"/>
    </w:rPr>
  </w:style>
  <w:style w:type="paragraph" w:styleId="ListParagraph">
    <w:name w:val="List Paragraph"/>
    <w:basedOn w:val="Normal"/>
    <w:uiPriority w:val="34"/>
    <w:semiHidden/>
    <w:qFormat/>
    <w:rsid w:val="007F253C"/>
    <w:pPr>
      <w:ind w:left="720"/>
      <w:contextualSpacing/>
    </w:pPr>
  </w:style>
  <w:style w:type="paragraph" w:styleId="MacroText">
    <w:name w:val="macro"/>
    <w:link w:val="MacroTextChar"/>
    <w:semiHidden/>
    <w:rsid w:val="007F253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32" w:lineRule="atLeast"/>
    </w:pPr>
    <w:rPr>
      <w:rFonts w:ascii="Consolas" w:hAnsi="Consolas" w:cs="Arial"/>
      <w:color w:val="202020"/>
      <w:lang w:val="nl-NL"/>
    </w:rPr>
  </w:style>
  <w:style w:type="character" w:customStyle="1" w:styleId="MacroTextChar">
    <w:name w:val="Macro Text Char"/>
    <w:basedOn w:val="DefaultParagraphFont"/>
    <w:link w:val="MacroText"/>
    <w:semiHidden/>
    <w:rsid w:val="007F253C"/>
    <w:rPr>
      <w:rFonts w:ascii="Consolas" w:hAnsi="Consolas" w:cs="Arial"/>
      <w:color w:val="202020"/>
      <w:lang w:val="nl-NL"/>
    </w:rPr>
  </w:style>
  <w:style w:type="paragraph" w:styleId="NoSpacing">
    <w:name w:val="No Spacing"/>
    <w:uiPriority w:val="1"/>
    <w:semiHidden/>
    <w:qFormat/>
    <w:rsid w:val="007F253C"/>
    <w:rPr>
      <w:rFonts w:ascii="Arial" w:hAnsi="Arial" w:cs="Arial"/>
      <w:color w:val="202020"/>
      <w:lang w:val="nl-NL"/>
    </w:rPr>
  </w:style>
  <w:style w:type="paragraph" w:styleId="NormalWeb">
    <w:name w:val="Normal (Web)"/>
    <w:basedOn w:val="Normal"/>
    <w:semiHidden/>
    <w:rsid w:val="007F253C"/>
    <w:rPr>
      <w:rFonts w:ascii="Times New Roman" w:hAnsi="Times New Roman" w:cs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7F253C"/>
    <w:rPr>
      <w:color w:val="808080"/>
    </w:rPr>
  </w:style>
  <w:style w:type="paragraph" w:styleId="TableofAuthorities">
    <w:name w:val="table of authorities"/>
    <w:basedOn w:val="Normal"/>
    <w:next w:val="Normal"/>
    <w:semiHidden/>
    <w:rsid w:val="007F253C"/>
    <w:pPr>
      <w:spacing w:after="0"/>
      <w:ind w:left="200" w:hanging="200"/>
    </w:pPr>
  </w:style>
  <w:style w:type="paragraph" w:styleId="TableofFigures">
    <w:name w:val="table of figures"/>
    <w:basedOn w:val="Normal"/>
    <w:next w:val="Normal"/>
    <w:semiHidden/>
    <w:rsid w:val="007F253C"/>
    <w:pPr>
      <w:spacing w:after="0"/>
    </w:pPr>
  </w:style>
  <w:style w:type="paragraph" w:styleId="TOAHeading">
    <w:name w:val="toa heading"/>
    <w:basedOn w:val="Normal"/>
    <w:next w:val="Normal"/>
    <w:semiHidden/>
    <w:rsid w:val="007F253C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qFormat/>
    <w:rsid w:val="007F253C"/>
    <w:pPr>
      <w:keepLines/>
      <w:numPr>
        <w:numId w:val="0"/>
      </w:numPr>
      <w:spacing w:before="240" w:after="0" w:line="232" w:lineRule="atLeast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szCs w:val="32"/>
    </w:rPr>
  </w:style>
  <w:style w:type="character" w:styleId="CommentReference">
    <w:name w:val="annotation reference"/>
    <w:basedOn w:val="DefaultParagraphFont"/>
    <w:semiHidden/>
    <w:rsid w:val="007F25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7F253C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semiHidden/>
    <w:rsid w:val="007F253C"/>
    <w:rPr>
      <w:rFonts w:ascii="Arial" w:hAnsi="Arial" w:cs="Arial"/>
      <w:color w:val="202020"/>
      <w:lang w:val="nl-NL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7F25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7F253C"/>
    <w:rPr>
      <w:rFonts w:ascii="Arial" w:hAnsi="Arial" w:cs="Arial"/>
      <w:b/>
      <w:bCs/>
      <w:color w:val="202020"/>
      <w:lang w:val="nl-NL"/>
    </w:rPr>
  </w:style>
  <w:style w:type="character" w:styleId="EndnoteReference">
    <w:name w:val="endnote reference"/>
    <w:basedOn w:val="DefaultParagraphFont"/>
    <w:semiHidden/>
    <w:rsid w:val="007F253C"/>
    <w:rPr>
      <w:vertAlign w:val="superscript"/>
    </w:rPr>
  </w:style>
  <w:style w:type="paragraph" w:styleId="EndnoteText">
    <w:name w:val="endnote text"/>
    <w:basedOn w:val="Normal"/>
    <w:link w:val="EndnoteTextChar"/>
    <w:semiHidden/>
    <w:rsid w:val="007F253C"/>
    <w:pPr>
      <w:spacing w:after="0" w:line="240" w:lineRule="auto"/>
    </w:pPr>
  </w:style>
  <w:style w:type="character" w:customStyle="1" w:styleId="EndnoteTextChar">
    <w:name w:val="Endnote Text Char"/>
    <w:basedOn w:val="DefaultParagraphFont"/>
    <w:link w:val="EndnoteText"/>
    <w:semiHidden/>
    <w:rsid w:val="007F253C"/>
    <w:rPr>
      <w:rFonts w:ascii="Arial" w:hAnsi="Arial" w:cs="Arial"/>
      <w:color w:val="202020"/>
      <w:lang w:val="nl-NL"/>
    </w:rPr>
  </w:style>
  <w:style w:type="character" w:styleId="FootnoteReference">
    <w:name w:val="footnote reference"/>
    <w:basedOn w:val="DefaultParagraphFont"/>
    <w:semiHidden/>
    <w:rsid w:val="007F253C"/>
    <w:rPr>
      <w:vertAlign w:val="superscript"/>
    </w:rPr>
  </w:style>
  <w:style w:type="paragraph" w:styleId="FootnoteText">
    <w:name w:val="footnote text"/>
    <w:basedOn w:val="Normal"/>
    <w:link w:val="FootnoteTextChar"/>
    <w:semiHidden/>
    <w:rsid w:val="007F253C"/>
    <w:pPr>
      <w:spacing w:after="0" w:line="240" w:lineRule="auto"/>
    </w:pPr>
  </w:style>
  <w:style w:type="character" w:customStyle="1" w:styleId="FootnoteTextChar">
    <w:name w:val="Footnote Text Char"/>
    <w:basedOn w:val="DefaultParagraphFont"/>
    <w:link w:val="FootnoteText"/>
    <w:semiHidden/>
    <w:rsid w:val="007F253C"/>
    <w:rPr>
      <w:rFonts w:ascii="Arial" w:hAnsi="Arial" w:cs="Arial"/>
      <w:color w:val="202020"/>
      <w:lang w:val="nl-NL"/>
    </w:rPr>
  </w:style>
  <w:style w:type="character" w:styleId="HTMLAcronym">
    <w:name w:val="HTML Acronym"/>
    <w:basedOn w:val="DefaultParagraphFont"/>
    <w:semiHidden/>
    <w:rsid w:val="007F253C"/>
  </w:style>
  <w:style w:type="paragraph" w:styleId="HTMLAddress">
    <w:name w:val="HTML Address"/>
    <w:basedOn w:val="Normal"/>
    <w:link w:val="HTMLAddressChar"/>
    <w:semiHidden/>
    <w:rsid w:val="007F253C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semiHidden/>
    <w:rsid w:val="007F253C"/>
    <w:rPr>
      <w:rFonts w:ascii="Arial" w:hAnsi="Arial" w:cs="Arial"/>
      <w:i/>
      <w:iCs/>
      <w:color w:val="202020"/>
      <w:lang w:val="nl-NL"/>
    </w:rPr>
  </w:style>
  <w:style w:type="character" w:styleId="HTMLCite">
    <w:name w:val="HTML Cite"/>
    <w:basedOn w:val="DefaultParagraphFont"/>
    <w:semiHidden/>
    <w:rsid w:val="007F253C"/>
    <w:rPr>
      <w:i/>
      <w:iCs/>
    </w:rPr>
  </w:style>
  <w:style w:type="character" w:styleId="HTMLCode">
    <w:name w:val="HTML Code"/>
    <w:basedOn w:val="DefaultParagraphFont"/>
    <w:semiHidden/>
    <w:rsid w:val="007F253C"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semiHidden/>
    <w:rsid w:val="007F253C"/>
    <w:rPr>
      <w:i/>
      <w:iCs/>
    </w:rPr>
  </w:style>
  <w:style w:type="character" w:styleId="HTMLKeyboard">
    <w:name w:val="HTML Keyboard"/>
    <w:basedOn w:val="DefaultParagraphFont"/>
    <w:semiHidden/>
    <w:rsid w:val="007F253C"/>
    <w:rPr>
      <w:rFonts w:ascii="Consolas" w:hAnsi="Consolas"/>
      <w:sz w:val="20"/>
      <w:szCs w:val="20"/>
    </w:rPr>
  </w:style>
  <w:style w:type="paragraph" w:styleId="HTMLPreformatted">
    <w:name w:val="HTML Preformatted"/>
    <w:basedOn w:val="Normal"/>
    <w:link w:val="HTMLPreformattedChar"/>
    <w:semiHidden/>
    <w:rsid w:val="007F253C"/>
    <w:pPr>
      <w:spacing w:after="0" w:line="240" w:lineRule="auto"/>
    </w:pPr>
    <w:rPr>
      <w:rFonts w:ascii="Consolas" w:hAnsi="Consolas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7F253C"/>
    <w:rPr>
      <w:rFonts w:ascii="Consolas" w:hAnsi="Consolas" w:cs="Arial"/>
      <w:color w:val="202020"/>
      <w:lang w:val="nl-NL"/>
    </w:rPr>
  </w:style>
  <w:style w:type="character" w:styleId="HTMLSample">
    <w:name w:val="HTML Sample"/>
    <w:basedOn w:val="DefaultParagraphFont"/>
    <w:semiHidden/>
    <w:rsid w:val="007F253C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semiHidden/>
    <w:rsid w:val="007F253C"/>
    <w:rPr>
      <w:rFonts w:ascii="Consolas" w:hAnsi="Consolas"/>
      <w:sz w:val="20"/>
      <w:szCs w:val="20"/>
    </w:rPr>
  </w:style>
  <w:style w:type="character" w:styleId="HTMLVariable">
    <w:name w:val="HTML Variable"/>
    <w:basedOn w:val="DefaultParagraphFont"/>
    <w:semiHidden/>
    <w:rsid w:val="007F253C"/>
    <w:rPr>
      <w:i/>
      <w:iCs/>
    </w:rPr>
  </w:style>
  <w:style w:type="paragraph" w:styleId="Index1">
    <w:name w:val="index 1"/>
    <w:basedOn w:val="Normal"/>
    <w:next w:val="Normal"/>
    <w:autoRedefine/>
    <w:semiHidden/>
    <w:rsid w:val="007F253C"/>
    <w:pPr>
      <w:spacing w:after="0" w:line="240" w:lineRule="auto"/>
      <w:ind w:left="200" w:hanging="200"/>
    </w:pPr>
  </w:style>
  <w:style w:type="paragraph" w:styleId="Index2">
    <w:name w:val="index 2"/>
    <w:basedOn w:val="Normal"/>
    <w:next w:val="Normal"/>
    <w:autoRedefine/>
    <w:semiHidden/>
    <w:rsid w:val="007F253C"/>
    <w:pPr>
      <w:spacing w:after="0" w:line="240" w:lineRule="auto"/>
      <w:ind w:left="400" w:hanging="200"/>
    </w:pPr>
  </w:style>
  <w:style w:type="paragraph" w:styleId="Index3">
    <w:name w:val="index 3"/>
    <w:basedOn w:val="Normal"/>
    <w:next w:val="Normal"/>
    <w:autoRedefine/>
    <w:semiHidden/>
    <w:rsid w:val="007F253C"/>
    <w:pPr>
      <w:spacing w:after="0" w:line="240" w:lineRule="auto"/>
      <w:ind w:left="600" w:hanging="200"/>
    </w:pPr>
  </w:style>
  <w:style w:type="paragraph" w:styleId="Index4">
    <w:name w:val="index 4"/>
    <w:basedOn w:val="Normal"/>
    <w:next w:val="Normal"/>
    <w:autoRedefine/>
    <w:semiHidden/>
    <w:rsid w:val="007F253C"/>
    <w:pPr>
      <w:spacing w:after="0" w:line="240" w:lineRule="auto"/>
      <w:ind w:left="800" w:hanging="200"/>
    </w:pPr>
  </w:style>
  <w:style w:type="paragraph" w:styleId="Index5">
    <w:name w:val="index 5"/>
    <w:basedOn w:val="Normal"/>
    <w:next w:val="Normal"/>
    <w:autoRedefine/>
    <w:semiHidden/>
    <w:rsid w:val="007F253C"/>
    <w:pPr>
      <w:spacing w:after="0" w:line="240" w:lineRule="auto"/>
      <w:ind w:left="1000" w:hanging="200"/>
    </w:pPr>
  </w:style>
  <w:style w:type="paragraph" w:styleId="Index6">
    <w:name w:val="index 6"/>
    <w:basedOn w:val="Normal"/>
    <w:next w:val="Normal"/>
    <w:autoRedefine/>
    <w:semiHidden/>
    <w:rsid w:val="007F253C"/>
    <w:pPr>
      <w:spacing w:after="0" w:line="240" w:lineRule="auto"/>
      <w:ind w:left="1200" w:hanging="200"/>
    </w:pPr>
  </w:style>
  <w:style w:type="paragraph" w:styleId="Index7">
    <w:name w:val="index 7"/>
    <w:basedOn w:val="Normal"/>
    <w:next w:val="Normal"/>
    <w:autoRedefine/>
    <w:semiHidden/>
    <w:rsid w:val="007F253C"/>
    <w:pPr>
      <w:spacing w:after="0" w:line="240" w:lineRule="auto"/>
      <w:ind w:left="1400" w:hanging="200"/>
    </w:pPr>
  </w:style>
  <w:style w:type="paragraph" w:styleId="Index8">
    <w:name w:val="index 8"/>
    <w:basedOn w:val="Normal"/>
    <w:next w:val="Normal"/>
    <w:autoRedefine/>
    <w:semiHidden/>
    <w:rsid w:val="007F253C"/>
    <w:pPr>
      <w:spacing w:after="0" w:line="240" w:lineRule="auto"/>
      <w:ind w:left="1600" w:hanging="200"/>
    </w:pPr>
  </w:style>
  <w:style w:type="paragraph" w:styleId="Index9">
    <w:name w:val="index 9"/>
    <w:basedOn w:val="Normal"/>
    <w:next w:val="Normal"/>
    <w:autoRedefine/>
    <w:semiHidden/>
    <w:rsid w:val="007F253C"/>
    <w:pPr>
      <w:spacing w:after="0" w:line="240" w:lineRule="auto"/>
      <w:ind w:left="1800" w:hanging="200"/>
    </w:pPr>
  </w:style>
  <w:style w:type="paragraph" w:styleId="IndexHeading">
    <w:name w:val="index heading"/>
    <w:basedOn w:val="Normal"/>
    <w:next w:val="Index1"/>
    <w:semiHidden/>
    <w:rsid w:val="007F253C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qFormat/>
    <w:rsid w:val="007F253C"/>
    <w:rPr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7F253C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7F253C"/>
    <w:rPr>
      <w:rFonts w:ascii="Arial" w:hAnsi="Arial" w:cs="Arial"/>
      <w:i/>
      <w:iCs/>
      <w:color w:val="4F81BD" w:themeColor="accent1"/>
      <w:lang w:val="nl-NL"/>
    </w:rPr>
  </w:style>
  <w:style w:type="character" w:styleId="IntenseReference">
    <w:name w:val="Intense Reference"/>
    <w:basedOn w:val="DefaultParagraphFont"/>
    <w:uiPriority w:val="32"/>
    <w:semiHidden/>
    <w:qFormat/>
    <w:rsid w:val="007F253C"/>
    <w:rPr>
      <w:b/>
      <w:bCs/>
      <w:smallCaps/>
      <w:color w:val="4F81BD" w:themeColor="accent1"/>
      <w:spacing w:val="5"/>
    </w:rPr>
  </w:style>
  <w:style w:type="character" w:styleId="SubtleEmphasis">
    <w:name w:val="Subtle Emphasis"/>
    <w:basedOn w:val="DefaultParagraphFont"/>
    <w:uiPriority w:val="19"/>
    <w:semiHidden/>
    <w:qFormat/>
    <w:rsid w:val="007F253C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7F253C"/>
    <w:rPr>
      <w:smallCaps/>
      <w:color w:val="5A5A5A" w:themeColor="text1" w:themeTint="A5"/>
    </w:rPr>
  </w:style>
  <w:style w:type="paragraph" w:customStyle="1" w:styleId="ReportBodyTextIndent">
    <w:name w:val="*Report Body Text Indent"/>
    <w:basedOn w:val="Normal"/>
    <w:rsid w:val="007F253C"/>
    <w:pPr>
      <w:spacing w:after="0" w:line="240" w:lineRule="auto"/>
    </w:pPr>
    <w:rPr>
      <w:rFonts w:ascii="Times New Roman" w:hAnsi="Times New Roman" w:cs="Times New Roman"/>
      <w:color w:val="auto"/>
      <w:sz w:val="22"/>
      <w:szCs w:val="22"/>
    </w:rPr>
  </w:style>
  <w:style w:type="paragraph" w:styleId="BodyTextIndent">
    <w:name w:val="Body Text Indent"/>
    <w:basedOn w:val="Normal"/>
    <w:link w:val="BodyTextIndentChar"/>
    <w:rsid w:val="007F253C"/>
    <w:pPr>
      <w:tabs>
        <w:tab w:val="left" w:pos="962"/>
        <w:tab w:val="left" w:pos="1924"/>
      </w:tabs>
      <w:spacing w:after="0" w:line="240" w:lineRule="auto"/>
      <w:ind w:left="720"/>
      <w:jc w:val="both"/>
    </w:pPr>
    <w:rPr>
      <w:rFonts w:ascii="Times New Roman" w:hAnsi="Times New Roman" w:cs="Times New Roman"/>
      <w:color w:val="auto"/>
      <w:sz w:val="22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7F253C"/>
    <w:rPr>
      <w:sz w:val="22"/>
      <w:szCs w:val="24"/>
      <w:lang w:val="nl-NL"/>
    </w:rPr>
  </w:style>
  <w:style w:type="paragraph" w:customStyle="1" w:styleId="ReportBodyText">
    <w:name w:val="*Report Body Text"/>
    <w:basedOn w:val="Normal"/>
    <w:next w:val="Normal"/>
    <w:rsid w:val="007F253C"/>
    <w:pPr>
      <w:autoSpaceDE w:val="0"/>
      <w:autoSpaceDN w:val="0"/>
      <w:adjustRightInd w:val="0"/>
      <w:spacing w:after="0" w:line="240" w:lineRule="auto"/>
    </w:pPr>
    <w:rPr>
      <w:rFonts w:cs="Times New Roman"/>
      <w:color w:val="auto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MMC%20Templates\Templates\FormattedDocumen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ED2A46-9633-4B6D-B86A-B4FF113340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FormattedDocument.dotx</Template>
  <TotalTime>1</TotalTime>
  <Pages>3</Pages>
  <Words>750</Words>
  <Characters>5007</Characters>
  <Application>Microsoft Office Word</Application>
  <DocSecurity>4</DocSecurity>
  <Lines>125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Formatted Document</vt:lpstr>
    </vt:vector>
  </TitlesOfParts>
  <Company>Marsh Nederland</Company>
  <LinksUpToDate>false</LinksUpToDate>
  <CharactersWithSpaces>5706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Formatted Document</dc:title>
  <dc:subject/>
  <dc:creator>Paul Drijver</dc:creator>
  <dc:description>MMC Templates
Marsh &amp; McLennan Companies</dc:description>
  <cp:lastModifiedBy>van der Meulen, Otto</cp:lastModifiedBy>
  <cp:revision>2</cp:revision>
  <cp:lastPrinted>2001-09-13T23:06:00Z</cp:lastPrinted>
  <dcterms:created xsi:type="dcterms:W3CDTF">2021-10-04T09:59:00Z</dcterms:created>
  <dcterms:modified xsi:type="dcterms:W3CDTF">2021-10-04T09:59:00Z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MCOA_CurrentPaperSetup">
    <vt:lpwstr>A4</vt:lpwstr>
  </property>
  <property fmtid="{D5CDD505-2E9C-101B-9397-08002B2CF9AE}" pid="3" name="MMCOA_Template">
    <vt:lpwstr>FormattedDocument</vt:lpwstr>
  </property>
  <property fmtid="{D5CDD505-2E9C-101B-9397-08002B2CF9AE}" pid="4" name="MMCOA_PaperResize">
    <vt:lpwstr>Standard</vt:lpwstr>
  </property>
  <property fmtid="{D5CDD505-2E9C-101B-9397-08002B2CF9AE}" pid="5" name="MMCOA_TemplateVersion">
    <vt:lpwstr>8.1</vt:lpwstr>
  </property>
  <property fmtid="{D5CDD505-2E9C-101B-9397-08002B2CF9AE}" pid="6" name="MMCOA_Redate">
    <vt:lpwstr> </vt:lpwstr>
  </property>
  <property fmtid="{D5CDD505-2E9C-101B-9397-08002B2CF9AE}" pid="7" name="MMCOA_UI_Language">
    <vt:lpwstr>en-GB</vt:lpwstr>
  </property>
  <property fmtid="{D5CDD505-2E9C-101B-9397-08002B2CF9AE}" pid="8" name="MMCOA_BaseCo">
    <vt:lpwstr>MAR</vt:lpwstr>
  </property>
  <property fmtid="{D5CDD505-2E9C-101B-9397-08002B2CF9AE}" pid="9" name="MMCOA_Brand">
    <vt:lpwstr>MMC</vt:lpwstr>
  </property>
  <property fmtid="{D5CDD505-2E9C-101B-9397-08002B2CF9AE}" pid="10" name="MMCOA_Language">
    <vt:lpwstr>nl</vt:lpwstr>
  </property>
  <property fmtid="{D5CDD505-2E9C-101B-9397-08002B2CF9AE}" pid="11" name="MMCOA_LanguageDateFormat">
    <vt:lpwstr>d MMMM yyyy</vt:lpwstr>
  </property>
  <property fmtid="{D5CDD505-2E9C-101B-9397-08002B2CF9AE}" pid="12" name="MMCOA_BaseStyle">
    <vt:lpwstr>Base</vt:lpwstr>
  </property>
  <property fmtid="{D5CDD505-2E9C-101B-9397-08002B2CF9AE}" pid="13" name="MMCOA_BaseBoldStyle">
    <vt:lpwstr>Base Bold</vt:lpwstr>
  </property>
  <property fmtid="{D5CDD505-2E9C-101B-9397-08002B2CF9AE}" pid="14" name="MMCOA_StyleKeyBindings">
    <vt:lpwstr>NormalþList BulletþList Bullet 2þList Bullet 3þList Bullet 4þHeading 1þHeading 2þHeading 3þNormal Indent 1þNormal Indent 2þNormal Indent 3þNormal Indent 4þList NumberþList Number 2þList Number 3þList </vt:lpwstr>
  </property>
  <property fmtid="{D5CDD505-2E9C-101B-9397-08002B2CF9AE}" pid="15" name="MMCOA_StyleKeyBindings2">
    <vt:lpwstr>Number 4þHeading Number 1þHeading Number 2þHeading Number 3þHeading Number 4</vt:lpwstr>
  </property>
  <property fmtid="{D5CDD505-2E9C-101B-9397-08002B2CF9AE}" pid="16" name="MMCOA_StyleKeyBindingsKeys">
    <vt:lpwstr>846þ1590þ1591þ1592þ1593þ1585þ1586þ1587þ1653þ1654þ1655þ1656þ1648þ1649þ1650þ1651þ817þ818þ819þ821</vt:lpwstr>
  </property>
  <property fmtid="{D5CDD505-2E9C-101B-9397-08002B2CF9AE}" pid="17" name="MMCOA_TableStyles">
    <vt:lpwstr>Table Heading Text;Table Text</vt:lpwstr>
  </property>
</Properties>
</file>