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78E" w:rsidRPr="00262F88" w:rsidRDefault="00B3278E" w:rsidP="00262F88">
      <w:pPr>
        <w:pStyle w:val="Kop1"/>
        <w:rPr>
          <w:b/>
        </w:rPr>
      </w:pPr>
      <w:bookmarkStart w:id="0" w:name="_Toc505859513"/>
      <w:bookmarkStart w:id="1" w:name="_Toc493753128"/>
      <w:bookmarkStart w:id="2" w:name="_Toc492905522"/>
      <w:r w:rsidRPr="00262F88">
        <w:rPr>
          <w:b/>
        </w:rPr>
        <w:t xml:space="preserve">Formulier </w:t>
      </w:r>
      <w:r w:rsidR="00855D9C">
        <w:rPr>
          <w:b/>
        </w:rPr>
        <w:t>5</w:t>
      </w:r>
      <w:r w:rsidRPr="00262F88">
        <w:rPr>
          <w:b/>
        </w:rPr>
        <w:t xml:space="preserve"> - Checklist in te leveren documenten</w:t>
      </w:r>
      <w:bookmarkEnd w:id="0"/>
      <w:bookmarkEnd w:id="1"/>
      <w:bookmarkEnd w:id="2"/>
    </w:p>
    <w:p w:rsidR="00697197" w:rsidRPr="007B45B4" w:rsidRDefault="00697197" w:rsidP="00697197"/>
    <w:p w:rsidR="00262F88" w:rsidRDefault="00262F88" w:rsidP="00B3278E">
      <w:pPr>
        <w:spacing w:line="240" w:lineRule="atLeast"/>
      </w:pPr>
      <w:r>
        <w:t xml:space="preserve">Behoort bij aanbesteding </w:t>
      </w:r>
      <w:r w:rsidR="00855D9C">
        <w:t>levering pompen en pomponderdelen</w:t>
      </w:r>
      <w:r>
        <w:t xml:space="preserve"> </w:t>
      </w:r>
      <w:r w:rsidR="00855D9C">
        <w:t>–</w:t>
      </w:r>
      <w:r>
        <w:t xml:space="preserve"> </w:t>
      </w:r>
      <w:r w:rsidR="00855D9C">
        <w:t>INK2022.020</w:t>
      </w:r>
    </w:p>
    <w:p w:rsidR="00262F88" w:rsidRDefault="00262F88" w:rsidP="00B3278E">
      <w:pPr>
        <w:spacing w:line="240" w:lineRule="atLeast"/>
      </w:pPr>
    </w:p>
    <w:p w:rsidR="00B3278E" w:rsidRPr="007B45B4" w:rsidRDefault="00B3278E" w:rsidP="00B3278E">
      <w:pPr>
        <w:spacing w:line="240" w:lineRule="atLeast"/>
      </w:pPr>
      <w:r w:rsidRPr="007B45B4">
        <w:t>Deze checklist vult u volledig in en voegt u toe aan uw</w:t>
      </w:r>
      <w:r w:rsidR="006D0DAD">
        <w:t xml:space="preserve"> inschrijving</w:t>
      </w:r>
      <w:r w:rsidRPr="007B45B4">
        <w:t xml:space="preserve">. </w:t>
      </w:r>
      <w:r w:rsidR="003E5C61">
        <w:br/>
      </w:r>
      <w:r w:rsidRPr="007B45B4">
        <w:t>U kruist ‘Toegevoegd’ aan indien het betreffende stuk is toegevoegd.</w:t>
      </w:r>
    </w:p>
    <w:p w:rsidR="00B3278E" w:rsidRPr="007B45B4" w:rsidRDefault="00B3278E" w:rsidP="00B3278E">
      <w:pPr>
        <w:spacing w:line="240" w:lineRule="atLeast"/>
      </w:pPr>
    </w:p>
    <w:tbl>
      <w:tblPr>
        <w:tblpPr w:leftFromText="141" w:rightFromText="141" w:vertAnchor="text" w:horzAnchor="margin" w:tblpY="219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812"/>
        <w:gridCol w:w="236"/>
        <w:gridCol w:w="1607"/>
      </w:tblGrid>
      <w:tr w:rsidR="00B3278E" w:rsidRPr="007B45B4" w:rsidTr="00F6219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2E74B5" w:themeFill="accent5" w:themeFillShade="BF"/>
            <w:hideMark/>
          </w:tcPr>
          <w:p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  <w:r w:rsidRPr="007B45B4">
              <w:rPr>
                <w:color w:val="FFFFFF" w:themeColor="background1"/>
              </w:rPr>
              <w:t>Inleveren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E74B5" w:themeFill="accent5" w:themeFillShade="BF"/>
            <w:hideMark/>
          </w:tcPr>
          <w:p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  <w:r w:rsidRPr="007B45B4">
              <w:rPr>
                <w:color w:val="FFFFFF" w:themeColor="background1"/>
              </w:rPr>
              <w:t xml:space="preserve">Omschrijving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2E74B5" w:themeFill="accent5" w:themeFillShade="BF"/>
          </w:tcPr>
          <w:p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hideMark/>
          </w:tcPr>
          <w:p w:rsidR="00B3278E" w:rsidRPr="007B45B4" w:rsidRDefault="00B3278E">
            <w:pPr>
              <w:spacing w:line="240" w:lineRule="atLeast"/>
              <w:rPr>
                <w:color w:val="FFFFFF" w:themeColor="background1"/>
              </w:rPr>
            </w:pPr>
            <w:r w:rsidRPr="007B45B4">
              <w:rPr>
                <w:color w:val="FFFFFF" w:themeColor="background1"/>
              </w:rPr>
              <w:t>Toegevoegd</w:t>
            </w:r>
          </w:p>
        </w:tc>
      </w:tr>
      <w:tr w:rsidR="00B3278E" w:rsidRPr="007B45B4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8E" w:rsidRPr="007B45B4" w:rsidRDefault="00262F88">
            <w:r>
              <w:t xml:space="preserve">Via Tool TN of </w:t>
            </w:r>
            <w:r w:rsidR="00B3278E" w:rsidRPr="007B45B4">
              <w:t>Formulier 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8E" w:rsidRPr="007B45B4" w:rsidRDefault="00B3278E">
            <w:r w:rsidRPr="007B45B4">
              <w:t xml:space="preserve">Uniform Europees Aanbestedingsdocument </w:t>
            </w:r>
            <w:r w:rsidR="00F62194">
              <w:br/>
              <w:t xml:space="preserve">(indien van toepassing ook </w:t>
            </w:r>
            <w:r w:rsidR="006D0DAD">
              <w:t xml:space="preserve">van </w:t>
            </w:r>
            <w:r w:rsidR="00F62194">
              <w:t>onderaannemers of derde)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855D9C">
              <w:fldChar w:fldCharType="separate"/>
            </w:r>
            <w:r w:rsidRPr="007B45B4">
              <w:fldChar w:fldCharType="end"/>
            </w:r>
          </w:p>
        </w:tc>
      </w:tr>
      <w:tr w:rsidR="00B3278E" w:rsidRPr="007B45B4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8E" w:rsidRPr="007B45B4" w:rsidRDefault="00B3278E">
            <w:r w:rsidRPr="007B45B4">
              <w:t>Formulier 1a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8E" w:rsidRPr="007B45B4" w:rsidRDefault="00B3278E">
            <w:r w:rsidRPr="007B45B4">
              <w:t xml:space="preserve">Verklaring derde </w:t>
            </w:r>
            <w:r w:rsidR="00F62194">
              <w:br/>
            </w:r>
            <w:r w:rsidRPr="007B45B4">
              <w:t>(indien van toepassing)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855D9C">
              <w:fldChar w:fldCharType="separate"/>
            </w:r>
            <w:r w:rsidRPr="007B45B4">
              <w:fldChar w:fldCharType="end"/>
            </w:r>
          </w:p>
        </w:tc>
      </w:tr>
      <w:tr w:rsidR="00B3278E" w:rsidRPr="007B45B4" w:rsidTr="00F62194">
        <w:trPr>
          <w:trHeight w:val="62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8E" w:rsidRPr="007B45B4" w:rsidRDefault="00B3278E">
            <w:r w:rsidRPr="007B45B4">
              <w:t>Formulier 1b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8E" w:rsidRPr="007B45B4" w:rsidRDefault="00B3278E">
            <w:r w:rsidRPr="007B45B4">
              <w:t xml:space="preserve">Uitvoeringsverklaring onderaannemer </w:t>
            </w:r>
            <w:r w:rsidR="00F62194">
              <w:br/>
            </w:r>
            <w:r w:rsidRPr="007B45B4">
              <w:t>(indien van toepassing)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78E" w:rsidRPr="007B45B4" w:rsidRDefault="00B3278E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 w:rsidR="00855D9C">
              <w:fldChar w:fldCharType="separate"/>
            </w:r>
            <w:r w:rsidRPr="007B45B4">
              <w:fldChar w:fldCharType="end"/>
            </w:r>
          </w:p>
        </w:tc>
      </w:tr>
      <w:tr w:rsidR="00855D9C" w:rsidRPr="007B45B4" w:rsidTr="00F62194">
        <w:trPr>
          <w:trHeight w:val="62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9C" w:rsidRPr="007B45B4" w:rsidRDefault="00855D9C" w:rsidP="00855D9C">
            <w:r w:rsidRPr="007B45B4">
              <w:t xml:space="preserve">Formulier </w:t>
            </w:r>
            <w: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9C" w:rsidRPr="007B45B4" w:rsidRDefault="00855D9C" w:rsidP="00855D9C">
            <w:r>
              <w:t xml:space="preserve">Verklaring omtrent </w:t>
            </w:r>
            <w:r w:rsidRPr="007B45B4">
              <w:t>Programma van Eisen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9C" w:rsidRPr="007B45B4" w:rsidRDefault="00855D9C" w:rsidP="00855D9C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>
              <w:fldChar w:fldCharType="separate"/>
            </w:r>
            <w:r w:rsidRPr="007B45B4">
              <w:fldChar w:fldCharType="end"/>
            </w:r>
          </w:p>
        </w:tc>
      </w:tr>
      <w:tr w:rsidR="00855D9C" w:rsidRPr="007B45B4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9C" w:rsidRPr="007B45B4" w:rsidRDefault="00855D9C" w:rsidP="00855D9C">
            <w:r w:rsidRPr="007B45B4">
              <w:t>Formulier 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9C" w:rsidRPr="007B45B4" w:rsidRDefault="00855D9C" w:rsidP="00855D9C">
            <w:r>
              <w:t>O</w:t>
            </w:r>
            <w:r w:rsidRPr="007B45B4">
              <w:t>pgave referenties</w:t>
            </w:r>
            <w:r>
              <w:t xml:space="preserve"> (max 1 per kerncompetentie)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9C" w:rsidRPr="007B45B4" w:rsidRDefault="00855D9C" w:rsidP="00855D9C">
            <w:pPr>
              <w:spacing w:line="240" w:lineRule="atLeast"/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>
              <w:fldChar w:fldCharType="separate"/>
            </w:r>
            <w:r w:rsidRPr="007B45B4">
              <w:fldChar w:fldCharType="end"/>
            </w:r>
          </w:p>
        </w:tc>
      </w:tr>
      <w:tr w:rsidR="00855D9C" w:rsidRPr="007B45B4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9C" w:rsidRPr="007B45B4" w:rsidRDefault="00855D9C" w:rsidP="00855D9C">
            <w:r w:rsidRPr="007B45B4">
              <w:t xml:space="preserve">Formulier </w:t>
            </w:r>
            <w: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9C" w:rsidRPr="007B45B4" w:rsidRDefault="00855D9C" w:rsidP="00855D9C">
            <w:r w:rsidRPr="007B45B4">
              <w:t xml:space="preserve">Prijsformulier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9C" w:rsidRPr="007B45B4" w:rsidRDefault="00855D9C" w:rsidP="00855D9C">
            <w:pPr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>
              <w:fldChar w:fldCharType="separate"/>
            </w:r>
            <w:r w:rsidRPr="007B45B4">
              <w:fldChar w:fldCharType="end"/>
            </w:r>
          </w:p>
        </w:tc>
      </w:tr>
      <w:tr w:rsidR="00855D9C" w:rsidRPr="007B45B4" w:rsidTr="00F62194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9C" w:rsidRPr="007B45B4" w:rsidRDefault="00855D9C" w:rsidP="00855D9C">
            <w:bookmarkStart w:id="3" w:name="_Toc191442213" w:colFirst="0" w:colLast="1"/>
            <w:r w:rsidRPr="007B45B4">
              <w:t xml:space="preserve">Formulier </w:t>
            </w:r>
            <w:r>
              <w:t>5</w:t>
            </w:r>
            <w:bookmarkStart w:id="4" w:name="_GoBack"/>
            <w:bookmarkEnd w:id="4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9C" w:rsidRPr="007B45B4" w:rsidRDefault="00855D9C" w:rsidP="00855D9C">
            <w:r w:rsidRPr="007B45B4">
              <w:t>Checklist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9C" w:rsidRPr="007B45B4" w:rsidRDefault="00855D9C" w:rsidP="00855D9C">
            <w:pPr>
              <w:jc w:val="center"/>
            </w:pPr>
            <w:r w:rsidRPr="007B45B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5B4">
              <w:instrText xml:space="preserve"> FORMCHECKBOX </w:instrText>
            </w:r>
            <w:r>
              <w:fldChar w:fldCharType="separate"/>
            </w:r>
            <w:r w:rsidRPr="007B45B4">
              <w:fldChar w:fldCharType="end"/>
            </w:r>
          </w:p>
        </w:tc>
      </w:tr>
      <w:bookmarkEnd w:id="3"/>
    </w:tbl>
    <w:p w:rsidR="00B3278E" w:rsidRDefault="00B3278E" w:rsidP="00B3278E">
      <w:pPr>
        <w:spacing w:line="240" w:lineRule="atLeast"/>
      </w:pPr>
    </w:p>
    <w:p w:rsidR="009B0908" w:rsidRPr="007B45B4" w:rsidRDefault="009B0908" w:rsidP="00B3278E">
      <w:pPr>
        <w:spacing w:line="240" w:lineRule="atLeast"/>
      </w:pPr>
    </w:p>
    <w:p w:rsidR="009B0908" w:rsidRDefault="009B0908" w:rsidP="009B090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9B0908" w:rsidTr="009B090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908" w:rsidRDefault="009B0908">
            <w:pPr>
              <w:spacing w:line="240" w:lineRule="atLeast"/>
              <w:rPr>
                <w:lang w:eastAsia="en-US"/>
              </w:rPr>
            </w:pPr>
            <w:bookmarkStart w:id="5" w:name="_Hlk79586498"/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08" w:rsidRDefault="009B0908">
            <w:pPr>
              <w:spacing w:line="240" w:lineRule="atLeast"/>
              <w:rPr>
                <w:lang w:eastAsia="en-US"/>
              </w:rPr>
            </w:pPr>
          </w:p>
          <w:p w:rsidR="009B0908" w:rsidRDefault="009B0908">
            <w:pPr>
              <w:spacing w:line="240" w:lineRule="atLeast"/>
              <w:rPr>
                <w:lang w:eastAsia="en-US"/>
              </w:rPr>
            </w:pPr>
          </w:p>
        </w:tc>
      </w:tr>
      <w:tr w:rsidR="009B0908" w:rsidTr="009B090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908" w:rsidRDefault="009B090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08" w:rsidRDefault="009B0908">
            <w:pPr>
              <w:spacing w:line="240" w:lineRule="atLeast"/>
              <w:rPr>
                <w:lang w:eastAsia="en-US"/>
              </w:rPr>
            </w:pPr>
          </w:p>
          <w:p w:rsidR="009B0908" w:rsidRDefault="009B0908">
            <w:pPr>
              <w:spacing w:line="240" w:lineRule="atLeast"/>
              <w:rPr>
                <w:lang w:eastAsia="en-US"/>
              </w:rPr>
            </w:pPr>
          </w:p>
        </w:tc>
      </w:tr>
      <w:tr w:rsidR="009B0908" w:rsidTr="009B090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908" w:rsidRDefault="009B090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08" w:rsidRDefault="009B0908">
            <w:pPr>
              <w:spacing w:line="240" w:lineRule="atLeast"/>
              <w:rPr>
                <w:lang w:eastAsia="en-US"/>
              </w:rPr>
            </w:pPr>
          </w:p>
          <w:p w:rsidR="009B0908" w:rsidRDefault="009B0908">
            <w:pPr>
              <w:spacing w:line="240" w:lineRule="atLeast"/>
              <w:rPr>
                <w:lang w:eastAsia="en-US"/>
              </w:rPr>
            </w:pPr>
          </w:p>
        </w:tc>
      </w:tr>
      <w:tr w:rsidR="009B0908" w:rsidTr="009B090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908" w:rsidRDefault="009B090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08" w:rsidRDefault="009B0908">
            <w:pPr>
              <w:spacing w:line="240" w:lineRule="atLeast"/>
              <w:rPr>
                <w:lang w:eastAsia="en-US"/>
              </w:rPr>
            </w:pPr>
          </w:p>
          <w:p w:rsidR="009B0908" w:rsidRDefault="009B0908">
            <w:pPr>
              <w:spacing w:line="240" w:lineRule="atLeast"/>
              <w:rPr>
                <w:lang w:eastAsia="en-US"/>
              </w:rPr>
            </w:pPr>
          </w:p>
        </w:tc>
      </w:tr>
      <w:bookmarkEnd w:id="5"/>
    </w:tbl>
    <w:p w:rsidR="009B0908" w:rsidRDefault="009B0908" w:rsidP="009B0908"/>
    <w:p w:rsidR="009B0908" w:rsidRDefault="009B0908" w:rsidP="009B0908">
      <w:pPr>
        <w:suppressAutoHyphens/>
        <w:rPr>
          <w:lang w:eastAsia="en-US"/>
        </w:rPr>
      </w:pPr>
    </w:p>
    <w:p w:rsidR="00B3278E" w:rsidRPr="007B45B4" w:rsidRDefault="00B3278E" w:rsidP="009B0908">
      <w:pPr>
        <w:spacing w:line="240" w:lineRule="atLeast"/>
      </w:pPr>
    </w:p>
    <w:sectPr w:rsidR="00B3278E" w:rsidRPr="007B45B4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3C6" w:rsidRDefault="00C723C6" w:rsidP="00AF32D1">
      <w:pPr>
        <w:spacing w:line="240" w:lineRule="auto"/>
      </w:pPr>
      <w:r>
        <w:separator/>
      </w:r>
    </w:p>
  </w:endnote>
  <w:endnote w:type="continuationSeparator" w:id="0">
    <w:p w:rsidR="00C723C6" w:rsidRDefault="00C723C6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3C6" w:rsidRDefault="00C723C6" w:rsidP="00AF32D1">
      <w:pPr>
        <w:spacing w:line="240" w:lineRule="auto"/>
      </w:pPr>
      <w:r>
        <w:separator/>
      </w:r>
    </w:p>
  </w:footnote>
  <w:footnote w:type="continuationSeparator" w:id="0">
    <w:p w:rsidR="00C723C6" w:rsidRDefault="00C723C6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855D9C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855D9C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855D9C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4130C"/>
    <w:rsid w:val="00052D19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2F8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E5C61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97197"/>
    <w:rsid w:val="006A2F15"/>
    <w:rsid w:val="006A78D7"/>
    <w:rsid w:val="006A7C89"/>
    <w:rsid w:val="006B3FA7"/>
    <w:rsid w:val="006B7A6E"/>
    <w:rsid w:val="006C4D8F"/>
    <w:rsid w:val="006D0DAD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B45B4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55D9C"/>
    <w:rsid w:val="00862CC8"/>
    <w:rsid w:val="00873C50"/>
    <w:rsid w:val="008906A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B0908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79A"/>
    <w:rsid w:val="00B17BDF"/>
    <w:rsid w:val="00B21B8B"/>
    <w:rsid w:val="00B226D0"/>
    <w:rsid w:val="00B25703"/>
    <w:rsid w:val="00B270F1"/>
    <w:rsid w:val="00B3278E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23C6"/>
    <w:rsid w:val="00C73762"/>
    <w:rsid w:val="00CA1629"/>
    <w:rsid w:val="00CA4B8A"/>
    <w:rsid w:val="00CA7FE0"/>
    <w:rsid w:val="00CB03EB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62194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4F3A5A7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5e441efc-6006-434a-a17f-cb80a7bc997c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fa0a1840-3a9a-4cb3-947f-d4d7fb553cb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8847C0-E723-43C6-A0C5-555A696C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7845CC6C.dotm</Template>
  <TotalTime>15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5</cp:revision>
  <cp:lastPrinted>2020-07-15T11:13:00Z</cp:lastPrinted>
  <dcterms:created xsi:type="dcterms:W3CDTF">2021-08-06T12:34:00Z</dcterms:created>
  <dcterms:modified xsi:type="dcterms:W3CDTF">2022-01-26T16:05:00Z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</Properties>
</file>