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 xml:space="preserve">Formulier 3 -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:rsidR="00FD7D1E" w:rsidRPr="00FD7D1E" w:rsidRDefault="00FD7D1E" w:rsidP="00FD7D1E"/>
    <w:p w:rsidR="002B1465" w:rsidRDefault="002B1465" w:rsidP="002B1465">
      <w:pPr>
        <w:spacing w:line="240" w:lineRule="atLeast"/>
      </w:pPr>
      <w:r>
        <w:t xml:space="preserve">Behoort bij aanbesteding </w:t>
      </w:r>
      <w:r w:rsidR="00BB75A4">
        <w:t>levering van pompen en pomponderdelen</w:t>
      </w:r>
      <w:r>
        <w:t xml:space="preserve"> </w:t>
      </w:r>
      <w:r w:rsidR="00BB75A4">
        <w:t>–</w:t>
      </w:r>
      <w:r>
        <w:t xml:space="preserve"> </w:t>
      </w:r>
      <w:r w:rsidR="00BB75A4">
        <w:t>INK2022.020</w:t>
      </w:r>
    </w:p>
    <w:p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2"/>
        <w:gridCol w:w="4414"/>
      </w:tblGrid>
      <w:tr w:rsidR="00FD7D1E" w:rsidRPr="008341A2" w:rsidTr="00D06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gridSpan w:val="2"/>
          </w:tcPr>
          <w:p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829" w:type="pct"/>
            <w:gridSpan w:val="2"/>
          </w:tcPr>
          <w:p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FD7D1E" w:rsidRPr="008341A2" w:rsidRDefault="00FD7D1E" w:rsidP="00013EF4">
            <w:r w:rsidRPr="008341A2">
              <w:t>Referentieproject bij kerncompetentie:</w:t>
            </w:r>
          </w:p>
          <w:p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F6581A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BB75A4">
              <w:rPr>
                <w:b w:val="0"/>
              </w:rPr>
              <w:t xml:space="preserve">Ervaring met het leveren van de verschillende genoemde merken pompen uit </w:t>
            </w:r>
            <w:r w:rsidR="00F6581A">
              <w:rPr>
                <w:b w:val="0"/>
              </w:rPr>
              <w:t>tabel 1 van het beschrijvend document</w:t>
            </w:r>
          </w:p>
          <w:p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F6581A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BB75A4">
              <w:rPr>
                <w:b w:val="0"/>
              </w:rPr>
              <w:t xml:space="preserve">Ervaring met het leveren van de onderdelen behorende bij de merken pompen genoemd </w:t>
            </w:r>
            <w:r w:rsidR="00F6581A">
              <w:rPr>
                <w:b w:val="0"/>
              </w:rPr>
              <w:t>in tabel 1 van het beschrijvend document</w:t>
            </w:r>
            <w:bookmarkStart w:id="0" w:name="_GoBack"/>
            <w:bookmarkEnd w:id="0"/>
          </w:p>
          <w:p w:rsidR="00FD7D1E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F6581A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BB75A4">
              <w:rPr>
                <w:b w:val="0"/>
              </w:rPr>
              <w:t>3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BB75A4">
              <w:rPr>
                <w:b w:val="0"/>
              </w:rPr>
              <w:t xml:space="preserve">Ervaring met het leveren van de genoemde scope voor minimaal 60% van de raming van deze opdracht op jaarbasis. </w:t>
            </w:r>
          </w:p>
          <w:p w:rsidR="00BB75A4" w:rsidRDefault="00BB75A4" w:rsidP="00BB75A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F6581A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4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>
              <w:rPr>
                <w:b w:val="0"/>
              </w:rPr>
              <w:t xml:space="preserve">Ervaring met het beantwoorden van technische pompvraagstukken met een minimale pompcapaciteit van 250m3 per uur en een maximum van 1700m3 per minuut. </w:t>
            </w:r>
          </w:p>
          <w:p w:rsidR="00BB75A4" w:rsidRDefault="00BB75A4" w:rsidP="00013EF4">
            <w:pPr>
              <w:rPr>
                <w:bCs w:val="0"/>
              </w:rPr>
            </w:pPr>
          </w:p>
          <w:p w:rsidR="00BB75A4" w:rsidRPr="007700CA" w:rsidRDefault="00BB75A4" w:rsidP="00013EF4">
            <w:pPr>
              <w:rPr>
                <w:b w:val="0"/>
              </w:rPr>
            </w:pPr>
          </w:p>
        </w:tc>
      </w:tr>
      <w:tr w:rsidR="00FD7D1E" w:rsidRPr="008341A2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FD7D1E" w:rsidP="00013EF4">
            <w:r w:rsidRPr="008341A2">
              <w:t>1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FD7D1E" w:rsidP="00013EF4">
            <w:r w:rsidRPr="008341A2">
              <w:t>2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</w:tcPr>
          <w:p w:rsidR="00FD7D1E" w:rsidRPr="008341A2" w:rsidRDefault="002B1465" w:rsidP="00013EF4">
            <w:r>
              <w:t>3</w:t>
            </w:r>
          </w:p>
        </w:tc>
        <w:tc>
          <w:tcPr>
            <w:tcW w:w="951" w:type="pct"/>
            <w:vMerge w:val="restar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6581A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6581A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FD7D1E" w:rsidRPr="008341A2" w:rsidRDefault="00FD7D1E" w:rsidP="00013EF4"/>
        </w:tc>
        <w:tc>
          <w:tcPr>
            <w:tcW w:w="951" w:type="pct"/>
            <w:vMerge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:rsidTr="00D06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:rsidR="00FD7D1E" w:rsidRPr="008341A2" w:rsidRDefault="002B1465" w:rsidP="00013EF4">
            <w:r>
              <w:t>4</w:t>
            </w:r>
          </w:p>
        </w:tc>
        <w:tc>
          <w:tcPr>
            <w:tcW w:w="951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B75A4">
              <w:t>paragraaf</w:t>
            </w:r>
            <w:proofErr w:type="gramEnd"/>
            <w:r w:rsidRPr="00BB75A4">
              <w:t xml:space="preserve"> 4.3 </w:t>
            </w:r>
            <w:r w:rsidR="00BB75A4" w:rsidRPr="00BB75A4">
              <w:t>van het beschrijvend document.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00" w:type="pct"/>
          </w:tcPr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F6581A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:rsidR="002B1465" w:rsidRDefault="002B1465" w:rsidP="00FD7D1E">
      <w:pPr>
        <w:suppressAutoHyphens/>
        <w:rPr>
          <w:lang w:eastAsia="en-US"/>
        </w:rPr>
      </w:pPr>
    </w:p>
    <w:p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:rsidR="00C540DF" w:rsidRDefault="00C540DF" w:rsidP="00C540DF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  <w:p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:rsidR="00C540DF" w:rsidRDefault="00C540DF" w:rsidP="00C540DF"/>
    <w:p w:rsidR="00C540DF" w:rsidRDefault="00C540DF" w:rsidP="00C540DF">
      <w:pPr>
        <w:suppressAutoHyphens/>
        <w:rPr>
          <w:lang w:eastAsia="en-US"/>
        </w:rPr>
      </w:pPr>
    </w:p>
    <w:p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6581A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6581A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F6581A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B75A4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6581A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A758A0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310C2A-6CDD-4291-BE43-4FD4D69C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6B0E6F5A.dotm</Template>
  <TotalTime>20</TotalTime>
  <Pages>2</Pages>
  <Words>385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7</cp:revision>
  <cp:lastPrinted>2020-07-15T11:13:00Z</cp:lastPrinted>
  <dcterms:created xsi:type="dcterms:W3CDTF">2021-08-06T13:05:00Z</dcterms:created>
  <dcterms:modified xsi:type="dcterms:W3CDTF">2022-01-31T13:28:00Z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