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90B3B" w14:textId="77777777"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0">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verwerkingsovereenkomst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372B3DA9" w14:textId="77777777" w:rsidR="00B53A06" w:rsidRDefault="00B53A06"/>
    <w:p w14:paraId="10E951B4" w14:textId="77777777"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fullDate="2019-01-18T00:00:00Z">
            <w:dateFormat w:val="d MMMM yyyy"/>
            <w:lid w:val="nl-NL"/>
            <w:storeMappedDataAs w:val="dateTime"/>
            <w:calendar w:val="gregorian"/>
          </w:date>
        </w:sdtPr>
        <w:sdtEndPr/>
        <w:sdtContent>
          <w:r w:rsidR="00107FD5">
            <w:rPr>
              <w:noProof/>
              <w:lang w:eastAsia="nl-NL"/>
            </w:rPr>
            <w:t>18 januari 2019</w:t>
          </w:r>
        </w:sdtContent>
      </w:sdt>
    </w:p>
    <w:p w14:paraId="61F02554" w14:textId="77777777"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537CAA">
            <w:t>1.</w:t>
          </w:r>
          <w:r w:rsidR="00107FD5">
            <w:t>5</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0">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lastRenderedPageBreak/>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77777777"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77777777"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77777777"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&gt; de overeenkomst met de titel &lt;</w:t>
      </w:r>
      <w:r w:rsidR="00B53A06" w:rsidRPr="00CC72B9">
        <w:rPr>
          <w:noProof/>
          <w:highlight w:val="yellow"/>
          <w:lang w:eastAsia="nl-NL"/>
        </w:rPr>
        <w:t>titel overeenkomst</w:t>
      </w:r>
      <w:r w:rsidR="00B53A06" w:rsidRPr="00B53A06">
        <w:rPr>
          <w:noProof/>
          <w:lang w:eastAsia="nl-NL"/>
        </w:rPr>
        <w:t>&gt; en het kenmerk &lt;</w:t>
      </w:r>
      <w:r w:rsidR="00B53A06" w:rsidRPr="00CC72B9">
        <w:rPr>
          <w:noProof/>
          <w:highlight w:val="yellow"/>
          <w:lang w:eastAsia="nl-NL"/>
        </w:rPr>
        <w:t>kenmerk</w:t>
      </w:r>
      <w:r w:rsidR="00B53A06" w:rsidRPr="00B53A06">
        <w:rPr>
          <w:noProof/>
          <w:lang w:eastAsia="nl-NL"/>
        </w:rPr>
        <w:t>&gt;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77777777"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heeft tot doel om &lt;</w:t>
      </w:r>
      <w:r w:rsidRPr="00AD1286">
        <w:rPr>
          <w:noProof/>
          <w:highlight w:val="yellow"/>
          <w:lang w:eastAsia="nl-NL"/>
        </w:rPr>
        <w:t>hier het doel van de verwerking van persoonsgegevens in relatie tot de oorpronkelijke opdracht</w:t>
      </w:r>
      <w:r>
        <w:rPr>
          <w:noProof/>
          <w:highlight w:val="yellow"/>
          <w:lang w:eastAsia="nl-NL"/>
        </w:rPr>
        <w:t xml:space="preserve"> zo concreet mogelijk</w:t>
      </w:r>
      <w:r w:rsidRPr="00AD1286">
        <w:rPr>
          <w:noProof/>
          <w:highlight w:val="yellow"/>
          <w:lang w:eastAsia="nl-NL"/>
        </w:rPr>
        <w:t xml:space="preserve"> beschrijven</w:t>
      </w:r>
      <w:r w:rsidRPr="00B53A06">
        <w:rPr>
          <w:noProof/>
          <w:lang w:eastAsia="nl-NL"/>
        </w:rPr>
        <w:t xml:space="preserve">&gt; </w:t>
      </w:r>
    </w:p>
    <w:p w14:paraId="3582697D" w14:textId="77777777"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77777777" w:rsidR="00B53A06" w:rsidRDefault="00B53A06" w:rsidP="00B53A06">
      <w:pPr>
        <w:numPr>
          <w:ilvl w:val="1"/>
          <w:numId w:val="2"/>
        </w:numPr>
        <w:rPr>
          <w:noProof/>
          <w:lang w:eastAsia="nl-NL"/>
        </w:rPr>
      </w:pPr>
      <w:r w:rsidRPr="00B53A06">
        <w:rPr>
          <w:noProof/>
          <w:lang w:eastAsia="nl-NL"/>
        </w:rPr>
        <w:t>&lt;</w:t>
      </w:r>
      <w:r w:rsidRPr="006F5E43">
        <w:rPr>
          <w:noProof/>
          <w:highlight w:val="yellow"/>
          <w:lang w:eastAsia="nl-NL"/>
        </w:rPr>
        <w:t>bv medewerkers, directieleden, burgers van de Provincie Utrecht enz</w:t>
      </w:r>
      <w:r w:rsidRPr="00B53A06">
        <w:rPr>
          <w:noProof/>
          <w:lang w:eastAsia="nl-NL"/>
        </w:rPr>
        <w:t>.&gt;</w:t>
      </w:r>
    </w:p>
    <w:p w14:paraId="466C085F" w14:textId="77777777" w:rsidR="00BB6DEB" w:rsidRPr="00B53A06" w:rsidRDefault="00BB6DEB" w:rsidP="00B53A06">
      <w:pPr>
        <w:numPr>
          <w:ilvl w:val="1"/>
          <w:numId w:val="2"/>
        </w:numPr>
        <w:rPr>
          <w:noProof/>
          <w:lang w:eastAsia="nl-NL"/>
        </w:rPr>
      </w:pPr>
    </w:p>
    <w:p w14:paraId="398A047F" w14:textId="77777777" w:rsidR="00B53A06" w:rsidRPr="00B53A06" w:rsidRDefault="00B53A06" w:rsidP="00537CAA">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7EDB49C2" w14:textId="77777777" w:rsidR="00B53A06" w:rsidRDefault="00B53A06" w:rsidP="00B53A06">
      <w:pPr>
        <w:numPr>
          <w:ilvl w:val="1"/>
          <w:numId w:val="2"/>
        </w:numPr>
        <w:rPr>
          <w:noProof/>
          <w:lang w:eastAsia="nl-NL"/>
        </w:rPr>
      </w:pPr>
      <w:r w:rsidRPr="00B53A06">
        <w:rPr>
          <w:noProof/>
          <w:lang w:eastAsia="nl-NL"/>
        </w:rPr>
        <w:t>&lt;</w:t>
      </w:r>
      <w:r w:rsidRPr="006F5E43">
        <w:rPr>
          <w:noProof/>
          <w:highlight w:val="yellow"/>
          <w:lang w:eastAsia="nl-NL"/>
        </w:rPr>
        <w:t>bv NAW, contactgegevens, financiële gegevens, foto’s, camerabeelden enz.</w:t>
      </w:r>
      <w:r w:rsidRPr="00B53A06">
        <w:rPr>
          <w:noProof/>
          <w:lang w:eastAsia="nl-NL"/>
        </w:rPr>
        <w:t xml:space="preserve"> &gt;</w:t>
      </w:r>
    </w:p>
    <w:p w14:paraId="3DA99E93" w14:textId="77777777" w:rsidR="00BB6DEB" w:rsidRPr="00B53A06" w:rsidRDefault="00BB6DEB" w:rsidP="00B53A06">
      <w:pPr>
        <w:numPr>
          <w:ilvl w:val="1"/>
          <w:numId w:val="2"/>
        </w:numPr>
        <w:rPr>
          <w:noProof/>
          <w:lang w:eastAsia="nl-NL"/>
        </w:rPr>
      </w:pPr>
    </w:p>
    <w:p w14:paraId="2F353410" w14:textId="77777777"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77777777" w:rsidR="00B53A06" w:rsidRPr="00B53A06" w:rsidRDefault="00B53A06" w:rsidP="00B53A06">
      <w:pPr>
        <w:numPr>
          <w:ilvl w:val="0"/>
          <w:numId w:val="3"/>
        </w:numPr>
        <w:rPr>
          <w:noProof/>
          <w:lang w:eastAsia="nl-NL"/>
        </w:rPr>
      </w:pPr>
      <w:r w:rsidRPr="00B53A06">
        <w:rPr>
          <w:noProof/>
          <w:lang w:eastAsia="nl-NL"/>
        </w:rPr>
        <w:t>Overeenkomst: de overeenkomst met titel &lt;</w:t>
      </w:r>
      <w:r w:rsidRPr="006F5E43">
        <w:rPr>
          <w:noProof/>
          <w:highlight w:val="yellow"/>
          <w:lang w:eastAsia="nl-NL"/>
        </w:rPr>
        <w:t>titel</w:t>
      </w:r>
      <w:r w:rsidRPr="00B53A06">
        <w:rPr>
          <w:noProof/>
          <w:lang w:eastAsia="nl-NL"/>
        </w:rPr>
        <w:t>&gt; en kenmerk &lt;</w:t>
      </w:r>
      <w:r w:rsidRPr="006F5E43">
        <w:rPr>
          <w:noProof/>
          <w:highlight w:val="yellow"/>
          <w:lang w:eastAsia="nl-NL"/>
        </w:rPr>
        <w:t>kenmerk van de overeenkomst</w:t>
      </w:r>
      <w:r w:rsidRPr="00B53A06">
        <w:rPr>
          <w:noProof/>
          <w:lang w:eastAsia="nl-NL"/>
        </w:rPr>
        <w:t xml:space="preserve">&gt;;  </w:t>
      </w:r>
    </w:p>
    <w:p w14:paraId="168C3217" w14:textId="77777777" w:rsidR="00674ACC" w:rsidRDefault="00B53A06" w:rsidP="00674ACC">
      <w:pPr>
        <w:numPr>
          <w:ilvl w:val="0"/>
          <w:numId w:val="3"/>
        </w:numPr>
        <w:rPr>
          <w:noProof/>
          <w:lang w:eastAsia="nl-NL"/>
        </w:rPr>
      </w:pPr>
      <w:r w:rsidRPr="00B53A06">
        <w:rPr>
          <w:noProof/>
          <w:lang w:eastAsia="nl-NL"/>
        </w:rPr>
        <w:lastRenderedPageBreak/>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77777777"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77777777"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behoeven van de doeleinden zoals is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77777777"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77777777"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77777777"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de verstrekking aan derden en de duur van de opslag van Persoonsgegevens. </w:t>
      </w:r>
    </w:p>
    <w:p w14:paraId="3D719695" w14:textId="77777777" w:rsidR="00B53A06" w:rsidRPr="00B53A06" w:rsidRDefault="00B53A06" w:rsidP="00B53A06">
      <w:pPr>
        <w:rPr>
          <w:noProof/>
          <w:lang w:eastAsia="nl-NL"/>
        </w:rPr>
      </w:pPr>
    </w:p>
    <w:p w14:paraId="49AAAC1E" w14:textId="77777777"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77777777"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Verwerkt de Persoonsgegevens in overeenstemming met de wet,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77777777" w:rsidR="00B53A06" w:rsidRPr="00B53A06" w:rsidRDefault="00B53A06" w:rsidP="00B53A06">
      <w:pPr>
        <w:rPr>
          <w:noProof/>
          <w:lang w:eastAsia="nl-NL"/>
        </w:rPr>
      </w:pPr>
      <w:r w:rsidRPr="00B53A06">
        <w:rPr>
          <w:noProof/>
          <w:lang w:eastAsia="nl-NL"/>
        </w:rPr>
        <w:t xml:space="preserve">3.7. </w:t>
      </w:r>
      <w:r w:rsidRPr="00B53A06">
        <w:rPr>
          <w:noProof/>
          <w:lang w:eastAsia="nl-NL"/>
        </w:rPr>
        <w:tab/>
        <w:t xml:space="preserve">Verwerker stelt de Provincie Utrecht te allen tijde kosteloos in staat om binnen de wettelijke termijnen te voldoen aan de verplichtingen die op grond van de AVG op de Provincie Utrecht rusten, waaronder het voldoen aan </w:t>
      </w:r>
      <w:r w:rsidR="00E84263">
        <w:rPr>
          <w:noProof/>
          <w:lang w:eastAsia="nl-NL"/>
        </w:rPr>
        <w:t>de rechten van betrokkenen zoals bedoeld in de artikelen 15 tot en met 22 AVG.</w:t>
      </w:r>
    </w:p>
    <w:p w14:paraId="5203CF69" w14:textId="77777777" w:rsidR="00B53A06" w:rsidRPr="00B53A06" w:rsidRDefault="00B53A06" w:rsidP="00B53A06">
      <w:pPr>
        <w:rPr>
          <w:noProof/>
          <w:lang w:eastAsia="nl-NL"/>
        </w:rPr>
      </w:pPr>
    </w:p>
    <w:p w14:paraId="7738DF3C" w14:textId="77777777" w:rsidR="00B53A06" w:rsidRPr="00B53A06" w:rsidRDefault="00B53A06" w:rsidP="00B53A06">
      <w:pPr>
        <w:rPr>
          <w:noProof/>
          <w:lang w:eastAsia="nl-NL"/>
        </w:rPr>
      </w:pPr>
      <w:r w:rsidRPr="00B53A06">
        <w:rPr>
          <w:noProof/>
          <w:lang w:eastAsia="nl-NL"/>
        </w:rPr>
        <w:lastRenderedPageBreak/>
        <w:t xml:space="preserve">3.8. </w:t>
      </w:r>
      <w:r w:rsidRPr="00B53A06">
        <w:rPr>
          <w:noProof/>
          <w:lang w:eastAsia="nl-NL"/>
        </w:rPr>
        <w:tab/>
        <w:t xml:space="preserve">Verwerker Verwerkt Persoonsgegevens niet buiten de Europese Unie, tenzij hij daarvoor uitdrukkelijk schriftelijk toestemming heeft verkregen van de Provincie Utrecht en behoudens afwijkende wettelijke verplichtingen. </w:t>
      </w:r>
    </w:p>
    <w:p w14:paraId="5BD8F6CF" w14:textId="77777777" w:rsidR="00B53A06" w:rsidRPr="00B53A06" w:rsidRDefault="00B53A06" w:rsidP="00B53A06">
      <w:pPr>
        <w:rPr>
          <w:noProof/>
          <w:lang w:eastAsia="nl-NL"/>
        </w:rPr>
      </w:pPr>
    </w:p>
    <w:p w14:paraId="2D814056" w14:textId="77777777"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77777777"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777777"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zelf geen derden (subsubverwerkers) inschakelen dan na 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77777777" w:rsidR="00B53A06" w:rsidRPr="00B53A06" w:rsidRDefault="00B53A06" w:rsidP="00B53A06">
      <w:pPr>
        <w:rPr>
          <w:noProof/>
          <w:lang w:eastAsia="nl-NL"/>
        </w:rPr>
      </w:pPr>
      <w:r w:rsidRPr="00B53A06">
        <w:rPr>
          <w:noProof/>
          <w:lang w:eastAsia="nl-NL"/>
        </w:rPr>
        <w:t>3.12.</w:t>
      </w:r>
      <w:r w:rsidRPr="00B53A06">
        <w:rPr>
          <w:noProof/>
          <w:lang w:eastAsia="nl-NL"/>
        </w:rPr>
        <w:tab/>
        <w:t>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onmiddellijk informeren.</w:t>
      </w:r>
    </w:p>
    <w:p w14:paraId="7D120C3A" w14:textId="77777777" w:rsidR="00B53A06" w:rsidRPr="00B53A06" w:rsidRDefault="00B53A06" w:rsidP="003A16E5">
      <w:pPr>
        <w:rPr>
          <w:noProof/>
          <w:lang w:eastAsia="nl-NL"/>
        </w:rPr>
      </w:pP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77777777"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werknemers van Verwerker en door Verwerker op de voet van artikel </w:t>
      </w:r>
      <w:r w:rsidR="00D449DB">
        <w:rPr>
          <w:noProof/>
          <w:lang w:eastAsia="nl-NL"/>
        </w:rPr>
        <w:t>3</w:t>
      </w:r>
      <w:r w:rsidRPr="00B53A06">
        <w:rPr>
          <w:noProof/>
          <w:lang w:eastAsia="nl-NL"/>
        </w:rPr>
        <w:t xml:space="preserve">.10 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77777777"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tot het </w:t>
      </w:r>
      <w:r w:rsidR="00D449DB">
        <w:rPr>
          <w:noProof/>
          <w:lang w:eastAsia="nl-NL"/>
        </w:rPr>
        <w:t>V</w:t>
      </w:r>
      <w:r w:rsidRPr="00B53A06">
        <w:rPr>
          <w:noProof/>
          <w:lang w:eastAsia="nl-NL"/>
        </w:rPr>
        <w:t xml:space="preserve">erwerken van de </w:t>
      </w:r>
      <w:r w:rsidR="00D449DB">
        <w:rPr>
          <w:noProof/>
          <w:lang w:eastAsia="nl-NL"/>
        </w:rPr>
        <w:t>P</w:t>
      </w:r>
      <w:r w:rsidRPr="00B53A06">
        <w:rPr>
          <w:noProof/>
          <w:lang w:eastAsia="nl-NL"/>
        </w:rPr>
        <w:t>ersoonsgegevens gemachtigde personen zich ertoe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77777777"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00B53A06">
      <w:pPr>
        <w:rPr>
          <w:b/>
          <w:noProof/>
          <w:lang w:eastAsia="nl-NL"/>
        </w:rPr>
      </w:pPr>
      <w:r w:rsidRPr="00B53A06">
        <w:rPr>
          <w:b/>
          <w:noProof/>
          <w:lang w:eastAsia="nl-NL"/>
        </w:rPr>
        <w:t>Artikel 5 - Beveiligingsmaatregelen</w:t>
      </w:r>
    </w:p>
    <w:p w14:paraId="640F0DC5" w14:textId="77777777" w:rsidR="00B53A06" w:rsidRPr="00B53A06" w:rsidRDefault="00B53A06" w:rsidP="00B53A06">
      <w:pPr>
        <w:rPr>
          <w:noProof/>
          <w:lang w:eastAsia="nl-NL"/>
        </w:rPr>
      </w:pPr>
    </w:p>
    <w:p w14:paraId="30901CC1" w14:textId="77777777"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w:t>
      </w:r>
      <w:r w:rsidRPr="00B53A06">
        <w:rPr>
          <w:noProof/>
          <w:lang w:eastAsia="nl-NL"/>
        </w:rPr>
        <w:lastRenderedPageBreak/>
        <w:t xml:space="preserve">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7777777" w:rsidTr="00112AB5">
        <w:tc>
          <w:tcPr>
            <w:tcW w:w="467" w:type="dxa"/>
          </w:tcPr>
          <w:p w14:paraId="12887C31" w14:textId="77777777" w:rsidR="00B53A06" w:rsidRPr="00B53A06" w:rsidRDefault="00B53A06" w:rsidP="00B53A06">
            <w:pPr>
              <w:rPr>
                <w:noProof/>
                <w:lang w:eastAsia="nl-NL"/>
              </w:rPr>
            </w:pPr>
          </w:p>
        </w:tc>
        <w:tc>
          <w:tcPr>
            <w:tcW w:w="7190" w:type="dxa"/>
          </w:tcPr>
          <w:p w14:paraId="19112165" w14:textId="7777777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77777777" w:rsidTr="00112AB5">
        <w:tc>
          <w:tcPr>
            <w:tcW w:w="467" w:type="dxa"/>
          </w:tcPr>
          <w:p w14:paraId="0A8A15DD" w14:textId="77777777" w:rsidR="00B53A06" w:rsidRPr="00B53A06" w:rsidRDefault="00B53A06" w:rsidP="00B53A06">
            <w:pPr>
              <w:rPr>
                <w:b/>
                <w:noProof/>
                <w:lang w:eastAsia="nl-NL"/>
              </w:rPr>
            </w:pPr>
            <w:r w:rsidRPr="00B53A06">
              <w:rPr>
                <w:b/>
                <w:noProof/>
                <w:lang w:eastAsia="nl-NL"/>
              </w:rPr>
              <w:t>1.</w:t>
            </w:r>
          </w:p>
        </w:tc>
        <w:tc>
          <w:tcPr>
            <w:tcW w:w="7190" w:type="dxa"/>
          </w:tcPr>
          <w:p w14:paraId="6E75735C" w14:textId="77777777" w:rsidR="00B53A06" w:rsidRPr="00B53A06" w:rsidRDefault="00B53A06" w:rsidP="00B53A06">
            <w:pPr>
              <w:rPr>
                <w:noProof/>
                <w:lang w:eastAsia="nl-NL"/>
              </w:rPr>
            </w:pPr>
            <w:r w:rsidRPr="00B53A06">
              <w:rPr>
                <w:noProof/>
                <w:lang w:eastAsia="nl-NL"/>
              </w:rPr>
              <w:t>&lt;</w:t>
            </w:r>
            <w:r w:rsidRPr="006F5E43">
              <w:rPr>
                <w:noProof/>
                <w:highlight w:val="yellow"/>
                <w:lang w:eastAsia="nl-NL"/>
              </w:rPr>
              <w:t>Laat de Verwerker zelf beschrijven welke beveiligingsmaatregelen hij in ieder geval treft. Dit kunnen zowel technische maatregelen zijn, als organisatorische maatregelen. Voorbeelden: beperkte toegang (autorisatie en authenticatie), bescherming bij 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7777777" w:rsidTr="00112AB5">
        <w:tc>
          <w:tcPr>
            <w:tcW w:w="467" w:type="dxa"/>
          </w:tcPr>
          <w:p w14:paraId="2675EE42" w14:textId="77777777" w:rsidR="00B53A06" w:rsidRPr="00B53A06" w:rsidRDefault="00B53A06" w:rsidP="00B53A06">
            <w:pPr>
              <w:rPr>
                <w:b/>
                <w:noProof/>
                <w:lang w:eastAsia="nl-NL"/>
              </w:rPr>
            </w:pPr>
            <w:r w:rsidRPr="00B53A06">
              <w:rPr>
                <w:b/>
                <w:noProof/>
                <w:lang w:eastAsia="nl-NL"/>
              </w:rPr>
              <w:t>2.</w:t>
            </w:r>
          </w:p>
        </w:tc>
        <w:tc>
          <w:tcPr>
            <w:tcW w:w="7190" w:type="dxa"/>
          </w:tcPr>
          <w:p w14:paraId="154212C6" w14:textId="77777777" w:rsidR="00B53A06" w:rsidRPr="00B53A06" w:rsidRDefault="00B53A06" w:rsidP="00B53A06">
            <w:pPr>
              <w:rPr>
                <w:noProof/>
                <w:lang w:eastAsia="nl-NL"/>
              </w:rPr>
            </w:pPr>
          </w:p>
        </w:tc>
      </w:tr>
      <w:tr w:rsidR="00B53A06" w:rsidRPr="00B53A06" w14:paraId="2DC6B19A" w14:textId="77777777" w:rsidTr="00112AB5">
        <w:tc>
          <w:tcPr>
            <w:tcW w:w="467" w:type="dxa"/>
          </w:tcPr>
          <w:p w14:paraId="2DB31F31" w14:textId="77777777" w:rsidR="00B53A06" w:rsidRPr="00B53A06" w:rsidRDefault="00B53A06" w:rsidP="00B53A06">
            <w:pPr>
              <w:rPr>
                <w:b/>
                <w:noProof/>
                <w:lang w:eastAsia="nl-NL"/>
              </w:rPr>
            </w:pPr>
            <w:r w:rsidRPr="00B53A06">
              <w:rPr>
                <w:b/>
                <w:noProof/>
                <w:lang w:eastAsia="nl-NL"/>
              </w:rPr>
              <w:t>3.</w:t>
            </w:r>
          </w:p>
        </w:tc>
        <w:tc>
          <w:tcPr>
            <w:tcW w:w="7190" w:type="dxa"/>
          </w:tcPr>
          <w:p w14:paraId="4BC05D43" w14:textId="77777777" w:rsidR="00B53A06" w:rsidRPr="00B53A06" w:rsidRDefault="00B53A06" w:rsidP="00B53A06">
            <w:pPr>
              <w:rPr>
                <w:noProof/>
                <w:lang w:eastAsia="nl-NL"/>
              </w:rPr>
            </w:pPr>
          </w:p>
        </w:tc>
      </w:tr>
      <w:tr w:rsidR="00B53A06" w:rsidRPr="00B53A06" w14:paraId="19DB0977" w14:textId="77777777" w:rsidTr="00112AB5">
        <w:tc>
          <w:tcPr>
            <w:tcW w:w="467" w:type="dxa"/>
          </w:tcPr>
          <w:p w14:paraId="3A9827C1" w14:textId="77777777" w:rsidR="00B53A06" w:rsidRPr="00B53A06" w:rsidRDefault="00B53A06" w:rsidP="00B53A06">
            <w:pPr>
              <w:rPr>
                <w:b/>
                <w:noProof/>
                <w:lang w:eastAsia="nl-NL"/>
              </w:rPr>
            </w:pPr>
            <w:r w:rsidRPr="00B53A06">
              <w:rPr>
                <w:b/>
                <w:noProof/>
                <w:lang w:eastAsia="nl-NL"/>
              </w:rPr>
              <w:t>4.</w:t>
            </w:r>
          </w:p>
        </w:tc>
        <w:tc>
          <w:tcPr>
            <w:tcW w:w="7190" w:type="dxa"/>
          </w:tcPr>
          <w:p w14:paraId="7A39E389" w14:textId="77777777" w:rsidR="00B53A06" w:rsidRPr="00B53A06" w:rsidRDefault="00B53A06" w:rsidP="00B53A06">
            <w:pPr>
              <w:rPr>
                <w:noProof/>
                <w:lang w:eastAsia="nl-NL"/>
              </w:rPr>
            </w:pPr>
          </w:p>
        </w:tc>
      </w:tr>
      <w:tr w:rsidR="00B53A06" w:rsidRPr="00B53A06" w14:paraId="7DE404BE" w14:textId="77777777" w:rsidTr="00112AB5">
        <w:tc>
          <w:tcPr>
            <w:tcW w:w="467" w:type="dxa"/>
          </w:tcPr>
          <w:p w14:paraId="0306D61A" w14:textId="77777777" w:rsidR="00B53A06" w:rsidRPr="00B53A06" w:rsidRDefault="00B53A06" w:rsidP="00B53A06">
            <w:pPr>
              <w:rPr>
                <w:b/>
                <w:noProof/>
                <w:lang w:eastAsia="nl-NL"/>
              </w:rPr>
            </w:pPr>
            <w:r w:rsidRPr="00B53A06">
              <w:rPr>
                <w:b/>
                <w:noProof/>
                <w:lang w:eastAsia="nl-NL"/>
              </w:rPr>
              <w:t>5.</w:t>
            </w:r>
          </w:p>
        </w:tc>
        <w:tc>
          <w:tcPr>
            <w:tcW w:w="7190" w:type="dxa"/>
          </w:tcPr>
          <w:p w14:paraId="38505BF1" w14:textId="77777777" w:rsidR="00B53A06" w:rsidRPr="00B53A06" w:rsidRDefault="00B53A06" w:rsidP="00B53A06">
            <w:pPr>
              <w:rPr>
                <w:noProof/>
                <w:lang w:eastAsia="nl-NL"/>
              </w:rPr>
            </w:pPr>
          </w:p>
        </w:tc>
      </w:tr>
      <w:tr w:rsidR="00B53A06" w:rsidRPr="00B53A06" w14:paraId="5AF07365" w14:textId="77777777" w:rsidTr="00112AB5">
        <w:tc>
          <w:tcPr>
            <w:tcW w:w="467" w:type="dxa"/>
          </w:tcPr>
          <w:p w14:paraId="2F96D5D9" w14:textId="77777777" w:rsidR="00B53A06" w:rsidRPr="00B53A06" w:rsidRDefault="00B53A06" w:rsidP="00B53A06">
            <w:pPr>
              <w:rPr>
                <w:b/>
                <w:noProof/>
                <w:lang w:eastAsia="nl-NL"/>
              </w:rPr>
            </w:pPr>
            <w:r w:rsidRPr="00B53A06">
              <w:rPr>
                <w:b/>
                <w:noProof/>
                <w:lang w:eastAsia="nl-NL"/>
              </w:rPr>
              <w:t>6.</w:t>
            </w:r>
          </w:p>
        </w:tc>
        <w:tc>
          <w:tcPr>
            <w:tcW w:w="7190" w:type="dxa"/>
          </w:tcPr>
          <w:p w14:paraId="4896C42B" w14:textId="77777777" w:rsidR="00B53A06" w:rsidRPr="00B53A06" w:rsidRDefault="00B53A06" w:rsidP="00B53A06">
            <w:pPr>
              <w:rPr>
                <w:noProof/>
                <w:lang w:eastAsia="nl-NL"/>
              </w:rPr>
            </w:pPr>
          </w:p>
        </w:tc>
      </w:tr>
      <w:tr w:rsidR="00B53A06" w:rsidRPr="00B53A06" w14:paraId="03B77843" w14:textId="77777777" w:rsidTr="00112AB5">
        <w:tc>
          <w:tcPr>
            <w:tcW w:w="467" w:type="dxa"/>
          </w:tcPr>
          <w:p w14:paraId="5587D85C" w14:textId="77777777" w:rsidR="00B53A06" w:rsidRPr="00B53A06" w:rsidRDefault="00B53A06" w:rsidP="00B53A06">
            <w:pPr>
              <w:rPr>
                <w:b/>
                <w:noProof/>
                <w:lang w:eastAsia="nl-NL"/>
              </w:rPr>
            </w:pPr>
            <w:r w:rsidRPr="00B53A06">
              <w:rPr>
                <w:b/>
                <w:noProof/>
                <w:lang w:eastAsia="nl-NL"/>
              </w:rPr>
              <w:t>7.</w:t>
            </w:r>
          </w:p>
        </w:tc>
        <w:tc>
          <w:tcPr>
            <w:tcW w:w="7190" w:type="dxa"/>
          </w:tcPr>
          <w:p w14:paraId="57842620" w14:textId="77777777" w:rsidR="00B53A06" w:rsidRPr="00B53A06" w:rsidRDefault="00B53A06" w:rsidP="00B53A06">
            <w:pPr>
              <w:rPr>
                <w:noProof/>
                <w:lang w:eastAsia="nl-NL"/>
              </w:rPr>
            </w:pPr>
          </w:p>
        </w:tc>
      </w:tr>
      <w:tr w:rsidR="00B53A06" w:rsidRPr="00B53A06" w14:paraId="4D2081E7" w14:textId="77777777" w:rsidTr="00112AB5">
        <w:tc>
          <w:tcPr>
            <w:tcW w:w="467" w:type="dxa"/>
          </w:tcPr>
          <w:p w14:paraId="308D65A0" w14:textId="77777777" w:rsidR="00B53A06" w:rsidRPr="00B53A06" w:rsidRDefault="00B53A06" w:rsidP="00B53A06">
            <w:pPr>
              <w:rPr>
                <w:b/>
                <w:noProof/>
                <w:lang w:eastAsia="nl-NL"/>
              </w:rPr>
            </w:pPr>
            <w:r w:rsidRPr="00B53A06">
              <w:rPr>
                <w:b/>
                <w:noProof/>
                <w:lang w:eastAsia="nl-NL"/>
              </w:rPr>
              <w:t>8.</w:t>
            </w:r>
          </w:p>
        </w:tc>
        <w:tc>
          <w:tcPr>
            <w:tcW w:w="7190" w:type="dxa"/>
          </w:tcPr>
          <w:p w14:paraId="3B80894F" w14:textId="77777777" w:rsidR="00B53A06" w:rsidRPr="00B53A06" w:rsidRDefault="00B53A06" w:rsidP="00B53A06">
            <w:pPr>
              <w:rPr>
                <w:noProof/>
                <w:lang w:eastAsia="nl-NL"/>
              </w:rPr>
            </w:pPr>
          </w:p>
        </w:tc>
      </w:tr>
      <w:tr w:rsidR="00B53A06" w:rsidRPr="00B53A06" w14:paraId="2C9108E7" w14:textId="77777777" w:rsidTr="00112AB5">
        <w:tc>
          <w:tcPr>
            <w:tcW w:w="467" w:type="dxa"/>
          </w:tcPr>
          <w:p w14:paraId="73244B77" w14:textId="77777777" w:rsidR="00B53A06" w:rsidRPr="00B53A06" w:rsidRDefault="00B53A06" w:rsidP="00B53A06">
            <w:pPr>
              <w:rPr>
                <w:b/>
                <w:noProof/>
                <w:lang w:eastAsia="nl-NL"/>
              </w:rPr>
            </w:pPr>
            <w:r w:rsidRPr="00B53A06">
              <w:rPr>
                <w:b/>
                <w:noProof/>
                <w:lang w:eastAsia="nl-NL"/>
              </w:rPr>
              <w:t>9.</w:t>
            </w:r>
          </w:p>
        </w:tc>
        <w:tc>
          <w:tcPr>
            <w:tcW w:w="7190" w:type="dxa"/>
          </w:tcPr>
          <w:p w14:paraId="526FF82F" w14:textId="77777777" w:rsidR="00B53A06" w:rsidRPr="00B53A06" w:rsidRDefault="00B53A06" w:rsidP="00B53A06">
            <w:pPr>
              <w:rPr>
                <w:noProof/>
                <w:lang w:eastAsia="nl-NL"/>
              </w:rPr>
            </w:pPr>
          </w:p>
        </w:tc>
      </w:tr>
      <w:tr w:rsidR="00B53A06" w:rsidRPr="00B53A06" w14:paraId="77291C9C" w14:textId="77777777" w:rsidTr="00112AB5">
        <w:tc>
          <w:tcPr>
            <w:tcW w:w="467" w:type="dxa"/>
          </w:tcPr>
          <w:p w14:paraId="530F59FD" w14:textId="77777777" w:rsidR="00B53A06" w:rsidRPr="00B53A06" w:rsidRDefault="00B53A06" w:rsidP="00B53A06">
            <w:pPr>
              <w:rPr>
                <w:b/>
                <w:noProof/>
                <w:lang w:eastAsia="nl-NL"/>
              </w:rPr>
            </w:pPr>
            <w:r w:rsidRPr="00B53A06">
              <w:rPr>
                <w:b/>
                <w:noProof/>
                <w:lang w:eastAsia="nl-NL"/>
              </w:rPr>
              <w:t>10.</w:t>
            </w:r>
          </w:p>
        </w:tc>
        <w:tc>
          <w:tcPr>
            <w:tcW w:w="7190" w:type="dxa"/>
          </w:tcPr>
          <w:p w14:paraId="0EFC111C" w14:textId="77777777" w:rsidR="00B53A06" w:rsidRPr="00B53A06" w:rsidRDefault="00B53A06" w:rsidP="00B53A06">
            <w:pPr>
              <w:rPr>
                <w:noProof/>
                <w:lang w:eastAsia="nl-NL"/>
              </w:rPr>
            </w:pPr>
          </w:p>
        </w:tc>
      </w:tr>
      <w:tr w:rsidR="00B53A06" w:rsidRPr="00B53A06" w14:paraId="1E06D3C2" w14:textId="77777777" w:rsidTr="00112AB5">
        <w:tc>
          <w:tcPr>
            <w:tcW w:w="467" w:type="dxa"/>
          </w:tcPr>
          <w:p w14:paraId="7F3B8AC6" w14:textId="77777777" w:rsidR="00B53A06" w:rsidRPr="00B53A06" w:rsidRDefault="00B53A06" w:rsidP="00B53A06">
            <w:pPr>
              <w:rPr>
                <w:b/>
                <w:noProof/>
                <w:lang w:eastAsia="nl-NL"/>
              </w:rPr>
            </w:pPr>
            <w:r w:rsidRPr="00B53A06">
              <w:rPr>
                <w:b/>
                <w:noProof/>
                <w:lang w:eastAsia="nl-NL"/>
              </w:rPr>
              <w:t>11.</w:t>
            </w:r>
          </w:p>
        </w:tc>
        <w:tc>
          <w:tcPr>
            <w:tcW w:w="7190" w:type="dxa"/>
          </w:tcPr>
          <w:p w14:paraId="2A47C2BF" w14:textId="77777777" w:rsidR="00B53A06" w:rsidRPr="00B53A06" w:rsidRDefault="00B53A06" w:rsidP="00B53A06">
            <w:pPr>
              <w:rPr>
                <w:noProof/>
                <w:lang w:eastAsia="nl-NL"/>
              </w:rPr>
            </w:pPr>
          </w:p>
        </w:tc>
      </w:tr>
      <w:tr w:rsidR="00B53A06" w:rsidRPr="00B53A06" w14:paraId="21EFB693" w14:textId="77777777" w:rsidTr="00112AB5">
        <w:tc>
          <w:tcPr>
            <w:tcW w:w="467" w:type="dxa"/>
          </w:tcPr>
          <w:p w14:paraId="06F68010" w14:textId="77777777" w:rsidR="00B53A06" w:rsidRPr="00B53A06" w:rsidRDefault="00B53A06" w:rsidP="00B53A06">
            <w:pPr>
              <w:rPr>
                <w:b/>
                <w:noProof/>
                <w:lang w:eastAsia="nl-NL"/>
              </w:rPr>
            </w:pPr>
            <w:r w:rsidRPr="00B53A06">
              <w:rPr>
                <w:b/>
                <w:noProof/>
                <w:lang w:eastAsia="nl-NL"/>
              </w:rPr>
              <w:t>12.</w:t>
            </w:r>
          </w:p>
        </w:tc>
        <w:tc>
          <w:tcPr>
            <w:tcW w:w="7190" w:type="dxa"/>
          </w:tcPr>
          <w:p w14:paraId="399B9D56" w14:textId="77777777" w:rsidR="00B53A06" w:rsidRPr="00B53A06" w:rsidRDefault="00B53A06" w:rsidP="00B53A06">
            <w:pPr>
              <w:rPr>
                <w:noProof/>
                <w:lang w:eastAsia="nl-NL"/>
              </w:rPr>
            </w:pPr>
          </w:p>
        </w:tc>
      </w:tr>
      <w:tr w:rsidR="00B53A06" w:rsidRPr="00B53A06" w14:paraId="6736A809" w14:textId="77777777" w:rsidTr="00112AB5">
        <w:tc>
          <w:tcPr>
            <w:tcW w:w="467" w:type="dxa"/>
          </w:tcPr>
          <w:p w14:paraId="043BE013" w14:textId="77777777" w:rsidR="00B53A06" w:rsidRPr="00B53A06" w:rsidRDefault="00B53A06" w:rsidP="00B53A06">
            <w:pPr>
              <w:rPr>
                <w:b/>
                <w:noProof/>
                <w:lang w:eastAsia="nl-NL"/>
              </w:rPr>
            </w:pPr>
            <w:r w:rsidRPr="00B53A06">
              <w:rPr>
                <w:b/>
                <w:noProof/>
                <w:lang w:eastAsia="nl-NL"/>
              </w:rPr>
              <w:t>13.</w:t>
            </w:r>
          </w:p>
        </w:tc>
        <w:tc>
          <w:tcPr>
            <w:tcW w:w="7190" w:type="dxa"/>
          </w:tcPr>
          <w:p w14:paraId="080FF500" w14:textId="77777777" w:rsidR="00B53A06" w:rsidRPr="00B53A06" w:rsidRDefault="00B53A06" w:rsidP="00B53A06">
            <w:pPr>
              <w:rPr>
                <w:noProof/>
                <w:lang w:eastAsia="nl-NL"/>
              </w:rPr>
            </w:pPr>
          </w:p>
        </w:tc>
      </w:tr>
      <w:tr w:rsidR="00B53A06" w:rsidRPr="00B53A06" w14:paraId="6C501052" w14:textId="77777777" w:rsidTr="00112AB5">
        <w:tc>
          <w:tcPr>
            <w:tcW w:w="467" w:type="dxa"/>
          </w:tcPr>
          <w:p w14:paraId="36D95376" w14:textId="77777777" w:rsidR="00B53A06" w:rsidRPr="00B53A06" w:rsidRDefault="00B53A06" w:rsidP="00B53A06">
            <w:pPr>
              <w:rPr>
                <w:b/>
                <w:noProof/>
                <w:lang w:eastAsia="nl-NL"/>
              </w:rPr>
            </w:pPr>
            <w:r w:rsidRPr="00B53A06">
              <w:rPr>
                <w:b/>
                <w:noProof/>
                <w:lang w:eastAsia="nl-NL"/>
              </w:rPr>
              <w:t>14.</w:t>
            </w:r>
          </w:p>
        </w:tc>
        <w:tc>
          <w:tcPr>
            <w:tcW w:w="7190" w:type="dxa"/>
          </w:tcPr>
          <w:p w14:paraId="4A63A8D0" w14:textId="77777777" w:rsidR="00B53A06" w:rsidRPr="00B53A06" w:rsidRDefault="00B53A06" w:rsidP="00B53A06">
            <w:pPr>
              <w:rPr>
                <w:noProof/>
                <w:lang w:eastAsia="nl-NL"/>
              </w:rPr>
            </w:pPr>
          </w:p>
        </w:tc>
      </w:tr>
      <w:tr w:rsidR="00B53A06" w:rsidRPr="00B53A06" w14:paraId="5EBE0E64" w14:textId="77777777" w:rsidTr="00112AB5">
        <w:tc>
          <w:tcPr>
            <w:tcW w:w="467" w:type="dxa"/>
          </w:tcPr>
          <w:p w14:paraId="568F150C" w14:textId="77777777" w:rsidR="00B53A06" w:rsidRPr="00B53A06" w:rsidRDefault="00B53A06" w:rsidP="00B53A06">
            <w:pPr>
              <w:rPr>
                <w:b/>
                <w:noProof/>
                <w:lang w:eastAsia="nl-NL"/>
              </w:rPr>
            </w:pPr>
            <w:r w:rsidRPr="00B53A06">
              <w:rPr>
                <w:b/>
                <w:noProof/>
                <w:lang w:eastAsia="nl-NL"/>
              </w:rPr>
              <w:t>15.</w:t>
            </w:r>
          </w:p>
        </w:tc>
        <w:tc>
          <w:tcPr>
            <w:tcW w:w="7190" w:type="dxa"/>
          </w:tcPr>
          <w:p w14:paraId="4A273F8E" w14:textId="77777777" w:rsidR="00B53A06" w:rsidRPr="00B53A06" w:rsidRDefault="00B53A06" w:rsidP="00B53A06">
            <w:pPr>
              <w:rPr>
                <w:noProof/>
                <w:lang w:eastAsia="nl-NL"/>
              </w:rPr>
            </w:pPr>
          </w:p>
        </w:tc>
      </w:tr>
    </w:tbl>
    <w:p w14:paraId="3C3AEA12" w14:textId="77777777" w:rsidR="00B53A06" w:rsidRPr="00B53A06" w:rsidRDefault="00B53A06" w:rsidP="00B53A06">
      <w:pPr>
        <w:rPr>
          <w:noProof/>
          <w:lang w:eastAsia="nl-NL"/>
        </w:rPr>
      </w:pPr>
    </w:p>
    <w:p w14:paraId="3B3282EA" w14:textId="77777777" w:rsidR="00B53A06" w:rsidRPr="00B53A06" w:rsidRDefault="00B53A06" w:rsidP="00B53A06">
      <w:pPr>
        <w:rPr>
          <w:noProof/>
          <w:lang w:eastAsia="nl-NL"/>
        </w:rPr>
      </w:pPr>
    </w:p>
    <w:p w14:paraId="1BD524B3" w14:textId="77777777"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77777777" w:rsidTr="00112AB5">
        <w:tc>
          <w:tcPr>
            <w:tcW w:w="465" w:type="dxa"/>
          </w:tcPr>
          <w:p w14:paraId="6ABCDC78" w14:textId="77777777" w:rsidR="00B53A06" w:rsidRPr="00B53A06" w:rsidRDefault="00B53A06" w:rsidP="00B53A06">
            <w:pPr>
              <w:rPr>
                <w:noProof/>
                <w:lang w:eastAsia="nl-NL"/>
              </w:rPr>
            </w:pPr>
          </w:p>
        </w:tc>
        <w:tc>
          <w:tcPr>
            <w:tcW w:w="3958" w:type="dxa"/>
          </w:tcPr>
          <w:p w14:paraId="6A62DB6E" w14:textId="77777777"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77777777"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77777777" w:rsidTr="00112AB5">
        <w:tc>
          <w:tcPr>
            <w:tcW w:w="465" w:type="dxa"/>
          </w:tcPr>
          <w:p w14:paraId="2C277121" w14:textId="77777777" w:rsidR="00B53A06" w:rsidRPr="00B53A06" w:rsidRDefault="00B53A06" w:rsidP="00B53A06">
            <w:pPr>
              <w:rPr>
                <w:b/>
                <w:noProof/>
                <w:lang w:eastAsia="nl-NL"/>
              </w:rPr>
            </w:pPr>
            <w:r w:rsidRPr="00B53A06">
              <w:rPr>
                <w:b/>
                <w:noProof/>
                <w:lang w:eastAsia="nl-NL"/>
              </w:rPr>
              <w:t>1.</w:t>
            </w:r>
          </w:p>
        </w:tc>
        <w:tc>
          <w:tcPr>
            <w:tcW w:w="3958" w:type="dxa"/>
          </w:tcPr>
          <w:p w14:paraId="002BD05D" w14:textId="77777777"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77777777"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77777777" w:rsidR="00B53A06" w:rsidRPr="00B53A06" w:rsidRDefault="00B53A06" w:rsidP="00B53A06">
            <w:pPr>
              <w:rPr>
                <w:noProof/>
                <w:lang w:eastAsia="nl-NL"/>
              </w:rPr>
            </w:pPr>
          </w:p>
        </w:tc>
      </w:tr>
      <w:tr w:rsidR="00B53A06" w:rsidRPr="00B53A06" w14:paraId="1A289556" w14:textId="77777777" w:rsidTr="00112AB5">
        <w:tc>
          <w:tcPr>
            <w:tcW w:w="465" w:type="dxa"/>
          </w:tcPr>
          <w:p w14:paraId="6206763F" w14:textId="77777777" w:rsidR="00B53A06" w:rsidRPr="00B53A06" w:rsidRDefault="00B53A06" w:rsidP="00B53A06">
            <w:pPr>
              <w:rPr>
                <w:b/>
                <w:noProof/>
                <w:lang w:eastAsia="nl-NL"/>
              </w:rPr>
            </w:pPr>
            <w:r w:rsidRPr="00B53A06">
              <w:rPr>
                <w:b/>
                <w:noProof/>
                <w:lang w:eastAsia="nl-NL"/>
              </w:rPr>
              <w:t>2.</w:t>
            </w:r>
          </w:p>
        </w:tc>
        <w:tc>
          <w:tcPr>
            <w:tcW w:w="3958" w:type="dxa"/>
          </w:tcPr>
          <w:p w14:paraId="2CF343DA" w14:textId="77777777" w:rsidR="00B53A06" w:rsidRPr="00B53A06" w:rsidRDefault="00B53A06" w:rsidP="00B53A06">
            <w:pPr>
              <w:rPr>
                <w:noProof/>
                <w:lang w:eastAsia="nl-NL"/>
              </w:rPr>
            </w:pPr>
          </w:p>
        </w:tc>
        <w:tc>
          <w:tcPr>
            <w:tcW w:w="3163" w:type="dxa"/>
          </w:tcPr>
          <w:p w14:paraId="0B7ECA6E" w14:textId="77777777" w:rsidR="00B53A06" w:rsidRPr="00B53A06" w:rsidRDefault="00B53A06" w:rsidP="00B53A06">
            <w:pPr>
              <w:rPr>
                <w:noProof/>
                <w:lang w:eastAsia="nl-NL"/>
              </w:rPr>
            </w:pPr>
          </w:p>
        </w:tc>
      </w:tr>
      <w:tr w:rsidR="00B53A06" w:rsidRPr="00B53A06" w14:paraId="0CA2DA54" w14:textId="77777777" w:rsidTr="00112AB5">
        <w:tc>
          <w:tcPr>
            <w:tcW w:w="465" w:type="dxa"/>
          </w:tcPr>
          <w:p w14:paraId="21F5C0A3" w14:textId="77777777" w:rsidR="00B53A06" w:rsidRPr="00B53A06" w:rsidRDefault="00B53A06" w:rsidP="00B53A06">
            <w:pPr>
              <w:rPr>
                <w:b/>
                <w:noProof/>
                <w:lang w:eastAsia="nl-NL"/>
              </w:rPr>
            </w:pPr>
            <w:r w:rsidRPr="00B53A06">
              <w:rPr>
                <w:b/>
                <w:noProof/>
                <w:lang w:eastAsia="nl-NL"/>
              </w:rPr>
              <w:t>3.</w:t>
            </w:r>
          </w:p>
        </w:tc>
        <w:tc>
          <w:tcPr>
            <w:tcW w:w="3958" w:type="dxa"/>
          </w:tcPr>
          <w:p w14:paraId="6BEBF020" w14:textId="77777777" w:rsidR="00B53A06" w:rsidRPr="00B53A06" w:rsidRDefault="00B53A06" w:rsidP="00B53A06">
            <w:pPr>
              <w:rPr>
                <w:noProof/>
                <w:lang w:eastAsia="nl-NL"/>
              </w:rPr>
            </w:pPr>
          </w:p>
        </w:tc>
        <w:tc>
          <w:tcPr>
            <w:tcW w:w="3163" w:type="dxa"/>
          </w:tcPr>
          <w:p w14:paraId="5567DD55" w14:textId="77777777" w:rsidR="00B53A06" w:rsidRPr="00B53A06" w:rsidRDefault="00B53A06" w:rsidP="00B53A06">
            <w:pPr>
              <w:rPr>
                <w:noProof/>
                <w:lang w:eastAsia="nl-NL"/>
              </w:rPr>
            </w:pPr>
          </w:p>
        </w:tc>
      </w:tr>
    </w:tbl>
    <w:p w14:paraId="5E9E70D3" w14:textId="77777777" w:rsidR="00B53A06" w:rsidRPr="00B53A06" w:rsidRDefault="00B53A06" w:rsidP="00B53A06">
      <w:pPr>
        <w:rPr>
          <w:noProof/>
          <w:lang w:eastAsia="nl-NL"/>
        </w:rPr>
      </w:pPr>
    </w:p>
    <w:p w14:paraId="7F5B4436" w14:textId="77777777"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2F13695A"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7777777"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38624422"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w:t>
      </w:r>
      <w:r w:rsidRPr="00B53A06">
        <w:rPr>
          <w:noProof/>
          <w:lang w:eastAsia="nl-NL"/>
        </w:rPr>
        <w:lastRenderedPageBreak/>
        <w:t>Persoonsgegevens worden gesteld. Verwerker verleent in dit verband binnen een redelijke termijn alle door de Provincie Utrecht verlangde medewerking, waaronder begrepen, maar niet uitsluitend:</w:t>
      </w:r>
    </w:p>
    <w:p w14:paraId="372DA915" w14:textId="77777777" w:rsidR="00B53A06" w:rsidRPr="00B53A06" w:rsidRDefault="00B53A06" w:rsidP="00B53A06">
      <w:pPr>
        <w:numPr>
          <w:ilvl w:val="0"/>
          <w:numId w:val="4"/>
        </w:numPr>
        <w:rPr>
          <w:noProof/>
          <w:lang w:eastAsia="nl-NL"/>
        </w:rPr>
      </w:pPr>
      <w:r w:rsidRPr="00B53A06">
        <w:rPr>
          <w:noProof/>
          <w:lang w:eastAsia="nl-NL"/>
        </w:rPr>
        <w:t>het verschaffen van alle door de Provincie Utrecht gevraagde informatie en inlichtingen;</w:t>
      </w:r>
    </w:p>
    <w:p w14:paraId="6DBC57BA" w14:textId="77777777"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77777777"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77777777"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77777777"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77777777"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77777777"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77777777"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77777777"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de Provincie Utrecht hierover onverwijld en in ieder geval binnen 24 uur nadat Verwerker van de Inbreuk kennis heeft genomen. Verwerker dient de Provincie Utrecht alle noodzakelijke informatie, medewerking en toegang te verlenen om de Provincie Utrecht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77777777"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77777777" w:rsidR="00B53A06" w:rsidRPr="00B53A06" w:rsidRDefault="00B53A06" w:rsidP="00B53A06">
      <w:pPr>
        <w:rPr>
          <w:noProof/>
          <w:lang w:eastAsia="nl-NL"/>
        </w:rPr>
      </w:pPr>
      <w:r w:rsidRPr="00B53A06">
        <w:rPr>
          <w:noProof/>
          <w:lang w:eastAsia="nl-NL"/>
        </w:rPr>
        <w:t xml:space="preserve">8.3. </w:t>
      </w:r>
      <w:r w:rsidRPr="00B53A06">
        <w:rPr>
          <w:noProof/>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77777777" w:rsidR="00B53A06" w:rsidRDefault="00C9375E" w:rsidP="00B53A06">
      <w:pPr>
        <w:rPr>
          <w:noProof/>
          <w:lang w:eastAsia="nl-NL"/>
        </w:rPr>
      </w:pPr>
      <w:r w:rsidRPr="00C9375E">
        <w:rPr>
          <w:noProof/>
          <w:lang w:eastAsia="nl-NL"/>
        </w:rPr>
        <w:t>9</w:t>
      </w:r>
      <w:r w:rsidR="00585830" w:rsidRPr="00C9375E">
        <w:rPr>
          <w:noProof/>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2CC46A75" w14:textId="77777777" w:rsidR="00E456E1" w:rsidRPr="00E456E1" w:rsidRDefault="00E456E1" w:rsidP="00B53A06">
      <w:pPr>
        <w:rPr>
          <w:i/>
          <w:noProof/>
          <w:lang w:eastAsia="nl-NL"/>
        </w:rPr>
      </w:pPr>
      <w:r w:rsidRPr="00E456E1">
        <w:rPr>
          <w:i/>
          <w:noProof/>
          <w:highlight w:val="yellow"/>
          <w:lang w:eastAsia="nl-NL"/>
        </w:rPr>
        <w:t>Optioneel</w:t>
      </w:r>
    </w:p>
    <w:p w14:paraId="0634C840" w14:textId="77777777" w:rsidR="00E456E1" w:rsidRDefault="00E456E1" w:rsidP="00E456E1">
      <w:r w:rsidRPr="00E456E1">
        <w:rPr>
          <w:highlight w:val="yellow"/>
        </w:rPr>
        <w:t>9.3.</w:t>
      </w:r>
      <w:r w:rsidRPr="00E456E1">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B53A06" w:rsidRDefault="00E456E1" w:rsidP="00B53A06">
      <w:pPr>
        <w:rPr>
          <w:noProof/>
          <w:lang w:eastAsia="nl-NL"/>
        </w:rPr>
      </w:pP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7777777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77777777"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7777777" w:rsidR="00B53A06" w:rsidRPr="00B53A06" w:rsidRDefault="00B53A06" w:rsidP="00B53A06">
      <w:pPr>
        <w:numPr>
          <w:ilvl w:val="0"/>
          <w:numId w:val="1"/>
        </w:numPr>
        <w:rPr>
          <w:noProof/>
          <w:lang w:eastAsia="nl-NL"/>
        </w:rPr>
      </w:pPr>
      <w:r w:rsidRPr="00B53A06">
        <w:rPr>
          <w:noProof/>
          <w:lang w:eastAsia="nl-NL"/>
        </w:rPr>
        <w:t>alle aan haar ter beschikking gestelde Persoonsgegevens op een door de Provincie Utrecht nader te bepalen wijze en binnen een door de Provincie Utrecht nader te bepalen termijn vernietigen;</w:t>
      </w:r>
    </w:p>
    <w:p w14:paraId="3A3B809D" w14:textId="77777777"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77777777"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77777777"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77777777"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t xml:space="preserve"> </w:t>
      </w:r>
    </w:p>
    <w:p w14:paraId="4FC17D36" w14:textId="77777777" w:rsidR="00B53A06" w:rsidRPr="00B53A06" w:rsidRDefault="00B53A06" w:rsidP="00B53A06">
      <w:pPr>
        <w:rPr>
          <w:b/>
          <w:noProof/>
          <w:lang w:eastAsia="nl-NL"/>
        </w:rPr>
      </w:pPr>
      <w:r w:rsidRPr="00B53A06">
        <w:rPr>
          <w:b/>
          <w:noProof/>
          <w:lang w:eastAsia="nl-NL"/>
        </w:rPr>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lastRenderedPageBreak/>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186C5907" w14:textId="77777777" w:rsidR="00B53A06" w:rsidRPr="00B53A06" w:rsidRDefault="00B53A06" w:rsidP="00B53A06">
      <w:pPr>
        <w:rPr>
          <w:b/>
          <w:noProof/>
          <w:lang w:eastAsia="nl-NL"/>
        </w:rPr>
      </w:pPr>
      <w:r w:rsidRPr="00B53A06">
        <w:rPr>
          <w:b/>
          <w:noProof/>
          <w:lang w:eastAsia="nl-NL"/>
        </w:rPr>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1EA10F5"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6FC31E7" id="Rechte verbindingslijn met pijl 3" o:spid="_x0000_s1026" type="#_x0000_t32"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">
                <w10:wrap anchorx="margin"/>
              </v:shape>
            </w:pict>
          </mc:Fallback>
        </mc:AlternateContent>
      </w:r>
    </w:p>
    <w:p w14:paraId="51C52933" w14:textId="77777777"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77777777"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77777777"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t>datum: ___________________________</w:t>
      </w:r>
    </w:p>
    <w:p w14:paraId="06561791" w14:textId="77777777" w:rsidR="00B53A06" w:rsidRPr="00B53A06" w:rsidRDefault="00B53A06" w:rsidP="00B53A06">
      <w:pPr>
        <w:rPr>
          <w:noProof/>
          <w:lang w:eastAsia="nl-NL"/>
        </w:rPr>
      </w:pPr>
    </w:p>
    <w:p w14:paraId="2FD2C6D4" w14:textId="77777777"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77777777" w:rsidR="0090633A" w:rsidRDefault="0090633A">
      <w:pPr>
        <w:rPr>
          <w:noProof/>
          <w:lang w:eastAsia="nl-NL"/>
        </w:rPr>
      </w:pPr>
    </w:p>
    <w:p w14:paraId="2B58EB14" w14:textId="77777777" w:rsidR="0090633A" w:rsidRDefault="0090633A">
      <w:pPr>
        <w:rPr>
          <w:noProof/>
          <w:lang w:eastAsia="nl-NL"/>
        </w:rPr>
      </w:pPr>
    </w:p>
    <w:p w14:paraId="0D3F242D" w14:textId="77777777" w:rsidR="0090633A" w:rsidRDefault="0090633A">
      <w:pPr>
        <w:rPr>
          <w:noProof/>
          <w:lang w:eastAsia="nl-NL"/>
        </w:rPr>
      </w:pPr>
    </w:p>
    <w:p w14:paraId="4A5B97E1" w14:textId="77777777" w:rsidR="0090633A" w:rsidRDefault="0090633A">
      <w:pPr>
        <w:rPr>
          <w:noProof/>
          <w:lang w:eastAsia="nl-NL"/>
        </w:rPr>
      </w:pPr>
    </w:p>
    <w:p w14:paraId="36DE8228" w14:textId="77777777" w:rsidR="0090633A" w:rsidRDefault="0090633A">
      <w:pPr>
        <w:rPr>
          <w:noProof/>
          <w:lang w:eastAsia="nl-NL"/>
        </w:rPr>
      </w:pPr>
    </w:p>
    <w:p w14:paraId="11341632" w14:textId="77777777" w:rsidR="0090633A" w:rsidRDefault="0090633A">
      <w:pPr>
        <w:rPr>
          <w:noProof/>
          <w:lang w:eastAsia="nl-NL"/>
        </w:rPr>
      </w:pPr>
    </w:p>
    <w:p w14:paraId="16443197" w14:textId="77777777" w:rsidR="0090633A" w:rsidRDefault="0090633A">
      <w:pPr>
        <w:rPr>
          <w:noProof/>
          <w:lang w:eastAsia="nl-NL"/>
        </w:rPr>
      </w:pPr>
    </w:p>
    <w:p w14:paraId="512F34E3" w14:textId="77777777" w:rsidR="0090633A" w:rsidRDefault="0090633A">
      <w:pPr>
        <w:rPr>
          <w:noProof/>
          <w:lang w:eastAsia="nl-NL"/>
        </w:rPr>
      </w:pPr>
    </w:p>
    <w:p w14:paraId="1B0CC9CD" w14:textId="77777777" w:rsidR="0090633A" w:rsidRDefault="0090633A">
      <w:pPr>
        <w:rPr>
          <w:noProof/>
          <w:lang w:eastAsia="nl-NL"/>
        </w:rPr>
      </w:pPr>
    </w:p>
    <w:p w14:paraId="54A66F13" w14:textId="77777777" w:rsidR="0090633A" w:rsidRDefault="0090633A">
      <w:pPr>
        <w:rPr>
          <w:noProof/>
          <w:lang w:eastAsia="nl-NL"/>
        </w:rPr>
      </w:pPr>
    </w:p>
    <w:p w14:paraId="10000F30" w14:textId="77777777" w:rsidR="0090633A" w:rsidRDefault="0090633A">
      <w:pPr>
        <w:rPr>
          <w:noProof/>
          <w:lang w:eastAsia="nl-NL"/>
        </w:rPr>
      </w:pPr>
    </w:p>
    <w:p w14:paraId="6D534B66" w14:textId="77777777" w:rsidR="0090633A" w:rsidRDefault="0090633A">
      <w:pPr>
        <w:rPr>
          <w:noProof/>
          <w:lang w:eastAsia="nl-NL"/>
        </w:rPr>
      </w:pPr>
    </w:p>
    <w:p w14:paraId="2F807347" w14:textId="77777777" w:rsidR="0090633A" w:rsidRDefault="0090633A">
      <w:pPr>
        <w:rPr>
          <w:noProof/>
          <w:lang w:eastAsia="nl-NL"/>
        </w:rPr>
      </w:pPr>
    </w:p>
    <w:p w14:paraId="6DD341EF" w14:textId="77777777" w:rsidR="0090633A" w:rsidRDefault="0090633A">
      <w:pPr>
        <w:rPr>
          <w:noProof/>
          <w:lang w:eastAsia="nl-NL"/>
        </w:rPr>
      </w:pPr>
    </w:p>
    <w:p w14:paraId="5C95512D" w14:textId="77777777" w:rsidR="0090633A" w:rsidRDefault="0090633A">
      <w:pPr>
        <w:rPr>
          <w:noProof/>
          <w:lang w:eastAsia="nl-NL"/>
        </w:rPr>
      </w:pPr>
    </w:p>
    <w:p w14:paraId="67582627" w14:textId="77777777" w:rsidR="0090633A" w:rsidRDefault="0090633A">
      <w:pPr>
        <w:rPr>
          <w:noProof/>
          <w:lang w:eastAsia="nl-NL"/>
        </w:rPr>
      </w:pPr>
    </w:p>
    <w:p w14:paraId="3BBC9B35" w14:textId="77777777" w:rsidR="0090633A" w:rsidRDefault="0090633A">
      <w:pPr>
        <w:rPr>
          <w:noProof/>
          <w:lang w:eastAsia="nl-NL"/>
        </w:rPr>
      </w:pPr>
    </w:p>
    <w:p w14:paraId="4D9B0F74" w14:textId="77777777" w:rsidR="0090633A" w:rsidRDefault="0090633A">
      <w:pPr>
        <w:rPr>
          <w:noProof/>
          <w:lang w:eastAsia="nl-NL"/>
        </w:rPr>
      </w:pPr>
    </w:p>
    <w:p w14:paraId="50ACAEC1" w14:textId="77777777" w:rsidR="0090633A" w:rsidRDefault="0090633A">
      <w:pPr>
        <w:rPr>
          <w:noProof/>
          <w:lang w:eastAsia="nl-NL"/>
        </w:rPr>
      </w:pPr>
    </w:p>
    <w:p w14:paraId="0BB9053F" w14:textId="77777777" w:rsidR="0090633A" w:rsidRDefault="0090633A">
      <w:pPr>
        <w:rPr>
          <w:noProof/>
          <w:lang w:eastAsia="nl-NL"/>
        </w:rPr>
      </w:pPr>
    </w:p>
    <w:p w14:paraId="540B0146" w14:textId="77777777" w:rsidR="0090633A" w:rsidRDefault="0090633A">
      <w:pPr>
        <w:rPr>
          <w:noProof/>
          <w:lang w:eastAsia="nl-NL"/>
        </w:rPr>
      </w:pPr>
    </w:p>
    <w:p w14:paraId="453CCDE5" w14:textId="77777777" w:rsidR="0090633A" w:rsidRDefault="0090633A">
      <w:pPr>
        <w:rPr>
          <w:noProof/>
          <w:lang w:eastAsia="nl-NL"/>
        </w:rPr>
      </w:pPr>
    </w:p>
    <w:p w14:paraId="48B3A082" w14:textId="77777777" w:rsidR="0090633A" w:rsidRDefault="0090633A">
      <w:pPr>
        <w:rPr>
          <w:noProof/>
          <w:lang w:eastAsia="nl-NL"/>
        </w:rPr>
      </w:pPr>
    </w:p>
    <w:p w14:paraId="2E217EA8" w14:textId="77777777" w:rsidR="0090633A" w:rsidRDefault="0090633A">
      <w:pPr>
        <w:rPr>
          <w:noProof/>
          <w:lang w:eastAsia="nl-NL"/>
        </w:rPr>
      </w:pPr>
    </w:p>
    <w:p w14:paraId="5604CE4B" w14:textId="77777777" w:rsidR="0090633A" w:rsidRDefault="0090633A">
      <w:pPr>
        <w:rPr>
          <w:noProof/>
          <w:lang w:eastAsia="nl-NL"/>
        </w:rPr>
      </w:pPr>
    </w:p>
    <w:p w14:paraId="116AF63B" w14:textId="77777777" w:rsidR="0090633A" w:rsidRDefault="0090633A">
      <w:pPr>
        <w:rPr>
          <w:noProof/>
          <w:lang w:eastAsia="nl-NL"/>
        </w:rPr>
      </w:pPr>
    </w:p>
    <w:p w14:paraId="4F74E6E3" w14:textId="77777777" w:rsidR="0090633A" w:rsidRDefault="0090633A">
      <w:pPr>
        <w:rPr>
          <w:noProof/>
          <w:lang w:eastAsia="nl-NL"/>
        </w:rPr>
      </w:pPr>
    </w:p>
    <w:p w14:paraId="52CA67CF" w14:textId="77777777" w:rsidR="0090633A" w:rsidRDefault="0090633A">
      <w:pPr>
        <w:rPr>
          <w:noProof/>
          <w:lang w:eastAsia="nl-NL"/>
        </w:rPr>
      </w:pPr>
    </w:p>
    <w:p w14:paraId="39FD45C5" w14:textId="77777777" w:rsidR="0090633A" w:rsidRDefault="0090633A">
      <w:pPr>
        <w:rPr>
          <w:noProof/>
          <w:lang w:eastAsia="nl-NL"/>
        </w:rPr>
      </w:pPr>
    </w:p>
    <w:p w14:paraId="446A5AAD" w14:textId="77777777" w:rsidR="0090633A" w:rsidRDefault="0090633A">
      <w:pPr>
        <w:rPr>
          <w:noProof/>
          <w:lang w:eastAsia="nl-NL"/>
        </w:rPr>
      </w:pPr>
    </w:p>
    <w:p w14:paraId="3F257CF5" w14:textId="77777777" w:rsidR="0090633A" w:rsidRDefault="0090633A">
      <w:pPr>
        <w:rPr>
          <w:noProof/>
          <w:lang w:eastAsia="nl-NL"/>
        </w:rPr>
      </w:pPr>
    </w:p>
    <w:p w14:paraId="1C37A23E" w14:textId="77777777" w:rsidR="0090633A" w:rsidRDefault="0090633A">
      <w:pPr>
        <w:rPr>
          <w:noProof/>
          <w:lang w:eastAsia="nl-NL"/>
        </w:rPr>
      </w:pPr>
    </w:p>
    <w:p w14:paraId="1D57D2D5" w14:textId="77777777" w:rsidR="0090633A" w:rsidRDefault="0090633A">
      <w:pPr>
        <w:rPr>
          <w:noProof/>
          <w:lang w:eastAsia="nl-NL"/>
        </w:rPr>
      </w:pPr>
    </w:p>
    <w:p w14:paraId="4D3FF298" w14:textId="77777777" w:rsidR="0090633A" w:rsidRDefault="0090633A">
      <w:pPr>
        <w:rPr>
          <w:noProof/>
          <w:lang w:eastAsia="nl-NL"/>
        </w:rPr>
      </w:pPr>
    </w:p>
    <w:p w14:paraId="294A9A6B" w14:textId="77777777" w:rsidR="0090633A" w:rsidRDefault="0090633A">
      <w:pPr>
        <w:rPr>
          <w:noProof/>
          <w:lang w:eastAsia="nl-NL"/>
        </w:rPr>
      </w:pPr>
    </w:p>
    <w:p w14:paraId="2E12D59C" w14:textId="77777777" w:rsidR="0090633A" w:rsidRDefault="0090633A">
      <w:pPr>
        <w:rPr>
          <w:noProof/>
          <w:lang w:eastAsia="nl-NL"/>
        </w:rPr>
      </w:pPr>
    </w:p>
    <w:p w14:paraId="23999A3D" w14:textId="77777777" w:rsidR="0090633A" w:rsidRDefault="0090633A">
      <w:pPr>
        <w:rPr>
          <w:noProof/>
          <w:lang w:eastAsia="nl-NL"/>
        </w:rPr>
      </w:pPr>
    </w:p>
    <w:p w14:paraId="56BEE476" w14:textId="77777777" w:rsidR="0090633A" w:rsidRDefault="0090633A">
      <w:pPr>
        <w:rPr>
          <w:noProof/>
          <w:lang w:eastAsia="nl-NL"/>
        </w:rPr>
      </w:pPr>
    </w:p>
    <w:p w14:paraId="744F5596" w14:textId="77777777" w:rsidR="0090633A" w:rsidRDefault="0090633A">
      <w:pPr>
        <w:rPr>
          <w:noProof/>
          <w:lang w:eastAsia="nl-NL"/>
        </w:rPr>
      </w:pPr>
    </w:p>
    <w:p w14:paraId="229349B7" w14:textId="77777777" w:rsidR="0090633A" w:rsidRDefault="0090633A">
      <w:pPr>
        <w:rPr>
          <w:noProof/>
          <w:lang w:eastAsia="nl-NL"/>
        </w:rPr>
        <w:sectPr w:rsidR="0090633A" w:rsidSect="00FA32ED">
          <w:headerReference w:type="default" r:id="rId11"/>
          <w:footerReference w:type="default" r:id="rId12"/>
          <w:pgSz w:w="11906" w:h="16838"/>
          <w:pgMar w:top="1276" w:right="1134" w:bottom="1701" w:left="1701" w:header="709" w:footer="709" w:gutter="0"/>
          <w:cols w:space="708"/>
          <w:titlePg/>
          <w:docGrid w:linePitch="360"/>
        </w:sectPr>
      </w:pPr>
    </w:p>
    <w:p w14:paraId="077FAC74" w14:textId="77777777" w:rsidR="001B79A9" w:rsidRDefault="001B79A9">
      <w:pPr>
        <w:rPr>
          <w:noProof/>
          <w:lang w:eastAsia="nl-NL"/>
        </w:rPr>
      </w:pPr>
    </w:p>
    <w:p w14:paraId="48078FBE" w14:textId="77777777" w:rsidR="0090633A" w:rsidRDefault="0090633A">
      <w:pPr>
        <w:rPr>
          <w:noProof/>
          <w:lang w:eastAsia="nl-NL"/>
        </w:rPr>
      </w:pPr>
    </w:p>
    <w:sectPr w:rsidR="0090633A" w:rsidSect="0090633A">
      <w:type w:val="continuous"/>
      <w:pgSz w:w="11906" w:h="16838"/>
      <w:pgMar w:top="1985" w:right="1134" w:bottom="1701" w:left="1701"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4326C" w14:textId="77777777" w:rsidR="00670155" w:rsidRDefault="00670155" w:rsidP="00C82ECE">
      <w:pPr>
        <w:spacing w:line="240" w:lineRule="auto"/>
      </w:pPr>
      <w:r>
        <w:separator/>
      </w:r>
    </w:p>
  </w:endnote>
  <w:endnote w:type="continuationSeparator" w:id="0">
    <w:p w14:paraId="5467BE81" w14:textId="77777777" w:rsidR="00670155" w:rsidRDefault="00670155"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F89D8" w14:textId="77777777" w:rsidR="00670155" w:rsidRDefault="00670155" w:rsidP="00C82ECE">
      <w:pPr>
        <w:spacing w:line="240" w:lineRule="auto"/>
      </w:pPr>
      <w:r>
        <w:separator/>
      </w:r>
    </w:p>
  </w:footnote>
  <w:footnote w:type="continuationSeparator" w:id="0">
    <w:p w14:paraId="6C90352D" w14:textId="77777777" w:rsidR="00670155" w:rsidRDefault="00670155"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C46E6"/>
    <w:rsid w:val="00107FD5"/>
    <w:rsid w:val="001547E0"/>
    <w:rsid w:val="001B726C"/>
    <w:rsid w:val="001B79A9"/>
    <w:rsid w:val="001D1F77"/>
    <w:rsid w:val="001F1582"/>
    <w:rsid w:val="00206E4F"/>
    <w:rsid w:val="00234B40"/>
    <w:rsid w:val="00240546"/>
    <w:rsid w:val="002B6C84"/>
    <w:rsid w:val="002D0E54"/>
    <w:rsid w:val="003A16E5"/>
    <w:rsid w:val="003D1BF3"/>
    <w:rsid w:val="003E1D92"/>
    <w:rsid w:val="00484F89"/>
    <w:rsid w:val="004D287E"/>
    <w:rsid w:val="0053584C"/>
    <w:rsid w:val="00537CAA"/>
    <w:rsid w:val="00585830"/>
    <w:rsid w:val="005B08E8"/>
    <w:rsid w:val="005F1B1A"/>
    <w:rsid w:val="00621FD4"/>
    <w:rsid w:val="0062253C"/>
    <w:rsid w:val="00670155"/>
    <w:rsid w:val="00674ACC"/>
    <w:rsid w:val="006D756D"/>
    <w:rsid w:val="006F5E43"/>
    <w:rsid w:val="007341D4"/>
    <w:rsid w:val="00747F58"/>
    <w:rsid w:val="00760E2D"/>
    <w:rsid w:val="00763D4B"/>
    <w:rsid w:val="0080584D"/>
    <w:rsid w:val="0085629B"/>
    <w:rsid w:val="00857916"/>
    <w:rsid w:val="00896981"/>
    <w:rsid w:val="008D001B"/>
    <w:rsid w:val="008E786C"/>
    <w:rsid w:val="0090633A"/>
    <w:rsid w:val="00933470"/>
    <w:rsid w:val="009C075A"/>
    <w:rsid w:val="009F06E0"/>
    <w:rsid w:val="00AD1286"/>
    <w:rsid w:val="00B22E63"/>
    <w:rsid w:val="00B53A06"/>
    <w:rsid w:val="00B56720"/>
    <w:rsid w:val="00B75D7C"/>
    <w:rsid w:val="00BB6DEB"/>
    <w:rsid w:val="00BE42FE"/>
    <w:rsid w:val="00C82ECE"/>
    <w:rsid w:val="00C9375E"/>
    <w:rsid w:val="00CC1297"/>
    <w:rsid w:val="00CC72B9"/>
    <w:rsid w:val="00D13632"/>
    <w:rsid w:val="00D449DB"/>
    <w:rsid w:val="00D4687B"/>
    <w:rsid w:val="00D5623C"/>
    <w:rsid w:val="00D562BB"/>
    <w:rsid w:val="00D959B0"/>
    <w:rsid w:val="00E456E1"/>
    <w:rsid w:val="00E84263"/>
    <w:rsid w:val="00EC38D5"/>
    <w:rsid w:val="00EF522A"/>
    <w:rsid w:val="00FA32ED"/>
    <w:rsid w:val="00FC17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37C16D830E2845238BBA3D5743E85D16">
    <w:name w:val="37C16D830E2845238BBA3D5743E85D16"/>
  </w:style>
  <w:style w:type="paragraph" w:customStyle="1" w:styleId="F646027809FC4A60808573E0D0882240">
    <w:name w:val="F646027809FC4A60808573E0D0882240"/>
  </w:style>
  <w:style w:type="paragraph" w:customStyle="1" w:styleId="DC1BDC3998B74AB19E2E99A5310DC1B0">
    <w:name w:val="DC1BDC3998B74AB19E2E99A5310DC1B0"/>
  </w:style>
  <w:style w:type="paragraph" w:customStyle="1" w:styleId="2FB1CDC60208422DBDD7355FB617CB7F">
    <w:name w:val="2FB1CDC60208422DBDD7355FB617C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9AFEFC822EE46931A288A3641792F" ma:contentTypeVersion="11" ma:contentTypeDescription="Een nieuw document maken." ma:contentTypeScope="" ma:versionID="f6df2a30b4850946b98b87b5742a093d">
  <xsd:schema xmlns:xsd="http://www.w3.org/2001/XMLSchema" xmlns:xs="http://www.w3.org/2001/XMLSchema" xmlns:p="http://schemas.microsoft.com/office/2006/metadata/properties" xmlns:ns3="b369df18-3a55-4241-8c80-38541cba9fc8" xmlns:ns4="a30c8e48-33c0-40fe-aaf3-f810ba5cf863" targetNamespace="http://schemas.microsoft.com/office/2006/metadata/properties" ma:root="true" ma:fieldsID="dbb198cb7731d79832e71f8193081b43" ns3:_="" ns4:_="">
    <xsd:import namespace="b369df18-3a55-4241-8c80-38541cba9fc8"/>
    <xsd:import namespace="a30c8e48-33c0-40fe-aaf3-f810ba5cf86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df18-3a55-4241-8c80-38541cba9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0c8e48-33c0-40fe-aaf3-f810ba5cf863"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5C016-0706-451A-A195-80AE42971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df18-3a55-4241-8c80-38541cba9fc8"/>
    <ds:schemaRef ds:uri="a30c8e48-33c0-40fe-aaf3-f810ba5cf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091E6-6DFB-4623-B718-869DF81C0493}">
  <ds:schemaRefs>
    <ds:schemaRef ds:uri="http://schemas.microsoft.com/sharepoint/v3/contenttype/forms"/>
  </ds:schemaRefs>
</ds:datastoreItem>
</file>

<file path=customXml/itemProps3.xml><?xml version="1.0" encoding="utf-8"?>
<ds:datastoreItem xmlns:ds="http://schemas.openxmlformats.org/officeDocument/2006/customXml" ds:itemID="{51937CF4-3120-4F37-B341-8AF0B0C462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Titelblad</Template>
  <TotalTime>0</TotalTime>
  <Pages>9</Pages>
  <Words>3376</Words>
  <Characters>18573</Characters>
  <Application>Microsoft Office Word</Application>
  <DocSecurity>4</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Steenis, Teus van</cp:lastModifiedBy>
  <cp:revision>2</cp:revision>
  <dcterms:created xsi:type="dcterms:W3CDTF">2020-05-01T06:17:00Z</dcterms:created>
  <dcterms:modified xsi:type="dcterms:W3CDTF">2020-05-01T06:17:00Z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0x010100EBD9AFEFC822EE46931A288A3641792F</vt:lpwstr>
  </property>
</Properties>
</file>