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976A0" w14:textId="77777777" w:rsidR="005E6DD7" w:rsidRPr="000F6A94" w:rsidRDefault="005E6D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42F8AC1F" w14:textId="77777777" w:rsidR="005E6DD7" w:rsidRPr="000F6A94" w:rsidRDefault="005E6D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58EFEC7D" w14:textId="77777777" w:rsidR="005E6DD7" w:rsidRPr="005A61C6" w:rsidRDefault="005E6D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07505F57" w14:textId="11B41B59" w:rsidR="005E6DD7" w:rsidRPr="00072592" w:rsidRDefault="005E6DD7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2"/>
          <w:szCs w:val="22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concept </w:t>
      </w:r>
      <w:r w:rsidRPr="00072592">
        <w:rPr>
          <w:rFonts w:ascii="Calibri" w:hAnsi="Calibri" w:cs="Arial"/>
          <w:b/>
          <w:sz w:val="24"/>
          <w:szCs w:val="24"/>
        </w:rPr>
        <w:t xml:space="preserve">Overeenkomst </w:t>
      </w:r>
      <w:r>
        <w:rPr>
          <w:rFonts w:ascii="Calibri" w:hAnsi="Calibri" w:cs="Arial"/>
          <w:b/>
          <w:sz w:val="24"/>
          <w:szCs w:val="24"/>
        </w:rPr>
        <w:t xml:space="preserve">en Programma van Eisen </w:t>
      </w:r>
      <w:r w:rsidRPr="00BF5D75">
        <w:rPr>
          <w:rFonts w:ascii="Calibri" w:hAnsi="Calibri" w:cs="Arial"/>
          <w:b/>
          <w:sz w:val="24"/>
          <w:szCs w:val="24"/>
        </w:rPr>
        <w:t xml:space="preserve">met betrekking tot de </w:t>
      </w:r>
      <w:r w:rsidRPr="00072592">
        <w:rPr>
          <w:rFonts w:ascii="Calibri" w:hAnsi="Calibri" w:cs="Arial"/>
          <w:b/>
          <w:sz w:val="24"/>
          <w:szCs w:val="24"/>
        </w:rPr>
        <w:t>Europese</w:t>
      </w:r>
      <w:r w:rsidR="00072592" w:rsidRPr="00072592">
        <w:rPr>
          <w:rFonts w:ascii="Calibri" w:hAnsi="Calibri" w:cs="Arial"/>
          <w:b/>
          <w:sz w:val="24"/>
          <w:szCs w:val="24"/>
        </w:rPr>
        <w:t xml:space="preserve"> </w:t>
      </w:r>
      <w:r w:rsidRPr="00072592">
        <w:rPr>
          <w:rFonts w:ascii="Calibri" w:hAnsi="Calibri" w:cs="Arial"/>
          <w:b/>
          <w:sz w:val="24"/>
          <w:szCs w:val="24"/>
        </w:rPr>
        <w:t xml:space="preserve">Aanbesteding </w:t>
      </w:r>
      <w:r w:rsidR="00072592" w:rsidRPr="00072592">
        <w:rPr>
          <w:rFonts w:ascii="Calibri" w:hAnsi="Calibri" w:cs="Arial"/>
          <w:b/>
          <w:sz w:val="24"/>
          <w:szCs w:val="24"/>
        </w:rPr>
        <w:t xml:space="preserve">2021-SAN1011 </w:t>
      </w:r>
      <w:r w:rsidRPr="00072592">
        <w:rPr>
          <w:rFonts w:ascii="Calibri" w:hAnsi="Calibri" w:cs="Arial"/>
          <w:b/>
          <w:sz w:val="24"/>
          <w:szCs w:val="24"/>
        </w:rPr>
        <w:t xml:space="preserve">ten behoeve van </w:t>
      </w:r>
      <w:r w:rsidR="00072592" w:rsidRPr="00072592">
        <w:rPr>
          <w:rFonts w:ascii="Calibri" w:hAnsi="Calibri" w:cs="Arial"/>
          <w:b/>
          <w:sz w:val="24"/>
          <w:szCs w:val="24"/>
        </w:rPr>
        <w:t>Stichting Confessioneel Onderwijs Leiden</w:t>
      </w:r>
      <w:r w:rsidRPr="00072592">
        <w:rPr>
          <w:rFonts w:ascii="Calibri" w:hAnsi="Calibri" w:cs="Arial"/>
          <w:b/>
          <w:sz w:val="24"/>
          <w:szCs w:val="24"/>
        </w:rPr>
        <w:t>.</w:t>
      </w:r>
      <w:r w:rsidRPr="00072592">
        <w:rPr>
          <w:rFonts w:ascii="Calibri" w:hAnsi="Calibri" w:cs="Arial"/>
          <w:sz w:val="22"/>
          <w:szCs w:val="22"/>
        </w:rPr>
        <w:br/>
      </w:r>
    </w:p>
    <w:p w14:paraId="31663D9C" w14:textId="77777777" w:rsidR="005E6DD7" w:rsidRPr="005A61C6" w:rsidRDefault="005E6DD7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A565B92" w14:textId="77777777" w:rsidR="005E6DD7" w:rsidRPr="005A61C6" w:rsidRDefault="005E6DD7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E03B7F9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0FB58D53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2FB4FAA" w14:textId="77777777" w:rsidR="005E6DD7" w:rsidRPr="001D5A7A" w:rsidRDefault="005E6DD7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3E2C1489" w14:textId="77777777" w:rsidR="005E6DD7" w:rsidRPr="001D5A7A" w:rsidRDefault="005E6DD7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3C1C9533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F949FAB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3BE2A4D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6169BB3D" w14:textId="47BE26A0" w:rsidR="005E6DD7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796352" w:rsidRPr="00796352">
        <w:rPr>
          <w:rFonts w:ascii="Calibri" w:hAnsi="Calibri" w:cs="Arial"/>
          <w:sz w:val="22"/>
          <w:szCs w:val="22"/>
        </w:rPr>
        <w:t>2021-SAN1011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30410953" w14:textId="77777777" w:rsidR="005E6DD7" w:rsidRPr="005A61C6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A0F79C9" w14:textId="19BD9CEA" w:rsidR="005E6DD7" w:rsidRPr="00796352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796352">
        <w:rPr>
          <w:rFonts w:ascii="Calibri" w:hAnsi="Calibri" w:cs="Arial"/>
          <w:sz w:val="22"/>
          <w:szCs w:val="22"/>
        </w:rPr>
        <w:t xml:space="preserve">Bijlage </w:t>
      </w:r>
      <w:r w:rsidR="00796352" w:rsidRPr="00796352">
        <w:rPr>
          <w:rFonts w:ascii="Calibri" w:hAnsi="Calibri" w:cs="Arial"/>
          <w:sz w:val="22"/>
          <w:szCs w:val="22"/>
        </w:rPr>
        <w:t>C</w:t>
      </w:r>
      <w:r w:rsidRPr="00796352">
        <w:rPr>
          <w:rFonts w:ascii="Calibri" w:hAnsi="Calibri" w:cs="Calibri"/>
          <w:sz w:val="22"/>
          <w:szCs w:val="22"/>
        </w:rPr>
        <w:t xml:space="preserve"> </w:t>
      </w:r>
      <w:r w:rsidRPr="00796352">
        <w:rPr>
          <w:rFonts w:ascii="Calibri" w:hAnsi="Calibri" w:cs="Calibri"/>
          <w:sz w:val="22"/>
          <w:szCs w:val="22"/>
        </w:rPr>
        <w:tab/>
        <w:t xml:space="preserve">Concept overeenkomst </w:t>
      </w:r>
      <w:r w:rsidR="00796352" w:rsidRPr="00796352">
        <w:rPr>
          <w:rFonts w:ascii="Calibri" w:hAnsi="Calibri" w:cs="Calibri"/>
          <w:sz w:val="22"/>
          <w:szCs w:val="22"/>
        </w:rPr>
        <w:t>Sanitaire voorzieningen</w:t>
      </w:r>
    </w:p>
    <w:p w14:paraId="4EBFFC8B" w14:textId="3B0DC14E" w:rsidR="005E6DD7" w:rsidRPr="00796352" w:rsidRDefault="005E6DD7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796352">
        <w:rPr>
          <w:rFonts w:ascii="Calibri" w:hAnsi="Calibri" w:cs="Arial"/>
          <w:sz w:val="22"/>
          <w:szCs w:val="22"/>
        </w:rPr>
        <w:t xml:space="preserve">Bijlage </w:t>
      </w:r>
      <w:r w:rsidR="00796352" w:rsidRPr="00796352">
        <w:rPr>
          <w:rFonts w:ascii="Calibri" w:hAnsi="Calibri" w:cs="Arial"/>
          <w:sz w:val="22"/>
          <w:szCs w:val="22"/>
        </w:rPr>
        <w:t>D1</w:t>
      </w:r>
      <w:r w:rsidRPr="00796352">
        <w:rPr>
          <w:rFonts w:ascii="Calibri" w:hAnsi="Calibri" w:cs="Calibri"/>
          <w:sz w:val="22"/>
          <w:szCs w:val="22"/>
        </w:rPr>
        <w:t xml:space="preserve"> </w:t>
      </w:r>
      <w:r w:rsidRPr="00796352">
        <w:rPr>
          <w:rFonts w:ascii="Calibri" w:hAnsi="Calibri" w:cs="Calibri"/>
          <w:sz w:val="22"/>
          <w:szCs w:val="22"/>
        </w:rPr>
        <w:tab/>
        <w:t xml:space="preserve">Programma van Eisen </w:t>
      </w:r>
      <w:r w:rsidR="00796352" w:rsidRPr="00796352">
        <w:rPr>
          <w:rFonts w:ascii="Calibri" w:hAnsi="Calibri" w:cs="Calibri"/>
          <w:sz w:val="22"/>
          <w:szCs w:val="22"/>
        </w:rPr>
        <w:t>Sanitaire Voorzieningen</w:t>
      </w:r>
    </w:p>
    <w:p w14:paraId="3648493F" w14:textId="77777777" w:rsidR="005E6DD7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E2ECD2E" w14:textId="77777777" w:rsidR="005E6DD7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48228A4" w14:textId="77777777" w:rsidR="005E6DD7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05DE7A2" w14:textId="77777777" w:rsidR="005E6DD7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D8BF357" w14:textId="77777777" w:rsidR="005E6DD7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D032101" w14:textId="77777777" w:rsidR="005E6DD7" w:rsidRPr="005A61C6" w:rsidRDefault="005E6D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2C1607C5" w14:textId="77777777" w:rsidR="005E6DD7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6434D353" w14:textId="77777777" w:rsidR="005E6DD7" w:rsidRDefault="005E6DD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99C1149" w14:textId="77777777" w:rsidR="005E6DD7" w:rsidRDefault="005E6DD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34FFA34" w14:textId="77777777" w:rsidR="005E6DD7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3E3E912E" w14:textId="77777777" w:rsidR="005E6DD7" w:rsidRDefault="005E6D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5E6DD7" w14:paraId="06833CD6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015467F5" w14:textId="77777777" w:rsidR="005E6DD7" w:rsidRPr="00BF5D75" w:rsidRDefault="005E6D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1E24D81B" w14:textId="77777777" w:rsidR="005E6DD7" w:rsidRDefault="005E6DD7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5E6DD7" w14:paraId="0A61055D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73C17F1F" w14:textId="77777777" w:rsidR="005E6DD7" w:rsidRPr="00BF5D75" w:rsidRDefault="005E6D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6136B23F" w14:textId="77777777" w:rsidR="005E6DD7" w:rsidRDefault="005E6D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5E6DD7" w14:paraId="12BEE040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47177888" w14:textId="77777777" w:rsidR="005E6DD7" w:rsidRPr="00BF5D75" w:rsidRDefault="005E6D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A77D8A3" w14:textId="77777777" w:rsidR="005E6DD7" w:rsidRDefault="005E6DD7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5E6DD7" w14:paraId="5E019B97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3FADB477" w14:textId="77777777" w:rsidR="005E6DD7" w:rsidRPr="00BF5D75" w:rsidRDefault="005E6D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05F1226F" w14:textId="77777777" w:rsidR="005E6DD7" w:rsidRDefault="005E6D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0EC2B0B4" w14:textId="77777777" w:rsidR="005E6DD7" w:rsidRDefault="005E6D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7EBAE484" w14:textId="77777777" w:rsidR="005E6DD7" w:rsidRDefault="005E6DD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5E6DD7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62DD9509" w14:textId="77777777" w:rsidR="005E6DD7" w:rsidRPr="005A61C6" w:rsidRDefault="005E6DD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5E6DD7" w:rsidRPr="005A61C6" w:rsidSect="005E6DD7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B4A28" w14:textId="77777777" w:rsidR="005E6DD7" w:rsidRDefault="005E6DD7">
      <w:r>
        <w:separator/>
      </w:r>
    </w:p>
  </w:endnote>
  <w:endnote w:type="continuationSeparator" w:id="0">
    <w:p w14:paraId="038BE7B0" w14:textId="77777777" w:rsidR="005E6DD7" w:rsidRDefault="005E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1A61" w14:textId="77777777" w:rsidR="005E6DD7" w:rsidRDefault="005E6DD7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C935744" wp14:editId="5B878446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697E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5DF55C" wp14:editId="6D9ABA36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F75F" w14:textId="77777777" w:rsidR="005E6DD7" w:rsidRDefault="005E6DD7">
      <w:r>
        <w:separator/>
      </w:r>
    </w:p>
  </w:footnote>
  <w:footnote w:type="continuationSeparator" w:id="0">
    <w:p w14:paraId="24B2E35F" w14:textId="77777777" w:rsidR="005E6DD7" w:rsidRDefault="005E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EBB2" w14:textId="77777777" w:rsidR="005E6DD7" w:rsidRDefault="005E6DD7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C239952" wp14:editId="7CBDE8A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9AAA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EA5096" wp14:editId="50227E8E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72592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E6DD7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96352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C5A24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9F495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192E85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6</TotalTime>
  <Pages>1</Pages>
  <Words>84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Vincent Noordhof</cp:lastModifiedBy>
  <cp:revision>4</cp:revision>
  <cp:lastPrinted>2011-04-29T11:47:00Z</cp:lastPrinted>
  <dcterms:created xsi:type="dcterms:W3CDTF">2021-11-10T13:10:00Z</dcterms:created>
  <dcterms:modified xsi:type="dcterms:W3CDTF">2021-11-29T08:15:00Z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