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5569DD">
        <w:rPr>
          <w:b/>
          <w:sz w:val="28"/>
          <w:szCs w:val="28"/>
        </w:rPr>
        <w:t>6</w:t>
      </w:r>
      <w:bookmarkStart w:id="0" w:name="_GoBack"/>
      <w:bookmarkEnd w:id="0"/>
      <w:r w:rsidR="0041125F">
        <w:rPr>
          <w:b/>
          <w:sz w:val="28"/>
          <w:szCs w:val="28"/>
        </w:rPr>
        <w:tab/>
        <w:t>Holdingverklaring</w:t>
      </w: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1E63BC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BB2FDA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="0041125F" w:rsidRPr="001E63BC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070CD">
        <w:rPr>
          <w:sz w:val="21"/>
          <w:szCs w:val="21"/>
        </w:rPr>
        <w:t>20 juli 2021</w:t>
      </w:r>
    </w:p>
    <w:p w:rsidR="0041125F" w:rsidRPr="001E63BC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F070CD" w:rsidRPr="00F070CD">
        <w:rPr>
          <w:sz w:val="21"/>
          <w:szCs w:val="21"/>
        </w:rPr>
        <w:t xml:space="preserve">Raamovereenkomst onderhoud </w:t>
      </w:r>
      <w:r w:rsidR="00F070CD">
        <w:rPr>
          <w:sz w:val="21"/>
          <w:szCs w:val="21"/>
        </w:rPr>
        <w:t xml:space="preserve">en renovatie </w:t>
      </w:r>
      <w:r w:rsidR="00F070CD" w:rsidRPr="00F070CD">
        <w:rPr>
          <w:sz w:val="21"/>
          <w:szCs w:val="21"/>
        </w:rPr>
        <w:t>openbare verlichting</w:t>
      </w:r>
    </w:p>
    <w:p w:rsidR="0041125F" w:rsidRPr="004D5E53" w:rsidRDefault="0041125F" w:rsidP="004D5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070CD">
        <w:rPr>
          <w:sz w:val="21"/>
          <w:szCs w:val="21"/>
        </w:rPr>
        <w:t>1037827</w:t>
      </w:r>
    </w:p>
    <w:p w:rsidR="00D056E1" w:rsidRPr="00127C39" w:rsidRDefault="00D056E1" w:rsidP="00127C39">
      <w:pPr>
        <w:spacing w:after="0" w:line="240" w:lineRule="auto"/>
        <w:rPr>
          <w:rFonts w:cs="Times New Roman"/>
        </w:rPr>
      </w:pPr>
    </w:p>
    <w:p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>
        <w:tc>
          <w:tcPr>
            <w:tcW w:w="2972" w:type="dxa"/>
          </w:tcPr>
          <w:p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:rsidTr="00127C39">
        <w:tc>
          <w:tcPr>
            <w:tcW w:w="2972" w:type="dxa"/>
          </w:tcPr>
          <w:p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</w:tbl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:rsidR="00051502" w:rsidRPr="00127C39" w:rsidRDefault="00051502" w:rsidP="00127C39">
      <w:pPr>
        <w:spacing w:after="0" w:line="240" w:lineRule="auto"/>
        <w:rPr>
          <w:rFonts w:cs="Times New Roman"/>
          <w:b/>
        </w:rPr>
      </w:pPr>
    </w:p>
    <w:p w:rsidR="00051502" w:rsidRDefault="00051502" w:rsidP="00051502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dat de hieronder vermelde holding zich hoofdelijk aansprakelijk stelt voor de uit rechtshandelingen van de dochteronderneming/uitvoeringsorganisatie voortvloeiende schulden (als bedoeld in artikel 2:403 lid 1 onder f Burgerlijk wetboek). In dat geval ondertekenen zowel de Inschrijver/dochteronderneming als de holding dit formulier. </w:t>
      </w:r>
    </w:p>
    <w:p w:rsidR="00051502" w:rsidRDefault="00051502" w:rsidP="00051502">
      <w:pPr>
        <w:spacing w:after="0" w:line="240" w:lineRule="auto"/>
        <w:rPr>
          <w:rFonts w:cs="Times New Roman"/>
        </w:rPr>
      </w:pPr>
    </w:p>
    <w:p w:rsidR="00051502" w:rsidRPr="00E5388F" w:rsidRDefault="00051502" w:rsidP="0005150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051502" w:rsidRDefault="00051502" w:rsidP="00051502">
      <w:pPr>
        <w:spacing w:after="0" w:line="240" w:lineRule="auto"/>
      </w:pPr>
    </w:p>
    <w:p w:rsidR="00051502" w:rsidRDefault="00051502" w:rsidP="00051502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</w:tbl>
    <w:p w:rsidR="00051502" w:rsidRDefault="00051502" w:rsidP="00051502">
      <w:pPr>
        <w:spacing w:after="0" w:line="240" w:lineRule="auto"/>
        <w:rPr>
          <w:rFonts w:cs="Times New Roman"/>
        </w:rPr>
      </w:pPr>
    </w:p>
    <w:p w:rsidR="00051502" w:rsidRPr="00E5388F" w:rsidRDefault="00051502" w:rsidP="0005150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051502" w:rsidRDefault="00051502" w:rsidP="00051502">
      <w:pPr>
        <w:spacing w:after="0" w:line="240" w:lineRule="auto"/>
        <w:rPr>
          <w:rFonts w:cs="Times New Roman"/>
        </w:rPr>
      </w:pPr>
    </w:p>
    <w:p w:rsidR="00051502" w:rsidRDefault="00051502" w:rsidP="00051502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</w:tbl>
    <w:p w:rsidR="00127C39" w:rsidRDefault="00127C39" w:rsidP="00127C39">
      <w:pPr>
        <w:spacing w:after="0" w:line="240" w:lineRule="auto"/>
        <w:rPr>
          <w:rFonts w:cs="Times New Roman"/>
        </w:rPr>
      </w:pPr>
    </w:p>
    <w:p w:rsidR="00E5388F" w:rsidRDefault="00E5388F" w:rsidP="00127C39">
      <w:pPr>
        <w:spacing w:after="0" w:line="240" w:lineRule="auto"/>
        <w:rPr>
          <w:rFonts w:cs="Times New Roman"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OF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051502" w:rsidRDefault="00051502" w:rsidP="00051502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051502" w:rsidRDefault="00051502" w:rsidP="00051502">
      <w:pPr>
        <w:spacing w:after="0" w:line="240" w:lineRule="auto"/>
        <w:rPr>
          <w:rFonts w:cs="Times New Roman"/>
        </w:rPr>
      </w:pPr>
    </w:p>
    <w:p w:rsidR="00051502" w:rsidRPr="00E5388F" w:rsidRDefault="00051502" w:rsidP="0005150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051502" w:rsidRDefault="00051502" w:rsidP="00051502">
      <w:pPr>
        <w:spacing w:after="0" w:line="240" w:lineRule="auto"/>
      </w:pPr>
    </w:p>
    <w:p w:rsidR="00051502" w:rsidRDefault="00051502" w:rsidP="00051502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  <w:tr w:rsidR="00051502" w:rsidTr="00F070CD">
        <w:tc>
          <w:tcPr>
            <w:tcW w:w="3964" w:type="dxa"/>
          </w:tcPr>
          <w:p w:rsidR="00051502" w:rsidRDefault="00051502" w:rsidP="00F070CD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051502" w:rsidRDefault="00051502" w:rsidP="00F070CD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051502" w:rsidRDefault="00051502" w:rsidP="00F070CD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227348" w:rsidRDefault="00FB35DC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dochtermaatschappijen/uitvoeringsorganisaties/werkmaatschappijen toe.</w:t>
      </w:r>
    </w:p>
    <w:sectPr w:rsidR="00227348" w:rsidRPr="00227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5F"/>
    <w:rsid w:val="00051502"/>
    <w:rsid w:val="00127C39"/>
    <w:rsid w:val="001C11E2"/>
    <w:rsid w:val="00227348"/>
    <w:rsid w:val="003E2FD5"/>
    <w:rsid w:val="0041125F"/>
    <w:rsid w:val="00461992"/>
    <w:rsid w:val="004D5E53"/>
    <w:rsid w:val="005569DD"/>
    <w:rsid w:val="0067699E"/>
    <w:rsid w:val="007539A0"/>
    <w:rsid w:val="00B2509B"/>
    <w:rsid w:val="00B835D6"/>
    <w:rsid w:val="00BB2FDA"/>
    <w:rsid w:val="00CA7381"/>
    <w:rsid w:val="00D056E1"/>
    <w:rsid w:val="00E5388F"/>
    <w:rsid w:val="00F070CD"/>
    <w:rsid w:val="00F634CB"/>
    <w:rsid w:val="00FB35DC"/>
    <w:rsid w:val="00FE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C20BBABE</Template>
  <TotalTime>1</TotalTime>
  <Pages>2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4</cp:revision>
  <dcterms:created xsi:type="dcterms:W3CDTF">2021-07-19T14:32:00Z</dcterms:created>
  <dcterms:modified xsi:type="dcterms:W3CDTF">2021-07-20T14:49:00Z</dcterms:modified>
</cp:coreProperties>
</file>