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5CF13D" wp14:editId="6E9F7857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BA1383">
        <w:rPr>
          <w:b/>
          <w:sz w:val="28"/>
          <w:szCs w:val="28"/>
        </w:rPr>
        <w:t>5</w:t>
      </w:r>
      <w:bookmarkStart w:id="0" w:name="_GoBack"/>
      <w:bookmarkEnd w:id="0"/>
      <w:r w:rsidR="000E1740">
        <w:rPr>
          <w:b/>
          <w:sz w:val="28"/>
          <w:szCs w:val="28"/>
        </w:rPr>
        <w:tab/>
        <w:t>Verklaring onderaanneming</w:t>
      </w:r>
    </w:p>
    <w:p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:rsidR="00802AED" w:rsidRPr="001E63BC" w:rsidRDefault="00802AED" w:rsidP="0080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:rsidR="00802AED" w:rsidRPr="001E63BC" w:rsidRDefault="00802AED" w:rsidP="0080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20 juli 2021</w:t>
      </w:r>
    </w:p>
    <w:p w:rsidR="00802AED" w:rsidRPr="001E63BC" w:rsidRDefault="00802AED" w:rsidP="0080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Pr="00F070CD">
        <w:rPr>
          <w:sz w:val="21"/>
          <w:szCs w:val="21"/>
        </w:rPr>
        <w:t xml:space="preserve">Raamovereenkomst onderhoud </w:t>
      </w:r>
      <w:r>
        <w:rPr>
          <w:sz w:val="21"/>
          <w:szCs w:val="21"/>
        </w:rPr>
        <w:t xml:space="preserve">en renovatie </w:t>
      </w:r>
      <w:r w:rsidRPr="00F070CD">
        <w:rPr>
          <w:sz w:val="21"/>
          <w:szCs w:val="21"/>
        </w:rPr>
        <w:t>openbare verlichting</w:t>
      </w:r>
    </w:p>
    <w:p w:rsidR="000E1740" w:rsidRPr="001E63BC" w:rsidRDefault="00802AED" w:rsidP="00802A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1037827</w:t>
      </w:r>
    </w:p>
    <w:p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:rsidTr="00F33295">
        <w:tc>
          <w:tcPr>
            <w:tcW w:w="4531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:rsidTr="001675E4">
        <w:tc>
          <w:tcPr>
            <w:tcW w:w="4531" w:type="dxa"/>
          </w:tcPr>
          <w:p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1675E4">
        <w:tc>
          <w:tcPr>
            <w:tcW w:w="4531" w:type="dxa"/>
          </w:tcPr>
          <w:p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:rsidTr="001675E4">
        <w:tc>
          <w:tcPr>
            <w:tcW w:w="4531" w:type="dxa"/>
          </w:tcPr>
          <w:p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:rsidR="00F835A6" w:rsidRDefault="00F835A6" w:rsidP="00F33295">
            <w:pPr>
              <w:rPr>
                <w:rFonts w:cs="Times New Roman"/>
              </w:rPr>
            </w:pPr>
          </w:p>
          <w:p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:rsidTr="001675E4">
        <w:tc>
          <w:tcPr>
            <w:tcW w:w="4531" w:type="dxa"/>
          </w:tcPr>
          <w:p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  <w:p w:rsidR="00F33295" w:rsidRDefault="00F33295" w:rsidP="00F33295">
            <w:pPr>
              <w:rPr>
                <w:rFonts w:cs="Times New Roman"/>
              </w:rPr>
            </w:pPr>
          </w:p>
        </w:tc>
      </w:tr>
    </w:tbl>
    <w:p w:rsidR="001675E4" w:rsidRDefault="001675E4" w:rsidP="001675E4">
      <w:pPr>
        <w:spacing w:after="0" w:line="240" w:lineRule="auto"/>
        <w:rPr>
          <w:rFonts w:cs="Times New Roman"/>
        </w:rPr>
      </w:pPr>
    </w:p>
    <w:p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:rsidTr="00545593">
        <w:tc>
          <w:tcPr>
            <w:tcW w:w="328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:rsidTr="00545593">
        <w:tc>
          <w:tcPr>
            <w:tcW w:w="328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:rsidR="00F33295" w:rsidRDefault="00F33295" w:rsidP="001675E4">
      <w:pPr>
        <w:spacing w:after="0" w:line="240" w:lineRule="auto"/>
        <w:rPr>
          <w:rFonts w:cs="Times New Roman"/>
        </w:rPr>
      </w:pPr>
    </w:p>
    <w:p w:rsidR="00F5773E" w:rsidRDefault="00F5773E" w:rsidP="00F5773E">
      <w:pPr>
        <w:spacing w:after="0" w:line="240" w:lineRule="auto"/>
        <w:rPr>
          <w:rFonts w:cs="Times New Roman"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F835A6" w:rsidRDefault="00F835A6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8F499D" w:rsidRDefault="008F499D" w:rsidP="00F5773E">
      <w:pPr>
        <w:spacing w:after="0" w:line="240" w:lineRule="auto"/>
        <w:rPr>
          <w:rFonts w:cs="Times New Roman"/>
          <w:b/>
        </w:rPr>
      </w:pPr>
    </w:p>
    <w:p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:rsidR="00F5773E" w:rsidRDefault="00F5773E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Default="008F499D" w:rsidP="001675E4">
      <w:pPr>
        <w:spacing w:after="0" w:line="240" w:lineRule="auto"/>
        <w:rPr>
          <w:rFonts w:cs="Times New Roman"/>
        </w:rPr>
      </w:pPr>
    </w:p>
    <w:p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86115254"/>
      <w:docPartObj>
        <w:docPartGallery w:val="Page Numbers (Bottom of Page)"/>
        <w:docPartUnique/>
      </w:docPartObj>
    </w:sdtPr>
    <w:sdtEndPr/>
    <w:sdtContent>
      <w:p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383">
          <w:rPr>
            <w:noProof/>
          </w:rPr>
          <w:t>2</w:t>
        </w:r>
        <w:r>
          <w:fldChar w:fldCharType="end"/>
        </w:r>
      </w:p>
    </w:sdtContent>
  </w:sdt>
  <w:p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740"/>
    <w:rsid w:val="000B68CD"/>
    <w:rsid w:val="000E1740"/>
    <w:rsid w:val="001675E4"/>
    <w:rsid w:val="003F5437"/>
    <w:rsid w:val="006F4AB0"/>
    <w:rsid w:val="007539A0"/>
    <w:rsid w:val="00796D22"/>
    <w:rsid w:val="00802AED"/>
    <w:rsid w:val="008F499D"/>
    <w:rsid w:val="00986996"/>
    <w:rsid w:val="00A307C6"/>
    <w:rsid w:val="00BA1383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C20BBABE</Template>
  <TotalTime>1</TotalTime>
  <Pages>2</Pages>
  <Words>160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4</cp:revision>
  <dcterms:created xsi:type="dcterms:W3CDTF">2021-07-19T14:40:00Z</dcterms:created>
  <dcterms:modified xsi:type="dcterms:W3CDTF">2021-07-20T14:49:00Z</dcterms:modified>
</cp:coreProperties>
</file>