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EA4B9D">
        <w:rPr>
          <w:b/>
          <w:sz w:val="28"/>
          <w:szCs w:val="28"/>
        </w:rPr>
        <w:t>4</w:t>
      </w:r>
      <w:bookmarkStart w:id="0" w:name="_GoBack"/>
      <w:bookmarkEnd w:id="0"/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697FBB" w:rsidRPr="001E63BC" w:rsidRDefault="00697FBB" w:rsidP="00697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:rsidR="00697FBB" w:rsidRPr="001E63BC" w:rsidRDefault="00697FBB" w:rsidP="00697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20 juli 2021</w:t>
      </w:r>
    </w:p>
    <w:p w:rsidR="00697FBB" w:rsidRPr="001E63BC" w:rsidRDefault="00697FBB" w:rsidP="00697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Pr="00F070CD">
        <w:rPr>
          <w:sz w:val="21"/>
          <w:szCs w:val="21"/>
        </w:rPr>
        <w:t xml:space="preserve">Raamovereenkomst onderhoud </w:t>
      </w:r>
      <w:r>
        <w:rPr>
          <w:sz w:val="21"/>
          <w:szCs w:val="21"/>
        </w:rPr>
        <w:t xml:space="preserve">en renovatie </w:t>
      </w:r>
      <w:r w:rsidRPr="00F070CD">
        <w:rPr>
          <w:sz w:val="21"/>
          <w:szCs w:val="21"/>
        </w:rPr>
        <w:t>openbare verlichting</w:t>
      </w:r>
    </w:p>
    <w:p w:rsidR="00C556A9" w:rsidRPr="00357F03" w:rsidRDefault="00697FBB" w:rsidP="00697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1037827</w:t>
      </w:r>
      <w:r w:rsidR="00C556A9" w:rsidRPr="00CF2AC0">
        <w:rPr>
          <w:sz w:val="21"/>
          <w:szCs w:val="21"/>
        </w:rPr>
        <w:tab/>
      </w:r>
      <w:r w:rsidR="00C556A9" w:rsidRPr="00CF2AC0">
        <w:rPr>
          <w:sz w:val="21"/>
          <w:szCs w:val="21"/>
        </w:rPr>
        <w:tab/>
      </w:r>
    </w:p>
    <w:p w:rsidR="00D056E1" w:rsidRDefault="00D056E1" w:rsidP="00B04308">
      <w:pPr>
        <w:spacing w:after="0" w:line="240" w:lineRule="auto"/>
        <w:rPr>
          <w:rFonts w:cs="Times New Roman"/>
        </w:rPr>
      </w:pPr>
    </w:p>
    <w:p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:rsidR="00BE34CC" w:rsidRDefault="00BE34CC" w:rsidP="00B04308">
      <w:pPr>
        <w:spacing w:after="0" w:line="240" w:lineRule="auto"/>
        <w:rPr>
          <w:rFonts w:cs="Times New Roman"/>
        </w:rPr>
      </w:pPr>
    </w:p>
    <w:p w:rsidR="00BE34CC" w:rsidRDefault="00BE34CC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>De volgende kerncompetenties worden gevraagd:</w:t>
      </w:r>
    </w:p>
    <w:p w:rsidR="00BE34CC" w:rsidRDefault="00BE34CC" w:rsidP="00BE34CC">
      <w:pPr>
        <w:pStyle w:val="Geenafstand"/>
        <w:numPr>
          <w:ilvl w:val="0"/>
          <w:numId w:val="3"/>
        </w:numPr>
      </w:pPr>
      <w:r>
        <w:t>Ervaring met het uitvoeren van storingsonderhoud aan ten minste 9.500 lichtpunten bij een overheidsinstelling.</w:t>
      </w:r>
    </w:p>
    <w:p w:rsidR="00BE34CC" w:rsidRDefault="00BE34CC" w:rsidP="00BE34CC">
      <w:pPr>
        <w:pStyle w:val="Geenafstand"/>
        <w:numPr>
          <w:ilvl w:val="0"/>
          <w:numId w:val="3"/>
        </w:numPr>
      </w:pPr>
      <w:r>
        <w:t>Ervaring met projectmatige vervanging van armaturen, met een minimale omvang van 300 stuks.</w:t>
      </w:r>
    </w:p>
    <w:p w:rsidR="00B43FEC" w:rsidRDefault="00BE34CC" w:rsidP="00B04308">
      <w:pPr>
        <w:spacing w:after="0" w:line="240" w:lineRule="auto"/>
        <w:rPr>
          <w:rFonts w:cs="Times New Roman"/>
        </w:rPr>
      </w:pPr>
      <w:r w:rsidRPr="00BE34CC">
        <w:rPr>
          <w:rFonts w:cs="Times New Roman"/>
        </w:rPr>
        <w:t xml:space="preserve">Uit </w:t>
      </w:r>
      <w:r>
        <w:rPr>
          <w:rFonts w:cs="Times New Roman"/>
        </w:rPr>
        <w:t xml:space="preserve">de beschrijving van de referenties </w:t>
      </w:r>
      <w:r w:rsidRPr="00BE34CC">
        <w:rPr>
          <w:rFonts w:cs="Times New Roman"/>
        </w:rPr>
        <w:t>moet blijken dat Inschrijver over de gevraagde kerncompetentie beschikt voor de gevraagde dienstverlening.</w:t>
      </w:r>
    </w:p>
    <w:p w:rsidR="00B43FEC" w:rsidRDefault="00B43FEC">
      <w:pPr>
        <w:rPr>
          <w:rFonts w:cs="Times New Roman"/>
        </w:rPr>
      </w:pPr>
      <w:r>
        <w:rPr>
          <w:rFonts w:cs="Times New Roman"/>
        </w:rPr>
        <w:br w:type="page"/>
      </w:r>
    </w:p>
    <w:p w:rsidR="00BE34CC" w:rsidRDefault="00BE34CC" w:rsidP="00B04308">
      <w:pPr>
        <w:spacing w:after="0" w:line="240" w:lineRule="auto"/>
        <w:rPr>
          <w:rFonts w:cs="Times New Roman"/>
        </w:rPr>
      </w:pPr>
    </w:p>
    <w:p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Tr="00B22400">
        <w:tc>
          <w:tcPr>
            <w:tcW w:w="4531" w:type="dxa"/>
          </w:tcPr>
          <w:p w:rsidR="00B04308" w:rsidRPr="00B04308" w:rsidRDefault="00BE34CC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Referentie 1</w:t>
            </w:r>
          </w:p>
          <w:p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E34CC" w:rsidP="00C556A9">
            <w:r>
              <w:t>Bedoeld voor:</w:t>
            </w:r>
          </w:p>
          <w:p w:rsidR="00BE34CC" w:rsidRDefault="00EA4B9D" w:rsidP="00C556A9">
            <w:sdt>
              <w:sdtPr>
                <w:id w:val="-180352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F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34CC">
              <w:t xml:space="preserve"> Kerncompetentie 1</w:t>
            </w:r>
          </w:p>
          <w:p w:rsidR="00BE34CC" w:rsidRPr="00C556A9" w:rsidRDefault="00EA4B9D" w:rsidP="00BE34CC">
            <w:sdt>
              <w:sdtPr>
                <w:id w:val="196422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F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34CC">
              <w:t xml:space="preserve"> Kerncompetentie 2</w:t>
            </w:r>
          </w:p>
        </w:tc>
      </w:tr>
      <w:tr w:rsidR="00B04308" w:rsidTr="00B22400">
        <w:tc>
          <w:tcPr>
            <w:tcW w:w="4531" w:type="dxa"/>
          </w:tcPr>
          <w:p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B22400">
        <w:tc>
          <w:tcPr>
            <w:tcW w:w="4531" w:type="dxa"/>
          </w:tcPr>
          <w:p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B22400"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B22400">
        <w:tc>
          <w:tcPr>
            <w:tcW w:w="4531" w:type="dxa"/>
          </w:tcPr>
          <w:p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:rsidTr="00EC1B0C">
        <w:tc>
          <w:tcPr>
            <w:tcW w:w="4531" w:type="dxa"/>
          </w:tcPr>
          <w:p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43FEC" w:rsidRDefault="00B43FEC">
            <w:pPr>
              <w:rPr>
                <w:rFonts w:cs="Times New Roman"/>
              </w:rPr>
            </w:pPr>
          </w:p>
          <w:p w:rsidR="00B43FEC" w:rsidRDefault="00B43FEC">
            <w:pPr>
              <w:rPr>
                <w:rFonts w:cs="Times New Roman"/>
              </w:rPr>
            </w:pPr>
          </w:p>
          <w:p w:rsidR="00B43FEC" w:rsidRDefault="00B43FEC">
            <w:pPr>
              <w:rPr>
                <w:rFonts w:cs="Times New Roman"/>
              </w:rPr>
            </w:pPr>
          </w:p>
          <w:p w:rsidR="00B43FEC" w:rsidRDefault="00B43FEC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00" w:rsidRDefault="00B22400">
            <w:pPr>
              <w:rPr>
                <w:rFonts w:cs="Times New Roman"/>
              </w:rPr>
            </w:pPr>
          </w:p>
        </w:tc>
      </w:tr>
      <w:tr w:rsidR="00B22400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:rsidR="00B43FEC" w:rsidRDefault="00B43FEC">
      <w:pPr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43FEC" w:rsidTr="00EC1B0C">
        <w:tc>
          <w:tcPr>
            <w:tcW w:w="4531" w:type="dxa"/>
          </w:tcPr>
          <w:p w:rsidR="00B43FEC" w:rsidRPr="00B04308" w:rsidRDefault="00B43FEC" w:rsidP="00B43FE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Referentie 2</w:t>
            </w:r>
          </w:p>
          <w:p w:rsidR="00B43FEC" w:rsidRDefault="00B43FEC" w:rsidP="00B43FE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43FEC" w:rsidRDefault="00B43FEC" w:rsidP="00B43FEC">
            <w:r>
              <w:t>Bedoeld voor:</w:t>
            </w:r>
          </w:p>
          <w:p w:rsidR="00B43FEC" w:rsidRDefault="00EA4B9D" w:rsidP="00B43FEC">
            <w:sdt>
              <w:sdtPr>
                <w:id w:val="578029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F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3FEC">
              <w:t xml:space="preserve"> Kerncompetentie 1</w:t>
            </w:r>
          </w:p>
          <w:p w:rsidR="00B43FEC" w:rsidRPr="00C556A9" w:rsidRDefault="00EA4B9D" w:rsidP="00B43FEC">
            <w:sdt>
              <w:sdtPr>
                <w:id w:val="-180306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F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3FEC">
              <w:t xml:space="preserve"> Kerncompetentie 2</w:t>
            </w:r>
          </w:p>
        </w:tc>
      </w:tr>
      <w:tr w:rsidR="00CE44A1" w:rsidTr="00EC1B0C">
        <w:tc>
          <w:tcPr>
            <w:tcW w:w="4531" w:type="dxa"/>
          </w:tcPr>
          <w:p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:rsidTr="00EC1B0C">
        <w:tc>
          <w:tcPr>
            <w:tcW w:w="4531" w:type="dxa"/>
          </w:tcPr>
          <w:p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:rsidTr="00EC1B0C">
        <w:tc>
          <w:tcPr>
            <w:tcW w:w="4531" w:type="dxa"/>
          </w:tcPr>
          <w:p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43FEC" w:rsidRDefault="00B43FEC" w:rsidP="00EC1B0C">
            <w:pPr>
              <w:rPr>
                <w:rFonts w:cs="Times New Roman"/>
              </w:rPr>
            </w:pPr>
          </w:p>
          <w:p w:rsidR="00B43FEC" w:rsidRDefault="00B43FEC" w:rsidP="00EC1B0C">
            <w:pPr>
              <w:rPr>
                <w:rFonts w:cs="Times New Roman"/>
              </w:rPr>
            </w:pPr>
          </w:p>
          <w:p w:rsidR="00B43FEC" w:rsidRDefault="00B43FEC" w:rsidP="00EC1B0C">
            <w:pPr>
              <w:rPr>
                <w:rFonts w:cs="Times New Roman"/>
              </w:rPr>
            </w:pPr>
          </w:p>
          <w:p w:rsidR="00B43FEC" w:rsidRDefault="00B43FEC" w:rsidP="00EC1B0C">
            <w:pPr>
              <w:rPr>
                <w:rFonts w:cs="Times New Roman"/>
              </w:rPr>
            </w:pPr>
          </w:p>
          <w:p w:rsidR="00B43FEC" w:rsidRDefault="00B43FEC" w:rsidP="00EC1B0C">
            <w:pPr>
              <w:rPr>
                <w:rFonts w:cs="Times New Roman"/>
              </w:rPr>
            </w:pPr>
          </w:p>
          <w:p w:rsidR="00B43FEC" w:rsidRDefault="00B43FEC" w:rsidP="00EC1B0C">
            <w:pPr>
              <w:rPr>
                <w:rFonts w:cs="Times New Roman"/>
              </w:rPr>
            </w:pPr>
          </w:p>
          <w:p w:rsidR="00B43FEC" w:rsidRDefault="00B43FEC" w:rsidP="00EC1B0C">
            <w:pPr>
              <w:rPr>
                <w:rFonts w:cs="Times New Roman"/>
              </w:rPr>
            </w:pPr>
          </w:p>
          <w:p w:rsidR="00B43FEC" w:rsidRDefault="00B43FEC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:rsidTr="00EC1B0C">
        <w:tc>
          <w:tcPr>
            <w:tcW w:w="9062" w:type="dxa"/>
            <w:gridSpan w:val="2"/>
          </w:tcPr>
          <w:p w:rsidR="00CE44A1" w:rsidRPr="00CE44A1" w:rsidRDefault="00CE44A1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:rsidR="00CE44A1" w:rsidRDefault="00CE44A1" w:rsidP="00B04308">
      <w:pPr>
        <w:spacing w:after="0" w:line="240" w:lineRule="auto"/>
        <w:rPr>
          <w:rFonts w:cs="Times New Roman"/>
        </w:rPr>
      </w:pPr>
    </w:p>
    <w:p w:rsidR="00D840A1" w:rsidRDefault="00D840A1" w:rsidP="00D840A1">
      <w:pPr>
        <w:rPr>
          <w:rFonts w:cs="Arial"/>
          <w:sz w:val="21"/>
          <w:szCs w:val="21"/>
          <w:u w:val="single"/>
        </w:rPr>
      </w:pPr>
    </w:p>
    <w:p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lastRenderedPageBreak/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:rsidTr="00BE34CC">
        <w:tc>
          <w:tcPr>
            <w:tcW w:w="3287" w:type="dxa"/>
          </w:tcPr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:rsidTr="00BE34CC">
        <w:tc>
          <w:tcPr>
            <w:tcW w:w="3287" w:type="dxa"/>
          </w:tcPr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:rsidTr="00BE34CC">
        <w:tc>
          <w:tcPr>
            <w:tcW w:w="3287" w:type="dxa"/>
          </w:tcPr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:rsidTr="00BE34CC">
        <w:tc>
          <w:tcPr>
            <w:tcW w:w="3287" w:type="dxa"/>
          </w:tcPr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:rsidTr="00BE34CC">
        <w:tc>
          <w:tcPr>
            <w:tcW w:w="3287" w:type="dxa"/>
          </w:tcPr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D840A1" w:rsidRPr="00CF2AC0" w:rsidRDefault="00D840A1" w:rsidP="00BE34CC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:rsidR="00D840A1" w:rsidRPr="00FA538B" w:rsidRDefault="00D840A1" w:rsidP="00D840A1">
      <w:pPr>
        <w:spacing w:after="0" w:line="240" w:lineRule="auto"/>
        <w:rPr>
          <w:rFonts w:cs="Times New Roman"/>
        </w:rPr>
      </w:pPr>
    </w:p>
    <w:p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4CC" w:rsidRDefault="00BE34CC" w:rsidP="00C556A9">
      <w:pPr>
        <w:spacing w:after="0" w:line="240" w:lineRule="auto"/>
      </w:pPr>
      <w:r>
        <w:separator/>
      </w:r>
    </w:p>
  </w:endnote>
  <w:endnote w:type="continuationSeparator" w:id="0">
    <w:p w:rsidR="00BE34CC" w:rsidRDefault="00BE34C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4CC" w:rsidRDefault="00BE34C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:rsidR="00BE34CC" w:rsidRDefault="00BE34C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EA4B9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EA4B9D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4CC" w:rsidRDefault="00BE34C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4CC" w:rsidRDefault="00BE34CC" w:rsidP="00C556A9">
      <w:pPr>
        <w:spacing w:after="0" w:line="240" w:lineRule="auto"/>
      </w:pPr>
      <w:r>
        <w:separator/>
      </w:r>
    </w:p>
  </w:footnote>
  <w:footnote w:type="continuationSeparator" w:id="0">
    <w:p w:rsidR="00BE34CC" w:rsidRDefault="00BE34CC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4CC" w:rsidRDefault="00BE34C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4CC" w:rsidRDefault="00BE34CC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4CC" w:rsidRDefault="00BE34CC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E5CA2"/>
    <w:multiLevelType w:val="hybridMultilevel"/>
    <w:tmpl w:val="F95CE86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25"/>
    <w:rsid w:val="001D7F61"/>
    <w:rsid w:val="002350E1"/>
    <w:rsid w:val="00433191"/>
    <w:rsid w:val="00697FBB"/>
    <w:rsid w:val="007539A0"/>
    <w:rsid w:val="007A3525"/>
    <w:rsid w:val="00AF4B20"/>
    <w:rsid w:val="00B04308"/>
    <w:rsid w:val="00B22400"/>
    <w:rsid w:val="00B43FEC"/>
    <w:rsid w:val="00BE34CC"/>
    <w:rsid w:val="00C556A9"/>
    <w:rsid w:val="00CA2F05"/>
    <w:rsid w:val="00CE44A1"/>
    <w:rsid w:val="00D056E1"/>
    <w:rsid w:val="00D34AE9"/>
    <w:rsid w:val="00D840A1"/>
    <w:rsid w:val="00EA4B9D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paragraph" w:styleId="Geenafstand">
    <w:name w:val="No Spacing"/>
    <w:uiPriority w:val="1"/>
    <w:qFormat/>
    <w:rsid w:val="00BE34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C20BBABE</Template>
  <TotalTime>31</TotalTime>
  <Pages>4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7</cp:revision>
  <dcterms:created xsi:type="dcterms:W3CDTF">2020-05-14T10:59:00Z</dcterms:created>
  <dcterms:modified xsi:type="dcterms:W3CDTF">2021-07-20T14:49:00Z</dcterms:modified>
</cp:coreProperties>
</file>