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B3462F">
        <w:rPr>
          <w:b/>
          <w:sz w:val="28"/>
          <w:szCs w:val="28"/>
        </w:rPr>
        <w:t>3</w:t>
      </w:r>
      <w:bookmarkStart w:id="0" w:name="_GoBack"/>
      <w:bookmarkEnd w:id="0"/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EB6022" w:rsidRPr="001E63BC" w:rsidRDefault="00EB6022" w:rsidP="00EB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EB6022" w:rsidRPr="001E63BC" w:rsidRDefault="00EB6022" w:rsidP="00EB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20 juli 2021</w:t>
      </w:r>
    </w:p>
    <w:p w:rsidR="00EB6022" w:rsidRPr="001E63BC" w:rsidRDefault="00EB6022" w:rsidP="00EB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070CD">
        <w:rPr>
          <w:sz w:val="21"/>
          <w:szCs w:val="21"/>
        </w:rPr>
        <w:t xml:space="preserve">Raamovereenkomst onderhoud </w:t>
      </w:r>
      <w:r>
        <w:rPr>
          <w:sz w:val="21"/>
          <w:szCs w:val="21"/>
        </w:rPr>
        <w:t xml:space="preserve">en renovatie </w:t>
      </w:r>
      <w:r w:rsidRPr="00F070CD">
        <w:rPr>
          <w:sz w:val="21"/>
          <w:szCs w:val="21"/>
        </w:rPr>
        <w:t>openbare verlichting</w:t>
      </w:r>
    </w:p>
    <w:p w:rsidR="00C22992" w:rsidRPr="00D4773F" w:rsidRDefault="00EB6022" w:rsidP="00EB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1037827</w:t>
      </w:r>
    </w:p>
    <w:p w:rsidR="00B60A8A" w:rsidRDefault="00B60A8A" w:rsidP="00257FB2">
      <w:pPr>
        <w:tabs>
          <w:tab w:val="left" w:pos="1166"/>
        </w:tabs>
        <w:spacing w:after="0" w:line="240" w:lineRule="auto"/>
        <w:rPr>
          <w:rFonts w:cs="Arial"/>
        </w:rPr>
      </w:pPr>
    </w:p>
    <w:p w:rsidR="00486FB9" w:rsidRDefault="00486FB9">
      <w:pPr>
        <w:rPr>
          <w:rFonts w:cs="Arial"/>
        </w:rPr>
      </w:pPr>
      <w:r>
        <w:rPr>
          <w:rFonts w:cs="Arial"/>
        </w:rPr>
        <w:br w:type="page"/>
      </w:r>
    </w:p>
    <w:p w:rsidR="00926E2E" w:rsidRPr="00CF2AC0" w:rsidRDefault="00926E2E" w:rsidP="00257FB2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lastRenderedPageBreak/>
        <w:t>Ondergetekende verklaart dat de dienstverlening en de Inschrijving voldoen aan a</w:t>
      </w:r>
      <w:r w:rsidR="00152DF5">
        <w:rPr>
          <w:rFonts w:cs="Arial"/>
        </w:rPr>
        <w:t>lle E</w:t>
      </w:r>
      <w:r w:rsidR="00B60A8A">
        <w:rPr>
          <w:rFonts w:cs="Arial"/>
        </w:rPr>
        <w:t xml:space="preserve">isen, zoals gesteld in de </w:t>
      </w:r>
      <w:r w:rsidR="00B60A8A" w:rsidRPr="00EB6022">
        <w:rPr>
          <w:rFonts w:cs="Arial"/>
        </w:rPr>
        <w:t xml:space="preserve">Aanbestedingsleidraad </w:t>
      </w:r>
      <w:r w:rsidRPr="00EB6022">
        <w:rPr>
          <w:rFonts w:cs="Arial"/>
        </w:rPr>
        <w:t>“</w:t>
      </w:r>
      <w:r w:rsidR="00EB6022" w:rsidRPr="00EB6022">
        <w:rPr>
          <w:sz w:val="21"/>
          <w:szCs w:val="21"/>
        </w:rPr>
        <w:t>Raamovereenkomst</w:t>
      </w:r>
      <w:r w:rsidR="00EB6022" w:rsidRPr="00F070CD">
        <w:rPr>
          <w:sz w:val="21"/>
          <w:szCs w:val="21"/>
        </w:rPr>
        <w:t xml:space="preserve"> onderhoud </w:t>
      </w:r>
      <w:r w:rsidR="00EB6022">
        <w:rPr>
          <w:sz w:val="21"/>
          <w:szCs w:val="21"/>
        </w:rPr>
        <w:t xml:space="preserve">en renovatie </w:t>
      </w:r>
      <w:r w:rsidR="00EB6022" w:rsidRPr="00F070CD">
        <w:rPr>
          <w:sz w:val="21"/>
          <w:szCs w:val="21"/>
        </w:rPr>
        <w:t>openbare verlichting</w:t>
      </w:r>
      <w:r w:rsidR="00486FB9">
        <w:rPr>
          <w:rFonts w:cs="Arial"/>
        </w:rPr>
        <w:t xml:space="preserve">”, met kenmerk </w:t>
      </w:r>
      <w:r w:rsidR="00486FB9">
        <w:rPr>
          <w:sz w:val="21"/>
          <w:szCs w:val="21"/>
        </w:rPr>
        <w:t xml:space="preserve">1037827, </w:t>
      </w:r>
      <w:r w:rsidRPr="00CF2AC0">
        <w:rPr>
          <w:rFonts w:cs="Arial"/>
        </w:rPr>
        <w:t xml:space="preserve">van de gemeente Hilversum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1843"/>
      </w:tblGrid>
      <w:tr w:rsidR="00926E2E" w:rsidRPr="00257FB2" w:rsidTr="00EB6022">
        <w:tc>
          <w:tcPr>
            <w:tcW w:w="9356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EB6022">
        <w:trPr>
          <w:trHeight w:val="503"/>
        </w:trPr>
        <w:tc>
          <w:tcPr>
            <w:tcW w:w="7513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843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EB6022">
        <w:tc>
          <w:tcPr>
            <w:tcW w:w="7513" w:type="dxa"/>
            <w:vAlign w:val="center"/>
          </w:tcPr>
          <w:p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Uitgangspunten bij deze aanbesteding, zoals beschreven in hoofdstuk 2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>de Aanbestedingsleidraad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EB6022">
        <w:tc>
          <w:tcPr>
            <w:tcW w:w="7513" w:type="dxa"/>
            <w:vAlign w:val="center"/>
          </w:tcPr>
          <w:p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Eisen aan de Inschrijver, zoals beschreven in hoofdstuk 3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>de Aanbestedingsleidraad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EB6022">
        <w:tc>
          <w:tcPr>
            <w:tcW w:w="7513" w:type="dxa"/>
            <w:vAlign w:val="center"/>
          </w:tcPr>
          <w:p w:rsidR="00CF2AC0" w:rsidRPr="00C84D76" w:rsidRDefault="00CF2AC0" w:rsidP="00486FB9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 xml:space="preserve">Programma van Eisen en </w:t>
            </w:r>
            <w:r w:rsidR="0008006F" w:rsidRPr="00C84D76">
              <w:rPr>
                <w:rFonts w:cs="Times New Roman"/>
              </w:rPr>
              <w:t>Gunningscriteria</w:t>
            </w:r>
            <w:r w:rsidRPr="00C84D76">
              <w:rPr>
                <w:rFonts w:cs="Times New Roman"/>
              </w:rPr>
              <w:t xml:space="preserve">, </w:t>
            </w:r>
            <w:r w:rsidR="00257FB2" w:rsidRPr="00C84D76">
              <w:rPr>
                <w:rFonts w:cs="Times New Roman"/>
              </w:rPr>
              <w:t xml:space="preserve">zoals beschreven in hoofdstuk 4 van </w:t>
            </w:r>
            <w:r w:rsidR="00B60A8A" w:rsidRPr="00C84D76">
              <w:rPr>
                <w:rFonts w:cs="Times New Roman"/>
              </w:rPr>
              <w:t>de Aanbestedingsleidraad</w:t>
            </w:r>
            <w:r w:rsidR="00355EDA">
              <w:rPr>
                <w:rFonts w:cs="Times New Roman"/>
              </w:rPr>
              <w:t xml:space="preserve"> </w:t>
            </w:r>
            <w:r w:rsidR="00355EDA" w:rsidRPr="00486FB9">
              <w:rPr>
                <w:rFonts w:cs="Times New Roman"/>
              </w:rPr>
              <w:t xml:space="preserve">en </w:t>
            </w:r>
            <w:r w:rsidR="00486FB9" w:rsidRPr="00486FB9">
              <w:rPr>
                <w:rFonts w:cs="Times New Roman"/>
              </w:rPr>
              <w:t>de raamovereenkomst</w:t>
            </w:r>
          </w:p>
        </w:tc>
        <w:tc>
          <w:tcPr>
            <w:tcW w:w="1843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EB6022">
        <w:tc>
          <w:tcPr>
            <w:tcW w:w="7513" w:type="dxa"/>
            <w:vAlign w:val="center"/>
          </w:tcPr>
          <w:p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Beoordeling en Gunning, zoals beschreven in hoofdstuk 5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>de Aanbestedingsleidraad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EB6022">
        <w:tc>
          <w:tcPr>
            <w:tcW w:w="7513" w:type="dxa"/>
            <w:vAlign w:val="center"/>
          </w:tcPr>
          <w:p w:rsidR="00926E2E" w:rsidRPr="00C84D76" w:rsidRDefault="006A2F28" w:rsidP="00486FB9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Arial"/>
              </w:rPr>
              <w:t>Social-</w:t>
            </w:r>
            <w:r w:rsidR="00926E2E" w:rsidRPr="00C84D76">
              <w:rPr>
                <w:rFonts w:cs="Arial"/>
              </w:rPr>
              <w:t>returnverplichting</w:t>
            </w:r>
            <w:r w:rsidR="00CA6E11" w:rsidRPr="00C84D76">
              <w:rPr>
                <w:rFonts w:cs="Arial"/>
              </w:rPr>
              <w:t xml:space="preserve">, </w:t>
            </w:r>
            <w:r w:rsidR="00CA6E11" w:rsidRPr="00486FB9">
              <w:rPr>
                <w:rFonts w:cs="Arial"/>
              </w:rPr>
              <w:t xml:space="preserve">zoals beschreven </w:t>
            </w:r>
            <w:r w:rsidR="00486FB9" w:rsidRPr="00486FB9">
              <w:rPr>
                <w:rFonts w:cs="Arial"/>
              </w:rPr>
              <w:t>01.26 van de raamovereenkomst</w:t>
            </w:r>
            <w:r w:rsidR="00486FB9">
              <w:rPr>
                <w:rFonts w:cs="Arial"/>
              </w:rPr>
              <w:t>.</w:t>
            </w:r>
          </w:p>
        </w:tc>
        <w:tc>
          <w:tcPr>
            <w:tcW w:w="1843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EB6022">
        <w:tc>
          <w:tcPr>
            <w:tcW w:w="7513" w:type="dxa"/>
            <w:vAlign w:val="center"/>
          </w:tcPr>
          <w:p w:rsidR="00926E2E" w:rsidRPr="00C84D76" w:rsidRDefault="00257FB2" w:rsidP="00355EDA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Arial"/>
              </w:rPr>
              <w:t>Defin</w:t>
            </w:r>
            <w:r w:rsidR="006A2F28" w:rsidRPr="00C84D76">
              <w:rPr>
                <w:rFonts w:cs="Arial"/>
              </w:rPr>
              <w:t>i</w:t>
            </w:r>
            <w:r w:rsidRPr="00C84D76">
              <w:rPr>
                <w:rFonts w:cs="Arial"/>
              </w:rPr>
              <w:t xml:space="preserve">tieve </w:t>
            </w:r>
            <w:r w:rsidR="00355EDA">
              <w:rPr>
                <w:rFonts w:cs="Arial"/>
              </w:rPr>
              <w:t>Raamovereenkomst</w:t>
            </w:r>
            <w:r w:rsidR="00926E2E" w:rsidRPr="00C84D76">
              <w:rPr>
                <w:rFonts w:cs="Arial"/>
              </w:rPr>
              <w:t xml:space="preserve"> (</w:t>
            </w:r>
            <w:r w:rsidR="00B60A8A" w:rsidRPr="00486FB9">
              <w:rPr>
                <w:rFonts w:cs="Arial"/>
              </w:rPr>
              <w:t xml:space="preserve">Bijlage </w:t>
            </w:r>
            <w:r w:rsidR="006A2F28" w:rsidRPr="00486FB9">
              <w:rPr>
                <w:rFonts w:cs="Arial"/>
              </w:rPr>
              <w:t>B</w:t>
            </w:r>
            <w:r w:rsidRPr="00486FB9">
              <w:rPr>
                <w:rFonts w:cs="Arial"/>
              </w:rPr>
              <w:t xml:space="preserve"> van </w:t>
            </w:r>
            <w:r w:rsidR="00B60A8A" w:rsidRPr="00486FB9">
              <w:rPr>
                <w:rFonts w:cs="Arial"/>
              </w:rPr>
              <w:t>de Aanbestedingsleidraad</w:t>
            </w:r>
            <w:r w:rsidR="00926E2E" w:rsidRPr="00486FB9">
              <w:rPr>
                <w:rFonts w:cs="Arial"/>
              </w:rPr>
              <w:t>)</w:t>
            </w:r>
            <w:r w:rsidR="00C84D76" w:rsidRPr="00486FB9">
              <w:rPr>
                <w:rFonts w:cs="Arial"/>
              </w:rPr>
              <w:t>.</w:t>
            </w:r>
          </w:p>
        </w:tc>
        <w:tc>
          <w:tcPr>
            <w:tcW w:w="1843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EB6022">
        <w:tc>
          <w:tcPr>
            <w:tcW w:w="7513" w:type="dxa"/>
            <w:vAlign w:val="center"/>
          </w:tcPr>
          <w:p w:rsidR="00257FB2" w:rsidRPr="00CF2AC0" w:rsidRDefault="00355EDA" w:rsidP="00355ED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355EDA">
              <w:rPr>
                <w:rFonts w:cs="Arial"/>
              </w:rPr>
              <w:t>U</w:t>
            </w:r>
            <w:r>
              <w:rPr>
                <w:rFonts w:cs="Arial"/>
              </w:rPr>
              <w:t xml:space="preserve">niforme administratieve voorwaarden </w:t>
            </w:r>
            <w:r w:rsidRPr="00355EDA">
              <w:rPr>
                <w:rFonts w:cs="Arial"/>
              </w:rPr>
              <w:t>2012</w:t>
            </w:r>
            <w:r w:rsidR="00257FB2">
              <w:rPr>
                <w:rFonts w:cs="Arial"/>
                <w:sz w:val="21"/>
                <w:szCs w:val="21"/>
              </w:rPr>
              <w:t xml:space="preserve"> </w:t>
            </w:r>
            <w:r w:rsidR="00B60A8A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C13C5" w:rsidRPr="00CF2AC0" w:rsidRDefault="009C13C5" w:rsidP="009C13C5">
      <w:pPr>
        <w:tabs>
          <w:tab w:val="left" w:pos="1166"/>
        </w:tabs>
        <w:spacing w:line="360" w:lineRule="auto"/>
        <w:rPr>
          <w:rFonts w:cs="Arial"/>
          <w:color w:val="000000"/>
          <w:sz w:val="21"/>
          <w:szCs w:val="21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1560"/>
      </w:tblGrid>
      <w:tr w:rsidR="009C13C5" w:rsidRPr="00F46A8A" w:rsidTr="00A342DB">
        <w:trPr>
          <w:trHeight w:val="362"/>
        </w:trPr>
        <w:tc>
          <w:tcPr>
            <w:tcW w:w="8818" w:type="dxa"/>
            <w:gridSpan w:val="2"/>
            <w:shd w:val="clear" w:color="auto" w:fill="00B0F0"/>
            <w:vAlign w:val="center"/>
          </w:tcPr>
          <w:p w:rsidR="009C13C5" w:rsidRPr="00AF0AF4" w:rsidRDefault="009C13C5" w:rsidP="00431B0E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Wachtkamerovereenkomst</w:t>
            </w:r>
          </w:p>
          <w:p w:rsidR="009C13C5" w:rsidRPr="003E5BFA" w:rsidRDefault="009C13C5" w:rsidP="00431B0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9C13C5" w:rsidRPr="00F46A8A" w:rsidTr="00A342DB">
        <w:trPr>
          <w:trHeight w:val="527"/>
        </w:trPr>
        <w:tc>
          <w:tcPr>
            <w:tcW w:w="7258" w:type="dxa"/>
            <w:vAlign w:val="center"/>
          </w:tcPr>
          <w:p w:rsidR="009C13C5" w:rsidRPr="00F46A8A" w:rsidRDefault="009C13C5" w:rsidP="00431B0E">
            <w:pPr>
              <w:spacing w:after="120"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center"/>
          </w:tcPr>
          <w:p w:rsidR="009C13C5" w:rsidRPr="003E5BFA" w:rsidRDefault="009C13C5" w:rsidP="00431B0E">
            <w:pPr>
              <w:spacing w:after="0" w:line="240" w:lineRule="auto"/>
              <w:rPr>
                <w:rFonts w:cs="Arial"/>
              </w:rPr>
            </w:pPr>
            <w:r w:rsidRPr="00F46A8A">
              <w:rPr>
                <w:rFonts w:cs="Arial"/>
                <w:b/>
              </w:rPr>
              <w:t xml:space="preserve"> “Ja”</w:t>
            </w:r>
            <w:r>
              <w:rPr>
                <w:rFonts w:cs="Arial"/>
                <w:b/>
              </w:rPr>
              <w:t xml:space="preserve"> of “Nee”</w:t>
            </w:r>
            <w:r w:rsidRPr="00F46A8A">
              <w:rPr>
                <w:rFonts w:cs="Arial"/>
                <w:b/>
              </w:rPr>
              <w:t xml:space="preserve"> invullen  </w:t>
            </w:r>
          </w:p>
        </w:tc>
      </w:tr>
      <w:tr w:rsidR="009C13C5" w:rsidRPr="00F46A8A" w:rsidTr="00A342DB">
        <w:tc>
          <w:tcPr>
            <w:tcW w:w="7258" w:type="dxa"/>
            <w:vAlign w:val="center"/>
          </w:tcPr>
          <w:p w:rsidR="009C13C5" w:rsidRPr="0095395E" w:rsidRDefault="009C13C5" w:rsidP="009C13C5">
            <w:pPr>
              <w:spacing w:after="0" w:line="240" w:lineRule="auto"/>
              <w:rPr>
                <w:rFonts w:cs="Arial"/>
              </w:rPr>
            </w:pPr>
            <w:r w:rsidRPr="009B5B9E">
              <w:rPr>
                <w:rFonts w:cs="Times New Roman"/>
              </w:rPr>
              <w:t xml:space="preserve">Ondergetekende wenst mee te </w:t>
            </w:r>
            <w:r>
              <w:rPr>
                <w:rFonts w:cs="Times New Roman"/>
              </w:rPr>
              <w:t>werken aan de</w:t>
            </w:r>
            <w:r w:rsidRPr="009B5B9E">
              <w:rPr>
                <w:rFonts w:cs="Times New Roman"/>
              </w:rPr>
              <w:t xml:space="preserve"> wachtkamerconstructie</w:t>
            </w:r>
            <w:r>
              <w:rPr>
                <w:rFonts w:cs="Times New Roman"/>
              </w:rPr>
              <w:t xml:space="preserve"> </w:t>
            </w:r>
            <w:r w:rsidRPr="00486FB9">
              <w:rPr>
                <w:rFonts w:cs="Times New Roman"/>
              </w:rPr>
              <w:t>(</w:t>
            </w:r>
            <w:r w:rsidR="00486FB9" w:rsidRPr="00486FB9">
              <w:rPr>
                <w:rFonts w:cs="Arial"/>
              </w:rPr>
              <w:t>bijlage C</w:t>
            </w:r>
            <w:r w:rsidRPr="00486FB9">
              <w:rPr>
                <w:rFonts w:cs="Arial"/>
              </w:rPr>
              <w:t xml:space="preserve"> van de Aanbestedingsleidraad).</w:t>
            </w:r>
          </w:p>
        </w:tc>
        <w:tc>
          <w:tcPr>
            <w:tcW w:w="1560" w:type="dxa"/>
            <w:vAlign w:val="center"/>
          </w:tcPr>
          <w:p w:rsidR="009C13C5" w:rsidRPr="00F46A8A" w:rsidRDefault="009C13C5" w:rsidP="00431B0E">
            <w:pPr>
              <w:spacing w:after="120" w:line="360" w:lineRule="auto"/>
              <w:rPr>
                <w:rFonts w:cs="Arial"/>
              </w:rPr>
            </w:pPr>
            <w:r w:rsidRPr="00F46A8A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F46A8A">
              <w:rPr>
                <w:rFonts w:cs="Arial"/>
              </w:rPr>
              <w:instrText xml:space="preserve"> FORMTEXT </w:instrText>
            </w:r>
            <w:r w:rsidRPr="00F46A8A">
              <w:rPr>
                <w:rFonts w:cs="Arial"/>
              </w:rPr>
            </w:r>
            <w:r w:rsidRPr="00F46A8A">
              <w:rPr>
                <w:rFonts w:cs="Arial"/>
              </w:rPr>
              <w:fldChar w:fldCharType="separate"/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</w:rPr>
              <w:fldChar w:fldCharType="end"/>
            </w:r>
          </w:p>
        </w:tc>
      </w:tr>
    </w:tbl>
    <w:p w:rsidR="00926E2E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:rsidR="00C07A26" w:rsidRPr="00CF2AC0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t xml:space="preserve"> Aldus ondertekend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1E" w:rsidRDefault="0086511E" w:rsidP="0086511E">
      <w:pPr>
        <w:spacing w:after="0" w:line="240" w:lineRule="auto"/>
      </w:pPr>
      <w:r>
        <w:separator/>
      </w:r>
    </w:p>
  </w:endnote>
  <w:end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62F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1E" w:rsidRDefault="0086511E" w:rsidP="0086511E">
      <w:pPr>
        <w:spacing w:after="0" w:line="240" w:lineRule="auto"/>
      </w:pPr>
      <w:r>
        <w:separator/>
      </w:r>
    </w:p>
  </w:footnote>
  <w:foot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8006F"/>
    <w:rsid w:val="00111F78"/>
    <w:rsid w:val="00152DF5"/>
    <w:rsid w:val="00257FB2"/>
    <w:rsid w:val="002807CA"/>
    <w:rsid w:val="00355EDA"/>
    <w:rsid w:val="00486FB9"/>
    <w:rsid w:val="006117D6"/>
    <w:rsid w:val="006139D3"/>
    <w:rsid w:val="006A2F28"/>
    <w:rsid w:val="00736720"/>
    <w:rsid w:val="007539A0"/>
    <w:rsid w:val="00770479"/>
    <w:rsid w:val="0086511E"/>
    <w:rsid w:val="008D232F"/>
    <w:rsid w:val="00922317"/>
    <w:rsid w:val="00926E2E"/>
    <w:rsid w:val="009C13C5"/>
    <w:rsid w:val="00A342DB"/>
    <w:rsid w:val="00A916F0"/>
    <w:rsid w:val="00B03E58"/>
    <w:rsid w:val="00B3462F"/>
    <w:rsid w:val="00B60A8A"/>
    <w:rsid w:val="00C07A26"/>
    <w:rsid w:val="00C22992"/>
    <w:rsid w:val="00C61C70"/>
    <w:rsid w:val="00C84D76"/>
    <w:rsid w:val="00CA6E11"/>
    <w:rsid w:val="00CF2AC0"/>
    <w:rsid w:val="00D056E1"/>
    <w:rsid w:val="00D175F6"/>
    <w:rsid w:val="00D274CA"/>
    <w:rsid w:val="00D4773F"/>
    <w:rsid w:val="00E246F6"/>
    <w:rsid w:val="00EB6022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C20BBABE</Template>
  <TotalTime>49</TotalTime>
  <Pages>2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11</cp:revision>
  <dcterms:created xsi:type="dcterms:W3CDTF">2021-03-30T12:52:00Z</dcterms:created>
  <dcterms:modified xsi:type="dcterms:W3CDTF">2021-07-20T14:48:00Z</dcterms:modified>
</cp:coreProperties>
</file>