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8CD1B" w14:textId="17AF9AD2" w:rsidR="00C22992" w:rsidRPr="00CF2AC0" w:rsidRDefault="00BE17C5" w:rsidP="004706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14:paraId="4AE15103" w14:textId="77777777" w:rsidR="00C22992" w:rsidRPr="00CF2AC0" w:rsidRDefault="00C22992" w:rsidP="004706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CF2AC0">
        <w:rPr>
          <w:noProof/>
          <w:sz w:val="21"/>
          <w:szCs w:val="21"/>
          <w:lang w:eastAsia="nl-NL"/>
        </w:rPr>
        <w:drawing>
          <wp:inline distT="0" distB="0" distL="0" distR="0" wp14:anchorId="0FBC2ACA" wp14:editId="40C241E7">
            <wp:extent cx="1590675" cy="424180"/>
            <wp:effectExtent l="0" t="0" r="9525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2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3231B" w14:textId="400648C5" w:rsidR="00C22992" w:rsidRPr="00CF2AC0" w:rsidRDefault="008A639A" w:rsidP="004706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 w:rsidR="00923DC5">
        <w:rPr>
          <w:b/>
          <w:sz w:val="28"/>
          <w:szCs w:val="28"/>
        </w:rPr>
        <w:t>Bijlage 0</w:t>
      </w:r>
      <w:r w:rsidR="00923DC5">
        <w:rPr>
          <w:b/>
          <w:sz w:val="28"/>
          <w:szCs w:val="28"/>
        </w:rPr>
        <w:tab/>
      </w:r>
      <w:r w:rsidR="00151D37">
        <w:rPr>
          <w:b/>
          <w:sz w:val="28"/>
          <w:szCs w:val="28"/>
        </w:rPr>
        <w:t>Inschrijfformulier bij digitale ondertekening</w:t>
      </w:r>
    </w:p>
    <w:p w14:paraId="6CB23032" w14:textId="4DE3786D" w:rsidR="008A639A" w:rsidRPr="001E63BC" w:rsidRDefault="008A639A" w:rsidP="008A6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14:paraId="0AEFEC46" w14:textId="77777777" w:rsidR="008A639A" w:rsidRPr="001E63BC" w:rsidRDefault="008A639A" w:rsidP="008A6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>
        <w:rPr>
          <w:sz w:val="21"/>
          <w:szCs w:val="21"/>
        </w:rPr>
        <w:t>20 juli 2021</w:t>
      </w:r>
    </w:p>
    <w:p w14:paraId="3147E184" w14:textId="77777777" w:rsidR="008A639A" w:rsidRPr="001E63BC" w:rsidRDefault="008A639A" w:rsidP="008A6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Pr="00F070CD">
        <w:rPr>
          <w:sz w:val="21"/>
          <w:szCs w:val="21"/>
        </w:rPr>
        <w:t xml:space="preserve">Raamovereenkomst onderhoud </w:t>
      </w:r>
      <w:r>
        <w:rPr>
          <w:sz w:val="21"/>
          <w:szCs w:val="21"/>
        </w:rPr>
        <w:t xml:space="preserve">en renovatie </w:t>
      </w:r>
      <w:r w:rsidRPr="00F070CD">
        <w:rPr>
          <w:sz w:val="21"/>
          <w:szCs w:val="21"/>
        </w:rPr>
        <w:t>openbare verlichting</w:t>
      </w:r>
    </w:p>
    <w:p w14:paraId="76E691C0" w14:textId="586841B6" w:rsidR="008A639A" w:rsidRPr="00D4773F" w:rsidRDefault="008A639A" w:rsidP="004706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>
        <w:rPr>
          <w:sz w:val="21"/>
          <w:szCs w:val="21"/>
        </w:rPr>
        <w:t>1037827</w:t>
      </w:r>
    </w:p>
    <w:p w14:paraId="471C7E23" w14:textId="77777777" w:rsidR="00470696" w:rsidRPr="004004FE" w:rsidRDefault="00470696" w:rsidP="005E28C5">
      <w:pPr>
        <w:tabs>
          <w:tab w:val="left" w:pos="1166"/>
        </w:tabs>
        <w:spacing w:after="0" w:line="240" w:lineRule="auto"/>
        <w:rPr>
          <w:rFonts w:cs="Arial"/>
          <w:sz w:val="10"/>
          <w:szCs w:val="10"/>
        </w:rPr>
      </w:pPr>
    </w:p>
    <w:p w14:paraId="32ADBAC9" w14:textId="77777777" w:rsidR="008A639A" w:rsidRDefault="008A639A" w:rsidP="005E28C5">
      <w:pPr>
        <w:tabs>
          <w:tab w:val="left" w:pos="1166"/>
        </w:tabs>
        <w:spacing w:after="0" w:line="240" w:lineRule="auto"/>
        <w:rPr>
          <w:rFonts w:cs="Arial"/>
        </w:rPr>
      </w:pPr>
    </w:p>
    <w:p w14:paraId="761A827C" w14:textId="57116B6E" w:rsidR="000944E1" w:rsidRDefault="00151D37" w:rsidP="005E28C5">
      <w:pPr>
        <w:tabs>
          <w:tab w:val="left" w:pos="1166"/>
        </w:tabs>
        <w:spacing w:after="0" w:line="240" w:lineRule="auto"/>
        <w:rPr>
          <w:rFonts w:cs="Arial"/>
        </w:rPr>
      </w:pPr>
      <w:r>
        <w:rPr>
          <w:rFonts w:cs="Arial"/>
        </w:rPr>
        <w:t xml:space="preserve">Door ondertekening van dit </w:t>
      </w:r>
      <w:r w:rsidR="005E28C5">
        <w:rPr>
          <w:rFonts w:cs="Arial"/>
        </w:rPr>
        <w:t>‘</w:t>
      </w:r>
      <w:r>
        <w:rPr>
          <w:rFonts w:cs="Arial"/>
        </w:rPr>
        <w:t>inschrijfformulier bij digitale ondertekening</w:t>
      </w:r>
      <w:r w:rsidR="005E28C5">
        <w:rPr>
          <w:rFonts w:cs="Arial"/>
        </w:rPr>
        <w:t>’</w:t>
      </w:r>
      <w:r>
        <w:rPr>
          <w:rFonts w:cs="Arial"/>
        </w:rPr>
        <w:t xml:space="preserve"> betreffende de Europese aanbestedingsprocedure </w:t>
      </w:r>
      <w:r w:rsidR="008A639A" w:rsidRPr="008A639A">
        <w:rPr>
          <w:i/>
          <w:sz w:val="21"/>
          <w:szCs w:val="21"/>
        </w:rPr>
        <w:t>Raamovereenkomst onderhoud en renovatie openbare verlichting</w:t>
      </w:r>
      <w:r w:rsidR="0094724C">
        <w:rPr>
          <w:rFonts w:cs="Arial"/>
        </w:rPr>
        <w:t xml:space="preserve"> </w:t>
      </w:r>
      <w:r w:rsidR="000944E1" w:rsidRPr="004004FE">
        <w:rPr>
          <w:rFonts w:cs="Arial"/>
        </w:rPr>
        <w:t xml:space="preserve">met kenmerk </w:t>
      </w:r>
      <w:r w:rsidR="008A639A">
        <w:rPr>
          <w:rFonts w:cs="Arial"/>
          <w:b/>
        </w:rPr>
        <w:t>1037827</w:t>
      </w:r>
      <w:r w:rsidR="000944E1">
        <w:rPr>
          <w:rFonts w:cs="Arial"/>
        </w:rPr>
        <w:t xml:space="preserve"> </w:t>
      </w:r>
      <w:r>
        <w:rPr>
          <w:rFonts w:cs="Arial"/>
        </w:rPr>
        <w:t xml:space="preserve">verklaart Inschrijver dat </w:t>
      </w:r>
    </w:p>
    <w:p w14:paraId="016496DB" w14:textId="77777777" w:rsidR="00151D37" w:rsidRPr="000944E1" w:rsidRDefault="00151D37" w:rsidP="005E28C5">
      <w:pPr>
        <w:tabs>
          <w:tab w:val="left" w:pos="1166"/>
        </w:tabs>
        <w:spacing w:after="0" w:line="240" w:lineRule="auto"/>
        <w:rPr>
          <w:rFonts w:cs="Arial"/>
          <w:sz w:val="10"/>
          <w:szCs w:val="10"/>
        </w:rPr>
      </w:pPr>
    </w:p>
    <w:p w14:paraId="0AFC0343" w14:textId="42781E17" w:rsidR="00151D37" w:rsidRDefault="00151D37" w:rsidP="002B26E3">
      <w:pPr>
        <w:pStyle w:val="Lijstalinea"/>
        <w:numPr>
          <w:ilvl w:val="0"/>
          <w:numId w:val="2"/>
        </w:numPr>
        <w:tabs>
          <w:tab w:val="left" w:pos="1166"/>
        </w:tabs>
        <w:spacing w:after="0" w:line="240" w:lineRule="auto"/>
        <w:ind w:left="426" w:hanging="426"/>
        <w:rPr>
          <w:rFonts w:cs="Arial"/>
        </w:rPr>
      </w:pPr>
      <w:r w:rsidRPr="00151D37">
        <w:rPr>
          <w:rFonts w:cs="Arial"/>
        </w:rPr>
        <w:t xml:space="preserve">deze ondertekening betrekking heeft op de volgende </w:t>
      </w:r>
      <w:r>
        <w:rPr>
          <w:rFonts w:cs="Arial"/>
        </w:rPr>
        <w:t>documente</w:t>
      </w:r>
      <w:r w:rsidR="00BE17C5">
        <w:rPr>
          <w:rFonts w:cs="Arial"/>
        </w:rPr>
        <w:t>n d</w:t>
      </w:r>
      <w:r w:rsidR="002B26E3">
        <w:rPr>
          <w:rFonts w:cs="Arial"/>
        </w:rPr>
        <w:t>i</w:t>
      </w:r>
      <w:r w:rsidR="00BE17C5">
        <w:rPr>
          <w:rFonts w:cs="Arial"/>
        </w:rPr>
        <w:t xml:space="preserve">e </w:t>
      </w:r>
      <w:r w:rsidR="000944E1">
        <w:rPr>
          <w:rFonts w:cs="Arial"/>
        </w:rPr>
        <w:t>I</w:t>
      </w:r>
      <w:r w:rsidR="00BE17C5">
        <w:rPr>
          <w:rFonts w:cs="Arial"/>
        </w:rPr>
        <w:t xml:space="preserve">nschrijver afzonderlijk via TenderNed heeft </w:t>
      </w:r>
      <w:r w:rsidR="002B26E3">
        <w:rPr>
          <w:rFonts w:cs="Arial"/>
        </w:rPr>
        <w:t>geüpload</w:t>
      </w:r>
      <w:r>
        <w:rPr>
          <w:rFonts w:cs="Arial"/>
        </w:rPr>
        <w:t>:</w:t>
      </w:r>
    </w:p>
    <w:p w14:paraId="0115E18F" w14:textId="15D3EE12" w:rsidR="00015946" w:rsidRPr="00015946" w:rsidRDefault="00015946" w:rsidP="002B26E3">
      <w:pPr>
        <w:spacing w:after="0" w:line="240" w:lineRule="auto"/>
        <w:ind w:left="426"/>
        <w:rPr>
          <w:rFonts w:eastAsia="Calibri" w:cs="Verdana"/>
          <w:color w:val="000000" w:themeColor="text1"/>
        </w:rPr>
      </w:pPr>
      <w:r w:rsidRPr="00015946">
        <w:rPr>
          <w:rFonts w:eastAsia="Calibri" w:cs="Verdana"/>
          <w:color w:val="000000" w:themeColor="text1"/>
        </w:rPr>
        <w:t>1 - Uniform Europees Aanbe</w:t>
      </w:r>
      <w:bookmarkStart w:id="0" w:name="_GoBack"/>
      <w:bookmarkEnd w:id="0"/>
      <w:r w:rsidRPr="00015946">
        <w:rPr>
          <w:rFonts w:eastAsia="Calibri" w:cs="Verdana"/>
          <w:color w:val="000000" w:themeColor="text1"/>
        </w:rPr>
        <w:t>stedingsdocument</w:t>
      </w:r>
      <w:r w:rsidR="002B26E3">
        <w:rPr>
          <w:rFonts w:eastAsia="Calibri" w:cs="Verdana"/>
          <w:color w:val="000000" w:themeColor="text1"/>
        </w:rPr>
        <w:t xml:space="preserve"> </w:t>
      </w:r>
      <w:r w:rsidR="004004FE" w:rsidRPr="004004FE">
        <w:rPr>
          <w:rFonts w:eastAsia="Calibri" w:cs="Verdana"/>
          <w:i/>
          <w:color w:val="000000" w:themeColor="text1"/>
        </w:rPr>
        <w:t>naam inschrijver</w:t>
      </w:r>
      <w:r w:rsidR="00BE17C5">
        <w:rPr>
          <w:rFonts w:eastAsia="Calibri" w:cs="Verdana"/>
          <w:color w:val="000000" w:themeColor="text1"/>
        </w:rPr>
        <w:t xml:space="preserve">, kenmerk: </w:t>
      </w:r>
      <w:r w:rsidR="008A639A">
        <w:rPr>
          <w:sz w:val="21"/>
          <w:szCs w:val="21"/>
        </w:rPr>
        <w:t>1037827</w:t>
      </w:r>
    </w:p>
    <w:p w14:paraId="3F7ADD1D" w14:textId="548F072E" w:rsidR="00015946" w:rsidRDefault="00015946" w:rsidP="002B26E3">
      <w:pPr>
        <w:spacing w:after="0" w:line="240" w:lineRule="auto"/>
        <w:ind w:left="426"/>
        <w:rPr>
          <w:rFonts w:eastAsia="Calibri" w:cs="Verdana"/>
          <w:color w:val="000000" w:themeColor="text1"/>
        </w:rPr>
      </w:pPr>
      <w:r w:rsidRPr="00015946">
        <w:rPr>
          <w:rFonts w:eastAsia="Calibri" w:cs="Verdana"/>
          <w:color w:val="000000" w:themeColor="text1"/>
        </w:rPr>
        <w:t xml:space="preserve">2 - </w:t>
      </w:r>
      <w:proofErr w:type="spellStart"/>
      <w:r w:rsidRPr="00015946">
        <w:rPr>
          <w:rFonts w:eastAsia="Calibri" w:cs="Verdana"/>
          <w:color w:val="000000" w:themeColor="text1"/>
        </w:rPr>
        <w:t>Conformiteitenlijst</w:t>
      </w:r>
      <w:proofErr w:type="spellEnd"/>
      <w:r w:rsidRPr="00015946">
        <w:rPr>
          <w:rFonts w:eastAsia="Calibri" w:cs="Verdana"/>
          <w:color w:val="000000" w:themeColor="text1"/>
        </w:rPr>
        <w:t xml:space="preserve"> en akkoordverklaring inschrijvingsvoorwaarden en procedures</w:t>
      </w:r>
      <w:r w:rsidR="002B26E3">
        <w:rPr>
          <w:rFonts w:eastAsia="Calibri" w:cs="Verdana"/>
          <w:color w:val="000000" w:themeColor="text1"/>
        </w:rPr>
        <w:t xml:space="preserve"> </w:t>
      </w:r>
      <w:r w:rsidR="004004FE">
        <w:rPr>
          <w:rFonts w:eastAsia="Calibri" w:cs="Verdana"/>
          <w:color w:val="000000" w:themeColor="text1"/>
        </w:rPr>
        <w:t>N</w:t>
      </w:r>
      <w:r w:rsidR="004004FE" w:rsidRPr="004004FE">
        <w:rPr>
          <w:rFonts w:cs="Arial"/>
          <w:i/>
          <w:noProof/>
          <w:sz w:val="21"/>
          <w:szCs w:val="21"/>
        </w:rPr>
        <w:t>aam Inschrijver</w:t>
      </w:r>
      <w:r w:rsidR="00BE17C5">
        <w:rPr>
          <w:rFonts w:eastAsia="Calibri" w:cs="Verdana"/>
          <w:color w:val="000000" w:themeColor="text1"/>
        </w:rPr>
        <w:t>, kenmerk:</w:t>
      </w:r>
      <w:r w:rsidR="0094724C">
        <w:rPr>
          <w:rFonts w:eastAsia="Calibri" w:cs="Verdana"/>
          <w:color w:val="000000" w:themeColor="text1"/>
        </w:rPr>
        <w:t> </w:t>
      </w:r>
      <w:r w:rsidR="008A639A">
        <w:rPr>
          <w:sz w:val="21"/>
          <w:szCs w:val="21"/>
        </w:rPr>
        <w:t>1037827</w:t>
      </w:r>
    </w:p>
    <w:p w14:paraId="67817F88" w14:textId="63E2A2C3" w:rsidR="00015946" w:rsidRPr="00015946" w:rsidRDefault="00015946" w:rsidP="002B26E3">
      <w:pPr>
        <w:spacing w:after="0" w:line="240" w:lineRule="auto"/>
        <w:ind w:left="426"/>
        <w:rPr>
          <w:rFonts w:eastAsia="Calibri" w:cs="Verdana"/>
          <w:i/>
          <w:color w:val="000000" w:themeColor="text1"/>
        </w:rPr>
      </w:pPr>
      <w:r w:rsidRPr="00015946">
        <w:rPr>
          <w:rFonts w:eastAsia="Calibri" w:cs="Verdana"/>
          <w:color w:val="000000" w:themeColor="text1"/>
        </w:rPr>
        <w:t xml:space="preserve">3 </w:t>
      </w:r>
      <w:r>
        <w:rPr>
          <w:rFonts w:eastAsia="Calibri" w:cs="Verdana"/>
          <w:color w:val="000000" w:themeColor="text1"/>
        </w:rPr>
        <w:t xml:space="preserve">- </w:t>
      </w:r>
      <w:r w:rsidRPr="00015946">
        <w:rPr>
          <w:rFonts w:eastAsia="Calibri" w:cs="Verdana"/>
          <w:color w:val="000000" w:themeColor="text1"/>
        </w:rPr>
        <w:t>Invulformulier tarieven</w:t>
      </w:r>
      <w:r w:rsidR="004004FE">
        <w:rPr>
          <w:rFonts w:eastAsia="Calibri" w:cs="Verdana"/>
          <w:color w:val="000000" w:themeColor="text1"/>
        </w:rPr>
        <w:t xml:space="preserve"> </w:t>
      </w:r>
      <w:r w:rsidR="004004FE" w:rsidRPr="004004FE">
        <w:rPr>
          <w:rFonts w:eastAsia="Calibri" w:cs="Verdana"/>
          <w:i/>
          <w:color w:val="000000" w:themeColor="text1"/>
        </w:rPr>
        <w:t>naam inschrijver</w:t>
      </w:r>
      <w:r w:rsidR="004F0D8D">
        <w:rPr>
          <w:rFonts w:eastAsia="Calibri" w:cs="Verdana"/>
          <w:i/>
          <w:color w:val="000000" w:themeColor="text1"/>
        </w:rPr>
        <w:t xml:space="preserve"> </w:t>
      </w:r>
      <w:r w:rsidR="004F0D8D">
        <w:rPr>
          <w:rFonts w:eastAsia="Calibri" w:cs="Verdana"/>
          <w:color w:val="000000" w:themeColor="text1"/>
        </w:rPr>
        <w:t>(pdf-versie)</w:t>
      </w:r>
      <w:r w:rsidR="007423A8">
        <w:rPr>
          <w:rFonts w:eastAsia="Calibri" w:cs="Verdana"/>
          <w:color w:val="000000" w:themeColor="text1"/>
        </w:rPr>
        <w:t>,</w:t>
      </w:r>
      <w:r w:rsidRPr="00015946">
        <w:rPr>
          <w:rFonts w:eastAsia="Calibri" w:cs="Verdana"/>
          <w:color w:val="000000" w:themeColor="text1"/>
        </w:rPr>
        <w:t xml:space="preserve"> </w:t>
      </w:r>
      <w:r w:rsidR="00BE17C5" w:rsidRPr="000944E1">
        <w:rPr>
          <w:rFonts w:eastAsia="Calibri" w:cs="Verdana"/>
          <w:color w:val="000000" w:themeColor="text1"/>
        </w:rPr>
        <w:t>kenmerk</w:t>
      </w:r>
      <w:r w:rsidR="00BE17C5">
        <w:rPr>
          <w:rFonts w:eastAsia="Calibri" w:cs="Verdana"/>
          <w:i/>
          <w:color w:val="000000" w:themeColor="text1"/>
        </w:rPr>
        <w:t xml:space="preserve">: </w:t>
      </w:r>
      <w:r w:rsidR="008A639A">
        <w:rPr>
          <w:sz w:val="21"/>
          <w:szCs w:val="21"/>
        </w:rPr>
        <w:t>1037827</w:t>
      </w:r>
    </w:p>
    <w:p w14:paraId="6E0677DE" w14:textId="586C756E" w:rsidR="00015946" w:rsidRPr="00015946" w:rsidRDefault="00015946" w:rsidP="002B26E3">
      <w:pPr>
        <w:spacing w:after="0" w:line="240" w:lineRule="auto"/>
        <w:ind w:left="426"/>
        <w:rPr>
          <w:rFonts w:eastAsia="Calibri" w:cs="Verdana"/>
          <w:color w:val="000000" w:themeColor="text1"/>
        </w:rPr>
      </w:pPr>
      <w:r w:rsidRPr="00015946">
        <w:rPr>
          <w:rFonts w:eastAsia="Calibri" w:cs="Verdana"/>
          <w:color w:val="000000" w:themeColor="text1"/>
        </w:rPr>
        <w:t>4 - Antwoordformulier Gunningscriteria</w:t>
      </w:r>
      <w:r w:rsidR="0094724C" w:rsidRPr="0094724C">
        <w:rPr>
          <w:rFonts w:eastAsia="Calibri" w:cs="Verdana"/>
          <w:i/>
          <w:color w:val="000000" w:themeColor="text1"/>
        </w:rPr>
        <w:t xml:space="preserve"> </w:t>
      </w:r>
      <w:r w:rsidR="0094724C" w:rsidRPr="004004FE">
        <w:rPr>
          <w:rFonts w:eastAsia="Calibri" w:cs="Verdana"/>
          <w:i/>
          <w:color w:val="000000" w:themeColor="text1"/>
        </w:rPr>
        <w:t>naam inschrijver</w:t>
      </w:r>
      <w:r w:rsidR="00BE17C5">
        <w:rPr>
          <w:rFonts w:eastAsia="Calibri" w:cs="Verdana"/>
          <w:color w:val="000000" w:themeColor="text1"/>
        </w:rPr>
        <w:t xml:space="preserve">, kenmerk: </w:t>
      </w:r>
      <w:r w:rsidR="008A639A">
        <w:rPr>
          <w:sz w:val="21"/>
          <w:szCs w:val="21"/>
        </w:rPr>
        <w:t>1037827</w:t>
      </w:r>
    </w:p>
    <w:p w14:paraId="17A4986A" w14:textId="195F0F21" w:rsidR="007423A8" w:rsidRDefault="00015946" w:rsidP="002B26E3">
      <w:pPr>
        <w:spacing w:after="0" w:line="240" w:lineRule="auto"/>
        <w:ind w:left="426"/>
        <w:rPr>
          <w:rFonts w:eastAsia="Calibri" w:cs="Verdana"/>
          <w:color w:val="000000" w:themeColor="text1"/>
        </w:rPr>
      </w:pPr>
      <w:r w:rsidRPr="00015946">
        <w:rPr>
          <w:rFonts w:eastAsia="Calibri" w:cs="Verdana"/>
          <w:color w:val="000000" w:themeColor="text1"/>
        </w:rPr>
        <w:t>5 - Invulformulier referenties</w:t>
      </w:r>
      <w:r w:rsidR="004004FE">
        <w:rPr>
          <w:rFonts w:eastAsia="Calibri" w:cs="Verdana"/>
          <w:color w:val="000000" w:themeColor="text1"/>
        </w:rPr>
        <w:t xml:space="preserve"> </w:t>
      </w:r>
      <w:r w:rsidR="004004FE" w:rsidRPr="004004FE">
        <w:rPr>
          <w:rFonts w:eastAsia="Calibri" w:cs="Verdana"/>
          <w:i/>
          <w:color w:val="000000" w:themeColor="text1"/>
        </w:rPr>
        <w:t>naam inschrijv</w:t>
      </w:r>
      <w:r w:rsidR="004004FE">
        <w:rPr>
          <w:rFonts w:eastAsia="Calibri" w:cs="Verdana"/>
          <w:i/>
          <w:color w:val="000000" w:themeColor="text1"/>
        </w:rPr>
        <w:t>er</w:t>
      </w:r>
      <w:r w:rsidR="00BE17C5">
        <w:rPr>
          <w:rFonts w:eastAsia="Calibri" w:cs="Verdana"/>
          <w:color w:val="000000" w:themeColor="text1"/>
        </w:rPr>
        <w:t xml:space="preserve">, kenmerk: </w:t>
      </w:r>
      <w:r w:rsidR="008A639A">
        <w:rPr>
          <w:sz w:val="21"/>
          <w:szCs w:val="21"/>
        </w:rPr>
        <w:t>1037827</w:t>
      </w:r>
    </w:p>
    <w:p w14:paraId="4A7B85F2" w14:textId="5E44AAA7" w:rsidR="00015946" w:rsidRPr="00015946" w:rsidRDefault="00015946" w:rsidP="007423A8">
      <w:pPr>
        <w:spacing w:after="0" w:line="240" w:lineRule="auto"/>
        <w:ind w:left="426"/>
        <w:rPr>
          <w:rFonts w:eastAsia="Calibri" w:cs="Verdana"/>
          <w:i/>
          <w:color w:val="000000" w:themeColor="text1"/>
        </w:rPr>
      </w:pPr>
      <w:r w:rsidRPr="00015946">
        <w:rPr>
          <w:rFonts w:eastAsia="Calibri" w:cs="Verdana"/>
          <w:color w:val="000000" w:themeColor="text1"/>
        </w:rPr>
        <w:t xml:space="preserve">6 - </w:t>
      </w:r>
      <w:r w:rsidR="007423A8" w:rsidRPr="00015946">
        <w:rPr>
          <w:rFonts w:eastAsia="Calibri" w:cs="Verdana"/>
          <w:i/>
          <w:color w:val="000000" w:themeColor="text1"/>
        </w:rPr>
        <w:t>Indien van toepassing</w:t>
      </w:r>
      <w:r w:rsidR="007423A8">
        <w:rPr>
          <w:rFonts w:eastAsia="Calibri" w:cs="Verdana"/>
          <w:i/>
          <w:color w:val="000000" w:themeColor="text1"/>
        </w:rPr>
        <w:t xml:space="preserve">: </w:t>
      </w:r>
      <w:r w:rsidRPr="00015946">
        <w:rPr>
          <w:rFonts w:eastAsia="Calibri" w:cs="Verdana"/>
          <w:color w:val="000000" w:themeColor="text1"/>
        </w:rPr>
        <w:t>Invulformulier verklaring onderaanneming</w:t>
      </w:r>
      <w:r w:rsidR="004004FE">
        <w:rPr>
          <w:rFonts w:eastAsia="Calibri" w:cs="Verdana"/>
          <w:color w:val="000000" w:themeColor="text1"/>
        </w:rPr>
        <w:t xml:space="preserve"> </w:t>
      </w:r>
      <w:r w:rsidR="004004FE" w:rsidRPr="004004FE">
        <w:rPr>
          <w:rFonts w:eastAsia="Calibri" w:cs="Verdana"/>
          <w:i/>
          <w:color w:val="000000" w:themeColor="text1"/>
        </w:rPr>
        <w:t>naam inschrijver</w:t>
      </w:r>
      <w:r w:rsidR="004004FE">
        <w:rPr>
          <w:rFonts w:cs="Arial"/>
          <w:noProof/>
          <w:sz w:val="21"/>
          <w:szCs w:val="21"/>
        </w:rPr>
        <w:t>,</w:t>
      </w:r>
      <w:r w:rsidRPr="00015946">
        <w:rPr>
          <w:rFonts w:eastAsia="Calibri" w:cs="Verdana"/>
          <w:color w:val="000000" w:themeColor="text1"/>
        </w:rPr>
        <w:t xml:space="preserve"> </w:t>
      </w:r>
      <w:r w:rsidR="00BE17C5">
        <w:rPr>
          <w:rFonts w:eastAsia="Calibri" w:cs="Verdana"/>
          <w:color w:val="000000" w:themeColor="text1"/>
        </w:rPr>
        <w:t>kenmerk:</w:t>
      </w:r>
      <w:r w:rsidR="0094724C">
        <w:rPr>
          <w:rFonts w:eastAsia="Calibri" w:cs="Verdana"/>
          <w:color w:val="000000" w:themeColor="text1"/>
        </w:rPr>
        <w:t> </w:t>
      </w:r>
      <w:r w:rsidR="00BE17C5" w:rsidRPr="00015946">
        <w:rPr>
          <w:rFonts w:eastAsia="Calibri" w:cs="Verdana"/>
          <w:color w:val="000000" w:themeColor="text1"/>
        </w:rPr>
        <w:t xml:space="preserve"> </w:t>
      </w:r>
      <w:r w:rsidR="008A639A">
        <w:rPr>
          <w:sz w:val="21"/>
          <w:szCs w:val="21"/>
        </w:rPr>
        <w:t>1037827</w:t>
      </w:r>
    </w:p>
    <w:p w14:paraId="2DB25154" w14:textId="25F7FF96" w:rsidR="00015946" w:rsidRPr="00015946" w:rsidRDefault="00015946" w:rsidP="002B26E3">
      <w:pPr>
        <w:spacing w:after="0" w:line="240" w:lineRule="auto"/>
        <w:ind w:left="426"/>
        <w:rPr>
          <w:rFonts w:eastAsia="Calibri" w:cs="Verdana"/>
          <w:i/>
          <w:color w:val="000000" w:themeColor="text1"/>
        </w:rPr>
      </w:pPr>
      <w:r w:rsidRPr="00015946">
        <w:rPr>
          <w:rFonts w:eastAsia="Calibri" w:cs="Verdana"/>
          <w:color w:val="000000" w:themeColor="text1"/>
        </w:rPr>
        <w:t xml:space="preserve">7 - </w:t>
      </w:r>
      <w:r w:rsidR="007423A8" w:rsidRPr="00015946">
        <w:rPr>
          <w:rFonts w:eastAsia="Calibri" w:cs="Verdana"/>
          <w:i/>
          <w:color w:val="000000" w:themeColor="text1"/>
        </w:rPr>
        <w:t>Indien onderdeel van een holding</w:t>
      </w:r>
      <w:r w:rsidR="007423A8">
        <w:rPr>
          <w:rFonts w:eastAsia="Calibri" w:cs="Verdana"/>
          <w:color w:val="000000" w:themeColor="text1"/>
        </w:rPr>
        <w:t xml:space="preserve">: </w:t>
      </w:r>
      <w:r w:rsidRPr="00015946">
        <w:rPr>
          <w:rFonts w:eastAsia="Calibri" w:cs="Verdana"/>
          <w:color w:val="000000" w:themeColor="text1"/>
        </w:rPr>
        <w:t>Invulformulier holdingverklaring</w:t>
      </w:r>
      <w:r w:rsidR="004004FE" w:rsidRPr="004004FE">
        <w:rPr>
          <w:rFonts w:eastAsia="Calibri" w:cs="Verdana"/>
          <w:i/>
          <w:color w:val="000000" w:themeColor="text1"/>
        </w:rPr>
        <w:t xml:space="preserve"> naam inschrijver</w:t>
      </w:r>
      <w:r w:rsidR="00BE17C5">
        <w:rPr>
          <w:rFonts w:eastAsia="Calibri" w:cs="Verdana"/>
          <w:color w:val="000000" w:themeColor="text1"/>
        </w:rPr>
        <w:t>, kenmerk:</w:t>
      </w:r>
      <w:r w:rsidR="0094724C">
        <w:rPr>
          <w:rFonts w:eastAsia="Calibri" w:cs="Verdana"/>
          <w:color w:val="000000" w:themeColor="text1"/>
        </w:rPr>
        <w:t> </w:t>
      </w:r>
      <w:r w:rsidR="008A639A">
        <w:rPr>
          <w:sz w:val="21"/>
          <w:szCs w:val="21"/>
        </w:rPr>
        <w:t>1037827</w:t>
      </w:r>
      <w:r w:rsidR="000944E1">
        <w:rPr>
          <w:rFonts w:eastAsia="Calibri" w:cs="Verdana"/>
          <w:color w:val="000000" w:themeColor="text1"/>
        </w:rPr>
        <w:tab/>
      </w:r>
      <w:r w:rsidR="000944E1">
        <w:rPr>
          <w:rFonts w:eastAsia="Calibri" w:cs="Verdana"/>
          <w:color w:val="000000" w:themeColor="text1"/>
        </w:rPr>
        <w:tab/>
      </w:r>
      <w:r w:rsidR="000944E1">
        <w:rPr>
          <w:rFonts w:eastAsia="Calibri" w:cs="Verdana"/>
          <w:color w:val="000000" w:themeColor="text1"/>
        </w:rPr>
        <w:tab/>
      </w:r>
      <w:r w:rsidRPr="00015946">
        <w:rPr>
          <w:rFonts w:eastAsia="Calibri" w:cs="Verdana"/>
          <w:i/>
          <w:color w:val="000000" w:themeColor="text1"/>
        </w:rPr>
        <w:t xml:space="preserve">      (</w:t>
      </w:r>
      <w:r w:rsidRPr="00015946">
        <w:rPr>
          <w:rFonts w:eastAsia="Calibri" w:cs="Verdana"/>
          <w:b/>
          <w:i/>
          <w:color w:val="000000" w:themeColor="text1"/>
        </w:rPr>
        <w:t>Inclusief organogram</w:t>
      </w:r>
      <w:r w:rsidRPr="00015946">
        <w:rPr>
          <w:rFonts w:eastAsia="Calibri" w:cs="Verdana"/>
          <w:i/>
          <w:color w:val="000000" w:themeColor="text1"/>
        </w:rPr>
        <w:t>)</w:t>
      </w:r>
    </w:p>
    <w:p w14:paraId="2CE6DB68" w14:textId="77777777" w:rsidR="00151D37" w:rsidRPr="000944E1" w:rsidRDefault="00151D37" w:rsidP="005E28C5">
      <w:pPr>
        <w:tabs>
          <w:tab w:val="left" w:pos="1166"/>
        </w:tabs>
        <w:spacing w:after="0" w:line="240" w:lineRule="auto"/>
        <w:rPr>
          <w:rFonts w:cs="Arial"/>
          <w:sz w:val="10"/>
          <w:szCs w:val="10"/>
        </w:rPr>
      </w:pPr>
    </w:p>
    <w:p w14:paraId="2F7C0118" w14:textId="77777777" w:rsidR="00151D37" w:rsidRDefault="00151D37" w:rsidP="002B26E3">
      <w:pPr>
        <w:pStyle w:val="Lijstalinea"/>
        <w:numPr>
          <w:ilvl w:val="0"/>
          <w:numId w:val="2"/>
        </w:numPr>
        <w:tabs>
          <w:tab w:val="left" w:pos="1166"/>
        </w:tabs>
        <w:spacing w:after="0" w:line="240" w:lineRule="auto"/>
        <w:ind w:left="426" w:hanging="426"/>
        <w:rPr>
          <w:rFonts w:cs="Arial"/>
        </w:rPr>
      </w:pPr>
      <w:r>
        <w:rPr>
          <w:rFonts w:cs="Arial"/>
        </w:rPr>
        <w:t>de onder 1. genoemde documenten allen zijn voorzien van het kenmerk en de datum van deze aanbesteding;</w:t>
      </w:r>
    </w:p>
    <w:p w14:paraId="4342C72A" w14:textId="77777777" w:rsidR="005E28C5" w:rsidRPr="000944E1" w:rsidRDefault="005E28C5" w:rsidP="005E28C5">
      <w:pPr>
        <w:spacing w:after="0" w:line="240" w:lineRule="auto"/>
        <w:rPr>
          <w:rFonts w:cs="Arial"/>
          <w:sz w:val="10"/>
          <w:szCs w:val="10"/>
        </w:rPr>
      </w:pPr>
    </w:p>
    <w:p w14:paraId="73DF811A" w14:textId="006C852A" w:rsidR="00015946" w:rsidRDefault="00015946" w:rsidP="005E28C5">
      <w:pPr>
        <w:spacing w:after="0" w:line="240" w:lineRule="auto"/>
        <w:rPr>
          <w:rFonts w:cs="Arial"/>
        </w:rPr>
      </w:pPr>
      <w:r>
        <w:rPr>
          <w:rFonts w:cs="Arial"/>
        </w:rPr>
        <w:t xml:space="preserve">Dit inschrijfformulier is naar waarheid ingevuld en ondertekend </w:t>
      </w:r>
      <w:r w:rsidR="00470696">
        <w:rPr>
          <w:rFonts w:cs="Arial"/>
        </w:rPr>
        <w:t>door de rechtsgeldig vertegenwoordiger(s) van Inschrijver</w:t>
      </w:r>
      <w:r w:rsidR="005E28C5">
        <w:rPr>
          <w:rFonts w:cs="Arial"/>
        </w:rPr>
        <w:t xml:space="preserve"> door middel van een </w:t>
      </w:r>
      <w:r w:rsidR="005E28C5" w:rsidRPr="00F815BB">
        <w:t xml:space="preserve">gekwalificeerde </w:t>
      </w:r>
      <w:r w:rsidR="005E28C5">
        <w:t xml:space="preserve">elektronische </w:t>
      </w:r>
      <w:r w:rsidR="005E28C5" w:rsidRPr="00F815BB">
        <w:t>handtekening die voldoet aan beveiligingsniveau IV (</w:t>
      </w:r>
      <w:proofErr w:type="spellStart"/>
      <w:r w:rsidR="005E28C5" w:rsidRPr="00F815BB">
        <w:t>PKIoverheid</w:t>
      </w:r>
      <w:proofErr w:type="spellEnd"/>
      <w:r w:rsidR="005E28C5" w:rsidRPr="00F815BB">
        <w:t>-certificaat</w:t>
      </w:r>
      <w:r w:rsidR="005E28C5">
        <w:t xml:space="preserve">). </w:t>
      </w:r>
      <w:r w:rsidR="005E28C5">
        <w:rPr>
          <w:rFonts w:cs="Arial"/>
        </w:rPr>
        <w:t>Bij Combinaties dienen alle leden van de Combinatie of alle documenten te ondertekenen, of ook een ‘inschrijfformulier digitale ondertekening’ digitaal te ondertekenen</w:t>
      </w:r>
      <w:r w:rsidR="0046546E">
        <w:rPr>
          <w:rFonts w:cs="Arial"/>
        </w:rPr>
        <w:t xml:space="preserve"> en bij de Inschrijving in te dienen</w:t>
      </w:r>
      <w:r w:rsidR="005E28C5">
        <w:rPr>
          <w:rFonts w:cs="Arial"/>
        </w:rPr>
        <w:t>.</w:t>
      </w:r>
    </w:p>
    <w:p w14:paraId="6068C365" w14:textId="77777777" w:rsidR="005E28C5" w:rsidRPr="000944E1" w:rsidRDefault="005E28C5" w:rsidP="005E28C5">
      <w:pPr>
        <w:spacing w:after="0" w:line="240" w:lineRule="auto"/>
        <w:rPr>
          <w:rFonts w:cs="Arial"/>
          <w:sz w:val="10"/>
          <w:szCs w:val="10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926E2E" w:rsidRPr="00CF2AC0" w14:paraId="7980BC1C" w14:textId="77777777" w:rsidTr="000944E1">
        <w:trPr>
          <w:trHeight w:val="416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EAC2" w14:textId="77777777" w:rsidR="00926E2E" w:rsidRPr="00CF2AC0" w:rsidRDefault="00926E2E" w:rsidP="00151D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F1FD" w14:textId="77777777" w:rsidR="00926E2E" w:rsidRPr="00CF2AC0" w:rsidRDefault="00926E2E" w:rsidP="00151D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44C2" w14:textId="50B1E97F" w:rsidR="00926E2E" w:rsidRPr="00CF2AC0" w:rsidRDefault="0094724C" w:rsidP="0047069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" w:name="Text25"/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  <w:bookmarkEnd w:id="1"/>
          </w:p>
        </w:tc>
      </w:tr>
      <w:tr w:rsidR="00926E2E" w:rsidRPr="00CF2AC0" w14:paraId="66D64F9D" w14:textId="77777777" w:rsidTr="000944E1">
        <w:trPr>
          <w:trHeight w:val="195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851E" w14:textId="77777777" w:rsidR="00926E2E" w:rsidRPr="00CF2AC0" w:rsidRDefault="00470696" w:rsidP="00151D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>
              <w:rPr>
                <w:rFonts w:asciiTheme="minorHAnsi" w:hAnsiTheme="minorHAnsi" w:cs="Arial"/>
                <w:sz w:val="21"/>
                <w:szCs w:val="21"/>
              </w:rPr>
              <w:t>Naam t</w:t>
            </w:r>
            <w:r w:rsidR="00926E2E" w:rsidRPr="00CF2AC0">
              <w:rPr>
                <w:rFonts w:asciiTheme="minorHAnsi" w:hAnsiTheme="minorHAnsi" w:cs="Arial"/>
                <w:sz w:val="21"/>
                <w:szCs w:val="21"/>
              </w:rPr>
              <w:t>ekenbe</w:t>
            </w:r>
            <w:r>
              <w:rPr>
                <w:rFonts w:asciiTheme="minorHAnsi" w:hAnsiTheme="minorHAnsi" w:cs="Arial"/>
                <w:sz w:val="21"/>
                <w:szCs w:val="21"/>
              </w:rPr>
              <w:t>voegde functionaris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AEFC" w14:textId="77777777" w:rsidR="00926E2E" w:rsidRPr="00CF2AC0" w:rsidRDefault="00926E2E" w:rsidP="00151D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C047" w14:textId="77777777" w:rsidR="00926E2E" w:rsidRPr="00CF2AC0" w:rsidRDefault="00926E2E" w:rsidP="00151D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="0094724C">
              <w:rPr>
                <w:rFonts w:cs="Arial"/>
                <w:noProof/>
                <w:sz w:val="21"/>
                <w:szCs w:val="21"/>
              </w:rPr>
              <w:t> </w:t>
            </w:r>
            <w:r w:rsidR="0094724C">
              <w:rPr>
                <w:rFonts w:cs="Arial"/>
                <w:noProof/>
                <w:sz w:val="21"/>
                <w:szCs w:val="21"/>
              </w:rPr>
              <w:t> </w:t>
            </w:r>
            <w:r w:rsidR="0094724C">
              <w:rPr>
                <w:rFonts w:cs="Arial"/>
                <w:noProof/>
                <w:sz w:val="21"/>
                <w:szCs w:val="21"/>
              </w:rPr>
              <w:t> </w:t>
            </w:r>
            <w:r w:rsidR="0094724C">
              <w:rPr>
                <w:rFonts w:cs="Arial"/>
                <w:noProof/>
                <w:sz w:val="21"/>
                <w:szCs w:val="21"/>
              </w:rPr>
              <w:t> </w:t>
            </w:r>
            <w:r w:rsidR="0094724C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14:paraId="3412B684" w14:textId="77777777" w:rsidTr="00470696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227C" w14:textId="77777777" w:rsidR="00926E2E" w:rsidRPr="00CF2AC0" w:rsidRDefault="00926E2E" w:rsidP="00151D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Functie</w:t>
            </w:r>
            <w:r w:rsidR="00470696">
              <w:rPr>
                <w:rFonts w:asciiTheme="minorHAnsi" w:hAnsiTheme="minorHAnsi" w:cs="Arial"/>
                <w:sz w:val="21"/>
                <w:szCs w:val="21"/>
              </w:rPr>
              <w:t xml:space="preserve"> tekenbevoegde functionaris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D0D4" w14:textId="77777777" w:rsidR="00926E2E" w:rsidRPr="00CF2AC0" w:rsidRDefault="00926E2E" w:rsidP="00151D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306E" w14:textId="77777777" w:rsidR="00926E2E" w:rsidRPr="00CF2AC0" w:rsidRDefault="00926E2E" w:rsidP="00151D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="0094724C">
              <w:rPr>
                <w:rFonts w:cs="Arial"/>
                <w:noProof/>
                <w:sz w:val="21"/>
                <w:szCs w:val="21"/>
              </w:rPr>
              <w:t> </w:t>
            </w:r>
            <w:r w:rsidR="0094724C">
              <w:rPr>
                <w:rFonts w:cs="Arial"/>
                <w:noProof/>
                <w:sz w:val="21"/>
                <w:szCs w:val="21"/>
              </w:rPr>
              <w:t> </w:t>
            </w:r>
            <w:r w:rsidR="0094724C">
              <w:rPr>
                <w:rFonts w:cs="Arial"/>
                <w:noProof/>
                <w:sz w:val="21"/>
                <w:szCs w:val="21"/>
              </w:rPr>
              <w:t> </w:t>
            </w:r>
            <w:r w:rsidR="0094724C">
              <w:rPr>
                <w:rFonts w:cs="Arial"/>
                <w:noProof/>
                <w:sz w:val="21"/>
                <w:szCs w:val="21"/>
              </w:rPr>
              <w:t> </w:t>
            </w:r>
            <w:r w:rsidR="0094724C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14:paraId="4131A6C9" w14:textId="77777777" w:rsidTr="00470696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B587" w14:textId="77777777" w:rsidR="00926E2E" w:rsidRPr="00CF2AC0" w:rsidRDefault="00470696" w:rsidP="00151D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>
              <w:rPr>
                <w:rFonts w:asciiTheme="minorHAnsi" w:hAnsiTheme="minorHAnsi"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D223" w14:textId="77777777" w:rsidR="00926E2E" w:rsidRPr="00CF2AC0" w:rsidRDefault="00926E2E" w:rsidP="00151D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573E" w14:textId="77777777" w:rsidR="00926E2E" w:rsidRPr="00CF2AC0" w:rsidRDefault="00926E2E" w:rsidP="00151D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="0094724C">
              <w:rPr>
                <w:rFonts w:cs="Arial"/>
                <w:noProof/>
                <w:sz w:val="21"/>
                <w:szCs w:val="21"/>
              </w:rPr>
              <w:t> </w:t>
            </w:r>
            <w:r w:rsidR="0094724C">
              <w:rPr>
                <w:rFonts w:cs="Arial"/>
                <w:noProof/>
                <w:sz w:val="21"/>
                <w:szCs w:val="21"/>
              </w:rPr>
              <w:t> </w:t>
            </w:r>
            <w:r w:rsidR="0094724C">
              <w:rPr>
                <w:rFonts w:cs="Arial"/>
                <w:noProof/>
                <w:sz w:val="21"/>
                <w:szCs w:val="21"/>
              </w:rPr>
              <w:t> </w:t>
            </w:r>
            <w:r w:rsidR="0094724C">
              <w:rPr>
                <w:rFonts w:cs="Arial"/>
                <w:noProof/>
                <w:sz w:val="21"/>
                <w:szCs w:val="21"/>
              </w:rPr>
              <w:t> </w:t>
            </w:r>
            <w:r w:rsidR="0094724C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14:paraId="2C22B0CB" w14:textId="77777777" w:rsidTr="00470696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84EE1" w14:textId="77777777" w:rsidR="00926E2E" w:rsidRPr="00CF2AC0" w:rsidRDefault="00926E2E" w:rsidP="00151D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  <w:tcBorders>
              <w:top w:val="single" w:sz="4" w:space="0" w:color="auto"/>
              <w:bottom w:val="single" w:sz="4" w:space="0" w:color="auto"/>
            </w:tcBorders>
          </w:tcPr>
          <w:p w14:paraId="0D56C9C2" w14:textId="77777777" w:rsidR="00926E2E" w:rsidRPr="00CF2AC0" w:rsidRDefault="00926E2E" w:rsidP="00151D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6FB4" w14:textId="77777777" w:rsidR="000944E1" w:rsidRDefault="000944E1" w:rsidP="00151D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  <w:p w14:paraId="31FC0398" w14:textId="77777777" w:rsidR="000944E1" w:rsidRPr="00CF2AC0" w:rsidRDefault="000944E1" w:rsidP="00151D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</w:tbl>
    <w:p w14:paraId="5BFEBC29" w14:textId="77777777" w:rsidR="005E28C5" w:rsidRDefault="005E28C5" w:rsidP="00151D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56854F74" w14:textId="77777777" w:rsidR="005E28C5" w:rsidRDefault="005E28C5" w:rsidP="00151D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sectPr w:rsidR="005E28C5" w:rsidSect="008A639A">
      <w:footerReference w:type="default" r:id="rId12"/>
      <w:pgSz w:w="11906" w:h="16838"/>
      <w:pgMar w:top="1134" w:right="1417" w:bottom="1135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671AEF" w16cid:durableId="2248256A"/>
  <w16cid:commentId w16cid:paraId="52EB4DFF" w16cid:durableId="224825E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835154" w14:textId="77777777" w:rsidR="000944E1" w:rsidRDefault="000944E1" w:rsidP="0086511E">
      <w:pPr>
        <w:spacing w:after="0" w:line="240" w:lineRule="auto"/>
      </w:pPr>
      <w:r>
        <w:separator/>
      </w:r>
    </w:p>
  </w:endnote>
  <w:endnote w:type="continuationSeparator" w:id="0">
    <w:p w14:paraId="1F14ABFA" w14:textId="77777777" w:rsidR="000944E1" w:rsidRDefault="000944E1" w:rsidP="00865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3542128"/>
      <w:docPartObj>
        <w:docPartGallery w:val="Page Numbers (Bottom of Page)"/>
        <w:docPartUnique/>
      </w:docPartObj>
    </w:sdtPr>
    <w:sdtEndPr/>
    <w:sdtContent>
      <w:p w14:paraId="2CE71BB5" w14:textId="77777777" w:rsidR="000944E1" w:rsidRDefault="000944E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39A">
          <w:rPr>
            <w:noProof/>
          </w:rPr>
          <w:t>2</w:t>
        </w:r>
        <w:r>
          <w:fldChar w:fldCharType="end"/>
        </w:r>
      </w:p>
    </w:sdtContent>
  </w:sdt>
  <w:p w14:paraId="391EA8D3" w14:textId="77777777" w:rsidR="000944E1" w:rsidRDefault="000944E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84C364" w14:textId="77777777" w:rsidR="000944E1" w:rsidRDefault="000944E1" w:rsidP="0086511E">
      <w:pPr>
        <w:spacing w:after="0" w:line="240" w:lineRule="auto"/>
      </w:pPr>
      <w:r>
        <w:separator/>
      </w:r>
    </w:p>
  </w:footnote>
  <w:footnote w:type="continuationSeparator" w:id="0">
    <w:p w14:paraId="7BD262B3" w14:textId="77777777" w:rsidR="000944E1" w:rsidRDefault="000944E1" w:rsidP="00865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1354F6E"/>
    <w:multiLevelType w:val="hybridMultilevel"/>
    <w:tmpl w:val="029A43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992"/>
    <w:rsid w:val="00015946"/>
    <w:rsid w:val="000944E1"/>
    <w:rsid w:val="00151D37"/>
    <w:rsid w:val="00257FB2"/>
    <w:rsid w:val="002B26E3"/>
    <w:rsid w:val="004004FE"/>
    <w:rsid w:val="0046546E"/>
    <w:rsid w:val="00470696"/>
    <w:rsid w:val="004F0D8D"/>
    <w:rsid w:val="005E28C5"/>
    <w:rsid w:val="006117D6"/>
    <w:rsid w:val="006139D3"/>
    <w:rsid w:val="006A2F28"/>
    <w:rsid w:val="00736720"/>
    <w:rsid w:val="007423A8"/>
    <w:rsid w:val="007539A0"/>
    <w:rsid w:val="00770479"/>
    <w:rsid w:val="00785F17"/>
    <w:rsid w:val="008127D3"/>
    <w:rsid w:val="0086511E"/>
    <w:rsid w:val="008A639A"/>
    <w:rsid w:val="00922317"/>
    <w:rsid w:val="00923DC5"/>
    <w:rsid w:val="00926E2E"/>
    <w:rsid w:val="0094724C"/>
    <w:rsid w:val="00A916F0"/>
    <w:rsid w:val="00AF1731"/>
    <w:rsid w:val="00BE17C5"/>
    <w:rsid w:val="00C22992"/>
    <w:rsid w:val="00C61C70"/>
    <w:rsid w:val="00CF2AC0"/>
    <w:rsid w:val="00D056E1"/>
    <w:rsid w:val="00D175F6"/>
    <w:rsid w:val="00D274CA"/>
    <w:rsid w:val="00D4773F"/>
    <w:rsid w:val="00D63E9F"/>
    <w:rsid w:val="00FC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EE1F2"/>
  <w15:chartTrackingRefBased/>
  <w15:docId w15:val="{8A4CBF52-8F84-45E0-91A4-53E750387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22992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511E"/>
  </w:style>
  <w:style w:type="paragraph" w:styleId="Voettekst">
    <w:name w:val="footer"/>
    <w:basedOn w:val="Standaard"/>
    <w:link w:val="Voettekst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511E"/>
  </w:style>
  <w:style w:type="paragraph" w:styleId="Lijstalinea">
    <w:name w:val="List Paragraph"/>
    <w:basedOn w:val="Standaard"/>
    <w:uiPriority w:val="34"/>
    <w:qFormat/>
    <w:rsid w:val="00151D3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E28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E28C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E28C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E28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E28C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E2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E28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97259C868E1947A073D143A6D05AAA" ma:contentTypeVersion="7" ma:contentTypeDescription="Een nieuw document maken." ma:contentTypeScope="" ma:versionID="1f67cb6303875d9b4b1b4739085e9459">
  <xsd:schema xmlns:xsd="http://www.w3.org/2001/XMLSchema" xmlns:xs="http://www.w3.org/2001/XMLSchema" xmlns:p="http://schemas.microsoft.com/office/2006/metadata/properties" xmlns:ns2="efaed2c4-579d-4d81-8b2d-64e291a6ddb6" targetNamespace="http://schemas.microsoft.com/office/2006/metadata/properties" ma:root="true" ma:fieldsID="5afba49ed82428454c34c81858c4988e" ns2:_="">
    <xsd:import namespace="efaed2c4-579d-4d81-8b2d-64e291a6dd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ed2c4-579d-4d81-8b2d-64e291a6dd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C505E-E7A2-4F40-B096-F7BB7BB5439D}">
  <ds:schemaRefs>
    <ds:schemaRef ds:uri="http://schemas.microsoft.com/office/2006/documentManagement/types"/>
    <ds:schemaRef ds:uri="efaed2c4-579d-4d81-8b2d-64e291a6ddb6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BF63D94-55DC-443D-9BEB-3F9B02670F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F4772-5D39-42B6-B3B7-6C6781DBE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aed2c4-579d-4d81-8b2d-64e291a6dd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F0B96D-DABB-4A17-962B-7770A3B5E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B6EA7A70</Template>
  <TotalTime>29</TotalTime>
  <Pages>1</Pages>
  <Words>309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Muller, Jasper</cp:lastModifiedBy>
  <cp:revision>7</cp:revision>
  <dcterms:created xsi:type="dcterms:W3CDTF">2020-04-20T13:10:00Z</dcterms:created>
  <dcterms:modified xsi:type="dcterms:W3CDTF">2021-07-19T14:49:00Z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0x0101005C97259C868E1947A073D143A6D05AAA</vt:lpwstr>
  </property>
</Properties>
</file>