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F47B3" w14:textId="77777777" w:rsidR="001B3A1D" w:rsidRPr="000F6A94" w:rsidRDefault="001B3A1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5B6E4896" w14:textId="77777777" w:rsidR="001B3A1D" w:rsidRPr="000F6A94" w:rsidRDefault="001B3A1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30E382ED" w14:textId="77777777" w:rsidR="001B3A1D" w:rsidRPr="005A61C6" w:rsidRDefault="001B3A1D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23228F2C" w14:textId="41E2B996" w:rsidR="001B3A1D" w:rsidRPr="00BF5D75" w:rsidRDefault="001B3A1D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CB1E46">
        <w:rPr>
          <w:rFonts w:ascii="Calibri" w:hAnsi="Calibri" w:cs="Arial"/>
          <w:b/>
          <w:sz w:val="24"/>
          <w:szCs w:val="24"/>
        </w:rPr>
        <w:t>Verklaring akkoord concept Overeenkomst</w:t>
      </w:r>
      <w:r w:rsidR="00CB1E46" w:rsidRPr="00CB1E46">
        <w:rPr>
          <w:rFonts w:ascii="Calibri" w:hAnsi="Calibri" w:cs="Arial"/>
          <w:b/>
          <w:sz w:val="24"/>
          <w:szCs w:val="24"/>
        </w:rPr>
        <w:t xml:space="preserve"> </w:t>
      </w:r>
      <w:r w:rsidRPr="00CB1E46">
        <w:rPr>
          <w:rFonts w:ascii="Calibri" w:hAnsi="Calibri" w:cs="Arial"/>
          <w:b/>
          <w:sz w:val="24"/>
          <w:szCs w:val="24"/>
        </w:rPr>
        <w:t xml:space="preserve">en </w:t>
      </w:r>
      <w:r w:rsidR="008E5987">
        <w:rPr>
          <w:rFonts w:ascii="Calibri" w:hAnsi="Calibri" w:cs="Arial"/>
          <w:b/>
          <w:sz w:val="24"/>
          <w:szCs w:val="24"/>
        </w:rPr>
        <w:t>Schoonmaakprogramma</w:t>
      </w:r>
      <w:r w:rsidRPr="00CB1E46">
        <w:rPr>
          <w:rFonts w:ascii="Calibri" w:hAnsi="Calibri" w:cs="Arial"/>
          <w:b/>
          <w:sz w:val="24"/>
          <w:szCs w:val="24"/>
        </w:rPr>
        <w:t xml:space="preserve"> met betrekking tot de Europese Aanbesteding </w:t>
      </w:r>
      <w:r w:rsidR="00CB1E46" w:rsidRPr="00CB1E46">
        <w:rPr>
          <w:rFonts w:ascii="Calibri" w:hAnsi="Calibri" w:cs="Arial"/>
          <w:b/>
          <w:sz w:val="24"/>
          <w:szCs w:val="24"/>
        </w:rPr>
        <w:t>2021-S1407</w:t>
      </w:r>
      <w:r w:rsidRPr="00CB1E46">
        <w:rPr>
          <w:rFonts w:ascii="Calibri" w:hAnsi="Calibri" w:cs="Arial"/>
          <w:b/>
          <w:sz w:val="24"/>
          <w:szCs w:val="24"/>
        </w:rPr>
        <w:t xml:space="preserve"> ten behoeve van </w:t>
      </w:r>
      <w:r w:rsidR="00CB1E46" w:rsidRPr="00CB1E46">
        <w:rPr>
          <w:rFonts w:ascii="Calibri" w:hAnsi="Calibri" w:cs="Arial"/>
          <w:b/>
          <w:sz w:val="24"/>
          <w:szCs w:val="24"/>
        </w:rPr>
        <w:t>Stichting Bijeen</w:t>
      </w:r>
      <w:r w:rsidRPr="00CB1E46">
        <w:rPr>
          <w:rFonts w:ascii="Calibri" w:hAnsi="Calibri" w:cs="Arial"/>
          <w:b/>
          <w:sz w:val="24"/>
          <w:szCs w:val="24"/>
        </w:rPr>
        <w:t>.</w:t>
      </w:r>
      <w:r w:rsidRPr="00BF5D75">
        <w:rPr>
          <w:rFonts w:ascii="Calibri" w:hAnsi="Calibri" w:cs="Arial"/>
          <w:b/>
          <w:sz w:val="24"/>
          <w:szCs w:val="24"/>
        </w:rPr>
        <w:br/>
      </w:r>
    </w:p>
    <w:p w14:paraId="7FDB52FD" w14:textId="77777777" w:rsidR="001B3A1D" w:rsidRPr="005A61C6" w:rsidRDefault="001B3A1D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1C0BA31B" w14:textId="77777777" w:rsidR="001B3A1D" w:rsidRPr="005A61C6" w:rsidRDefault="001B3A1D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057D0B91" w14:textId="77777777" w:rsidR="001B3A1D" w:rsidRPr="005A61C6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29317B77" w14:textId="77777777" w:rsidR="001B3A1D" w:rsidRPr="005A61C6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A5A4A23" w14:textId="77777777" w:rsidR="001B3A1D" w:rsidRPr="001D5A7A" w:rsidRDefault="001B3A1D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24DB0C9D" w14:textId="77777777" w:rsidR="001B3A1D" w:rsidRPr="001D5A7A" w:rsidRDefault="001B3A1D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027FAC18" w14:textId="77777777" w:rsidR="001B3A1D" w:rsidRPr="005A61C6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76F9CC03" w14:textId="77777777" w:rsidR="001B3A1D" w:rsidRPr="005A61C6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814913E" w14:textId="77777777" w:rsidR="001B3A1D" w:rsidRPr="005A61C6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7814D58E" w14:textId="1C4AECB1" w:rsidR="001B3A1D" w:rsidRDefault="008E5987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>A</w:t>
      </w:r>
      <w:r w:rsidR="001B3A1D" w:rsidRPr="005A61C6">
        <w:rPr>
          <w:rFonts w:ascii="Calibri" w:hAnsi="Calibri" w:cs="Arial"/>
          <w:sz w:val="22"/>
          <w:szCs w:val="22"/>
        </w:rPr>
        <w:t>anbesteding</w:t>
      </w:r>
      <w:r>
        <w:rPr>
          <w:rFonts w:ascii="Calibri" w:hAnsi="Calibri" w:cs="Arial"/>
          <w:color w:val="FF0000"/>
          <w:sz w:val="22"/>
          <w:szCs w:val="22"/>
        </w:rPr>
        <w:t xml:space="preserve"> </w:t>
      </w:r>
      <w:r w:rsidRPr="008E5987">
        <w:rPr>
          <w:rFonts w:ascii="Calibri" w:hAnsi="Calibri" w:cs="Arial"/>
          <w:sz w:val="22"/>
          <w:szCs w:val="22"/>
        </w:rPr>
        <w:t>2021-S1407</w:t>
      </w:r>
      <w:r w:rsidR="001B3A1D" w:rsidRPr="005A61C6">
        <w:rPr>
          <w:rFonts w:ascii="Calibri" w:hAnsi="Calibri" w:cs="Arial"/>
          <w:sz w:val="22"/>
          <w:szCs w:val="22"/>
        </w:rPr>
        <w:t>:</w:t>
      </w:r>
    </w:p>
    <w:p w14:paraId="5251A737" w14:textId="77777777" w:rsidR="001B3A1D" w:rsidRPr="005A61C6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188C1EC" w14:textId="5BE34A9C" w:rsidR="001B3A1D" w:rsidRPr="008E5987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8E5987">
        <w:rPr>
          <w:rFonts w:ascii="Calibri" w:hAnsi="Calibri" w:cs="Arial"/>
          <w:sz w:val="22"/>
          <w:szCs w:val="22"/>
        </w:rPr>
        <w:t xml:space="preserve">Bijlage </w:t>
      </w:r>
      <w:r w:rsidR="008E5987" w:rsidRPr="008E5987">
        <w:rPr>
          <w:rFonts w:ascii="Calibri" w:hAnsi="Calibri" w:cs="Arial"/>
          <w:sz w:val="22"/>
          <w:szCs w:val="22"/>
        </w:rPr>
        <w:t>C</w:t>
      </w:r>
      <w:r w:rsidRPr="008E5987">
        <w:rPr>
          <w:rFonts w:ascii="Calibri" w:hAnsi="Calibri" w:cs="Calibri"/>
          <w:sz w:val="22"/>
          <w:szCs w:val="22"/>
        </w:rPr>
        <w:t xml:space="preserve"> </w:t>
      </w:r>
      <w:r w:rsidRPr="008E5987">
        <w:rPr>
          <w:rFonts w:ascii="Calibri" w:hAnsi="Calibri" w:cs="Calibri"/>
          <w:sz w:val="22"/>
          <w:szCs w:val="22"/>
        </w:rPr>
        <w:tab/>
        <w:t>Concept overeenkomst</w:t>
      </w:r>
    </w:p>
    <w:p w14:paraId="16844584" w14:textId="370F8697" w:rsidR="001B3A1D" w:rsidRPr="008E5987" w:rsidRDefault="001B3A1D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8E5987">
        <w:rPr>
          <w:rFonts w:ascii="Calibri" w:hAnsi="Calibri" w:cs="Arial"/>
          <w:sz w:val="22"/>
          <w:szCs w:val="22"/>
        </w:rPr>
        <w:t xml:space="preserve">Bijlage </w:t>
      </w:r>
      <w:r w:rsidR="008E5987" w:rsidRPr="008E5987">
        <w:rPr>
          <w:rFonts w:ascii="Calibri" w:hAnsi="Calibri" w:cs="Arial"/>
          <w:sz w:val="22"/>
          <w:szCs w:val="22"/>
        </w:rPr>
        <w:t>G</w:t>
      </w:r>
      <w:r w:rsidRPr="008E5987">
        <w:rPr>
          <w:rFonts w:ascii="Calibri" w:hAnsi="Calibri" w:cs="Calibri"/>
          <w:sz w:val="22"/>
          <w:szCs w:val="22"/>
        </w:rPr>
        <w:t xml:space="preserve"> </w:t>
      </w:r>
      <w:r w:rsidRPr="008E5987">
        <w:rPr>
          <w:rFonts w:ascii="Calibri" w:hAnsi="Calibri" w:cs="Calibri"/>
          <w:sz w:val="22"/>
          <w:szCs w:val="22"/>
        </w:rPr>
        <w:tab/>
      </w:r>
      <w:r w:rsidR="003752A6">
        <w:rPr>
          <w:rFonts w:ascii="Calibri" w:hAnsi="Calibri" w:cs="Calibri"/>
          <w:sz w:val="22"/>
          <w:szCs w:val="22"/>
        </w:rPr>
        <w:t>Schoonmaak</w:t>
      </w:r>
      <w:r w:rsidR="008E5987" w:rsidRPr="008E5987">
        <w:rPr>
          <w:rFonts w:ascii="Calibri" w:hAnsi="Calibri" w:cs="Calibri"/>
          <w:sz w:val="22"/>
          <w:szCs w:val="22"/>
        </w:rPr>
        <w:t>programma</w:t>
      </w:r>
    </w:p>
    <w:p w14:paraId="6B6B9711" w14:textId="77777777" w:rsidR="001B3A1D" w:rsidRDefault="001B3A1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98F5745" w14:textId="77777777" w:rsidR="001B3A1D" w:rsidRDefault="001B3A1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B13C1B7" w14:textId="77777777" w:rsidR="001B3A1D" w:rsidRDefault="001B3A1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FFB668B" w14:textId="77777777" w:rsidR="001B3A1D" w:rsidRDefault="001B3A1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A99ACE6" w14:textId="77777777" w:rsidR="001B3A1D" w:rsidRDefault="001B3A1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548ADB8E" w14:textId="77777777" w:rsidR="001B3A1D" w:rsidRPr="005A61C6" w:rsidRDefault="001B3A1D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6E15B4EB" w14:textId="77777777" w:rsidR="001B3A1D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51CA8F82" w14:textId="77777777" w:rsidR="001B3A1D" w:rsidRDefault="001B3A1D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62F05D0B" w14:textId="77777777" w:rsidR="001B3A1D" w:rsidRDefault="001B3A1D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3A2E61A3" w14:textId="77777777" w:rsidR="001B3A1D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2064809C" w14:textId="77777777" w:rsidR="001B3A1D" w:rsidRDefault="001B3A1D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1B3A1D" w14:paraId="6722568B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4AA6A4B5" w14:textId="77777777" w:rsidR="001B3A1D" w:rsidRPr="00BF5D75" w:rsidRDefault="001B3A1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76098AE4" w14:textId="77777777" w:rsidR="001B3A1D" w:rsidRDefault="001B3A1D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1B3A1D" w14:paraId="03079A4B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2B5F0D4E" w14:textId="77777777" w:rsidR="001B3A1D" w:rsidRPr="00BF5D75" w:rsidRDefault="001B3A1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788E3802" w14:textId="77777777" w:rsidR="001B3A1D" w:rsidRDefault="001B3A1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1B3A1D" w14:paraId="1049685A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55B6E292" w14:textId="77777777" w:rsidR="001B3A1D" w:rsidRPr="00BF5D75" w:rsidRDefault="001B3A1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641EE523" w14:textId="77777777" w:rsidR="001B3A1D" w:rsidRDefault="001B3A1D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1B3A1D" w14:paraId="55BB425C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6B35091A" w14:textId="77777777" w:rsidR="001B3A1D" w:rsidRPr="00BF5D75" w:rsidRDefault="001B3A1D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6CAB246D" w14:textId="77777777" w:rsidR="001B3A1D" w:rsidRDefault="001B3A1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7CA15EB5" w14:textId="77777777" w:rsidR="001B3A1D" w:rsidRDefault="001B3A1D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0BED9FF6" w14:textId="77777777" w:rsidR="001B3A1D" w:rsidRDefault="001B3A1D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1B3A1D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361E605B" w14:textId="77777777" w:rsidR="001B3A1D" w:rsidRPr="005A61C6" w:rsidRDefault="001B3A1D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1B3A1D" w:rsidRPr="005A61C6" w:rsidSect="001B3A1D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138F8" w14:textId="77777777" w:rsidR="001B3A1D" w:rsidRDefault="001B3A1D">
      <w:r>
        <w:separator/>
      </w:r>
    </w:p>
  </w:endnote>
  <w:endnote w:type="continuationSeparator" w:id="0">
    <w:p w14:paraId="673DDCFF" w14:textId="77777777" w:rsidR="001B3A1D" w:rsidRDefault="001B3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52DED" w14:textId="77777777" w:rsidR="001B3A1D" w:rsidRDefault="001B3A1D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59E97DB" wp14:editId="603498FA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14D57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79A7C4" wp14:editId="4C2605AF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F28BC" w14:textId="77777777" w:rsidR="001B3A1D" w:rsidRDefault="001B3A1D">
      <w:r>
        <w:separator/>
      </w:r>
    </w:p>
  </w:footnote>
  <w:footnote w:type="continuationSeparator" w:id="0">
    <w:p w14:paraId="00F35BF9" w14:textId="77777777" w:rsidR="001B3A1D" w:rsidRDefault="001B3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35951" w14:textId="77777777" w:rsidR="001B3A1D" w:rsidRDefault="001B3A1D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7D445C3" wp14:editId="55854B17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1309F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CDDA8BA" wp14:editId="3E9ED5B7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6035E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B3A1D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2A6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03051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8E5987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1E46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B743E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DA5716B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</Template>
  <TotalTime>4</TotalTime>
  <Pages>1</Pages>
  <Words>74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Vincent Noordhof</cp:lastModifiedBy>
  <cp:revision>6</cp:revision>
  <cp:lastPrinted>2011-04-29T11:47:00Z</cp:lastPrinted>
  <dcterms:created xsi:type="dcterms:W3CDTF">2021-07-14T13:24:00Z</dcterms:created>
  <dcterms:modified xsi:type="dcterms:W3CDTF">2021-07-28T12:27:00Z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