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E453" w14:textId="77777777" w:rsidR="00171D69" w:rsidRPr="00121EB2" w:rsidRDefault="00171D69"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42ED1659" w14:textId="77777777" w:rsidR="00171D69" w:rsidRPr="00121EB2" w:rsidRDefault="00171D69"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1C7F3824" w14:textId="77777777" w:rsidR="00171D69" w:rsidRPr="002146DC" w:rsidRDefault="00171D69" w:rsidP="00895F3A">
      <w:pPr>
        <w:rPr>
          <w:rFonts w:asciiTheme="minorHAnsi" w:hAnsiTheme="minorHAnsi" w:cstheme="minorHAnsi"/>
          <w:b/>
          <w:sz w:val="22"/>
          <w:szCs w:val="22"/>
        </w:rPr>
      </w:pPr>
    </w:p>
    <w:p w14:paraId="57996E74" w14:textId="4FE5E3DE" w:rsidR="00171D69" w:rsidRDefault="00171D69"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C06A2F">
        <w:rPr>
          <w:rFonts w:ascii="Calibri" w:hAnsi="Calibri" w:cs="Arial"/>
          <w:b/>
          <w:sz w:val="24"/>
          <w:szCs w:val="24"/>
        </w:rPr>
        <w:t>Europese</w:t>
      </w:r>
      <w:r w:rsidRPr="00BF5D75">
        <w:rPr>
          <w:rFonts w:ascii="Calibri" w:hAnsi="Calibri" w:cs="Arial"/>
          <w:b/>
          <w:color w:val="FF0000"/>
          <w:sz w:val="24"/>
          <w:szCs w:val="24"/>
        </w:rPr>
        <w:t xml:space="preserve"> </w:t>
      </w:r>
      <w:r w:rsidRPr="00BF5D75">
        <w:rPr>
          <w:rFonts w:ascii="Calibri" w:hAnsi="Calibri" w:cs="Arial"/>
          <w:b/>
          <w:sz w:val="24"/>
          <w:szCs w:val="24"/>
        </w:rPr>
        <w:t>Aanbesteding</w:t>
      </w:r>
      <w:r w:rsidR="00C06A2F">
        <w:rPr>
          <w:rFonts w:ascii="Calibri" w:hAnsi="Calibri" w:cs="Arial"/>
          <w:b/>
          <w:sz w:val="24"/>
          <w:szCs w:val="24"/>
        </w:rPr>
        <w:t xml:space="preserve"> 2021-S1407</w:t>
      </w:r>
      <w:r w:rsidRPr="00BF5D75">
        <w:rPr>
          <w:rFonts w:ascii="Calibri" w:hAnsi="Calibri" w:cs="Arial"/>
          <w:b/>
          <w:sz w:val="24"/>
          <w:szCs w:val="24"/>
        </w:rPr>
        <w:t xml:space="preserve"> ten behoeve van </w:t>
      </w:r>
      <w:r w:rsidR="00C06A2F" w:rsidRPr="00C06A2F">
        <w:rPr>
          <w:rFonts w:ascii="Calibri" w:hAnsi="Calibri" w:cs="Arial"/>
          <w:b/>
          <w:sz w:val="24"/>
          <w:szCs w:val="24"/>
        </w:rPr>
        <w:t>Stichting Bijeen</w:t>
      </w:r>
      <w:r w:rsidRPr="00BF5D75">
        <w:rPr>
          <w:rFonts w:ascii="Calibri" w:hAnsi="Calibri" w:cs="Arial"/>
          <w:b/>
          <w:sz w:val="24"/>
          <w:szCs w:val="24"/>
        </w:rPr>
        <w:t>.</w:t>
      </w:r>
      <w:r w:rsidRPr="00BF5D75">
        <w:rPr>
          <w:rFonts w:ascii="Calibri" w:hAnsi="Calibri" w:cs="Arial"/>
          <w:b/>
          <w:sz w:val="24"/>
          <w:szCs w:val="24"/>
        </w:rPr>
        <w:br/>
      </w:r>
    </w:p>
    <w:p w14:paraId="342F4CE1" w14:textId="77777777" w:rsidR="00171D69" w:rsidRPr="002146DC" w:rsidRDefault="00171D69"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15A52D6E" w14:textId="77777777" w:rsidR="00171D69" w:rsidRPr="002146DC" w:rsidRDefault="00171D69" w:rsidP="00895F3A">
      <w:pPr>
        <w:rPr>
          <w:rFonts w:asciiTheme="minorHAnsi" w:hAnsiTheme="minorHAnsi" w:cstheme="minorHAnsi"/>
          <w:sz w:val="22"/>
          <w:szCs w:val="22"/>
        </w:rPr>
      </w:pPr>
    </w:p>
    <w:p w14:paraId="7CCC98B1" w14:textId="77777777" w:rsidR="00171D69" w:rsidRPr="002146DC" w:rsidRDefault="00171D69"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00AC64C" w14:textId="77777777" w:rsidR="00171D69" w:rsidRPr="002146DC" w:rsidRDefault="00171D69" w:rsidP="00895F3A">
      <w:pPr>
        <w:keepNext/>
        <w:jc w:val="both"/>
        <w:outlineLvl w:val="5"/>
        <w:rPr>
          <w:rFonts w:asciiTheme="minorHAnsi" w:hAnsiTheme="minorHAnsi" w:cstheme="minorHAnsi"/>
          <w:b/>
          <w:bCs/>
          <w:sz w:val="22"/>
          <w:szCs w:val="22"/>
        </w:rPr>
      </w:pPr>
    </w:p>
    <w:p w14:paraId="48661F29" w14:textId="77777777" w:rsidR="00171D69" w:rsidRPr="002146DC" w:rsidRDefault="00171D69"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0C641A9" w14:textId="77777777" w:rsidR="00171D69" w:rsidRDefault="00171D69"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20D1BB1A" w14:textId="77777777" w:rsidR="00171D69" w:rsidRPr="002146DC" w:rsidRDefault="00171D69"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29038B98" w14:textId="77777777" w:rsidR="00171D69" w:rsidRPr="002146DC" w:rsidRDefault="00171D69" w:rsidP="00895F3A">
      <w:pPr>
        <w:jc w:val="both"/>
        <w:rPr>
          <w:rFonts w:asciiTheme="minorHAnsi" w:hAnsiTheme="minorHAnsi" w:cstheme="minorHAnsi"/>
          <w:sz w:val="22"/>
          <w:szCs w:val="22"/>
        </w:rPr>
      </w:pPr>
    </w:p>
    <w:p w14:paraId="080F1413" w14:textId="77777777" w:rsidR="00171D69" w:rsidRPr="002146DC" w:rsidRDefault="00171D69"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4581C5D0" w14:textId="77777777" w:rsidR="00171D69" w:rsidRPr="002146DC" w:rsidRDefault="00171D69" w:rsidP="00895F3A">
      <w:pPr>
        <w:rPr>
          <w:rFonts w:asciiTheme="minorHAnsi" w:eastAsia="MS Mincho" w:hAnsiTheme="minorHAnsi" w:cstheme="minorHAnsi"/>
          <w:bCs/>
          <w:sz w:val="22"/>
          <w:szCs w:val="22"/>
        </w:rPr>
      </w:pPr>
    </w:p>
    <w:p w14:paraId="1E8E9D26" w14:textId="77777777" w:rsidR="00171D69" w:rsidRPr="00C0118D" w:rsidRDefault="00171D69"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602F7373" w14:textId="77777777" w:rsidR="00171D69" w:rsidRPr="00C0118D" w:rsidRDefault="00171D69" w:rsidP="00895F3A">
      <w:pPr>
        <w:ind w:left="426"/>
        <w:rPr>
          <w:rFonts w:asciiTheme="minorHAnsi" w:eastAsia="MS Mincho" w:hAnsiTheme="minorHAnsi" w:cstheme="minorHAnsi"/>
          <w:bCs/>
          <w:sz w:val="22"/>
          <w:szCs w:val="22"/>
        </w:rPr>
      </w:pPr>
    </w:p>
    <w:p w14:paraId="176CE8E8" w14:textId="77777777" w:rsidR="00171D69" w:rsidRPr="00C0118D" w:rsidRDefault="00171D69"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82FD5DC" w14:textId="77777777" w:rsidR="00171D69" w:rsidRPr="00C0118D" w:rsidRDefault="00171D69" w:rsidP="00895F3A">
      <w:pPr>
        <w:ind w:left="426"/>
        <w:rPr>
          <w:rFonts w:asciiTheme="minorHAnsi" w:eastAsia="MS Mincho" w:hAnsiTheme="minorHAnsi" w:cstheme="minorHAnsi"/>
          <w:bCs/>
          <w:sz w:val="22"/>
          <w:szCs w:val="22"/>
        </w:rPr>
      </w:pPr>
    </w:p>
    <w:p w14:paraId="6E2C40FF" w14:textId="77777777" w:rsidR="00171D69" w:rsidRPr="000E2408" w:rsidRDefault="00171D69"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400CC0">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xml:space="preserve"> is van de onderhavige opdracht gelet op aard, omzet en omvang.</w:t>
      </w:r>
    </w:p>
    <w:p w14:paraId="32C65BF1" w14:textId="77777777" w:rsidR="00171D69" w:rsidRDefault="00171D69"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171D69" w14:paraId="48160D28"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7EC1F634" w14:textId="77777777" w:rsidR="00171D69" w:rsidRPr="00BF5D75" w:rsidRDefault="00171D69"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720F17EE" w14:textId="77777777" w:rsidR="00171D69" w:rsidRDefault="00171D69"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171D69" w14:paraId="4E3BE616"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11038F93" w14:textId="77777777" w:rsidR="00171D69" w:rsidRPr="00BF5D75" w:rsidRDefault="00171D69"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0A7BE49" w14:textId="77777777" w:rsidR="00171D69" w:rsidRDefault="00171D69"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171D69" w14:paraId="60670846"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6AF6C596" w14:textId="77777777" w:rsidR="00171D69" w:rsidRPr="00BF5D75" w:rsidRDefault="00171D69"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18070567" w14:textId="77777777" w:rsidR="00171D69" w:rsidRDefault="00171D69"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171D69" w14:paraId="328A43E5"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BB546AF" w14:textId="77777777" w:rsidR="00171D69" w:rsidRPr="00BF5D75" w:rsidRDefault="00171D69"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4659EF0" w14:textId="77777777" w:rsidR="00171D69" w:rsidRDefault="00171D69"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698F1E4C" w14:textId="77777777" w:rsidR="00171D69" w:rsidRDefault="00171D69"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7D5B6C73" w14:textId="77777777" w:rsidR="00171D69" w:rsidRDefault="00171D69" w:rsidP="00BE1A92">
      <w:pPr>
        <w:pStyle w:val="Koptekst"/>
        <w:tabs>
          <w:tab w:val="clear" w:pos="4536"/>
          <w:tab w:val="clear" w:pos="9072"/>
          <w:tab w:val="left" w:pos="1276"/>
        </w:tabs>
        <w:rPr>
          <w:rFonts w:ascii="Calibri" w:hAnsi="Calibri" w:cs="Arial"/>
          <w:sz w:val="22"/>
          <w:szCs w:val="22"/>
        </w:rPr>
        <w:sectPr w:rsidR="00171D69" w:rsidSect="00584A86">
          <w:headerReference w:type="default" r:id="rId8"/>
          <w:footerReference w:type="default" r:id="rId9"/>
          <w:pgSz w:w="11906" w:h="16838" w:code="9"/>
          <w:pgMar w:top="1985" w:right="926" w:bottom="567" w:left="1418" w:header="708" w:footer="708" w:gutter="0"/>
          <w:pgNumType w:start="1"/>
          <w:cols w:space="708"/>
        </w:sectPr>
      </w:pPr>
    </w:p>
    <w:p w14:paraId="375C63D3" w14:textId="77777777" w:rsidR="00171D69" w:rsidRPr="005A61C6" w:rsidRDefault="00171D69" w:rsidP="00BE1A92">
      <w:pPr>
        <w:pStyle w:val="Koptekst"/>
        <w:tabs>
          <w:tab w:val="clear" w:pos="4536"/>
          <w:tab w:val="clear" w:pos="9072"/>
          <w:tab w:val="left" w:pos="1276"/>
        </w:tabs>
        <w:rPr>
          <w:rFonts w:ascii="Calibri" w:hAnsi="Calibri" w:cs="Arial"/>
          <w:sz w:val="22"/>
          <w:szCs w:val="22"/>
        </w:rPr>
      </w:pPr>
    </w:p>
    <w:sectPr w:rsidR="00171D69" w:rsidRPr="005A61C6" w:rsidSect="00171D69">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79111" w14:textId="77777777" w:rsidR="00171D69" w:rsidRDefault="00171D69">
      <w:r>
        <w:separator/>
      </w:r>
    </w:p>
  </w:endnote>
  <w:endnote w:type="continuationSeparator" w:id="0">
    <w:p w14:paraId="41FEF4BA" w14:textId="77777777" w:rsidR="00171D69" w:rsidRDefault="00171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C6C2" w14:textId="77777777" w:rsidR="00171D69" w:rsidRDefault="00171D69">
    <w:pPr>
      <w:pStyle w:val="Voettekst"/>
    </w:pPr>
    <w:r>
      <w:rPr>
        <w:noProof/>
      </w:rPr>
      <w:drawing>
        <wp:anchor distT="0" distB="0" distL="114300" distR="114300" simplePos="0" relativeHeight="251663360" behindDoc="1" locked="0" layoutInCell="1" allowOverlap="1" wp14:anchorId="6DABCB2E" wp14:editId="729E8CAF">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F51BD" w14:textId="77777777" w:rsidR="00BF5D75" w:rsidRDefault="00121EB2">
    <w:pPr>
      <w:pStyle w:val="Voettekst"/>
    </w:pPr>
    <w:r>
      <w:rPr>
        <w:noProof/>
      </w:rPr>
      <w:drawing>
        <wp:anchor distT="0" distB="0" distL="114300" distR="114300" simplePos="0" relativeHeight="251660288" behindDoc="1" locked="0" layoutInCell="1" allowOverlap="1" wp14:anchorId="05136A14" wp14:editId="54D93471">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E6CCB" w14:textId="77777777" w:rsidR="00171D69" w:rsidRDefault="00171D69">
      <w:r>
        <w:separator/>
      </w:r>
    </w:p>
  </w:footnote>
  <w:footnote w:type="continuationSeparator" w:id="0">
    <w:p w14:paraId="35F538E4" w14:textId="77777777" w:rsidR="00171D69" w:rsidRDefault="00171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6242" w14:textId="77777777" w:rsidR="00171D69" w:rsidRDefault="00171D69">
    <w:pPr>
      <w:pStyle w:val="Koptekst"/>
    </w:pPr>
    <w:r>
      <w:rPr>
        <w:noProof/>
      </w:rPr>
      <w:drawing>
        <wp:anchor distT="0" distB="0" distL="114300" distR="114300" simplePos="0" relativeHeight="251662336" behindDoc="1" locked="0" layoutInCell="1" allowOverlap="1" wp14:anchorId="2AECA0C1" wp14:editId="52DFC595">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699C" w14:textId="77777777" w:rsidR="00121EB2" w:rsidRDefault="00121EB2">
    <w:pPr>
      <w:pStyle w:val="Koptekst"/>
    </w:pPr>
    <w:r>
      <w:rPr>
        <w:noProof/>
      </w:rPr>
      <w:drawing>
        <wp:anchor distT="0" distB="0" distL="114300" distR="114300" simplePos="0" relativeHeight="251659264" behindDoc="1" locked="0" layoutInCell="1" allowOverlap="1" wp14:anchorId="478801D8" wp14:editId="47BBA771">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1D69"/>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00CC0"/>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06A2F"/>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6717E"/>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6F7947E"/>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2</TotalTime>
  <Pages>1</Pages>
  <Words>234</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3</cp:revision>
  <cp:lastPrinted>2011-04-29T11:47:00Z</cp:lastPrinted>
  <dcterms:created xsi:type="dcterms:W3CDTF">2021-07-14T13:20:00Z</dcterms:created>
  <dcterms:modified xsi:type="dcterms:W3CDTF">2021-07-22T10:54:00Z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