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9A4B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73311A1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B6114B0" w14:textId="2D9CD9C8" w:rsidR="00137B35" w:rsidRDefault="00B06D7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>
        <w:rPr>
          <w:szCs w:val="22"/>
        </w:rPr>
        <w:t>EA OLP OIGJS2021.11 IJSSELGRAAF</w:t>
      </w:r>
    </w:p>
    <w:p w14:paraId="7D63CDE9" w14:textId="77777777" w:rsidR="00B06D77" w:rsidRPr="00B06D77" w:rsidRDefault="00B06D77" w:rsidP="00B06D77"/>
    <w:p w14:paraId="26635026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B067BB9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2C551B5" w14:textId="77777777" w:rsidR="0067564B" w:rsidRPr="00572C7E" w:rsidRDefault="0067564B" w:rsidP="00137B35">
      <w:pPr>
        <w:rPr>
          <w:rFonts w:asciiTheme="majorHAnsi" w:hAnsiTheme="majorHAnsi"/>
        </w:rPr>
      </w:pPr>
    </w:p>
    <w:p w14:paraId="76DC5D00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EE8B771" w14:textId="77777777" w:rsidR="00D04787" w:rsidRDefault="00D04787" w:rsidP="00137B35">
      <w:pPr>
        <w:rPr>
          <w:rFonts w:asciiTheme="majorHAnsi" w:hAnsiTheme="majorHAnsi"/>
          <w:i/>
        </w:rPr>
      </w:pPr>
    </w:p>
    <w:p w14:paraId="40D2605D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1C7A26E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42AF3D36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57CC25FE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DDA7842" w14:textId="77777777" w:rsidR="0067564B" w:rsidRPr="00572C7E" w:rsidRDefault="0067564B" w:rsidP="00137B35">
      <w:pPr>
        <w:rPr>
          <w:rFonts w:asciiTheme="majorHAnsi" w:hAnsiTheme="majorHAnsi"/>
        </w:rPr>
      </w:pPr>
    </w:p>
    <w:p w14:paraId="514466E6" w14:textId="77777777" w:rsidR="0056082D" w:rsidRPr="00572C7E" w:rsidRDefault="0056082D" w:rsidP="00137B3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…………..%</w:t>
      </w:r>
    </w:p>
    <w:p w14:paraId="482C671C" w14:textId="77777777" w:rsidR="005E4B4F" w:rsidRPr="00572C7E" w:rsidRDefault="005E4B4F" w:rsidP="00137B35">
      <w:pPr>
        <w:rPr>
          <w:rFonts w:asciiTheme="majorHAnsi" w:hAnsiTheme="majorHAnsi"/>
        </w:rPr>
      </w:pPr>
    </w:p>
    <w:p w14:paraId="6A7C8A0A" w14:textId="77777777" w:rsidR="005E4B4F" w:rsidRPr="00572C7E" w:rsidRDefault="005E4B4F" w:rsidP="00137B35">
      <w:pPr>
        <w:rPr>
          <w:rFonts w:asciiTheme="majorHAnsi" w:hAnsiTheme="majorHAnsi"/>
        </w:rPr>
      </w:pPr>
    </w:p>
    <w:p w14:paraId="46C89EEA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9854576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8C67A2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61495CDF" w14:textId="77777777" w:rsidR="00D04787" w:rsidRPr="00572C7E" w:rsidRDefault="00D04787" w:rsidP="00137B35">
      <w:pPr>
        <w:rPr>
          <w:rFonts w:asciiTheme="majorHAnsi" w:hAnsiTheme="majorHAnsi"/>
        </w:rPr>
      </w:pPr>
    </w:p>
    <w:p w14:paraId="567CB904" w14:textId="77777777" w:rsidR="005E4B4F" w:rsidRPr="00572C7E" w:rsidRDefault="005E4B4F" w:rsidP="00137B3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…………..%</w:t>
      </w:r>
    </w:p>
    <w:p w14:paraId="09D2BEC6" w14:textId="77777777" w:rsidR="005E4B4F" w:rsidRPr="00572C7E" w:rsidRDefault="005E4B4F" w:rsidP="00137B35">
      <w:pPr>
        <w:rPr>
          <w:rFonts w:asciiTheme="majorHAnsi" w:hAnsiTheme="majorHAnsi"/>
        </w:rPr>
      </w:pPr>
    </w:p>
    <w:p w14:paraId="74ED701E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2605308" w14:textId="2BFC033E" w:rsidR="00CF14FA" w:rsidRDefault="00D04787" w:rsidP="00CF14FA">
      <w:pPr>
        <w:pStyle w:val="Lijstalinea"/>
        <w:numPr>
          <w:ilvl w:val="0"/>
          <w:numId w:val="16"/>
        </w:numPr>
        <w:ind w:left="0"/>
        <w:jc w:val="both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63CDB0D8" w14:textId="77777777" w:rsidR="00CF14FA" w:rsidRDefault="00CF14FA" w:rsidP="00CF14FA">
      <w:pPr>
        <w:rPr>
          <w:rFonts w:asciiTheme="majorHAnsi" w:hAnsiTheme="majorHAnsi"/>
          <w:lang w:eastAsia="en-US"/>
        </w:rPr>
      </w:pPr>
    </w:p>
    <w:p w14:paraId="7E152268" w14:textId="170036CB" w:rsidR="00CF14FA" w:rsidRDefault="00CF14FA" w:rsidP="00CF14FA">
      <w:pPr>
        <w:rPr>
          <w:rFonts w:asciiTheme="majorHAnsi" w:hAnsiTheme="majorHAnsi"/>
          <w:lang w:eastAsia="en-US"/>
        </w:rPr>
      </w:pPr>
      <w:r w:rsidRPr="00CF14FA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E42B580" w14:textId="2065F9E9" w:rsidR="00CF14FA" w:rsidRDefault="00CF14FA" w:rsidP="00CF14FA">
      <w:pPr>
        <w:rPr>
          <w:rFonts w:asciiTheme="majorHAnsi" w:hAnsiTheme="majorHAnsi"/>
          <w:lang w:eastAsia="en-US"/>
        </w:rPr>
      </w:pPr>
    </w:p>
    <w:p w14:paraId="18821DDC" w14:textId="77777777" w:rsidR="00CF14FA" w:rsidRPr="00572C7E" w:rsidRDefault="00CF14FA" w:rsidP="00CF14FA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…………..%</w:t>
      </w:r>
    </w:p>
    <w:p w14:paraId="03312867" w14:textId="77777777" w:rsidR="00CF14FA" w:rsidRPr="00CF14FA" w:rsidRDefault="00CF14FA" w:rsidP="00CF14FA">
      <w:pPr>
        <w:rPr>
          <w:rFonts w:asciiTheme="majorHAnsi" w:hAnsiTheme="majorHAnsi"/>
          <w:lang w:eastAsia="en-US"/>
        </w:rPr>
      </w:pPr>
    </w:p>
    <w:p w14:paraId="3AED893F" w14:textId="77777777" w:rsidR="00CF14FA" w:rsidRPr="00CF14FA" w:rsidRDefault="00CF14FA" w:rsidP="00CF14FA">
      <w:pPr>
        <w:jc w:val="both"/>
        <w:rPr>
          <w:rFonts w:asciiTheme="majorHAnsi" w:hAnsiTheme="majorHAnsi"/>
          <w:b/>
          <w:lang w:eastAsia="en-US"/>
        </w:rPr>
      </w:pPr>
    </w:p>
    <w:p w14:paraId="4912643C" w14:textId="5432CE18" w:rsidR="00CF14FA" w:rsidRPr="00CF14FA" w:rsidRDefault="00CF14FA" w:rsidP="00CF14FA">
      <w:pPr>
        <w:pStyle w:val="Lijstalinea"/>
        <w:numPr>
          <w:ilvl w:val="0"/>
          <w:numId w:val="16"/>
        </w:numPr>
        <w:ind w:left="0"/>
        <w:jc w:val="both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 xml:space="preserve">Leerpakketten </w:t>
      </w:r>
    </w:p>
    <w:p w14:paraId="320419F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21BEFFF" w14:textId="74688F4F" w:rsidR="00CF14FA" w:rsidRDefault="00CF14FA" w:rsidP="00CF14FA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</w:t>
      </w:r>
      <w:r w:rsidR="00B03807">
        <w:rPr>
          <w:rFonts w:asciiTheme="majorHAnsi" w:hAnsiTheme="majorHAnsi"/>
          <w:lang w:eastAsia="en-US"/>
        </w:rPr>
        <w:t xml:space="preserve"> gepubliceerde adviesprijs van de betreffende uitgeverij of fabrikant, te weten:</w:t>
      </w:r>
    </w:p>
    <w:p w14:paraId="6A4EC4E1" w14:textId="333B3F45" w:rsidR="00F74F45" w:rsidRDefault="00F74F45" w:rsidP="00CF14FA">
      <w:pPr>
        <w:rPr>
          <w:rFonts w:asciiTheme="majorHAnsi" w:hAnsiTheme="majorHAnsi"/>
          <w:lang w:eastAsia="en-US"/>
        </w:rPr>
      </w:pPr>
    </w:p>
    <w:p w14:paraId="02F70F7D" w14:textId="77777777" w:rsidR="00F74F45" w:rsidRDefault="00F74F45" w:rsidP="00CF14FA">
      <w:pPr>
        <w:rPr>
          <w:rFonts w:asciiTheme="majorHAnsi" w:hAnsiTheme="majorHAnsi"/>
          <w:lang w:eastAsia="en-US"/>
        </w:rPr>
      </w:pPr>
    </w:p>
    <w:p w14:paraId="24117833" w14:textId="77777777" w:rsidR="00F74F45" w:rsidRPr="00572C7E" w:rsidRDefault="00F74F45" w:rsidP="00F74F4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…………..%</w:t>
      </w:r>
    </w:p>
    <w:p w14:paraId="245FD617" w14:textId="3FA1CD7C" w:rsidR="00CF14FA" w:rsidRDefault="00CF14FA" w:rsidP="00CF14FA">
      <w:pPr>
        <w:rPr>
          <w:rFonts w:asciiTheme="majorHAnsi" w:hAnsiTheme="majorHAnsi"/>
          <w:lang w:eastAsia="en-US"/>
        </w:rPr>
      </w:pPr>
    </w:p>
    <w:p w14:paraId="3D54E03E" w14:textId="54131797" w:rsidR="00F74F45" w:rsidRDefault="00F74F45" w:rsidP="00CF14FA">
      <w:pPr>
        <w:rPr>
          <w:rFonts w:asciiTheme="majorHAnsi" w:hAnsiTheme="majorHAnsi"/>
          <w:lang w:eastAsia="en-US"/>
        </w:rPr>
      </w:pPr>
    </w:p>
    <w:p w14:paraId="7B7CDDEF" w14:textId="5284D0D0" w:rsidR="00F74F45" w:rsidRDefault="00F74F45" w:rsidP="00CF14FA">
      <w:pPr>
        <w:rPr>
          <w:rFonts w:asciiTheme="majorHAnsi" w:hAnsiTheme="majorHAnsi"/>
          <w:lang w:eastAsia="en-US"/>
        </w:rPr>
      </w:pPr>
    </w:p>
    <w:p w14:paraId="4C4B9361" w14:textId="1145DAE4" w:rsidR="00F74F45" w:rsidRDefault="00F74F45" w:rsidP="00CF14FA">
      <w:pPr>
        <w:rPr>
          <w:rFonts w:asciiTheme="majorHAnsi" w:hAnsiTheme="majorHAnsi"/>
          <w:lang w:eastAsia="en-US"/>
        </w:rPr>
      </w:pPr>
    </w:p>
    <w:p w14:paraId="3FEB0B22" w14:textId="24712CB3" w:rsidR="00F74F45" w:rsidRDefault="00F74F45" w:rsidP="00CF14FA">
      <w:pPr>
        <w:rPr>
          <w:rFonts w:asciiTheme="majorHAnsi" w:hAnsiTheme="majorHAnsi"/>
          <w:lang w:eastAsia="en-US"/>
        </w:rPr>
      </w:pPr>
    </w:p>
    <w:p w14:paraId="24CC8D38" w14:textId="77777777" w:rsidR="00F74F45" w:rsidRPr="00CF14FA" w:rsidRDefault="00F74F45" w:rsidP="00CF14FA">
      <w:pPr>
        <w:rPr>
          <w:rFonts w:asciiTheme="majorHAnsi" w:hAnsiTheme="majorHAnsi"/>
          <w:lang w:eastAsia="en-US"/>
        </w:rPr>
      </w:pPr>
    </w:p>
    <w:p w14:paraId="4FA69CDC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5DC71D9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508681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E8D7D5E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50F382B" w14:textId="77777777" w:rsidR="00137B35" w:rsidRDefault="00137B35" w:rsidP="00137B35">
      <w:pPr>
        <w:rPr>
          <w:rFonts w:asciiTheme="majorHAnsi" w:hAnsiTheme="majorHAnsi"/>
        </w:rPr>
      </w:pPr>
    </w:p>
    <w:p w14:paraId="23EAAC3B" w14:textId="77777777" w:rsidR="005C1583" w:rsidRDefault="005C1583" w:rsidP="00137B35">
      <w:pPr>
        <w:rPr>
          <w:rFonts w:asciiTheme="majorHAnsi" w:hAnsiTheme="majorHAnsi"/>
        </w:rPr>
      </w:pPr>
    </w:p>
    <w:p w14:paraId="74BD0639" w14:textId="77777777" w:rsidR="00B03807" w:rsidRDefault="00B03807" w:rsidP="00137B35">
      <w:pPr>
        <w:rPr>
          <w:rFonts w:asciiTheme="majorHAnsi" w:hAnsiTheme="majorHAnsi"/>
        </w:rPr>
      </w:pPr>
    </w:p>
    <w:p w14:paraId="7CDE0868" w14:textId="07D796B3" w:rsidR="00137B35" w:rsidRPr="00B06D77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</w:t>
      </w:r>
      <w:r w:rsidRPr="00B06D77">
        <w:rPr>
          <w:rFonts w:asciiTheme="majorHAnsi" w:hAnsiTheme="majorHAnsi"/>
        </w:rPr>
        <w:t>ord op datum:</w:t>
      </w:r>
      <w:r w:rsidR="005C1583" w:rsidRPr="00B06D77">
        <w:rPr>
          <w:rFonts w:asciiTheme="majorHAnsi" w:hAnsiTheme="majorHAnsi"/>
        </w:rPr>
        <w:t xml:space="preserve"> _ _ - _ _ - _ _ _ _ </w:t>
      </w:r>
    </w:p>
    <w:p w14:paraId="6CF567BA" w14:textId="77777777" w:rsidR="00137B35" w:rsidRPr="00B06D77" w:rsidRDefault="00137B35" w:rsidP="00137B35">
      <w:pPr>
        <w:rPr>
          <w:rFonts w:asciiTheme="majorHAnsi" w:hAnsiTheme="majorHAnsi"/>
        </w:rPr>
      </w:pPr>
    </w:p>
    <w:p w14:paraId="1D9944C8" w14:textId="77777777" w:rsidR="00137B35" w:rsidRPr="00B06D77" w:rsidRDefault="00137B35" w:rsidP="00137B35">
      <w:pPr>
        <w:rPr>
          <w:rFonts w:asciiTheme="majorHAnsi" w:hAnsiTheme="majorHAnsi"/>
        </w:rPr>
      </w:pPr>
    </w:p>
    <w:p w14:paraId="1BF06A06" w14:textId="77777777" w:rsidR="00137B35" w:rsidRPr="00B06D77" w:rsidRDefault="00137B35" w:rsidP="00137B35">
      <w:pPr>
        <w:rPr>
          <w:rFonts w:asciiTheme="majorHAnsi" w:hAnsiTheme="majorHAnsi"/>
        </w:rPr>
      </w:pPr>
    </w:p>
    <w:p w14:paraId="712038F3" w14:textId="3B97F131" w:rsidR="00137B35" w:rsidRPr="00B06D77" w:rsidRDefault="00137B35" w:rsidP="00137B3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Naam Inschrijver:</w:t>
      </w:r>
      <w:r w:rsidRPr="00B06D77">
        <w:rPr>
          <w:rFonts w:asciiTheme="majorHAnsi" w:hAnsiTheme="majorHAnsi"/>
        </w:rPr>
        <w:tab/>
      </w:r>
    </w:p>
    <w:p w14:paraId="7C35BB22" w14:textId="20095D8C" w:rsidR="00137B35" w:rsidRPr="00B06D77" w:rsidRDefault="00137B35" w:rsidP="00137B3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Tekenbevoegde:</w:t>
      </w:r>
      <w:r w:rsidRPr="00B06D77">
        <w:rPr>
          <w:rFonts w:asciiTheme="majorHAnsi" w:hAnsiTheme="majorHAnsi"/>
        </w:rPr>
        <w:tab/>
      </w:r>
    </w:p>
    <w:p w14:paraId="3459071B" w14:textId="1A3E1FF1" w:rsidR="00CD597C" w:rsidRPr="00572C7E" w:rsidRDefault="00137B35" w:rsidP="00137B35">
      <w:pPr>
        <w:rPr>
          <w:rFonts w:asciiTheme="majorHAnsi" w:hAnsiTheme="majorHAnsi"/>
        </w:rPr>
      </w:pPr>
      <w:r w:rsidRPr="00B06D77">
        <w:rPr>
          <w:rFonts w:asciiTheme="majorHAnsi" w:hAnsiTheme="majorHAnsi"/>
        </w:rPr>
        <w:t>Functie:</w:t>
      </w:r>
      <w:r w:rsidRPr="00B06D77">
        <w:rPr>
          <w:rFonts w:asciiTheme="majorHAnsi" w:hAnsiTheme="majorHAnsi"/>
        </w:rPr>
        <w:tab/>
      </w:r>
      <w:r w:rsidRPr="00B06D77">
        <w:rPr>
          <w:rFonts w:asciiTheme="majorHAnsi" w:hAnsiTheme="majorHAnsi"/>
        </w:rPr>
        <w:tab/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6144" w14:textId="77777777" w:rsidR="00B06D77" w:rsidRDefault="00B06D77" w:rsidP="001071D5">
      <w:r>
        <w:separator/>
      </w:r>
    </w:p>
  </w:endnote>
  <w:endnote w:type="continuationSeparator" w:id="0">
    <w:p w14:paraId="5F95A0DF" w14:textId="77777777" w:rsidR="00B06D77" w:rsidRDefault="00B06D77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8849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713FAC" wp14:editId="7CA4A67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37733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EEB75" wp14:editId="180BD7E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13FA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837733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92EEB75" wp14:editId="180BD7E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4C370D1E" w14:textId="02088EE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74F45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2651C" w14:textId="77777777" w:rsidR="00B06D77" w:rsidRDefault="00B06D77" w:rsidP="001071D5">
      <w:r>
        <w:separator/>
      </w:r>
    </w:p>
  </w:footnote>
  <w:footnote w:type="continuationSeparator" w:id="0">
    <w:p w14:paraId="2657DA0D" w14:textId="77777777" w:rsidR="00B06D77" w:rsidRDefault="00B06D77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B2D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5629F" wp14:editId="49E5516B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92FC2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5E0B08" wp14:editId="06DA20F4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5629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392FC2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45E0B08" wp14:editId="06DA20F4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95FA4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77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01E6D"/>
    <w:rsid w:val="00B03807"/>
    <w:rsid w:val="00B06D77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14FA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4F45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3FD410"/>
  <w14:defaultImageDpi w14:val="300"/>
  <w15:docId w15:val="{7645BAE9-83A9-8F4A-9780-479316C9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%20Inkoop%20Groep/Onderwijs%20Inkoop%20Groep%20-%20Documenten/2.%20Administratie/802.%20Aanbesteden%20EA%20OLP%20OIG%20klanten/54.%20IJsselgraaf%20OLP%20OIGJS2021.11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83A51-42E0-418A-84D3-A3AF25F0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7686F-5DAE-488C-8136-63B16E6FB5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3EA48C-F41B-43FE-9620-091D18EFB6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14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Joel Schenk</cp:lastModifiedBy>
  <cp:revision>4</cp:revision>
  <cp:lastPrinted>2013-07-01T09:34:00Z</cp:lastPrinted>
  <dcterms:created xsi:type="dcterms:W3CDTF">2022-01-14T14:37:00Z</dcterms:created>
  <dcterms:modified xsi:type="dcterms:W3CDTF">2022-01-17T17:50:00Z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5500</vt:r8>
  </property>
</Properties>
</file>