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B464E3" w:rsidRDefault="007F253C" w:rsidP="007F253C">
      <w:pPr>
        <w:pStyle w:val="DocumentName"/>
        <w:ind w:left="-510"/>
      </w:pPr>
      <w:bookmarkStart w:id="5" w:name="DocumentTitle"/>
      <w:r>
        <w:br/>
      </w:r>
      <w:r w:rsidR="00C72CA5">
        <w:t xml:space="preserve"> </w:t>
      </w:r>
      <w:r w:rsidR="002415AF">
        <w:t>B</w:t>
      </w:r>
      <w:r>
        <w:t>ijlage A</w:t>
      </w:r>
      <w:bookmarkEnd w:id="5"/>
      <w:r>
        <w:tab/>
      </w:r>
      <w:r>
        <w:tab/>
        <w:t>Inschrijfformulier</w:t>
      </w:r>
    </w:p>
    <w:p w:rsidR="007F253C" w:rsidRPr="00C803F6" w:rsidRDefault="00C72CA5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  <w:bookmarkStart w:id="6" w:name="Start"/>
      <w:bookmarkEnd w:id="6"/>
      <w:r>
        <w:rPr>
          <w:rFonts w:ascii="Arial" w:eastAsia="MS Mincho" w:hAnsi="Arial" w:cs="Arial"/>
          <w:b/>
          <w:bCs/>
        </w:rPr>
        <w:t xml:space="preserve">  </w:t>
      </w:r>
      <w:r w:rsidR="007F253C" w:rsidRPr="00C803F6">
        <w:rPr>
          <w:rFonts w:ascii="Arial" w:eastAsia="MS Mincho" w:hAnsi="Arial" w:cs="Arial"/>
          <w:b/>
          <w:bCs/>
        </w:rPr>
        <w:t>Behorende bij de Europese Aanbesteding Eigendommenverzekering ten behoeve van de</w:t>
      </w:r>
      <w:r>
        <w:rPr>
          <w:rFonts w:ascii="Arial" w:eastAsia="MS Mincho" w:hAnsi="Arial" w:cs="Arial"/>
          <w:b/>
          <w:bCs/>
        </w:rPr>
        <w:br/>
        <w:t xml:space="preserve">  g</w:t>
      </w:r>
      <w:r w:rsidR="007F253C" w:rsidRPr="00C803F6">
        <w:rPr>
          <w:rFonts w:ascii="Arial" w:eastAsia="MS Mincho" w:hAnsi="Arial" w:cs="Arial"/>
          <w:b/>
          <w:bCs/>
        </w:rPr>
        <w:t xml:space="preserve">emeente </w:t>
      </w:r>
      <w:r w:rsidR="00F3684C">
        <w:rPr>
          <w:rFonts w:ascii="Arial" w:eastAsia="MS Mincho" w:hAnsi="Arial" w:cs="Arial"/>
          <w:b/>
          <w:bCs/>
        </w:rPr>
        <w:t xml:space="preserve">Terneuzen </w:t>
      </w:r>
      <w:r w:rsidR="007F253C">
        <w:rPr>
          <w:rFonts w:ascii="Arial" w:eastAsia="MS Mincho" w:hAnsi="Arial" w:cs="Arial"/>
          <w:b/>
          <w:bCs/>
        </w:rPr>
        <w:t>2021</w:t>
      </w:r>
      <w:r w:rsidR="007F253C" w:rsidRPr="00C803F6">
        <w:rPr>
          <w:rFonts w:ascii="Arial" w:eastAsia="MS Mincho" w:hAnsi="Arial" w:cs="Arial"/>
          <w:b/>
          <w:bCs/>
        </w:rPr>
        <w:t xml:space="preserve">. </w:t>
      </w:r>
      <w:proofErr w:type="spellStart"/>
      <w:r w:rsidR="007F253C" w:rsidRPr="00C803F6">
        <w:rPr>
          <w:rFonts w:ascii="Arial" w:eastAsia="MS Mincho" w:hAnsi="Arial" w:cs="Arial"/>
          <w:b/>
          <w:bCs/>
        </w:rPr>
        <w:t>TenderNed</w:t>
      </w:r>
      <w:proofErr w:type="spellEnd"/>
      <w:r w:rsidR="007F253C" w:rsidRPr="00C803F6">
        <w:rPr>
          <w:rFonts w:ascii="Arial" w:eastAsia="MS Mincho" w:hAnsi="Arial" w:cs="Arial"/>
          <w:b/>
          <w:bCs/>
        </w:rPr>
        <w:t xml:space="preserve">-kenmerk : </w:t>
      </w: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:rsidR="007F253C" w:rsidRPr="004F0247" w:rsidRDefault="00C72CA5" w:rsidP="007F253C">
      <w:pPr>
        <w:ind w:left="-454"/>
        <w:rPr>
          <w:b/>
          <w:bCs/>
          <w:color w:val="4F81BD" w:themeColor="accent1"/>
        </w:rPr>
      </w:pPr>
      <w:r>
        <w:rPr>
          <w:b/>
          <w:bCs/>
          <w:color w:val="4F81BD" w:themeColor="accent1"/>
        </w:rPr>
        <w:t xml:space="preserve">  </w:t>
      </w:r>
      <w:r w:rsidR="007F253C" w:rsidRPr="004F0247">
        <w:rPr>
          <w:b/>
          <w:bCs/>
          <w:color w:val="4F81BD" w:themeColor="accent1"/>
        </w:rPr>
        <w:t xml:space="preserve">Eisen </w:t>
      </w:r>
    </w:p>
    <w:p w:rsidR="007F253C" w:rsidRPr="0008285D" w:rsidRDefault="00C72CA5" w:rsidP="007F253C">
      <w:pPr>
        <w:ind w:left="-454"/>
      </w:pPr>
      <w:r w:rsidRPr="00C72CA5">
        <w:t xml:space="preserve">  </w:t>
      </w:r>
      <w:r w:rsidR="007F253C" w:rsidRPr="00C72CA5">
        <w:rPr>
          <w:u w:val="single"/>
        </w:rPr>
        <w:t>Verzekeringscondities (Eis 6.4):</w:t>
      </w:r>
      <w:r w:rsidR="007F253C" w:rsidRPr="00C72CA5">
        <w:rPr>
          <w:u w:val="single"/>
        </w:rPr>
        <w:br/>
      </w:r>
      <w:r>
        <w:t xml:space="preserve">  </w:t>
      </w:r>
      <w:r w:rsidR="007F253C" w:rsidRPr="0008285D">
        <w:t>Inschrijver kan voldoen aan de verzekeringscondities zoals opgenomen in</w:t>
      </w:r>
      <w:r w:rsidR="00886779">
        <w:t xml:space="preserve"> </w:t>
      </w:r>
      <w:r w:rsidR="007F253C" w:rsidRPr="0008285D">
        <w:t xml:space="preserve">het </w:t>
      </w:r>
      <w:r w:rsidR="007E77F0">
        <w:br/>
      </w:r>
      <w:r>
        <w:t xml:space="preserve">  </w:t>
      </w:r>
      <w:r w:rsidR="007F253C" w:rsidRPr="0008285D">
        <w:t>Programma van Eisen (bijlage D van de Uitnodiging tot Inschrijving)</w:t>
      </w:r>
      <w:r w:rsidR="007F253C" w:rsidRPr="0008285D">
        <w:tab/>
      </w:r>
      <w:r w:rsidR="007F253C">
        <w:tab/>
      </w:r>
      <w:r w:rsidR="007F253C">
        <w:tab/>
      </w:r>
      <w:r w:rsidR="007F253C">
        <w:tab/>
      </w:r>
      <w:r w:rsidR="007F253C">
        <w:tab/>
      </w:r>
      <w:r w:rsidR="007F253C">
        <w:tab/>
      </w:r>
      <w:r w:rsidR="007F253C">
        <w:tab/>
      </w:r>
      <w:r w:rsidR="007E77F0">
        <w:tab/>
      </w:r>
      <w:r w:rsidR="007F253C" w:rsidRPr="0008285D">
        <w:t>ja / nee*</w:t>
      </w:r>
    </w:p>
    <w:p w:rsidR="007F253C" w:rsidRPr="0008285D" w:rsidRDefault="00C72CA5" w:rsidP="003935F2">
      <w:pPr>
        <w:tabs>
          <w:tab w:val="left" w:pos="8250"/>
        </w:tabs>
        <w:ind w:left="-454"/>
      </w:pPr>
      <w:r>
        <w:rPr>
          <w:b/>
        </w:rPr>
        <w:t xml:space="preserve">  </w:t>
      </w:r>
      <w:r w:rsidR="007F253C" w:rsidRPr="0008285D">
        <w:rPr>
          <w:b/>
        </w:rPr>
        <w:t xml:space="preserve">Indien nee: </w:t>
      </w:r>
      <w:r w:rsidR="007F253C">
        <w:rPr>
          <w:b/>
        </w:rPr>
        <w:br/>
      </w:r>
      <w:r>
        <w:t xml:space="preserve">  </w:t>
      </w:r>
      <w:r w:rsidR="007F253C" w:rsidRPr="0008285D">
        <w:t>-</w:t>
      </w:r>
      <w:r w:rsidR="007F253C">
        <w:t xml:space="preserve"> </w:t>
      </w:r>
      <w:r w:rsidR="007F253C" w:rsidRPr="0008285D">
        <w:t xml:space="preserve">Inschrijver kan </w:t>
      </w:r>
      <w:r w:rsidR="003B0ADB">
        <w:t xml:space="preserve">minimaal </w:t>
      </w:r>
      <w:r w:rsidR="007F253C" w:rsidRPr="0008285D">
        <w:t>gelijkwaardige verzekeringscondities aanbieden</w:t>
      </w:r>
      <w:r w:rsidR="007F253C">
        <w:tab/>
      </w:r>
      <w:r w:rsidR="007F253C" w:rsidRPr="0008285D">
        <w:t>ja / nee*</w:t>
      </w:r>
      <w:r w:rsidR="007F253C">
        <w:br/>
      </w:r>
      <w:r>
        <w:t xml:space="preserve">  </w:t>
      </w:r>
      <w:r w:rsidR="007F253C" w:rsidRPr="0008285D">
        <w:t>-</w:t>
      </w:r>
      <w:r w:rsidR="007F253C">
        <w:t xml:space="preserve"> </w:t>
      </w:r>
      <w:r w:rsidR="007F253C" w:rsidRPr="0008285D">
        <w:t xml:space="preserve">Indien inschrijver andere </w:t>
      </w:r>
      <w:r w:rsidR="003B0ADB">
        <w:t xml:space="preserve">minimaal </w:t>
      </w:r>
      <w:r w:rsidR="007F253C" w:rsidRPr="0008285D">
        <w:t>gelijkwaardige verzekeringscondities wenst te hanteren dan</w:t>
      </w:r>
      <w:r w:rsidR="007F253C">
        <w:t xml:space="preserve"> </w:t>
      </w:r>
      <w:r w:rsidR="007F253C">
        <w:br/>
        <w:t xml:space="preserve">  </w:t>
      </w:r>
      <w:r>
        <w:t xml:space="preserve">  </w:t>
      </w:r>
      <w:r w:rsidR="007F253C" w:rsidRPr="0008285D">
        <w:t>dient deze verzekeringscondities ter beoordeling met deze inschrijving ingediend te</w:t>
      </w:r>
      <w:r w:rsidR="007F253C">
        <w:t xml:space="preserve"> </w:t>
      </w:r>
      <w:r w:rsidR="007F253C" w:rsidRPr="0008285D">
        <w:t xml:space="preserve">worden. </w:t>
      </w:r>
      <w:r w:rsidR="007F253C">
        <w:br/>
      </w:r>
      <w:r>
        <w:t xml:space="preserve">  </w:t>
      </w:r>
      <w:r w:rsidR="007F253C" w:rsidRPr="0008285D">
        <w:t>-</w:t>
      </w:r>
      <w:r w:rsidR="007F253C">
        <w:t xml:space="preserve"> </w:t>
      </w:r>
      <w:r w:rsidR="007F253C" w:rsidRPr="0008285D">
        <w:t>Indien niet voldaan kan worden aan de verzekeringscondities zoals gesteld zijn in het</w:t>
      </w:r>
      <w:r w:rsidR="007F253C">
        <w:t xml:space="preserve"> </w:t>
      </w:r>
      <w:r w:rsidR="007F253C" w:rsidRPr="0008285D">
        <w:t>bestek</w:t>
      </w:r>
      <w:r w:rsidR="007F253C">
        <w:br/>
        <w:t xml:space="preserve"> </w:t>
      </w:r>
      <w:r w:rsidR="007F253C" w:rsidRPr="0008285D">
        <w:t xml:space="preserve"> </w:t>
      </w:r>
      <w:r>
        <w:t xml:space="preserve">  </w:t>
      </w:r>
      <w:r w:rsidR="007F253C" w:rsidRPr="0008285D">
        <w:t xml:space="preserve">dan kan hier aangegeven worden waarom </w:t>
      </w:r>
      <w:r w:rsidR="007F253C">
        <w:t>hi</w:t>
      </w:r>
      <w:r w:rsidR="007F253C" w:rsidRPr="0008285D">
        <w:t xml:space="preserve">er niet </w:t>
      </w:r>
      <w:r w:rsidR="007F253C">
        <w:t xml:space="preserve">aan </w:t>
      </w:r>
      <w:r w:rsidR="007F253C" w:rsidRPr="0008285D">
        <w:t>voldaan kan worden</w:t>
      </w:r>
      <w:r w:rsidR="007F253C">
        <w:t xml:space="preserve">. </w:t>
      </w:r>
      <w:r w:rsidR="007F253C">
        <w:br/>
        <w:t xml:space="preserve">  </w:t>
      </w:r>
      <w:r w:rsidR="003935F2">
        <w:br/>
      </w:r>
      <w:r>
        <w:rPr>
          <w:i/>
        </w:rPr>
        <w:t xml:space="preserve">  </w:t>
      </w:r>
      <w:r w:rsidR="007F253C" w:rsidRPr="003935F2">
        <w:rPr>
          <w:i/>
        </w:rPr>
        <w:t>Reden van niet accepteren van de verzekeringscondities zijn:</w:t>
      </w:r>
    </w:p>
    <w:p w:rsidR="00886779" w:rsidRPr="00C72CA5" w:rsidRDefault="00C72CA5" w:rsidP="00886779">
      <w:pPr>
        <w:ind w:left="-454"/>
      </w:pPr>
      <w:r w:rsidRPr="00C72CA5">
        <w:t xml:space="preserve">  </w:t>
      </w:r>
      <w:r w:rsidR="007F253C" w:rsidRPr="00C72CA5">
        <w:rPr>
          <w:u w:val="single"/>
        </w:rPr>
        <w:t xml:space="preserve">Preventieplan gemeente </w:t>
      </w:r>
      <w:r w:rsidR="00F3684C" w:rsidRPr="00C72CA5">
        <w:rPr>
          <w:u w:val="single"/>
        </w:rPr>
        <w:t>Terneuzen</w:t>
      </w:r>
      <w:r w:rsidR="003935F2" w:rsidRPr="00C72CA5">
        <w:rPr>
          <w:u w:val="single"/>
        </w:rPr>
        <w:t xml:space="preserve"> (Eis 6.5)</w:t>
      </w:r>
      <w:r w:rsidR="007F253C" w:rsidRPr="00C72CA5">
        <w:rPr>
          <w:u w:val="single"/>
        </w:rPr>
        <w:t>:</w:t>
      </w:r>
      <w:r w:rsidR="003935F2">
        <w:rPr>
          <w:u w:val="single"/>
        </w:rPr>
        <w:br/>
      </w:r>
      <w:r>
        <w:t xml:space="preserve">  </w:t>
      </w:r>
      <w:r w:rsidR="007F253C" w:rsidRPr="0008285D">
        <w:t>Inschrijver verklaard hierbij dat zij akkoord gaa</w:t>
      </w:r>
      <w:r w:rsidR="007E77F0">
        <w:t>t</w:t>
      </w:r>
      <w:r w:rsidR="007F253C" w:rsidRPr="0008285D">
        <w:t xml:space="preserve"> met het Preventieplan van de</w:t>
      </w:r>
      <w:r w:rsidR="007E77F0">
        <w:t xml:space="preserve"> gemeente </w:t>
      </w:r>
      <w:r w:rsidR="007F253C" w:rsidRPr="0008285D">
        <w:t xml:space="preserve"> </w:t>
      </w:r>
      <w:r w:rsidR="003935F2">
        <w:br/>
      </w:r>
      <w:r>
        <w:t xml:space="preserve">  </w:t>
      </w:r>
      <w:r w:rsidR="007F253C" w:rsidRPr="0008285D">
        <w:t>Terneuzen zoals is opgenomen in bijlage G van de Uitnodiging tot</w:t>
      </w:r>
      <w:r w:rsidR="007E77F0">
        <w:t xml:space="preserve"> Inschrijving en zoals   </w:t>
      </w:r>
      <w:r w:rsidR="007F253C" w:rsidRPr="0008285D">
        <w:t xml:space="preserve"> </w:t>
      </w:r>
      <w:r w:rsidR="003935F2">
        <w:br/>
      </w:r>
      <w:r>
        <w:t xml:space="preserve">  </w:t>
      </w:r>
      <w:r w:rsidR="003935F2">
        <w:t>bes</w:t>
      </w:r>
      <w:r w:rsidR="007F253C" w:rsidRPr="0008285D">
        <w:t>chreven in eis 6.5 van de Uitnodigi</w:t>
      </w:r>
      <w:r w:rsidR="003935F2">
        <w:t>n</w:t>
      </w:r>
      <w:r w:rsidR="007F253C" w:rsidRPr="0008285D">
        <w:t>g tot Inschrijving</w:t>
      </w:r>
      <w:r w:rsidR="003935F2">
        <w:t>.</w:t>
      </w:r>
      <w:r w:rsidR="007F253C">
        <w:t xml:space="preserve">     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7E77F0">
        <w:tab/>
      </w:r>
      <w:r w:rsidR="007E77F0">
        <w:tab/>
      </w:r>
      <w:r w:rsidR="007E77F0">
        <w:tab/>
      </w:r>
      <w:r w:rsidR="007E77F0">
        <w:tab/>
      </w:r>
      <w:r w:rsidR="007E77F0">
        <w:tab/>
      </w:r>
      <w:r w:rsidR="007F253C" w:rsidRPr="0008285D">
        <w:t>ja / nee*</w:t>
      </w:r>
      <w:r w:rsidR="003935F2">
        <w:t xml:space="preserve"> </w:t>
      </w:r>
      <w:r w:rsidR="003935F2">
        <w:br/>
      </w:r>
      <w:r w:rsidR="00886779">
        <w:rPr>
          <w:u w:val="single"/>
        </w:rPr>
        <w:br/>
      </w:r>
      <w:r w:rsidRPr="00C72CA5">
        <w:t xml:space="preserve">  </w:t>
      </w:r>
      <w:r w:rsidR="007F253C" w:rsidRPr="00C72CA5">
        <w:rPr>
          <w:u w:val="single"/>
        </w:rPr>
        <w:t>Voorlopige dekking</w:t>
      </w:r>
      <w:r w:rsidR="003935F2" w:rsidRPr="00C72CA5">
        <w:rPr>
          <w:u w:val="single"/>
        </w:rPr>
        <w:t xml:space="preserve"> (Eis 6.6)</w:t>
      </w:r>
      <w:r w:rsidR="007F253C" w:rsidRPr="00C72CA5">
        <w:rPr>
          <w:u w:val="single"/>
        </w:rPr>
        <w:t>:</w:t>
      </w:r>
      <w:r w:rsidR="003935F2" w:rsidRPr="00C72CA5">
        <w:br/>
      </w:r>
      <w:r w:rsidRPr="00C72CA5">
        <w:t xml:space="preserve">  </w:t>
      </w:r>
      <w:r w:rsidR="007F253C" w:rsidRPr="00C72CA5">
        <w:t xml:space="preserve">Inschrijver kan een voorlopige dekking per 1 </w:t>
      </w:r>
      <w:r w:rsidR="003935F2" w:rsidRPr="00C72CA5">
        <w:t xml:space="preserve">januari 2022 </w:t>
      </w:r>
      <w:r w:rsidR="007F253C" w:rsidRPr="00C72CA5">
        <w:t>afgeven zoals</w:t>
      </w:r>
      <w:r w:rsidR="007E77F0" w:rsidRPr="00C72CA5">
        <w:t xml:space="preserve"> beschreven in </w:t>
      </w:r>
      <w:r w:rsidR="007F253C" w:rsidRPr="00C72CA5">
        <w:t xml:space="preserve"> </w:t>
      </w:r>
      <w:r w:rsidR="003935F2" w:rsidRPr="00C72CA5">
        <w:br/>
      </w:r>
      <w:r w:rsidRPr="00C72CA5">
        <w:t xml:space="preserve">  </w:t>
      </w:r>
      <w:r w:rsidR="007F253C" w:rsidRPr="00C72CA5">
        <w:t>eis 6.6 van de Uitnodiging tot Inschrijving</w:t>
      </w:r>
      <w:r w:rsidR="003935F2" w:rsidRPr="00C72CA5">
        <w:t>.</w:t>
      </w:r>
      <w:r w:rsidR="007E77F0" w:rsidRPr="00C72CA5">
        <w:tab/>
      </w:r>
      <w:r w:rsidR="007E77F0" w:rsidRPr="00C72CA5">
        <w:tab/>
      </w:r>
      <w:r w:rsidR="007E77F0" w:rsidRPr="00C72CA5">
        <w:tab/>
      </w:r>
      <w:r w:rsidR="003935F2" w:rsidRPr="00C72CA5">
        <w:tab/>
      </w:r>
      <w:r w:rsidR="003935F2" w:rsidRPr="00C72CA5">
        <w:tab/>
      </w:r>
      <w:r w:rsidR="003935F2" w:rsidRPr="00C72CA5">
        <w:tab/>
      </w:r>
      <w:r w:rsidR="003935F2" w:rsidRPr="00C72CA5">
        <w:tab/>
      </w:r>
      <w:r w:rsidR="003935F2" w:rsidRPr="00C72CA5">
        <w:tab/>
      </w:r>
      <w:r w:rsidR="003935F2" w:rsidRPr="00C72CA5">
        <w:tab/>
      </w:r>
      <w:r w:rsidR="003935F2" w:rsidRPr="00C72CA5">
        <w:tab/>
      </w:r>
      <w:r w:rsidR="003935F2" w:rsidRPr="00C72CA5">
        <w:tab/>
      </w:r>
      <w:r w:rsidR="003935F2" w:rsidRPr="00C72CA5">
        <w:tab/>
      </w:r>
      <w:r w:rsidR="003935F2" w:rsidRPr="00C72CA5">
        <w:tab/>
      </w:r>
      <w:r w:rsidR="007F253C" w:rsidRPr="00C72CA5">
        <w:tab/>
        <w:t>ja / nee*</w:t>
      </w:r>
    </w:p>
    <w:p w:rsidR="00886779" w:rsidRPr="00C72CA5" w:rsidRDefault="00C72CA5" w:rsidP="00886779">
      <w:pPr>
        <w:ind w:left="-454"/>
        <w:rPr>
          <w:szCs w:val="22"/>
          <w:lang w:val="nl"/>
        </w:rPr>
      </w:pPr>
      <w:r w:rsidRPr="00C72CA5">
        <w:t xml:space="preserve">  </w:t>
      </w:r>
      <w:r w:rsidR="00886779" w:rsidRPr="00C72CA5">
        <w:rPr>
          <w:u w:val="single"/>
        </w:rPr>
        <w:t>Schadebehandeling (Eis 6.7)</w:t>
      </w:r>
      <w:r w:rsidR="00886779" w:rsidRPr="00C72CA5">
        <w:br/>
      </w:r>
      <w:r w:rsidRPr="00C72CA5">
        <w:rPr>
          <w:szCs w:val="22"/>
        </w:rPr>
        <w:t xml:space="preserve">  </w:t>
      </w:r>
      <w:r w:rsidR="00886779" w:rsidRPr="00C72CA5">
        <w:rPr>
          <w:szCs w:val="22"/>
          <w:lang w:val="nl"/>
        </w:rPr>
        <w:t xml:space="preserve">De aanbestedende dienst eist dat de inschrijver is aangesloten, of garandeert, voor </w:t>
      </w:r>
      <w:r w:rsidR="00886779" w:rsidRPr="00C72CA5">
        <w:rPr>
          <w:szCs w:val="22"/>
          <w:lang w:val="nl"/>
        </w:rPr>
        <w:br/>
      </w:r>
      <w:r w:rsidRPr="00C72CA5">
        <w:rPr>
          <w:szCs w:val="22"/>
          <w:lang w:val="nl"/>
        </w:rPr>
        <w:t xml:space="preserve">  </w:t>
      </w:r>
      <w:r w:rsidR="00886779" w:rsidRPr="00C72CA5">
        <w:rPr>
          <w:szCs w:val="22"/>
          <w:lang w:val="nl"/>
        </w:rPr>
        <w:t xml:space="preserve">31 december 2021 aangesloten te zijn/worden op het E-ABS (dit staat voor Elektronisch </w:t>
      </w:r>
      <w:r w:rsidR="00886779" w:rsidRPr="00C72CA5">
        <w:rPr>
          <w:szCs w:val="22"/>
          <w:lang w:val="nl"/>
        </w:rPr>
        <w:br/>
      </w:r>
      <w:r w:rsidRPr="00C72CA5">
        <w:rPr>
          <w:szCs w:val="22"/>
          <w:lang w:val="nl"/>
        </w:rPr>
        <w:t xml:space="preserve">  </w:t>
      </w:r>
      <w:r w:rsidR="00886779" w:rsidRPr="00C72CA5">
        <w:rPr>
          <w:szCs w:val="22"/>
          <w:lang w:val="nl"/>
        </w:rPr>
        <w:t xml:space="preserve">Assurantie Beurs Systeem). </w:t>
      </w:r>
    </w:p>
    <w:p w:rsidR="007F253C" w:rsidRPr="0008285D" w:rsidRDefault="00C72CA5" w:rsidP="003935F2">
      <w:pPr>
        <w:ind w:left="-454"/>
      </w:pPr>
      <w:r w:rsidRPr="00C72CA5">
        <w:rPr>
          <w:lang w:val="nl"/>
        </w:rPr>
        <w:t xml:space="preserve">  </w:t>
      </w:r>
      <w:r w:rsidR="007F253C" w:rsidRPr="00C72CA5">
        <w:rPr>
          <w:u w:val="single"/>
        </w:rPr>
        <w:t>Vertrouwelijke informatie</w:t>
      </w:r>
      <w:r w:rsidR="003935F2" w:rsidRPr="00C72CA5">
        <w:rPr>
          <w:u w:val="single"/>
        </w:rPr>
        <w:t xml:space="preserve"> (Eis 6.</w:t>
      </w:r>
      <w:r w:rsidR="00886779" w:rsidRPr="00C72CA5">
        <w:rPr>
          <w:u w:val="single"/>
        </w:rPr>
        <w:t>8</w:t>
      </w:r>
      <w:r w:rsidR="003935F2" w:rsidRPr="00C72CA5">
        <w:rPr>
          <w:u w:val="single"/>
        </w:rPr>
        <w:t>)</w:t>
      </w:r>
      <w:r w:rsidR="007F253C" w:rsidRPr="00C72CA5">
        <w:rPr>
          <w:u w:val="single"/>
        </w:rPr>
        <w:t>:</w:t>
      </w:r>
      <w:r w:rsidR="003935F2" w:rsidRPr="00C72CA5">
        <w:br/>
      </w:r>
      <w:r w:rsidRPr="00C72CA5">
        <w:t xml:space="preserve">  </w:t>
      </w:r>
      <w:r w:rsidR="007F253C" w:rsidRPr="00C72CA5">
        <w:t xml:space="preserve">Inschrijver verklaard hierbij dat zij de gegevens van de aanbestedende dienst niet ter </w:t>
      </w:r>
      <w:r w:rsidR="003935F2" w:rsidRPr="00C72CA5">
        <w:br/>
      </w:r>
      <w:r w:rsidRPr="00C72CA5">
        <w:t xml:space="preserve">  </w:t>
      </w:r>
      <w:r w:rsidR="007F253C" w:rsidRPr="00C72CA5">
        <w:t xml:space="preserve">beschikking stellen van derden, tenzij de aanbestedende dienst hier uitdrukkelijke </w:t>
      </w:r>
      <w:r w:rsidR="003935F2" w:rsidRPr="00C72CA5">
        <w:br/>
      </w:r>
      <w:r w:rsidRPr="00C72CA5">
        <w:t xml:space="preserve">  </w:t>
      </w:r>
      <w:r w:rsidR="007F253C" w:rsidRPr="00C72CA5">
        <w:t>toestemming voor geeft dan wel heeft gegeven, zoals omschreven in eis 6.7 van</w:t>
      </w:r>
      <w:r w:rsidR="003935F2" w:rsidRPr="00C72CA5">
        <w:br/>
      </w:r>
      <w:r w:rsidRPr="00C72CA5">
        <w:t xml:space="preserve">  </w:t>
      </w:r>
      <w:r w:rsidR="007F253C" w:rsidRPr="00C72CA5">
        <w:t>de Uitnodigi</w:t>
      </w:r>
      <w:r w:rsidR="003935F2" w:rsidRPr="00C72CA5">
        <w:t>n</w:t>
      </w:r>
      <w:r w:rsidR="007F253C" w:rsidRPr="00C72CA5">
        <w:t>g tot Inschrijving</w:t>
      </w:r>
      <w:r w:rsidR="003935F2" w:rsidRPr="00C72CA5">
        <w:t>.</w:t>
      </w:r>
      <w:r w:rsidR="007F253C" w:rsidRPr="00C72CA5">
        <w:tab/>
      </w:r>
      <w:r w:rsidR="007F253C" w:rsidRPr="00C72CA5">
        <w:tab/>
      </w:r>
      <w:r w:rsidR="003935F2" w:rsidRPr="00C72CA5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7F253C" w:rsidRPr="0008285D">
        <w:t>ja / nee*</w:t>
      </w:r>
    </w:p>
    <w:p w:rsidR="007F253C" w:rsidRPr="0008285D" w:rsidRDefault="007E77F0" w:rsidP="007E77F0">
      <w:pPr>
        <w:pStyle w:val="ReportBodyTextIndent"/>
        <w:ind w:left="-454"/>
      </w:pPr>
      <w:r>
        <w:rPr>
          <w:rFonts w:ascii="Arial" w:hAnsi="Arial" w:cs="Arial"/>
          <w:sz w:val="16"/>
          <w:szCs w:val="16"/>
        </w:rPr>
        <w:br/>
      </w:r>
      <w:r w:rsidR="00C72CA5">
        <w:rPr>
          <w:rFonts w:ascii="Arial" w:hAnsi="Arial" w:cs="Arial"/>
          <w:i/>
          <w:sz w:val="16"/>
          <w:szCs w:val="16"/>
        </w:rPr>
        <w:t xml:space="preserve">   </w:t>
      </w:r>
      <w:r w:rsidR="007F253C" w:rsidRPr="007E77F0">
        <w:rPr>
          <w:rFonts w:ascii="Arial" w:hAnsi="Arial" w:cs="Arial"/>
          <w:i/>
          <w:sz w:val="16"/>
          <w:szCs w:val="16"/>
        </w:rPr>
        <w:t>De mogelijkheid bestaat dat een inschrijver in aanmerking wenst te komen voor zowel de</w:t>
      </w:r>
      <w:r w:rsidRPr="007E77F0">
        <w:rPr>
          <w:rFonts w:ascii="Arial" w:hAnsi="Arial" w:cs="Arial"/>
          <w:i/>
          <w:sz w:val="16"/>
          <w:szCs w:val="16"/>
        </w:rPr>
        <w:t xml:space="preserve"> </w:t>
      </w:r>
      <w:r w:rsidR="007F253C" w:rsidRPr="007E77F0">
        <w:rPr>
          <w:rFonts w:ascii="Arial" w:hAnsi="Arial" w:cs="Arial"/>
          <w:i/>
          <w:sz w:val="16"/>
          <w:szCs w:val="16"/>
        </w:rPr>
        <w:t>positie van leidende verzekeraar als de</w:t>
      </w:r>
      <w:r w:rsidR="00C72CA5">
        <w:rPr>
          <w:rFonts w:ascii="Arial" w:hAnsi="Arial" w:cs="Arial"/>
          <w:i/>
          <w:sz w:val="16"/>
          <w:szCs w:val="16"/>
        </w:rPr>
        <w:br/>
        <w:t xml:space="preserve">   </w:t>
      </w:r>
      <w:r w:rsidR="007F253C" w:rsidRPr="007E77F0">
        <w:rPr>
          <w:rFonts w:ascii="Arial" w:hAnsi="Arial" w:cs="Arial"/>
          <w:i/>
          <w:sz w:val="16"/>
          <w:szCs w:val="16"/>
        </w:rPr>
        <w:t xml:space="preserve">positie van volgverzekeraar. Inschrijver dient dan dit inschrijfformulier (in zijn geheel, pag. 1, 2, 3 en 4), dus voor beide posities, in </w:t>
      </w:r>
      <w:r w:rsidR="00C72CA5">
        <w:rPr>
          <w:rFonts w:ascii="Arial" w:hAnsi="Arial" w:cs="Arial"/>
          <w:i/>
          <w:sz w:val="16"/>
          <w:szCs w:val="16"/>
        </w:rPr>
        <w:br/>
        <w:t xml:space="preserve">   </w:t>
      </w:r>
      <w:r w:rsidR="007F253C" w:rsidRPr="007E77F0">
        <w:rPr>
          <w:rFonts w:ascii="Arial" w:hAnsi="Arial" w:cs="Arial"/>
          <w:i/>
          <w:sz w:val="16"/>
          <w:szCs w:val="16"/>
        </w:rPr>
        <w:t>te</w:t>
      </w:r>
      <w:r w:rsidR="00C72CA5">
        <w:rPr>
          <w:rFonts w:ascii="Arial" w:hAnsi="Arial" w:cs="Arial"/>
          <w:i/>
          <w:sz w:val="16"/>
          <w:szCs w:val="16"/>
        </w:rPr>
        <w:t xml:space="preserve"> </w:t>
      </w:r>
      <w:r w:rsidR="007F253C" w:rsidRPr="007E77F0">
        <w:rPr>
          <w:rFonts w:ascii="Arial" w:hAnsi="Arial" w:cs="Arial"/>
          <w:i/>
          <w:sz w:val="16"/>
          <w:szCs w:val="16"/>
        </w:rPr>
        <w:t>vullen.</w:t>
      </w:r>
      <w:r w:rsidRPr="007E77F0">
        <w:rPr>
          <w:rFonts w:ascii="Arial" w:hAnsi="Arial" w:cs="Arial"/>
          <w:i/>
          <w:sz w:val="16"/>
          <w:szCs w:val="16"/>
        </w:rPr>
        <w:t xml:space="preserve"> </w:t>
      </w:r>
      <w:r w:rsidR="007F253C" w:rsidRPr="007E77F0">
        <w:rPr>
          <w:rFonts w:ascii="Arial" w:hAnsi="Arial" w:cs="Arial"/>
          <w:i/>
          <w:sz w:val="16"/>
          <w:szCs w:val="16"/>
        </w:rPr>
        <w:t>Pagina 1 dient altijd ingevuld te worden.</w:t>
      </w:r>
      <w:r>
        <w:rPr>
          <w:rFonts w:ascii="Arial" w:hAnsi="Arial" w:cs="Arial"/>
          <w:i/>
          <w:sz w:val="16"/>
          <w:szCs w:val="16"/>
        </w:rPr>
        <w:br/>
      </w:r>
    </w:p>
    <w:p w:rsidR="007F253C" w:rsidRPr="0008285D" w:rsidRDefault="00C72CA5" w:rsidP="003935F2">
      <w:pPr>
        <w:ind w:left="-510"/>
      </w:pPr>
      <w:r>
        <w:t xml:space="preserve">   </w:t>
      </w:r>
      <w:r w:rsidR="007F253C" w:rsidRPr="0008285D">
        <w:t>(* doorhalen wat niet van toepassing is)</w:t>
      </w:r>
    </w:p>
    <w:p w:rsidR="00AC3857" w:rsidRDefault="00C72CA5" w:rsidP="003E5889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rPr>
          <w:b/>
        </w:rPr>
      </w:pPr>
      <w:r>
        <w:rPr>
          <w:b/>
        </w:rPr>
        <w:t xml:space="preserve">  </w:t>
      </w:r>
      <w:r w:rsidR="00AC3857">
        <w:rPr>
          <w:b/>
        </w:rPr>
        <w:t>VOOR AKKOORD</w:t>
      </w:r>
      <w:r w:rsidR="007F253C" w:rsidRPr="0008285D">
        <w:rPr>
          <w:b/>
        </w:rPr>
        <w:t xml:space="preserve">                                                                                                                             </w:t>
      </w:r>
    </w:p>
    <w:p w:rsidR="007F253C" w:rsidRPr="00C07862" w:rsidRDefault="00C72CA5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</w:pPr>
      <w:r>
        <w:t xml:space="preserve">  </w:t>
      </w:r>
      <w:r w:rsidR="007F253C" w:rsidRPr="0008285D">
        <w:t>Datum</w:t>
      </w:r>
      <w:r w:rsidR="007F253C" w:rsidRPr="0008285D">
        <w:tab/>
        <w:t>:</w:t>
      </w:r>
      <w:r w:rsidR="007F253C" w:rsidRPr="0008285D">
        <w:tab/>
        <w:t>Functie</w:t>
      </w:r>
      <w:r w:rsidR="003935F2">
        <w:tab/>
      </w:r>
      <w:r w:rsidR="007F253C" w:rsidRPr="0008285D">
        <w:t>:</w:t>
      </w:r>
      <w:r w:rsidR="00AC3857">
        <w:br/>
      </w:r>
      <w:r w:rsidR="00AC3857">
        <w:br/>
      </w:r>
      <w:r>
        <w:t xml:space="preserve">  </w:t>
      </w:r>
      <w:r w:rsidR="007F253C" w:rsidRPr="0008285D">
        <w:t>Handtekening</w:t>
      </w:r>
      <w:r w:rsidR="003935F2">
        <w:tab/>
      </w:r>
      <w:r w:rsidR="007F253C" w:rsidRPr="0008285D">
        <w:t>:</w:t>
      </w:r>
      <w:r w:rsidR="007F253C" w:rsidRPr="0008285D">
        <w:tab/>
        <w:t>Naam bedrijf</w:t>
      </w:r>
      <w:r w:rsidR="003935F2">
        <w:tab/>
        <w:t>:</w:t>
      </w:r>
      <w:r w:rsidR="007F253C" w:rsidRPr="00C07862">
        <w:tab/>
      </w:r>
      <w:r w:rsidR="00AC3857">
        <w:br/>
      </w:r>
      <w:r w:rsidR="00AC3857">
        <w:br/>
      </w:r>
      <w:r>
        <w:t xml:space="preserve">  </w:t>
      </w:r>
      <w:r w:rsidR="007F253C" w:rsidRPr="0008285D">
        <w:t>Naam</w:t>
      </w:r>
      <w:r w:rsidR="003935F2">
        <w:tab/>
        <w:t>:</w:t>
      </w:r>
      <w:r w:rsidR="007F253C" w:rsidRPr="0008285D">
        <w:tab/>
      </w:r>
      <w:r w:rsidR="007F253C" w:rsidRPr="0008285D">
        <w:tab/>
      </w:r>
      <w:r w:rsidR="007F253C" w:rsidRPr="00C07862">
        <w:t xml:space="preserve">  </w:t>
      </w:r>
      <w:r w:rsidR="003935F2">
        <w:tab/>
      </w:r>
      <w:r w:rsidR="003935F2">
        <w:tab/>
      </w:r>
      <w:r w:rsidR="003935F2">
        <w:tab/>
      </w:r>
    </w:p>
    <w:p w:rsidR="007F253C" w:rsidRPr="00C07862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</w:p>
    <w:p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bookmarkStart w:id="7" w:name="_GoBack"/>
      <w:bookmarkEnd w:id="7"/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als Leidende verzekeraar </w:t>
      </w: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:rsidR="007F253C" w:rsidRPr="0066245A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66245A">
        <w:rPr>
          <w:rFonts w:ascii="Arial" w:eastAsia="MS Mincho" w:hAnsi="Arial" w:cs="Arial"/>
          <w:b/>
          <w:bCs/>
        </w:rPr>
        <w:t xml:space="preserve">Behorende bij de Europese Aanbesteding Eigendommenverzekering ten behoeve van de gemeente </w:t>
      </w:r>
      <w:r w:rsidR="00F3684C">
        <w:rPr>
          <w:rFonts w:ascii="Arial" w:eastAsia="MS Mincho" w:hAnsi="Arial" w:cs="Arial"/>
          <w:b/>
          <w:bCs/>
        </w:rPr>
        <w:t>Terneuzen</w:t>
      </w:r>
      <w:r w:rsidR="0002160E">
        <w:rPr>
          <w:rFonts w:ascii="Arial" w:eastAsia="MS Mincho" w:hAnsi="Arial" w:cs="Arial"/>
          <w:b/>
          <w:bCs/>
        </w:rPr>
        <w:t xml:space="preserve"> 2021</w:t>
      </w:r>
      <w:r w:rsidRPr="0066245A">
        <w:rPr>
          <w:rFonts w:ascii="Arial" w:eastAsia="MS Mincho" w:hAnsi="Arial" w:cs="Arial"/>
          <w:b/>
          <w:bCs/>
        </w:rPr>
        <w:t xml:space="preserve">. </w:t>
      </w:r>
      <w:proofErr w:type="spellStart"/>
      <w:r w:rsidRPr="0066245A">
        <w:rPr>
          <w:rFonts w:ascii="Arial" w:eastAsia="MS Mincho" w:hAnsi="Arial" w:cs="Arial"/>
          <w:b/>
          <w:bCs/>
        </w:rPr>
        <w:t>TenderNed</w:t>
      </w:r>
      <w:proofErr w:type="spellEnd"/>
      <w:r w:rsidRPr="0066245A">
        <w:rPr>
          <w:rFonts w:ascii="Arial" w:eastAsia="MS Mincho" w:hAnsi="Arial" w:cs="Arial"/>
          <w:b/>
          <w:bCs/>
        </w:rPr>
        <w:t xml:space="preserve">-kenmerk : </w:t>
      </w:r>
    </w:p>
    <w:p w:rsidR="007F253C" w:rsidRPr="00965325" w:rsidRDefault="00965325" w:rsidP="00965325">
      <w:pPr>
        <w:ind w:left="-113"/>
        <w:rPr>
          <w:b/>
          <w:color w:val="4F81BD" w:themeColor="accent1"/>
        </w:rPr>
      </w:pPr>
      <w:r>
        <w:br/>
      </w:r>
      <w:r w:rsidRPr="00965325">
        <w:rPr>
          <w:b/>
          <w:color w:val="4F81BD" w:themeColor="accent1"/>
        </w:rPr>
        <w:t>A</w:t>
      </w:r>
      <w:r w:rsidR="007F253C" w:rsidRPr="00965325">
        <w:rPr>
          <w:b/>
          <w:color w:val="4F81BD" w:themeColor="accent1"/>
        </w:rPr>
        <w:t>lleen in te vullen als de inschrijver in aanmerking wenst te komen</w:t>
      </w:r>
      <w:r w:rsidRPr="00965325">
        <w:rPr>
          <w:b/>
          <w:color w:val="4F81BD" w:themeColor="accent1"/>
        </w:rPr>
        <w:t xml:space="preserve"> </w:t>
      </w:r>
      <w:r w:rsidR="007F253C" w:rsidRPr="00965325">
        <w:rPr>
          <w:b/>
          <w:color w:val="4F81BD" w:themeColor="accent1"/>
        </w:rPr>
        <w:t>voor de positie van leidende</w:t>
      </w:r>
      <w:r w:rsidRPr="00965325">
        <w:rPr>
          <w:b/>
          <w:color w:val="4F81BD" w:themeColor="accent1"/>
        </w:rPr>
        <w:br/>
        <w:t>verz</w:t>
      </w:r>
      <w:r w:rsidR="007F253C" w:rsidRPr="00965325">
        <w:rPr>
          <w:b/>
          <w:color w:val="4F81BD" w:themeColor="accent1"/>
        </w:rPr>
        <w:t>ekeraar</w:t>
      </w:r>
    </w:p>
    <w:p w:rsidR="007F253C" w:rsidRPr="004524CD" w:rsidRDefault="007F253C" w:rsidP="0002160E">
      <w:pPr>
        <w:ind w:left="-110"/>
      </w:pPr>
      <w:r w:rsidRPr="004524CD">
        <w:t>Ondergetekende verklaart hiermee in aanmerking te willen komen voor de positie</w:t>
      </w:r>
      <w:r w:rsidR="0002160E">
        <w:br/>
      </w:r>
      <w:r w:rsidRPr="004524CD">
        <w:t>van leidende verzekeraar</w:t>
      </w:r>
      <w:r w:rsidRPr="004524CD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:rsidR="007F253C" w:rsidRPr="004524CD" w:rsidRDefault="007F253C" w:rsidP="00965325">
      <w:pPr>
        <w:ind w:left="-113"/>
      </w:pPr>
      <w:r w:rsidRPr="00965325">
        <w:rPr>
          <w:b/>
          <w:color w:val="4F81BD" w:themeColor="accent1"/>
        </w:rPr>
        <w:t>Gunningscriterium 1: Premie</w:t>
      </w:r>
      <w:r w:rsidR="00965325">
        <w:rPr>
          <w:color w:val="4F81BD" w:themeColor="accent1"/>
        </w:rPr>
        <w:br/>
      </w:r>
      <w:proofErr w:type="spellStart"/>
      <w:r w:rsidRPr="004524CD">
        <w:t>Premie</w:t>
      </w:r>
      <w:proofErr w:type="spellEnd"/>
      <w:r w:rsidRPr="004524CD">
        <w:t xml:space="preserve"> als leidende verzekeraar (gunningscriterium, paragraaf </w:t>
      </w:r>
      <w:r w:rsidR="003B0ADB">
        <w:t>7.1</w:t>
      </w:r>
      <w:r w:rsidRPr="004524CD">
        <w:t>):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1"/>
        <w:gridCol w:w="3969"/>
      </w:tblGrid>
      <w:tr w:rsidR="007F253C" w:rsidRPr="004524CD" w:rsidTr="003E5889">
        <w:tc>
          <w:tcPr>
            <w:tcW w:w="5671" w:type="dxa"/>
          </w:tcPr>
          <w:p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3969" w:type="dxa"/>
          </w:tcPr>
          <w:p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:rsidTr="00E41BB9">
        <w:trPr>
          <w:trHeight w:val="604"/>
        </w:trPr>
        <w:tc>
          <w:tcPr>
            <w:tcW w:w="5671" w:type="dxa"/>
            <w:vAlign w:val="center"/>
          </w:tcPr>
          <w:p w:rsidR="007F253C" w:rsidRPr="004524CD" w:rsidRDefault="007F253C" w:rsidP="00E41BB9">
            <w:r w:rsidRPr="004524CD">
              <w:t>EUR 2.500,00 per gebeurtenis</w:t>
            </w:r>
            <w:r w:rsidR="003E5889">
              <w:t xml:space="preserve"> </w:t>
            </w:r>
          </w:p>
        </w:tc>
        <w:tc>
          <w:tcPr>
            <w:tcW w:w="3969" w:type="dxa"/>
            <w:vAlign w:val="center"/>
          </w:tcPr>
          <w:p w:rsidR="007F253C" w:rsidRPr="004524CD" w:rsidRDefault="007F253C" w:rsidP="00E41BB9">
            <w:r w:rsidRPr="004524CD">
              <w:t>…………………………………………..o/</w:t>
            </w:r>
            <w:proofErr w:type="spellStart"/>
            <w:r w:rsidRPr="004524CD">
              <w:t>oo</w:t>
            </w:r>
            <w:proofErr w:type="spellEnd"/>
          </w:p>
        </w:tc>
      </w:tr>
    </w:tbl>
    <w:p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:rsidR="007F253C" w:rsidRPr="004524CD" w:rsidRDefault="007F253C" w:rsidP="00965325">
      <w:pPr>
        <w:ind w:left="-100"/>
      </w:pPr>
      <w:r w:rsidRPr="004524CD">
        <w:t xml:space="preserve">Premies dienen in promillages te worden weergegeven en zijn </w:t>
      </w:r>
      <w:r w:rsidR="003E5889" w:rsidRPr="003E5889">
        <w:rPr>
          <w:u w:val="single"/>
        </w:rPr>
        <w:t>bru</w:t>
      </w:r>
      <w:r w:rsidR="0002160E" w:rsidRPr="003E5889">
        <w:rPr>
          <w:u w:val="single"/>
        </w:rPr>
        <w:t>to</w:t>
      </w:r>
      <w:r w:rsidR="0002160E">
        <w:t xml:space="preserve">, </w:t>
      </w:r>
      <w:r w:rsidRPr="004524CD">
        <w:rPr>
          <w:lang w:val="nl"/>
        </w:rPr>
        <w:t xml:space="preserve">dus </w:t>
      </w:r>
      <w:r w:rsidR="003E5889" w:rsidRPr="003E5889">
        <w:rPr>
          <w:u w:val="single"/>
          <w:lang w:val="nl"/>
        </w:rPr>
        <w:t>in</w:t>
      </w:r>
      <w:r w:rsidRPr="004524CD">
        <w:rPr>
          <w:u w:val="single"/>
          <w:lang w:val="nl"/>
        </w:rPr>
        <w:t xml:space="preserve">clusief </w:t>
      </w:r>
      <w:r w:rsidRPr="004524CD">
        <w:rPr>
          <w:lang w:val="nl"/>
        </w:rPr>
        <w:t>de beloning voor de makelaar</w:t>
      </w:r>
      <w:r w:rsidR="0002160E">
        <w:rPr>
          <w:lang w:val="nl"/>
        </w:rPr>
        <w:t xml:space="preserve"> </w:t>
      </w:r>
      <w:r w:rsidR="003E5889">
        <w:rPr>
          <w:lang w:val="nl"/>
        </w:rPr>
        <w:t xml:space="preserve">van 15% </w:t>
      </w:r>
      <w:r w:rsidR="0002160E">
        <w:rPr>
          <w:lang w:val="nl"/>
        </w:rPr>
        <w:t xml:space="preserve">en </w:t>
      </w:r>
      <w:r w:rsidRPr="004524CD">
        <w:rPr>
          <w:lang w:val="nl"/>
        </w:rPr>
        <w:t>exclusief poliskosten en assurantiebelasting, één en ander zoals aangegeven in de Uitnodiging tot Inschrijving en bijbehorende documenten.</w:t>
      </w:r>
      <w:r w:rsidR="00965325">
        <w:rPr>
          <w:lang w:val="nl"/>
        </w:rPr>
        <w:br/>
      </w:r>
      <w:r w:rsidR="0002160E">
        <w:br/>
      </w:r>
      <w:r w:rsidRPr="004524CD">
        <w:t xml:space="preserve">Voldoet </w:t>
      </w:r>
      <w:r w:rsidR="007E77F0">
        <w:t xml:space="preserve">bovendien </w:t>
      </w:r>
      <w:r w:rsidRPr="004524CD">
        <w:t xml:space="preserve">aan de volgende </w:t>
      </w:r>
      <w:r w:rsidR="00886779">
        <w:t xml:space="preserve">specifieke </w:t>
      </w:r>
      <w:r w:rsidR="00E41BB9">
        <w:t>Eisen</w:t>
      </w:r>
      <w:r w:rsidR="00886779">
        <w:t xml:space="preserve"> welke horen bij de Leidende verzekeraar</w:t>
      </w:r>
      <w:r w:rsidRPr="004524CD">
        <w:t>:</w:t>
      </w:r>
    </w:p>
    <w:p w:rsidR="00894C85" w:rsidRDefault="00C72CA5" w:rsidP="00894C85">
      <w:pPr>
        <w:tabs>
          <w:tab w:val="left" w:pos="567"/>
          <w:tab w:val="left" w:pos="8250"/>
        </w:tabs>
        <w:ind w:left="-60" w:hanging="110"/>
        <w:rPr>
          <w:lang w:eastAsia="zh-CN"/>
        </w:rPr>
      </w:pPr>
      <w:r>
        <w:t xml:space="preserve"> </w:t>
      </w:r>
      <w:r w:rsidR="00E41BB9">
        <w:t>6</w:t>
      </w:r>
      <w:r w:rsidR="007F253C" w:rsidRPr="004524CD">
        <w:t>.</w:t>
      </w:r>
      <w:r w:rsidR="00E41BB9">
        <w:t>2</w:t>
      </w:r>
      <w:r w:rsidR="007F253C" w:rsidRPr="004524CD">
        <w:t>.</w:t>
      </w:r>
      <w:r w:rsidR="00E41BB9">
        <w:t>1</w:t>
      </w:r>
      <w:r w:rsidR="00886779">
        <w:t xml:space="preserve">/2 </w:t>
      </w:r>
      <w:r w:rsidR="007F253C" w:rsidRPr="004524CD">
        <w:tab/>
      </w:r>
      <w:r w:rsidR="00E41BB9">
        <w:t>Capaciteit</w:t>
      </w:r>
      <w:r w:rsidR="00894C85">
        <w:t xml:space="preserve"> (als leidende verzekeraar)</w:t>
      </w:r>
      <w:r w:rsidR="00E41BB9">
        <w:tab/>
      </w:r>
      <w:r w:rsidR="00E41BB9">
        <w:tab/>
        <w:t>_____</w:t>
      </w:r>
      <w:r w:rsidR="00894C85">
        <w:t>%</w:t>
      </w:r>
      <w:r w:rsidR="00894C85">
        <w:tab/>
      </w:r>
      <w:r w:rsidR="00894C85" w:rsidRPr="004524CD">
        <w:t>Het aandeel van de leidende verzekeraar dient minimaal 25% te zijn van</w:t>
      </w:r>
      <w:r w:rsidR="00894C85">
        <w:tab/>
      </w:r>
      <w:r w:rsidR="00894C85">
        <w:tab/>
      </w:r>
      <w:r w:rsidR="00894C85">
        <w:tab/>
      </w:r>
      <w:r w:rsidR="00894C85">
        <w:tab/>
      </w:r>
      <w:r w:rsidR="00894C85">
        <w:tab/>
      </w:r>
      <w:r w:rsidR="00894C85" w:rsidRPr="004524CD">
        <w:t>het te verzekeren risico passend binnen het obligatoir herverzekeringscontract</w:t>
      </w:r>
      <w:r w:rsidR="00894C85">
        <w:tab/>
      </w:r>
      <w:r w:rsidR="00894C85">
        <w:tab/>
      </w:r>
      <w:r w:rsidR="00894C85">
        <w:tab/>
      </w:r>
      <w:r w:rsidR="00894C85">
        <w:tab/>
      </w:r>
      <w:r w:rsidR="00894C85">
        <w:tab/>
      </w:r>
      <w:r w:rsidR="00894C85" w:rsidRPr="004524CD">
        <w:rPr>
          <w:lang w:eastAsia="zh-CN"/>
        </w:rPr>
        <w:t>De aangeboden capaciteit mag maximaal 40% bedragen</w:t>
      </w:r>
    </w:p>
    <w:p w:rsidR="00965325" w:rsidRDefault="00C72CA5" w:rsidP="00965325">
      <w:pPr>
        <w:tabs>
          <w:tab w:val="left" w:pos="567"/>
          <w:tab w:val="left" w:pos="8250"/>
        </w:tabs>
        <w:ind w:left="-60" w:hanging="110"/>
      </w:pPr>
      <w:r>
        <w:t xml:space="preserve"> </w:t>
      </w:r>
      <w:r w:rsidR="00894C85">
        <w:t>6.2.3</w:t>
      </w:r>
      <w:r w:rsidR="00894C85">
        <w:tab/>
        <w:t xml:space="preserve">Ondersteuning </w:t>
      </w:r>
      <w:r w:rsidR="00965325">
        <w:t>P</w:t>
      </w:r>
      <w:r w:rsidR="007F253C" w:rsidRPr="004524CD">
        <w:t>reventie</w:t>
      </w:r>
      <w:r w:rsidR="00894C85">
        <w:t>beleid</w:t>
      </w:r>
      <w:r w:rsidR="007F253C" w:rsidRPr="004524CD">
        <w:tab/>
        <w:t>ja</w:t>
      </w:r>
      <w:r w:rsidR="00CA6E11">
        <w:t xml:space="preserve"> </w:t>
      </w:r>
      <w:r w:rsidR="007F253C" w:rsidRPr="004524CD">
        <w:t>/</w:t>
      </w:r>
      <w:r w:rsidR="00CA6E11">
        <w:t xml:space="preserve"> </w:t>
      </w:r>
      <w:r w:rsidR="007F253C" w:rsidRPr="004524CD">
        <w:t>nee*</w:t>
      </w:r>
      <w:r w:rsidR="00965325">
        <w:t xml:space="preserve"> </w:t>
      </w:r>
    </w:p>
    <w:p w:rsidR="00886779" w:rsidRDefault="00886779" w:rsidP="007F253C">
      <w:pPr>
        <w:tabs>
          <w:tab w:val="left" w:pos="567"/>
          <w:tab w:val="left" w:pos="8250"/>
        </w:tabs>
        <w:ind w:hanging="110"/>
      </w:pPr>
    </w:p>
    <w:p w:rsidR="00886779" w:rsidRDefault="00886779" w:rsidP="007F253C">
      <w:pPr>
        <w:tabs>
          <w:tab w:val="left" w:pos="567"/>
          <w:tab w:val="left" w:pos="8250"/>
        </w:tabs>
        <w:ind w:hanging="110"/>
      </w:pPr>
    </w:p>
    <w:p w:rsidR="00886779" w:rsidRDefault="00886779" w:rsidP="007F253C">
      <w:pPr>
        <w:tabs>
          <w:tab w:val="left" w:pos="567"/>
          <w:tab w:val="left" w:pos="8250"/>
        </w:tabs>
        <w:ind w:hanging="110"/>
      </w:pPr>
    </w:p>
    <w:p w:rsidR="00886779" w:rsidRDefault="00886779" w:rsidP="007F253C">
      <w:pPr>
        <w:tabs>
          <w:tab w:val="left" w:pos="567"/>
          <w:tab w:val="left" w:pos="8250"/>
        </w:tabs>
        <w:ind w:hanging="110"/>
      </w:pPr>
    </w:p>
    <w:p w:rsidR="00886779" w:rsidRDefault="00886779" w:rsidP="007F253C">
      <w:pPr>
        <w:tabs>
          <w:tab w:val="left" w:pos="567"/>
          <w:tab w:val="left" w:pos="8250"/>
        </w:tabs>
        <w:ind w:hanging="110"/>
      </w:pPr>
    </w:p>
    <w:p w:rsidR="00886779" w:rsidRDefault="00886779" w:rsidP="007F253C">
      <w:pPr>
        <w:tabs>
          <w:tab w:val="left" w:pos="567"/>
          <w:tab w:val="left" w:pos="8250"/>
        </w:tabs>
        <w:ind w:hanging="110"/>
      </w:pPr>
    </w:p>
    <w:p w:rsidR="00886779" w:rsidRDefault="00886779" w:rsidP="007F253C">
      <w:pPr>
        <w:tabs>
          <w:tab w:val="left" w:pos="567"/>
          <w:tab w:val="left" w:pos="8250"/>
        </w:tabs>
        <w:ind w:hanging="110"/>
      </w:pPr>
    </w:p>
    <w:p w:rsidR="00886779" w:rsidRDefault="00886779" w:rsidP="007F253C">
      <w:pPr>
        <w:tabs>
          <w:tab w:val="left" w:pos="567"/>
          <w:tab w:val="left" w:pos="8250"/>
        </w:tabs>
        <w:ind w:hanging="110"/>
      </w:pPr>
    </w:p>
    <w:p w:rsidR="007F253C" w:rsidRPr="0066245A" w:rsidRDefault="00C72CA5" w:rsidP="00965325">
      <w:pPr>
        <w:ind w:left="-113"/>
      </w:pPr>
      <w:r>
        <w:t xml:space="preserve"> </w:t>
      </w:r>
      <w:r w:rsidR="007F253C" w:rsidRPr="004524CD">
        <w:t>(* doorhalen wat niet van toepassing is)</w:t>
      </w:r>
    </w:p>
    <w:p w:rsidR="00640E44" w:rsidRPr="00640E44" w:rsidRDefault="00C72CA5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  <w:rPr>
          <w:b/>
        </w:rPr>
      </w:pPr>
      <w:r>
        <w:rPr>
          <w:b/>
        </w:rPr>
        <w:t xml:space="preserve">  </w:t>
      </w:r>
      <w:r w:rsidR="00640E44" w:rsidRPr="00640E44">
        <w:rPr>
          <w:b/>
        </w:rPr>
        <w:t>VOOR AKKOORD</w:t>
      </w:r>
    </w:p>
    <w:p w:rsidR="00965325" w:rsidRDefault="00C72CA5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 xml:space="preserve">  </w:t>
      </w:r>
      <w:r w:rsidR="00965325">
        <w:t>Datum</w:t>
      </w:r>
      <w:r w:rsidR="00965325">
        <w:tab/>
        <w:t>:</w:t>
      </w:r>
      <w:r w:rsidR="00965325">
        <w:tab/>
        <w:t>Functie</w:t>
      </w:r>
      <w:r w:rsidR="00965325">
        <w:tab/>
        <w:t>:</w:t>
      </w:r>
    </w:p>
    <w:p w:rsidR="00640E44" w:rsidRDefault="00C72CA5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 xml:space="preserve">  </w:t>
      </w:r>
      <w:r w:rsidR="00640E44">
        <w:t>H</w:t>
      </w:r>
      <w:r w:rsidR="007F253C" w:rsidRPr="004524CD">
        <w:t>andtekening</w:t>
      </w:r>
      <w:r w:rsidR="007F253C" w:rsidRPr="004524CD">
        <w:tab/>
        <w:t>:</w:t>
      </w:r>
      <w:r w:rsidR="007F253C" w:rsidRPr="004524CD">
        <w:tab/>
        <w:t>Naam bedrijf</w:t>
      </w:r>
      <w:r w:rsidR="007F253C" w:rsidRPr="004524CD">
        <w:tab/>
        <w:t>:</w:t>
      </w:r>
    </w:p>
    <w:p w:rsidR="007F253C" w:rsidRPr="004524CD" w:rsidRDefault="00C72CA5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 xml:space="preserve">  </w:t>
      </w:r>
      <w:r w:rsidR="007F253C" w:rsidRPr="004524CD">
        <w:t>Naam</w:t>
      </w:r>
      <w:r w:rsidR="007F253C" w:rsidRPr="004524CD">
        <w:tab/>
        <w:t>:</w:t>
      </w:r>
    </w:p>
    <w:p w:rsidR="007F253C" w:rsidRPr="00731CD1" w:rsidRDefault="00C72CA5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 </w:t>
      </w:r>
      <w:r w:rsidR="007F253C" w:rsidRPr="00731CD1">
        <w:rPr>
          <w:rFonts w:ascii="Arial" w:hAnsi="Arial" w:cs="Arial"/>
          <w:b/>
          <w:bCs/>
          <w:sz w:val="32"/>
          <w:szCs w:val="32"/>
        </w:rPr>
        <w:t>Bijlage A</w:t>
      </w:r>
      <w:r w:rsidR="007F253C"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</w:t>
      </w:r>
      <w:r w:rsidR="007F253C">
        <w:rPr>
          <w:rFonts w:ascii="Arial" w:hAnsi="Arial" w:cs="Arial"/>
          <w:b/>
          <w:bCs/>
          <w:sz w:val="32"/>
          <w:szCs w:val="32"/>
        </w:rPr>
        <w:t>als Volg</w:t>
      </w:r>
      <w:r w:rsidR="007F253C" w:rsidRPr="00731CD1">
        <w:rPr>
          <w:rFonts w:ascii="Arial" w:hAnsi="Arial" w:cs="Arial"/>
          <w:b/>
          <w:bCs/>
          <w:sz w:val="32"/>
          <w:szCs w:val="32"/>
        </w:rPr>
        <w:t xml:space="preserve">verzekeraar </w:t>
      </w: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:rsidR="007F253C" w:rsidRPr="0066245A" w:rsidRDefault="00C72CA5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>
        <w:rPr>
          <w:rFonts w:ascii="Arial" w:eastAsia="MS Mincho" w:hAnsi="Arial" w:cs="Arial"/>
          <w:b/>
          <w:bCs/>
        </w:rPr>
        <w:t xml:space="preserve"> </w:t>
      </w:r>
      <w:r w:rsidR="007F253C" w:rsidRPr="0066245A">
        <w:rPr>
          <w:rFonts w:ascii="Arial" w:eastAsia="MS Mincho" w:hAnsi="Arial" w:cs="Arial"/>
          <w:b/>
          <w:bCs/>
        </w:rPr>
        <w:t>Behorende bij de Europese Aanbesteding Eigendommenverzekering ten behoeve van</w:t>
      </w:r>
      <w:r>
        <w:rPr>
          <w:rFonts w:ascii="Arial" w:eastAsia="MS Mincho" w:hAnsi="Arial" w:cs="Arial"/>
          <w:b/>
          <w:bCs/>
        </w:rPr>
        <w:br/>
        <w:t xml:space="preserve"> </w:t>
      </w:r>
      <w:r w:rsidR="007F253C" w:rsidRPr="0066245A">
        <w:rPr>
          <w:rFonts w:ascii="Arial" w:eastAsia="MS Mincho" w:hAnsi="Arial" w:cs="Arial"/>
          <w:b/>
          <w:bCs/>
        </w:rPr>
        <w:t xml:space="preserve">de gemeente </w:t>
      </w:r>
      <w:r w:rsidR="003E5889">
        <w:rPr>
          <w:rFonts w:ascii="Arial" w:eastAsia="MS Mincho" w:hAnsi="Arial" w:cs="Arial"/>
          <w:b/>
          <w:bCs/>
        </w:rPr>
        <w:t xml:space="preserve">Terneuzen </w:t>
      </w:r>
      <w:r w:rsidR="00640E44">
        <w:rPr>
          <w:rFonts w:ascii="Arial" w:eastAsia="MS Mincho" w:hAnsi="Arial" w:cs="Arial"/>
          <w:b/>
          <w:bCs/>
        </w:rPr>
        <w:t>2021</w:t>
      </w:r>
      <w:r w:rsidR="007F253C" w:rsidRPr="0066245A">
        <w:rPr>
          <w:rFonts w:ascii="Arial" w:eastAsia="MS Mincho" w:hAnsi="Arial" w:cs="Arial"/>
          <w:b/>
          <w:bCs/>
        </w:rPr>
        <w:t xml:space="preserve">. </w:t>
      </w:r>
      <w:proofErr w:type="spellStart"/>
      <w:r w:rsidR="007F253C" w:rsidRPr="0066245A">
        <w:rPr>
          <w:rFonts w:ascii="Arial" w:eastAsia="MS Mincho" w:hAnsi="Arial" w:cs="Arial"/>
          <w:b/>
          <w:bCs/>
        </w:rPr>
        <w:t>TenderNed</w:t>
      </w:r>
      <w:proofErr w:type="spellEnd"/>
      <w:r w:rsidR="007F253C" w:rsidRPr="0066245A">
        <w:rPr>
          <w:rFonts w:ascii="Arial" w:eastAsia="MS Mincho" w:hAnsi="Arial" w:cs="Arial"/>
          <w:b/>
          <w:bCs/>
        </w:rPr>
        <w:t xml:space="preserve">-kenmerk : </w:t>
      </w:r>
    </w:p>
    <w:p w:rsidR="007F253C" w:rsidRPr="00640E44" w:rsidRDefault="00640E44" w:rsidP="007F253C">
      <w:pPr>
        <w:pStyle w:val="ReportBodyTextIndent"/>
        <w:ind w:left="-1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C72CA5">
        <w:rPr>
          <w:rFonts w:ascii="Arial" w:hAnsi="Arial" w:cs="Arial"/>
          <w:b/>
          <w:color w:val="4F81BD" w:themeColor="accent1"/>
          <w:sz w:val="20"/>
          <w:szCs w:val="20"/>
        </w:rPr>
        <w:t xml:space="preserve"> </w:t>
      </w:r>
      <w:r w:rsidRPr="00640E44">
        <w:rPr>
          <w:rFonts w:ascii="Arial" w:hAnsi="Arial" w:cs="Arial"/>
          <w:b/>
          <w:color w:val="4F81BD" w:themeColor="accent1"/>
          <w:sz w:val="20"/>
          <w:szCs w:val="20"/>
        </w:rPr>
        <w:t>A</w:t>
      </w:r>
      <w:r w:rsidR="007F253C" w:rsidRPr="00640E44">
        <w:rPr>
          <w:rFonts w:ascii="Arial" w:hAnsi="Arial" w:cs="Arial"/>
          <w:b/>
          <w:color w:val="4F81BD" w:themeColor="accent1"/>
          <w:sz w:val="20"/>
          <w:szCs w:val="20"/>
        </w:rPr>
        <w:t>lleen in te vullen als de inschrijver in aanmerking wenst te komen voor de positie van</w:t>
      </w:r>
      <w:r w:rsidR="00C72CA5">
        <w:rPr>
          <w:rFonts w:ascii="Arial" w:hAnsi="Arial" w:cs="Arial"/>
          <w:b/>
          <w:color w:val="4F81BD" w:themeColor="accent1"/>
          <w:sz w:val="20"/>
          <w:szCs w:val="20"/>
        </w:rPr>
        <w:br/>
        <w:t xml:space="preserve"> </w:t>
      </w:r>
      <w:r w:rsidR="007F253C" w:rsidRPr="00640E44">
        <w:rPr>
          <w:rFonts w:ascii="Arial" w:hAnsi="Arial" w:cs="Arial"/>
          <w:b/>
          <w:color w:val="4F81BD" w:themeColor="accent1"/>
          <w:sz w:val="20"/>
          <w:szCs w:val="20"/>
        </w:rPr>
        <w:t>volgverzekeraar</w:t>
      </w:r>
    </w:p>
    <w:p w:rsidR="007F253C" w:rsidRPr="004524C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:rsidR="007F253C" w:rsidRPr="004524CD" w:rsidRDefault="00C72CA5" w:rsidP="00640E44">
      <w:pPr>
        <w:ind w:left="-110"/>
      </w:pPr>
      <w:r>
        <w:t xml:space="preserve"> </w:t>
      </w:r>
      <w:r w:rsidR="007F253C" w:rsidRPr="004524CD">
        <w:t xml:space="preserve">Ondergetekende verklaart hiermee in aanmerking te willen komen voor de positie </w:t>
      </w:r>
      <w:r w:rsidR="00640E44">
        <w:br/>
      </w:r>
      <w:r>
        <w:t xml:space="preserve"> </w:t>
      </w:r>
      <w:r w:rsidR="007F253C" w:rsidRPr="004524CD">
        <w:t>van volgverzekeraar</w:t>
      </w:r>
      <w:r w:rsidR="007F253C" w:rsidRPr="004524CD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7F253C" w:rsidRPr="004524CD">
        <w:t>ja/nee*</w:t>
      </w:r>
    </w:p>
    <w:p w:rsidR="007F253C" w:rsidRPr="004524CD" w:rsidRDefault="00C72CA5" w:rsidP="003E5889">
      <w:pPr>
        <w:ind w:left="-113"/>
      </w:pPr>
      <w:r>
        <w:rPr>
          <w:b/>
          <w:color w:val="4F81BD" w:themeColor="accent1"/>
        </w:rPr>
        <w:t xml:space="preserve"> </w:t>
      </w:r>
      <w:r w:rsidR="007F253C" w:rsidRPr="00640E44">
        <w:rPr>
          <w:b/>
          <w:color w:val="4F81BD" w:themeColor="accent1"/>
        </w:rPr>
        <w:t>Gunningscriterium 1: Premie</w:t>
      </w:r>
      <w:r w:rsidR="00640E44">
        <w:rPr>
          <w:b/>
          <w:color w:val="4F81BD" w:themeColor="accent1"/>
        </w:rPr>
        <w:br/>
      </w:r>
      <w:r>
        <w:t xml:space="preserve"> </w:t>
      </w:r>
      <w:proofErr w:type="spellStart"/>
      <w:r w:rsidR="007F253C" w:rsidRPr="004524CD">
        <w:t>Premie</w:t>
      </w:r>
      <w:proofErr w:type="spellEnd"/>
      <w:r w:rsidR="007F253C" w:rsidRPr="004524CD">
        <w:t xml:space="preserve"> als volgverzekeraar (gunningscriterium, paragraaf </w:t>
      </w:r>
      <w:r w:rsidR="003B0ADB">
        <w:t>7</w:t>
      </w:r>
      <w:r w:rsidR="007F253C" w:rsidRPr="004524CD">
        <w:t>.</w:t>
      </w:r>
      <w:r w:rsidR="003B0ADB">
        <w:t>1</w:t>
      </w:r>
      <w:r w:rsidR="007F253C" w:rsidRPr="004524CD">
        <w:t>):</w:t>
      </w:r>
    </w:p>
    <w:tbl>
      <w:tblPr>
        <w:tblW w:w="9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3961"/>
      </w:tblGrid>
      <w:tr w:rsidR="007F253C" w:rsidRPr="004524CD" w:rsidTr="00C72CA5">
        <w:tc>
          <w:tcPr>
            <w:tcW w:w="5103" w:type="dxa"/>
          </w:tcPr>
          <w:p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3961" w:type="dxa"/>
          </w:tcPr>
          <w:p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:rsidTr="00C72CA5">
        <w:trPr>
          <w:trHeight w:val="604"/>
        </w:trPr>
        <w:tc>
          <w:tcPr>
            <w:tcW w:w="5103" w:type="dxa"/>
            <w:vAlign w:val="center"/>
          </w:tcPr>
          <w:p w:rsidR="007F253C" w:rsidRPr="004524CD" w:rsidRDefault="007F253C" w:rsidP="00E41BB9">
            <w:r w:rsidRPr="004524CD">
              <w:t>EUR 2.500,00 per gebeurtenis</w:t>
            </w:r>
            <w:r w:rsidR="003E5889">
              <w:t xml:space="preserve"> </w:t>
            </w:r>
          </w:p>
        </w:tc>
        <w:tc>
          <w:tcPr>
            <w:tcW w:w="3961" w:type="dxa"/>
            <w:vAlign w:val="center"/>
          </w:tcPr>
          <w:p w:rsidR="007F253C" w:rsidRPr="004524CD" w:rsidRDefault="007F253C" w:rsidP="00E41BB9">
            <w:r w:rsidRPr="004524CD">
              <w:t>…………………………………………..o/</w:t>
            </w:r>
            <w:proofErr w:type="spellStart"/>
            <w:r w:rsidRPr="004524CD">
              <w:t>oo</w:t>
            </w:r>
            <w:proofErr w:type="spellEnd"/>
          </w:p>
        </w:tc>
      </w:tr>
    </w:tbl>
    <w:p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:rsidR="007F253C" w:rsidRPr="004524CD" w:rsidRDefault="00C72CA5" w:rsidP="007F253C">
      <w:pPr>
        <w:ind w:left="-100"/>
      </w:pPr>
      <w:r>
        <w:t xml:space="preserve"> </w:t>
      </w:r>
      <w:r w:rsidR="007F253C" w:rsidRPr="004524CD">
        <w:t xml:space="preserve">Premies dienen in promillages te worden weergegeven en zijn </w:t>
      </w:r>
      <w:r w:rsidR="003E5889">
        <w:t>bruto</w:t>
      </w:r>
      <w:r w:rsidR="00640E44">
        <w:t xml:space="preserve">, </w:t>
      </w:r>
      <w:r w:rsidR="007F253C" w:rsidRPr="004524CD">
        <w:rPr>
          <w:lang w:val="nl"/>
        </w:rPr>
        <w:t xml:space="preserve">dus </w:t>
      </w:r>
      <w:r w:rsidR="003E5889">
        <w:rPr>
          <w:u w:val="single"/>
          <w:lang w:val="nl"/>
        </w:rPr>
        <w:t>in</w:t>
      </w:r>
      <w:r w:rsidR="00640E44" w:rsidRPr="00640E44">
        <w:rPr>
          <w:u w:val="single"/>
          <w:lang w:val="nl"/>
        </w:rPr>
        <w:t>c</w:t>
      </w:r>
      <w:r w:rsidR="007F253C" w:rsidRPr="00640E44">
        <w:rPr>
          <w:u w:val="single"/>
          <w:lang w:val="nl"/>
        </w:rPr>
        <w:t>l</w:t>
      </w:r>
      <w:r w:rsidR="007F253C" w:rsidRPr="004524CD">
        <w:rPr>
          <w:u w:val="single"/>
          <w:lang w:val="nl"/>
        </w:rPr>
        <w:t>usief</w:t>
      </w:r>
      <w:r w:rsidR="007F253C" w:rsidRPr="004524CD">
        <w:rPr>
          <w:lang w:val="nl"/>
        </w:rPr>
        <w:t xml:space="preserve"> de beloning voor de</w:t>
      </w:r>
      <w:r>
        <w:rPr>
          <w:lang w:val="nl"/>
        </w:rPr>
        <w:br/>
        <w:t xml:space="preserve"> </w:t>
      </w:r>
      <w:r w:rsidR="007F253C" w:rsidRPr="004524CD">
        <w:rPr>
          <w:lang w:val="nl"/>
        </w:rPr>
        <w:t>makelaar</w:t>
      </w:r>
      <w:r w:rsidR="00640E44">
        <w:rPr>
          <w:lang w:val="nl"/>
        </w:rPr>
        <w:t xml:space="preserve"> </w:t>
      </w:r>
      <w:r w:rsidR="003E5889">
        <w:rPr>
          <w:lang w:val="nl"/>
        </w:rPr>
        <w:t xml:space="preserve">van 15% </w:t>
      </w:r>
      <w:r w:rsidR="00640E44">
        <w:rPr>
          <w:lang w:val="nl"/>
        </w:rPr>
        <w:t xml:space="preserve">en </w:t>
      </w:r>
      <w:r w:rsidR="007F253C" w:rsidRPr="004524CD">
        <w:rPr>
          <w:lang w:val="nl"/>
        </w:rPr>
        <w:t>exclusief de poliskosten en assurantiebelasting, één en ander zoals</w:t>
      </w:r>
      <w:r>
        <w:rPr>
          <w:lang w:val="nl"/>
        </w:rPr>
        <w:br/>
        <w:t xml:space="preserve"> </w:t>
      </w:r>
      <w:r w:rsidR="007F253C" w:rsidRPr="004524CD">
        <w:rPr>
          <w:lang w:val="nl"/>
        </w:rPr>
        <w:t>aangegeven in de Uitnodiging tot Inschrijving en bijbehorende documenten</w:t>
      </w:r>
    </w:p>
    <w:p w:rsidR="007F253C" w:rsidRPr="004524CD" w:rsidRDefault="00C72CA5" w:rsidP="00640E44">
      <w:pPr>
        <w:ind w:left="-113"/>
      </w:pPr>
      <w:r>
        <w:t xml:space="preserve"> </w:t>
      </w:r>
      <w:r w:rsidR="007F253C" w:rsidRPr="004524CD">
        <w:t xml:space="preserve">Voldoet </w:t>
      </w:r>
      <w:r w:rsidR="007E77F0">
        <w:t xml:space="preserve">bovendien </w:t>
      </w:r>
      <w:r w:rsidR="007F253C" w:rsidRPr="004524CD">
        <w:t xml:space="preserve">aan de </w:t>
      </w:r>
      <w:r w:rsidR="007E77F0">
        <w:t xml:space="preserve">specifieke </w:t>
      </w:r>
      <w:r w:rsidR="00886779">
        <w:t>Eisen</w:t>
      </w:r>
      <w:r w:rsidR="007E77F0">
        <w:t xml:space="preserve"> behorende bij Volgverzekeraar</w:t>
      </w:r>
      <w:r w:rsidR="00886779">
        <w:t xml:space="preserve">: </w:t>
      </w:r>
    </w:p>
    <w:p w:rsidR="007F253C" w:rsidRPr="004524CD" w:rsidRDefault="00C72CA5" w:rsidP="007F253C">
      <w:pPr>
        <w:tabs>
          <w:tab w:val="left" w:pos="567"/>
          <w:tab w:val="left" w:pos="8250"/>
        </w:tabs>
        <w:ind w:hanging="110"/>
      </w:pPr>
      <w:r>
        <w:t xml:space="preserve"> </w:t>
      </w:r>
      <w:r w:rsidR="00886779">
        <w:t>6.3</w:t>
      </w:r>
      <w:r w:rsidR="007F253C" w:rsidRPr="004524CD">
        <w:tab/>
        <w:t>capaciteit</w:t>
      </w:r>
      <w:r w:rsidR="00640E44">
        <w:t xml:space="preserve"> (</w:t>
      </w:r>
      <w:r w:rsidR="007F253C" w:rsidRPr="004524CD">
        <w:rPr>
          <w:u w:val="single"/>
        </w:rPr>
        <w:t>als volgverzekeraar)</w:t>
      </w:r>
      <w:r w:rsidR="007F253C" w:rsidRPr="004524CD">
        <w:t xml:space="preserve">  </w:t>
      </w:r>
      <w:r w:rsidR="00640E44">
        <w:tab/>
      </w:r>
      <w:r w:rsidR="007F253C" w:rsidRPr="004524CD">
        <w:t>_____%</w:t>
      </w:r>
      <w:r w:rsidR="007F253C" w:rsidRPr="004524CD">
        <w:tab/>
      </w:r>
      <w:r w:rsidR="007F253C" w:rsidRPr="004524CD">
        <w:rPr>
          <w:lang w:eastAsia="zh-CN"/>
        </w:rPr>
        <w:t>De aangeboden capaciteit mag maximaal 30% bedragen</w:t>
      </w:r>
    </w:p>
    <w:p w:rsidR="007F253C" w:rsidRPr="004524CD" w:rsidRDefault="00640E44" w:rsidP="007F253C">
      <w:pPr>
        <w:tabs>
          <w:tab w:val="left" w:pos="567"/>
        </w:tabs>
      </w:pPr>
      <w:r>
        <w:tab/>
      </w:r>
      <w:r>
        <w:tab/>
      </w:r>
      <w:r>
        <w:tab/>
      </w:r>
      <w:r>
        <w:tab/>
      </w:r>
      <w:r>
        <w:tab/>
      </w:r>
    </w:p>
    <w:p w:rsidR="007F253C" w:rsidRPr="004524CD" w:rsidRDefault="007F253C" w:rsidP="007F253C"/>
    <w:p w:rsidR="003E5889" w:rsidRDefault="003E5889" w:rsidP="007F253C"/>
    <w:p w:rsidR="003B0ADB" w:rsidRDefault="003B0ADB" w:rsidP="007F253C"/>
    <w:p w:rsidR="003B0ADB" w:rsidRDefault="003B0ADB" w:rsidP="007F253C"/>
    <w:p w:rsidR="003B0ADB" w:rsidRDefault="003B0ADB" w:rsidP="007F253C"/>
    <w:p w:rsidR="003B0ADB" w:rsidRDefault="003B0ADB" w:rsidP="007F253C"/>
    <w:p w:rsidR="003B0ADB" w:rsidRDefault="003B0ADB" w:rsidP="007F253C"/>
    <w:p w:rsidR="003B0ADB" w:rsidRDefault="003B0ADB" w:rsidP="007F253C"/>
    <w:p w:rsidR="003B0ADB" w:rsidRDefault="003B0ADB" w:rsidP="007F253C"/>
    <w:p w:rsidR="007F253C" w:rsidRPr="004524CD" w:rsidRDefault="00C72CA5" w:rsidP="007F253C">
      <w:r>
        <w:t xml:space="preserve">  </w:t>
      </w:r>
      <w:r w:rsidR="007F253C" w:rsidRPr="004524CD">
        <w:t>(* doorhalen wat niet van toepassing is)</w:t>
      </w:r>
    </w:p>
    <w:p w:rsidR="007F253C" w:rsidRPr="004524CD" w:rsidRDefault="00C72CA5" w:rsidP="003E5889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rPr>
          <w:b/>
        </w:rPr>
      </w:pPr>
      <w:r>
        <w:rPr>
          <w:b/>
        </w:rPr>
        <w:t xml:space="preserve">  </w:t>
      </w:r>
      <w:r w:rsidR="007F253C" w:rsidRPr="004524CD">
        <w:rPr>
          <w:b/>
        </w:rPr>
        <w:t xml:space="preserve">Voor akkoord:                                                                                                                                                    </w:t>
      </w:r>
    </w:p>
    <w:p w:rsidR="007F253C" w:rsidRPr="004524CD" w:rsidRDefault="00C72CA5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 xml:space="preserve">  </w:t>
      </w:r>
      <w:r w:rsidR="007F253C" w:rsidRPr="004524CD">
        <w:t>Datum</w:t>
      </w:r>
      <w:r w:rsidR="007F253C" w:rsidRPr="004524CD">
        <w:tab/>
        <w:t>:</w:t>
      </w:r>
      <w:r w:rsidR="007F253C" w:rsidRPr="004524CD">
        <w:tab/>
      </w:r>
      <w:r w:rsidR="007F253C" w:rsidRPr="004524CD">
        <w:tab/>
        <w:t>Functie</w:t>
      </w:r>
      <w:r w:rsidR="007F253C" w:rsidRPr="004524CD">
        <w:tab/>
        <w:t>:</w:t>
      </w:r>
    </w:p>
    <w:p w:rsidR="007F253C" w:rsidRPr="004524CD" w:rsidRDefault="00C72CA5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 xml:space="preserve">  </w:t>
      </w:r>
      <w:r w:rsidR="007F253C" w:rsidRPr="004524CD">
        <w:t>Handtekening</w:t>
      </w:r>
      <w:r w:rsidR="007F253C" w:rsidRPr="004524CD">
        <w:tab/>
        <w:t>:</w:t>
      </w:r>
      <w:r w:rsidR="007F253C" w:rsidRPr="004524CD">
        <w:tab/>
      </w:r>
      <w:r w:rsidR="007F253C" w:rsidRPr="004524CD">
        <w:tab/>
        <w:t>Naam bedrijf</w:t>
      </w:r>
      <w:r w:rsidR="007F253C" w:rsidRPr="004524CD">
        <w:tab/>
        <w:t>:</w:t>
      </w:r>
      <w:r w:rsidR="007F253C" w:rsidRPr="004524CD">
        <w:tab/>
      </w:r>
    </w:p>
    <w:p w:rsidR="00B464E3" w:rsidRDefault="00C72CA5" w:rsidP="00640E4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 xml:space="preserve">  </w:t>
      </w:r>
      <w:r w:rsidR="007F253C" w:rsidRPr="004524CD">
        <w:t>Naam</w:t>
      </w:r>
      <w:r w:rsidR="007F253C" w:rsidRPr="004524CD">
        <w:tab/>
        <w:t>:</w:t>
      </w:r>
      <w:r w:rsidR="00640E44">
        <w:t xml:space="preserve"> </w:t>
      </w:r>
    </w:p>
    <w:sectPr w:rsidR="00B464E3" w:rsidSect="002415AF">
      <w:headerReference w:type="default" r:id="rId12"/>
      <w:type w:val="continuous"/>
      <w:pgSz w:w="11906" w:h="16838"/>
      <w:pgMar w:top="1417" w:right="1417" w:bottom="1417" w:left="1417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53C" w:rsidRDefault="007F253C">
      <w:r>
        <w:separator/>
      </w:r>
    </w:p>
  </w:endnote>
  <w:endnote w:type="continuationSeparator" w:id="0">
    <w:p w:rsidR="007F253C" w:rsidRDefault="007F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53C" w:rsidRDefault="007F253C">
      <w:r>
        <w:separator/>
      </w:r>
    </w:p>
  </w:footnote>
  <w:footnote w:type="continuationSeparator" w:id="0">
    <w:p w:rsidR="007F253C" w:rsidRDefault="007F2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357E62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7298B"/>
    <w:rsid w:val="001D1DA9"/>
    <w:rsid w:val="0021344E"/>
    <w:rsid w:val="002344C5"/>
    <w:rsid w:val="0024133B"/>
    <w:rsid w:val="002415AF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57E62"/>
    <w:rsid w:val="003664EC"/>
    <w:rsid w:val="00383181"/>
    <w:rsid w:val="003935F2"/>
    <w:rsid w:val="003A3794"/>
    <w:rsid w:val="003B0ADB"/>
    <w:rsid w:val="003B5E9E"/>
    <w:rsid w:val="003D443D"/>
    <w:rsid w:val="003D702C"/>
    <w:rsid w:val="003E5889"/>
    <w:rsid w:val="003F6569"/>
    <w:rsid w:val="00431469"/>
    <w:rsid w:val="004403A5"/>
    <w:rsid w:val="00462FEF"/>
    <w:rsid w:val="00473F56"/>
    <w:rsid w:val="004F0247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40E44"/>
    <w:rsid w:val="006513F8"/>
    <w:rsid w:val="00657443"/>
    <w:rsid w:val="00680CDD"/>
    <w:rsid w:val="006A78FF"/>
    <w:rsid w:val="006D332B"/>
    <w:rsid w:val="007D48B4"/>
    <w:rsid w:val="007E77F0"/>
    <w:rsid w:val="007F253C"/>
    <w:rsid w:val="00810D9F"/>
    <w:rsid w:val="008422E6"/>
    <w:rsid w:val="00855FDE"/>
    <w:rsid w:val="00857E38"/>
    <w:rsid w:val="00886779"/>
    <w:rsid w:val="00894C85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620A"/>
    <w:rsid w:val="00B03B63"/>
    <w:rsid w:val="00B20D8B"/>
    <w:rsid w:val="00B2246D"/>
    <w:rsid w:val="00B234FA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2CA5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41BB9"/>
    <w:rsid w:val="00E81BB7"/>
    <w:rsid w:val="00E97D7E"/>
    <w:rsid w:val="00EA17AD"/>
    <w:rsid w:val="00EA3EE6"/>
    <w:rsid w:val="00EC22FA"/>
    <w:rsid w:val="00EF11A4"/>
    <w:rsid w:val="00F022EE"/>
    <w:rsid w:val="00F14217"/>
    <w:rsid w:val="00F3684C"/>
    <w:rsid w:val="00F43309"/>
    <w:rsid w:val="00F44AB6"/>
    <w:rsid w:val="00F44F41"/>
    <w:rsid w:val="00F8352A"/>
    <w:rsid w:val="00F85803"/>
    <w:rsid w:val="00F91215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B955B2F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C3513-5FA5-4DEA-AC5A-A413F855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82</TotalTime>
  <Pages>3</Pages>
  <Words>667</Words>
  <Characters>4662</Characters>
  <Application>Microsoft Office Word</Application>
  <DocSecurity>0</DocSecurity>
  <Lines>93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Drijver, Paul</cp:lastModifiedBy>
  <cp:revision>7</cp:revision>
  <cp:lastPrinted>2001-09-13T23:06:00Z</cp:lastPrinted>
  <dcterms:created xsi:type="dcterms:W3CDTF">2021-08-09T18:45:00Z</dcterms:created>
  <dcterms:modified xsi:type="dcterms:W3CDTF">2021-08-25T10:47:00Z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</Properties>
</file>