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61E" w:rsidRPr="00C43BA2" w:rsidRDefault="00B1657C" w:rsidP="009D761E">
      <w:pPr>
        <w:rPr>
          <w:b/>
        </w:rPr>
      </w:pPr>
      <w:r w:rsidRPr="00B1657C">
        <w:rPr>
          <w:noProof/>
          <w:lang w:eastAsia="nl-N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.9pt;margin-top:.65pt;width:453.6pt;height:0;z-index:251655168" o:connectortype="straight" strokeweight="2.25pt"/>
        </w:pict>
      </w:r>
      <w:r w:rsidR="009D761E" w:rsidRPr="00C43BA2">
        <w:rPr>
          <w:b/>
        </w:rPr>
        <w:t>Opdrachtnemer</w:t>
      </w:r>
    </w:p>
    <w:p w:rsidR="00B05D25" w:rsidRDefault="00B05D25" w:rsidP="00D33CC8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9D761E" w:rsidRPr="00D33CC8" w:rsidRDefault="00C43BA2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Bedrijfsn</w:t>
      </w:r>
      <w:r w:rsidR="009D761E" w:rsidRPr="00A13F26">
        <w:rPr>
          <w:color w:val="000000" w:themeColor="text1"/>
          <w:sz w:val="20"/>
          <w:szCs w:val="18"/>
        </w:rPr>
        <w:t>aam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C43BA2" w:rsidRPr="00D33CC8" w:rsidRDefault="00C43BA2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Straat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  <w:r w:rsidR="009D761E" w:rsidRPr="00D33CC8">
        <w:rPr>
          <w:color w:val="808080" w:themeColor="background1" w:themeShade="80"/>
          <w:sz w:val="20"/>
          <w:szCs w:val="18"/>
        </w:rPr>
        <w:tab/>
      </w:r>
      <w:bookmarkStart w:id="0" w:name="_GoBack"/>
      <w:bookmarkEnd w:id="0"/>
    </w:p>
    <w:p w:rsidR="009D761E" w:rsidRPr="00D33CC8" w:rsidRDefault="00CD2CB9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Postcode en p</w:t>
      </w:r>
      <w:r w:rsidR="009D761E" w:rsidRPr="00A13F26">
        <w:rPr>
          <w:color w:val="000000" w:themeColor="text1"/>
          <w:sz w:val="20"/>
          <w:szCs w:val="18"/>
        </w:rPr>
        <w:t>laats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9D761E" w:rsidRPr="00D33CC8" w:rsidRDefault="009D761E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Accreditatie of certificering</w:t>
      </w:r>
      <w:r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2E7D11" w:rsidRDefault="002E7D11" w:rsidP="00D33CC8">
      <w:pPr>
        <w:tabs>
          <w:tab w:val="left" w:pos="3402"/>
        </w:tabs>
      </w:pPr>
    </w:p>
    <w:p w:rsidR="00BE08CC" w:rsidRDefault="00B1657C" w:rsidP="00D33CC8">
      <w:pPr>
        <w:tabs>
          <w:tab w:val="left" w:pos="3402"/>
        </w:tabs>
      </w:pPr>
      <w:r>
        <w:rPr>
          <w:noProof/>
          <w:lang w:eastAsia="nl-NL"/>
        </w:rPr>
        <w:pict>
          <v:shape id="_x0000_s1032" type="#_x0000_t32" style="position:absolute;margin-left:-6.4pt;margin-top:5pt;width:453.6pt;height:0;z-index:251661312" o:connectortype="straight" strokecolor="#7f7f7f [1612]" strokeweight="1pt"/>
        </w:pict>
      </w:r>
    </w:p>
    <w:p w:rsidR="00A13F26" w:rsidRPr="00C43BA2" w:rsidRDefault="00A13F26" w:rsidP="00A13F26">
      <w:pPr>
        <w:tabs>
          <w:tab w:val="left" w:pos="3402"/>
        </w:tabs>
        <w:rPr>
          <w:b/>
        </w:rPr>
      </w:pPr>
      <w:r w:rsidRPr="00C43BA2">
        <w:rPr>
          <w:b/>
        </w:rPr>
        <w:t>Onderhoudskundige of inspecteur</w:t>
      </w:r>
      <w:r w:rsidRPr="00C43BA2">
        <w:rPr>
          <w:b/>
        </w:rPr>
        <w:tab/>
      </w:r>
    </w:p>
    <w:p w:rsidR="00B05D25" w:rsidRDefault="00B05D25" w:rsidP="00A13F26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Achternaam met voorletters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Functie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Certificering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2B71F2" w:rsidRDefault="002B71F2" w:rsidP="00D33CC8">
      <w:pPr>
        <w:tabs>
          <w:tab w:val="left" w:pos="3402"/>
        </w:tabs>
      </w:pPr>
    </w:p>
    <w:p w:rsidR="00C43BA2" w:rsidRDefault="00B1657C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27" type="#_x0000_t32" style="position:absolute;margin-left:-1.9pt;margin-top:4.7pt;width:453.6pt;height:0;z-index:251656192" o:connectortype="straight" strokeweight="2.25pt"/>
        </w:pict>
      </w:r>
    </w:p>
    <w:p w:rsidR="002B71F2" w:rsidRDefault="002B71F2" w:rsidP="00787C68">
      <w:pPr>
        <w:tabs>
          <w:tab w:val="left" w:pos="3402"/>
        </w:tabs>
      </w:pPr>
    </w:p>
    <w:p w:rsid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C43BA2" w:rsidRPr="00204CBD" w:rsidRDefault="00C43BA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Component- ID</w:t>
      </w:r>
      <w:r w:rsidRPr="00204CBD">
        <w:rPr>
          <w:sz w:val="20"/>
          <w:szCs w:val="18"/>
        </w:rPr>
        <w:tab/>
        <w:t>:</w:t>
      </w:r>
      <w:r w:rsidR="00787C68" w:rsidRPr="00787C68">
        <w:t xml:space="preserve"> </w:t>
      </w:r>
      <w:r w:rsidR="00B1657C">
        <w:fldChar w:fldCharType="begin"/>
      </w:r>
      <w:r w:rsidR="00C402EA">
        <w:instrText xml:space="preserve"> MERGEFIELD ComponentID </w:instrText>
      </w:r>
      <w:r w:rsidR="00B1657C">
        <w:fldChar w:fldCharType="separate"/>
      </w:r>
      <w:r w:rsidR="00370556">
        <w:rPr>
          <w:noProof/>
        </w:rPr>
        <w:t>«ComponentID»</w:t>
      </w:r>
      <w:r w:rsidR="00B1657C">
        <w:rPr>
          <w:noProof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Componentsoort</w:t>
      </w:r>
      <w:r>
        <w:rPr>
          <w:sz w:val="20"/>
          <w:szCs w:val="18"/>
        </w:rPr>
        <w:tab/>
        <w:t>:</w:t>
      </w:r>
      <w:r w:rsidRPr="00787C68">
        <w:t xml:space="preserve"> </w:t>
      </w:r>
      <w:r w:rsidR="00B1657C">
        <w:fldChar w:fldCharType="begin"/>
      </w:r>
      <w:r w:rsidR="00C402EA">
        <w:instrText xml:space="preserve"> MERGEFIELD ComponentSoort </w:instrText>
      </w:r>
      <w:r w:rsidR="00B1657C">
        <w:fldChar w:fldCharType="separate"/>
      </w:r>
      <w:r w:rsidR="00370556">
        <w:rPr>
          <w:noProof/>
        </w:rPr>
        <w:t>«ComponentSoort»</w:t>
      </w:r>
      <w:r w:rsidR="00B1657C">
        <w:rPr>
          <w:noProof/>
        </w:rPr>
        <w:fldChar w:fldCharType="end"/>
      </w:r>
    </w:p>
    <w:p w:rsidR="009D761E" w:rsidRDefault="009D761E" w:rsidP="00787C68">
      <w:pPr>
        <w:tabs>
          <w:tab w:val="left" w:pos="3402"/>
        </w:tabs>
      </w:pPr>
    </w:p>
    <w:p w:rsidR="00BE08CC" w:rsidRDefault="00B1657C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28" type="#_x0000_t32" style="position:absolute;margin-left:-6.4pt;margin-top:4pt;width:453.6pt;height:0;z-index:251657216" o:connectortype="straight" strokecolor="#7f7f7f [1612]" strokeweight="1pt"/>
        </w:pict>
      </w:r>
    </w:p>
    <w:p w:rsidR="00BE08CC" w:rsidRDefault="00BE08CC" w:rsidP="00BE08CC">
      <w:pPr>
        <w:tabs>
          <w:tab w:val="left" w:pos="3402"/>
        </w:tabs>
        <w:rPr>
          <w:b/>
        </w:rPr>
      </w:pPr>
    </w:p>
    <w:p w:rsidR="00BE08CC" w:rsidRDefault="00BE08CC" w:rsidP="00BE08CC">
      <w:pPr>
        <w:tabs>
          <w:tab w:val="left" w:pos="3402"/>
        </w:tabs>
        <w:rPr>
          <w:b/>
        </w:rPr>
      </w:pPr>
      <w:r w:rsidRPr="00C43BA2">
        <w:rPr>
          <w:b/>
        </w:rPr>
        <w:t>PO-activiteit</w:t>
      </w:r>
    </w:p>
    <w:p w:rsidR="00B05D25" w:rsidRDefault="00B05D25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Keuring-ID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"KeuringID"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«KeuringID»</w:t>
      </w:r>
      <w:r w:rsidR="00B1657C">
        <w:rPr>
          <w:sz w:val="20"/>
          <w:szCs w:val="18"/>
        </w:rPr>
        <w:fldChar w:fldCharType="end"/>
      </w:r>
    </w:p>
    <w:p w:rsidR="00BE08CC" w:rsidRPr="001D09D9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PO-activiteit</w:t>
      </w:r>
      <w:r w:rsidRPr="001D09D9"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 w:rsidRPr="001D09D9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"POactiviteit"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«POactiviteit»</w:t>
      </w:r>
      <w:r w:rsidR="00B1657C">
        <w:rPr>
          <w:sz w:val="20"/>
          <w:szCs w:val="18"/>
        </w:rPr>
        <w:fldChar w:fldCharType="end"/>
      </w:r>
    </w:p>
    <w:p w:rsidR="00BE08CC" w:rsidRPr="00D33CC8" w:rsidRDefault="00BE08CC" w:rsidP="00BE08CC">
      <w:pPr>
        <w:tabs>
          <w:tab w:val="left" w:pos="3402"/>
        </w:tabs>
        <w:ind w:firstLine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Grondslag</w:t>
      </w:r>
      <w:r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"Grondslag"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«Grondslag»</w:t>
      </w:r>
      <w:r w:rsidR="00B1657C">
        <w:rPr>
          <w:sz w:val="20"/>
          <w:szCs w:val="18"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Frequentie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"Frequentie"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«Frequentie»</w:t>
      </w:r>
      <w:r w:rsidR="00B1657C">
        <w:rPr>
          <w:sz w:val="20"/>
          <w:szCs w:val="18"/>
        </w:rPr>
        <w:fldChar w:fldCharType="end"/>
      </w:r>
      <w:r w:rsidR="007D776A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B0009C">
        <w:rPr>
          <w:sz w:val="20"/>
          <w:szCs w:val="18"/>
        </w:rPr>
        <w:instrText xml:space="preserve"> MERGEFIELD Tijdseenheid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«Tijdseenheid»</w:t>
      </w:r>
      <w:r w:rsidR="00B1657C">
        <w:rPr>
          <w:sz w:val="20"/>
          <w:szCs w:val="18"/>
        </w:rPr>
        <w:fldChar w:fldCharType="end"/>
      </w:r>
    </w:p>
    <w:p w:rsidR="00BE08CC" w:rsidRPr="00204CBD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Datum uitgevoerd</w:t>
      </w:r>
      <w:r w:rsidRPr="00204CBD">
        <w:rPr>
          <w:sz w:val="20"/>
          <w:szCs w:val="18"/>
        </w:rPr>
        <w:tab/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Datum_uitgevoerd </w:instrText>
      </w:r>
      <w:r w:rsidR="00534A37" w:rsidRPr="006B0141">
        <w:rPr>
          <w:rFonts w:cs="Segoe UI"/>
          <w:color w:val="000000"/>
          <w:sz w:val="20"/>
          <w:szCs w:val="20"/>
        </w:rPr>
        <w:instrText>\@ "</w:instrText>
      </w:r>
      <w:r w:rsidR="00534A37">
        <w:rPr>
          <w:rFonts w:cs="Segoe UI"/>
          <w:color w:val="000000"/>
          <w:sz w:val="20"/>
          <w:szCs w:val="20"/>
        </w:rPr>
        <w:instrText xml:space="preserve">d MMM </w:instrText>
      </w:r>
      <w:r w:rsidR="00534A37" w:rsidRPr="006B0141">
        <w:rPr>
          <w:rFonts w:cs="Segoe UI"/>
          <w:color w:val="000000"/>
          <w:sz w:val="20"/>
          <w:szCs w:val="20"/>
        </w:rPr>
        <w:instrText>yyyy"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«Datum_uitgevoerd»</w:t>
      </w:r>
      <w:r w:rsidR="00B1657C">
        <w:rPr>
          <w:sz w:val="20"/>
          <w:szCs w:val="18"/>
        </w:rPr>
        <w:fldChar w:fldCharType="end"/>
      </w:r>
    </w:p>
    <w:p w:rsidR="00A35361" w:rsidRDefault="00A35361" w:rsidP="00BE08CC">
      <w:pPr>
        <w:tabs>
          <w:tab w:val="left" w:pos="3402"/>
        </w:tabs>
        <w:ind w:left="426"/>
        <w:rPr>
          <w:sz w:val="20"/>
          <w:szCs w:val="18"/>
        </w:rPr>
      </w:pPr>
    </w:p>
    <w:p w:rsidR="002B71F2" w:rsidRDefault="00A35361" w:rsidP="00BE08CC">
      <w:pPr>
        <w:tabs>
          <w:tab w:val="left" w:pos="3402"/>
        </w:tabs>
        <w:ind w:left="426"/>
      </w:pPr>
      <w:r>
        <w:rPr>
          <w:sz w:val="20"/>
          <w:szCs w:val="18"/>
        </w:rPr>
        <w:t>Status</w:t>
      </w:r>
      <w:r w:rsidR="00BE08CC" w:rsidRPr="00204CBD">
        <w:rPr>
          <w:sz w:val="20"/>
          <w:szCs w:val="18"/>
        </w:rPr>
        <w:t xml:space="preserve"> </w:t>
      </w:r>
      <w:r w:rsidR="00BE08CC">
        <w:rPr>
          <w:sz w:val="20"/>
          <w:szCs w:val="18"/>
        </w:rPr>
        <w:tab/>
        <w:t xml:space="preserve">: </w:t>
      </w:r>
      <w:r w:rsidR="00B1657C" w:rsidRPr="00F46465">
        <w:rPr>
          <w:b/>
          <w:szCs w:val="18"/>
        </w:rPr>
        <w:fldChar w:fldCharType="begin"/>
      </w:r>
      <w:r w:rsidR="00F46465" w:rsidRPr="00F46465">
        <w:rPr>
          <w:b/>
          <w:szCs w:val="18"/>
        </w:rPr>
        <w:instrText xml:space="preserve"> MERGEFIELD Status </w:instrText>
      </w:r>
      <w:r w:rsidR="00B1657C" w:rsidRPr="00F46465">
        <w:rPr>
          <w:b/>
          <w:szCs w:val="18"/>
        </w:rPr>
        <w:fldChar w:fldCharType="separate"/>
      </w:r>
      <w:r w:rsidR="00370556">
        <w:rPr>
          <w:b/>
          <w:noProof/>
          <w:szCs w:val="18"/>
        </w:rPr>
        <w:t>«Status»</w:t>
      </w:r>
      <w:r w:rsidR="00B1657C" w:rsidRPr="00F46465">
        <w:rPr>
          <w:b/>
          <w:szCs w:val="18"/>
        </w:rPr>
        <w:fldChar w:fldCharType="end"/>
      </w:r>
      <w:r w:rsidR="00BE08CC" w:rsidRPr="00F46465">
        <w:rPr>
          <w:szCs w:val="18"/>
        </w:rPr>
        <w:t xml:space="preserve">  </w: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B1657C" w:rsidP="00787C68">
      <w:pPr>
        <w:tabs>
          <w:tab w:val="left" w:pos="3402"/>
        </w:tabs>
        <w:rPr>
          <w:b/>
        </w:rPr>
      </w:pPr>
      <w:r w:rsidRPr="00B1657C">
        <w:rPr>
          <w:noProof/>
          <w:lang w:eastAsia="nl-NL"/>
        </w:rPr>
        <w:pict>
          <v:shape id="_x0000_s1029" type="#_x0000_t32" style="position:absolute;margin-left:-1.9pt;margin-top:5.25pt;width:453.6pt;height:0;z-index:251658240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#7f7f7f [1612]" strokeweight="1pt"/>
        </w:pic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9D761E" w:rsidRP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Plaats van het 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Object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«Objectnaam»</w:t>
      </w:r>
      <w:r w:rsidR="00B1657C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Gebouw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«Gebouwnaam»</w:t>
      </w:r>
      <w:r w:rsidR="00B1657C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Bouwlaag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Bouwlaag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«Bouwlaag»</w:t>
      </w:r>
      <w:r w:rsidR="00B1657C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Ruimte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Ruimte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«Ruimte»</w:t>
      </w:r>
      <w:r w:rsidR="00B1657C">
        <w:rPr>
          <w:sz w:val="20"/>
          <w:szCs w:val="18"/>
        </w:rPr>
        <w:fldChar w:fldCharType="end"/>
      </w:r>
    </w:p>
    <w:p w:rsidR="002E7D11" w:rsidRDefault="002E7D11" w:rsidP="00787C68">
      <w:pPr>
        <w:tabs>
          <w:tab w:val="left" w:pos="3402"/>
        </w:tabs>
      </w:pPr>
    </w:p>
    <w:p w:rsidR="002B71F2" w:rsidRDefault="00B1657C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31" type="#_x0000_t32" style="position:absolute;margin-left:-6.4pt;margin-top:111.75pt;width:453.6pt;height:0;z-index:251660288" o:connectortype="straight" strokeweight="1.5pt"/>
        </w:pict>
      </w:r>
      <w:r>
        <w:rPr>
          <w:noProof/>
          <w:lang w:eastAsia="nl-NL"/>
        </w:rPr>
        <w:pict>
          <v:shape id="_x0000_s1030" type="#_x0000_t32" style="position:absolute;margin-left:-1.9pt;margin-top:5.9pt;width:453.6pt;height:0;z-index:251659264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#7f7f7f [1612]" strokeweight="1pt"/>
        </w:pict>
      </w:r>
    </w:p>
    <w:p w:rsidR="00DF7B8C" w:rsidRDefault="00DF7B8C" w:rsidP="00787C68">
      <w:pPr>
        <w:tabs>
          <w:tab w:val="left" w:pos="3402"/>
        </w:tabs>
      </w:pPr>
    </w:p>
    <w:p w:rsidR="00DF7B8C" w:rsidRDefault="002B71F2" w:rsidP="00787C68">
      <w:pPr>
        <w:tabs>
          <w:tab w:val="left" w:pos="3402"/>
        </w:tabs>
        <w:rPr>
          <w:b/>
        </w:rPr>
      </w:pPr>
      <w:r>
        <w:rPr>
          <w:b/>
        </w:rPr>
        <w:t>Rapportage</w:t>
      </w:r>
      <w:r w:rsidR="00787C68">
        <w:rPr>
          <w:b/>
        </w:rPr>
        <w:t xml:space="preserve"> opdrachtnemer</w:t>
      </w:r>
    </w:p>
    <w:p w:rsidR="002012E9" w:rsidRDefault="002012E9" w:rsidP="00787C68">
      <w:pPr>
        <w:tabs>
          <w:tab w:val="left" w:pos="3402"/>
        </w:tabs>
        <w:rPr>
          <w:b/>
        </w:rPr>
      </w:pPr>
    </w:p>
    <w:p w:rsidR="002012E9" w:rsidRPr="002012E9" w:rsidRDefault="002B71F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 xml:space="preserve">Voorblad met </w:t>
      </w:r>
      <w:r w:rsidR="002012E9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«Document»</w:t>
      </w:r>
      <w:r w:rsidR="00B1657C">
        <w:rPr>
          <w:sz w:val="20"/>
          <w:szCs w:val="18"/>
        </w:rPr>
        <w:fldChar w:fldCharType="end"/>
      </w:r>
      <w:r w:rsidR="00AE4C71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DocumentInhoud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«DocumentInhoud»</w:t>
      </w:r>
      <w:r w:rsidR="00B1657C">
        <w:rPr>
          <w:sz w:val="20"/>
          <w:szCs w:val="18"/>
        </w:rPr>
        <w:fldChar w:fldCharType="end"/>
      </w:r>
    </w:p>
    <w:p w:rsidR="002B71F2" w:rsidRPr="0054514B" w:rsidRDefault="002B71F2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Documentnaam</w:t>
      </w:r>
      <w:r>
        <w:rPr>
          <w:sz w:val="20"/>
          <w:szCs w:val="18"/>
        </w:rPr>
        <w:tab/>
        <w:t xml:space="preserve">: </w:t>
      </w:r>
      <w:r w:rsidR="00F46465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«Documentnaam»</w:t>
      </w:r>
      <w:r w:rsidR="00B1657C">
        <w:rPr>
          <w:sz w:val="20"/>
          <w:szCs w:val="18"/>
        </w:rPr>
        <w:fldChar w:fldCharType="end"/>
      </w:r>
    </w:p>
    <w:sectPr w:rsidR="002B71F2" w:rsidRPr="0054514B" w:rsidSect="00D776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954" w:rsidRDefault="00C65954" w:rsidP="009D761E">
      <w:r>
        <w:separator/>
      </w:r>
    </w:p>
  </w:endnote>
  <w:endnote w:type="continuationSeparator" w:id="0">
    <w:p w:rsidR="00C65954" w:rsidRDefault="00C65954" w:rsidP="009D7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37" w:rsidRDefault="00534A37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37" w:rsidRDefault="00534A37">
    <w:pPr>
      <w:pStyle w:val="Voet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37" w:rsidRDefault="00534A37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954" w:rsidRDefault="00C65954" w:rsidP="009D761E">
      <w:r>
        <w:separator/>
      </w:r>
    </w:p>
  </w:footnote>
  <w:footnote w:type="continuationSeparator" w:id="0">
    <w:p w:rsidR="00C65954" w:rsidRDefault="00C65954" w:rsidP="009D76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37" w:rsidRDefault="00534A37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9D" w:rsidRPr="009D761E" w:rsidRDefault="00BD7C9D" w:rsidP="009D761E">
    <w:pPr>
      <w:rPr>
        <w:b/>
        <w:sz w:val="36"/>
      </w:rPr>
    </w:pPr>
    <w:r w:rsidRPr="009D761E">
      <w:rPr>
        <w:b/>
        <w:sz w:val="36"/>
      </w:rPr>
      <w:t>Keuringsdocument</w:t>
    </w:r>
    <w:r w:rsidR="00C402EA">
      <w:rPr>
        <w:b/>
        <w:sz w:val="36"/>
      </w:rPr>
      <w:t xml:space="preserve">    </w:t>
    </w:r>
    <w:r w:rsidRPr="00C43BA2">
      <w:rPr>
        <w:noProof/>
        <w:sz w:val="20"/>
        <w:lang w:eastAsia="nl-NL"/>
      </w:rPr>
      <w:t xml:space="preserve"> </w:t>
    </w:r>
    <w:r w:rsidR="00A9149E">
      <w:rPr>
        <w:noProof/>
        <w:sz w:val="20"/>
        <w:lang w:eastAsia="nl-NL"/>
      </w:rPr>
      <w:drawing>
        <wp:inline distT="0" distB="0" distL="0" distR="0">
          <wp:extent cx="2622550" cy="1164590"/>
          <wp:effectExtent l="19050" t="0" r="635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37" w:rsidRDefault="00534A37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2448"/>
    <w:multiLevelType w:val="hybridMultilevel"/>
    <w:tmpl w:val="E84E75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E6B51"/>
    <w:multiLevelType w:val="hybridMultilevel"/>
    <w:tmpl w:val="7E4CC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A6A9C"/>
    <w:multiLevelType w:val="hybridMultilevel"/>
    <w:tmpl w:val="3B8AA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976C4"/>
    <w:multiLevelType w:val="hybridMultilevel"/>
    <w:tmpl w:val="08E0D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225B5"/>
    <w:multiLevelType w:val="hybridMultilevel"/>
    <w:tmpl w:val="96B05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812362"/>
    <w:multiLevelType w:val="hybridMultilevel"/>
    <w:tmpl w:val="4FF83A8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9525EEB"/>
    <w:multiLevelType w:val="hybridMultilevel"/>
    <w:tmpl w:val="3642E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47180"/>
    <w:multiLevelType w:val="hybridMultilevel"/>
    <w:tmpl w:val="2AC40E5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55A01941"/>
    <w:multiLevelType w:val="hybridMultilevel"/>
    <w:tmpl w:val="F802FCFE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C9D332C"/>
    <w:multiLevelType w:val="hybridMultilevel"/>
    <w:tmpl w:val="CCD49E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mailMerge>
    <w:mainDocumentType w:val="formLetters"/>
    <w:linkToQuery/>
    <w:dataType w:val="native"/>
    <w:connectString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Keuringsplan$`"/>
    <w:odso>
      <w:udl w:val="Provider=Microsoft.ACE.OLEDB.12.0;User ID=Admin;Data Source=&quot;J:\0500 KCK - VOORTGANG EN BEWAKING\0540 - Archief - Opslag actiepunten\20140109; Voorblad Keuringsbescheiden\samenvoegen\KP gasdetectie.xlsx&quot;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Keuringsplan$"/>
      <w:src r:id="rId2"/>
      <w:colDelim w:val="9"/>
      <w:type w:val="database"/>
      <w:fHdr/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8" strokecolor="none [1612]">
      <v:stroke color="none [1612]" weight="1.5pt"/>
    </o:shapedefaults>
  </w:hdrShapeDefaults>
  <w:footnotePr>
    <w:footnote w:id="-1"/>
    <w:footnote w:id="0"/>
  </w:footnotePr>
  <w:endnotePr>
    <w:endnote w:id="-1"/>
    <w:endnote w:id="0"/>
  </w:endnotePr>
  <w:compat/>
  <w:rsids>
    <w:rsidRoot w:val="00370556"/>
    <w:rsid w:val="000016F1"/>
    <w:rsid w:val="00002A10"/>
    <w:rsid w:val="00002C7E"/>
    <w:rsid w:val="00004484"/>
    <w:rsid w:val="0000476D"/>
    <w:rsid w:val="00005065"/>
    <w:rsid w:val="000058F3"/>
    <w:rsid w:val="00006082"/>
    <w:rsid w:val="00006427"/>
    <w:rsid w:val="0000774F"/>
    <w:rsid w:val="00007C10"/>
    <w:rsid w:val="00010A76"/>
    <w:rsid w:val="0001287F"/>
    <w:rsid w:val="00012F26"/>
    <w:rsid w:val="000133AB"/>
    <w:rsid w:val="00016EA0"/>
    <w:rsid w:val="00020B64"/>
    <w:rsid w:val="0002105E"/>
    <w:rsid w:val="0002362F"/>
    <w:rsid w:val="00023F09"/>
    <w:rsid w:val="00023FF6"/>
    <w:rsid w:val="000246E4"/>
    <w:rsid w:val="000252E9"/>
    <w:rsid w:val="0002745F"/>
    <w:rsid w:val="000275C9"/>
    <w:rsid w:val="00027959"/>
    <w:rsid w:val="000300A7"/>
    <w:rsid w:val="0003110E"/>
    <w:rsid w:val="00031C1D"/>
    <w:rsid w:val="00033A06"/>
    <w:rsid w:val="00033AB2"/>
    <w:rsid w:val="00033B58"/>
    <w:rsid w:val="00033C4B"/>
    <w:rsid w:val="00033ED4"/>
    <w:rsid w:val="000344DB"/>
    <w:rsid w:val="00035912"/>
    <w:rsid w:val="00036ECB"/>
    <w:rsid w:val="000370BB"/>
    <w:rsid w:val="00037CCB"/>
    <w:rsid w:val="00040AA0"/>
    <w:rsid w:val="000416E2"/>
    <w:rsid w:val="00042560"/>
    <w:rsid w:val="00044354"/>
    <w:rsid w:val="000445F8"/>
    <w:rsid w:val="00045D31"/>
    <w:rsid w:val="00045E83"/>
    <w:rsid w:val="00046076"/>
    <w:rsid w:val="00047179"/>
    <w:rsid w:val="00047716"/>
    <w:rsid w:val="000523FF"/>
    <w:rsid w:val="00053754"/>
    <w:rsid w:val="00054CB7"/>
    <w:rsid w:val="00055568"/>
    <w:rsid w:val="000568DD"/>
    <w:rsid w:val="000569DF"/>
    <w:rsid w:val="000575A5"/>
    <w:rsid w:val="00057B5C"/>
    <w:rsid w:val="000612BF"/>
    <w:rsid w:val="000616A1"/>
    <w:rsid w:val="00062AEC"/>
    <w:rsid w:val="00062C63"/>
    <w:rsid w:val="0006326E"/>
    <w:rsid w:val="00063B2C"/>
    <w:rsid w:val="0006620D"/>
    <w:rsid w:val="00066589"/>
    <w:rsid w:val="000677C0"/>
    <w:rsid w:val="00067F6F"/>
    <w:rsid w:val="000703AE"/>
    <w:rsid w:val="00070B24"/>
    <w:rsid w:val="00071025"/>
    <w:rsid w:val="0007386A"/>
    <w:rsid w:val="000739CA"/>
    <w:rsid w:val="00074358"/>
    <w:rsid w:val="00074CD0"/>
    <w:rsid w:val="00077164"/>
    <w:rsid w:val="00081390"/>
    <w:rsid w:val="00082240"/>
    <w:rsid w:val="0008331F"/>
    <w:rsid w:val="00084CFA"/>
    <w:rsid w:val="000857B3"/>
    <w:rsid w:val="000871A0"/>
    <w:rsid w:val="000900A8"/>
    <w:rsid w:val="0009193F"/>
    <w:rsid w:val="000925D1"/>
    <w:rsid w:val="00092DD7"/>
    <w:rsid w:val="00093621"/>
    <w:rsid w:val="000941DF"/>
    <w:rsid w:val="000963A3"/>
    <w:rsid w:val="00097510"/>
    <w:rsid w:val="00097548"/>
    <w:rsid w:val="00097D22"/>
    <w:rsid w:val="000A06F8"/>
    <w:rsid w:val="000A1615"/>
    <w:rsid w:val="000A3DCA"/>
    <w:rsid w:val="000A47DE"/>
    <w:rsid w:val="000A630B"/>
    <w:rsid w:val="000A7107"/>
    <w:rsid w:val="000A7FCF"/>
    <w:rsid w:val="000B0121"/>
    <w:rsid w:val="000B09E3"/>
    <w:rsid w:val="000B14C3"/>
    <w:rsid w:val="000B1BA6"/>
    <w:rsid w:val="000B2601"/>
    <w:rsid w:val="000B36B0"/>
    <w:rsid w:val="000B5854"/>
    <w:rsid w:val="000B737F"/>
    <w:rsid w:val="000B760A"/>
    <w:rsid w:val="000C0C0E"/>
    <w:rsid w:val="000C1E3A"/>
    <w:rsid w:val="000C237F"/>
    <w:rsid w:val="000C2D56"/>
    <w:rsid w:val="000C2D91"/>
    <w:rsid w:val="000C52A0"/>
    <w:rsid w:val="000C58E3"/>
    <w:rsid w:val="000C5A96"/>
    <w:rsid w:val="000C5EC7"/>
    <w:rsid w:val="000C69AB"/>
    <w:rsid w:val="000C7003"/>
    <w:rsid w:val="000C7553"/>
    <w:rsid w:val="000D12A6"/>
    <w:rsid w:val="000D3199"/>
    <w:rsid w:val="000D32E5"/>
    <w:rsid w:val="000D4D0F"/>
    <w:rsid w:val="000D5547"/>
    <w:rsid w:val="000E18F5"/>
    <w:rsid w:val="000E2423"/>
    <w:rsid w:val="000E2647"/>
    <w:rsid w:val="000E5F5F"/>
    <w:rsid w:val="000E71A1"/>
    <w:rsid w:val="000F16C8"/>
    <w:rsid w:val="000F1D22"/>
    <w:rsid w:val="000F23BE"/>
    <w:rsid w:val="000F2526"/>
    <w:rsid w:val="000F27CD"/>
    <w:rsid w:val="000F4C35"/>
    <w:rsid w:val="000F622B"/>
    <w:rsid w:val="001002D6"/>
    <w:rsid w:val="00100359"/>
    <w:rsid w:val="00100BAD"/>
    <w:rsid w:val="00102AFA"/>
    <w:rsid w:val="00105626"/>
    <w:rsid w:val="001057B1"/>
    <w:rsid w:val="001059B9"/>
    <w:rsid w:val="00105F45"/>
    <w:rsid w:val="00107615"/>
    <w:rsid w:val="00107736"/>
    <w:rsid w:val="00107955"/>
    <w:rsid w:val="001079C7"/>
    <w:rsid w:val="00112D39"/>
    <w:rsid w:val="00113150"/>
    <w:rsid w:val="00114411"/>
    <w:rsid w:val="001168B5"/>
    <w:rsid w:val="00116CB5"/>
    <w:rsid w:val="00117410"/>
    <w:rsid w:val="00117711"/>
    <w:rsid w:val="00117F1A"/>
    <w:rsid w:val="00120577"/>
    <w:rsid w:val="00121418"/>
    <w:rsid w:val="001215EC"/>
    <w:rsid w:val="00121BA6"/>
    <w:rsid w:val="001223F2"/>
    <w:rsid w:val="00122A93"/>
    <w:rsid w:val="00124528"/>
    <w:rsid w:val="00124E4B"/>
    <w:rsid w:val="0012585E"/>
    <w:rsid w:val="0012670F"/>
    <w:rsid w:val="00127BCE"/>
    <w:rsid w:val="00131461"/>
    <w:rsid w:val="00133A81"/>
    <w:rsid w:val="00133D6A"/>
    <w:rsid w:val="001342AD"/>
    <w:rsid w:val="0013457C"/>
    <w:rsid w:val="0013513D"/>
    <w:rsid w:val="001368B9"/>
    <w:rsid w:val="00136BB4"/>
    <w:rsid w:val="00140064"/>
    <w:rsid w:val="00140265"/>
    <w:rsid w:val="001425DF"/>
    <w:rsid w:val="0014379D"/>
    <w:rsid w:val="00143B59"/>
    <w:rsid w:val="00144740"/>
    <w:rsid w:val="0014527D"/>
    <w:rsid w:val="00146C25"/>
    <w:rsid w:val="001477F9"/>
    <w:rsid w:val="00147CE8"/>
    <w:rsid w:val="00147F59"/>
    <w:rsid w:val="00150E54"/>
    <w:rsid w:val="001515D1"/>
    <w:rsid w:val="00152581"/>
    <w:rsid w:val="00152F0F"/>
    <w:rsid w:val="00153547"/>
    <w:rsid w:val="0015364B"/>
    <w:rsid w:val="001537D6"/>
    <w:rsid w:val="0015424D"/>
    <w:rsid w:val="00155C80"/>
    <w:rsid w:val="001567CC"/>
    <w:rsid w:val="00156C24"/>
    <w:rsid w:val="00156E1A"/>
    <w:rsid w:val="001579EE"/>
    <w:rsid w:val="00161698"/>
    <w:rsid w:val="001626F7"/>
    <w:rsid w:val="00163BE8"/>
    <w:rsid w:val="00164465"/>
    <w:rsid w:val="0016527C"/>
    <w:rsid w:val="0016527D"/>
    <w:rsid w:val="00167244"/>
    <w:rsid w:val="00167E3A"/>
    <w:rsid w:val="00170785"/>
    <w:rsid w:val="001712FA"/>
    <w:rsid w:val="00171E0F"/>
    <w:rsid w:val="001723BC"/>
    <w:rsid w:val="00173084"/>
    <w:rsid w:val="00174E9F"/>
    <w:rsid w:val="00176266"/>
    <w:rsid w:val="00176515"/>
    <w:rsid w:val="00181323"/>
    <w:rsid w:val="001852AD"/>
    <w:rsid w:val="00186527"/>
    <w:rsid w:val="0018703E"/>
    <w:rsid w:val="00187A72"/>
    <w:rsid w:val="00187DC8"/>
    <w:rsid w:val="0019114C"/>
    <w:rsid w:val="001918BC"/>
    <w:rsid w:val="001919AA"/>
    <w:rsid w:val="00191BBF"/>
    <w:rsid w:val="00191DD4"/>
    <w:rsid w:val="00192A89"/>
    <w:rsid w:val="00193D46"/>
    <w:rsid w:val="0019418C"/>
    <w:rsid w:val="00197277"/>
    <w:rsid w:val="001A0EA6"/>
    <w:rsid w:val="001A22C6"/>
    <w:rsid w:val="001A50E6"/>
    <w:rsid w:val="001A5D2B"/>
    <w:rsid w:val="001A765D"/>
    <w:rsid w:val="001B0866"/>
    <w:rsid w:val="001B21D2"/>
    <w:rsid w:val="001B4289"/>
    <w:rsid w:val="001B591E"/>
    <w:rsid w:val="001B5D54"/>
    <w:rsid w:val="001B5F96"/>
    <w:rsid w:val="001B68BA"/>
    <w:rsid w:val="001B7255"/>
    <w:rsid w:val="001B7294"/>
    <w:rsid w:val="001B7826"/>
    <w:rsid w:val="001C25A0"/>
    <w:rsid w:val="001C3C50"/>
    <w:rsid w:val="001C6421"/>
    <w:rsid w:val="001C6BDF"/>
    <w:rsid w:val="001D09D9"/>
    <w:rsid w:val="001D24E3"/>
    <w:rsid w:val="001D2B08"/>
    <w:rsid w:val="001D3FFB"/>
    <w:rsid w:val="001D431D"/>
    <w:rsid w:val="001D5440"/>
    <w:rsid w:val="001D611D"/>
    <w:rsid w:val="001D6704"/>
    <w:rsid w:val="001D707E"/>
    <w:rsid w:val="001D7604"/>
    <w:rsid w:val="001E0E72"/>
    <w:rsid w:val="001E1D97"/>
    <w:rsid w:val="001E1F80"/>
    <w:rsid w:val="001E3944"/>
    <w:rsid w:val="001E455D"/>
    <w:rsid w:val="001E617A"/>
    <w:rsid w:val="001F144A"/>
    <w:rsid w:val="001F2752"/>
    <w:rsid w:val="001F2848"/>
    <w:rsid w:val="001F4ECD"/>
    <w:rsid w:val="001F5001"/>
    <w:rsid w:val="001F5BB9"/>
    <w:rsid w:val="001F6DA6"/>
    <w:rsid w:val="001F7129"/>
    <w:rsid w:val="001F7971"/>
    <w:rsid w:val="001F7FFE"/>
    <w:rsid w:val="002010A0"/>
    <w:rsid w:val="002012E9"/>
    <w:rsid w:val="002017DA"/>
    <w:rsid w:val="00204CBD"/>
    <w:rsid w:val="00205BC3"/>
    <w:rsid w:val="002063FE"/>
    <w:rsid w:val="00212C69"/>
    <w:rsid w:val="00212DDA"/>
    <w:rsid w:val="0021466E"/>
    <w:rsid w:val="00215890"/>
    <w:rsid w:val="002175D0"/>
    <w:rsid w:val="00217D2A"/>
    <w:rsid w:val="00217E08"/>
    <w:rsid w:val="00217E73"/>
    <w:rsid w:val="00220478"/>
    <w:rsid w:val="0022068A"/>
    <w:rsid w:val="00222E1C"/>
    <w:rsid w:val="00224D75"/>
    <w:rsid w:val="0022643A"/>
    <w:rsid w:val="00227E00"/>
    <w:rsid w:val="00230C53"/>
    <w:rsid w:val="00230F71"/>
    <w:rsid w:val="00231350"/>
    <w:rsid w:val="002316AE"/>
    <w:rsid w:val="00232635"/>
    <w:rsid w:val="00232FA8"/>
    <w:rsid w:val="00233076"/>
    <w:rsid w:val="002354E3"/>
    <w:rsid w:val="00235CDC"/>
    <w:rsid w:val="00236A18"/>
    <w:rsid w:val="002400F2"/>
    <w:rsid w:val="00240EC6"/>
    <w:rsid w:val="00241DF3"/>
    <w:rsid w:val="002424E5"/>
    <w:rsid w:val="002431E9"/>
    <w:rsid w:val="00244490"/>
    <w:rsid w:val="002445D8"/>
    <w:rsid w:val="00244EB7"/>
    <w:rsid w:val="00245A7F"/>
    <w:rsid w:val="00246C60"/>
    <w:rsid w:val="00247056"/>
    <w:rsid w:val="00251374"/>
    <w:rsid w:val="00251770"/>
    <w:rsid w:val="00251908"/>
    <w:rsid w:val="00251A1F"/>
    <w:rsid w:val="00251E1E"/>
    <w:rsid w:val="0025440B"/>
    <w:rsid w:val="002545AD"/>
    <w:rsid w:val="00254E53"/>
    <w:rsid w:val="00255EA7"/>
    <w:rsid w:val="00256750"/>
    <w:rsid w:val="00256F60"/>
    <w:rsid w:val="00257045"/>
    <w:rsid w:val="002577EA"/>
    <w:rsid w:val="0026058D"/>
    <w:rsid w:val="00263A80"/>
    <w:rsid w:val="00264072"/>
    <w:rsid w:val="00264509"/>
    <w:rsid w:val="0026451C"/>
    <w:rsid w:val="00265B52"/>
    <w:rsid w:val="00266521"/>
    <w:rsid w:val="00267F31"/>
    <w:rsid w:val="00267F67"/>
    <w:rsid w:val="00270408"/>
    <w:rsid w:val="002709E5"/>
    <w:rsid w:val="00270ABF"/>
    <w:rsid w:val="00271098"/>
    <w:rsid w:val="002719A8"/>
    <w:rsid w:val="00273C5A"/>
    <w:rsid w:val="002755BD"/>
    <w:rsid w:val="00277996"/>
    <w:rsid w:val="00280486"/>
    <w:rsid w:val="00280F0A"/>
    <w:rsid w:val="00283717"/>
    <w:rsid w:val="002844E9"/>
    <w:rsid w:val="002861AB"/>
    <w:rsid w:val="0028734C"/>
    <w:rsid w:val="00290036"/>
    <w:rsid w:val="002932A8"/>
    <w:rsid w:val="002932FF"/>
    <w:rsid w:val="00293779"/>
    <w:rsid w:val="00295603"/>
    <w:rsid w:val="00295728"/>
    <w:rsid w:val="0029591F"/>
    <w:rsid w:val="00295963"/>
    <w:rsid w:val="002959EE"/>
    <w:rsid w:val="002962CC"/>
    <w:rsid w:val="00296E9E"/>
    <w:rsid w:val="00297224"/>
    <w:rsid w:val="00297CCF"/>
    <w:rsid w:val="002A0224"/>
    <w:rsid w:val="002A1DEB"/>
    <w:rsid w:val="002A56AE"/>
    <w:rsid w:val="002A582A"/>
    <w:rsid w:val="002B1235"/>
    <w:rsid w:val="002B1276"/>
    <w:rsid w:val="002B1431"/>
    <w:rsid w:val="002B1DD9"/>
    <w:rsid w:val="002B238B"/>
    <w:rsid w:val="002B312B"/>
    <w:rsid w:val="002B31EB"/>
    <w:rsid w:val="002B349B"/>
    <w:rsid w:val="002B4AD0"/>
    <w:rsid w:val="002B5EC2"/>
    <w:rsid w:val="002B6467"/>
    <w:rsid w:val="002B71F2"/>
    <w:rsid w:val="002B7C66"/>
    <w:rsid w:val="002C02B6"/>
    <w:rsid w:val="002C1407"/>
    <w:rsid w:val="002C35F1"/>
    <w:rsid w:val="002C3F7B"/>
    <w:rsid w:val="002C45A0"/>
    <w:rsid w:val="002C5478"/>
    <w:rsid w:val="002C554E"/>
    <w:rsid w:val="002C5D02"/>
    <w:rsid w:val="002C7672"/>
    <w:rsid w:val="002C7B64"/>
    <w:rsid w:val="002D1150"/>
    <w:rsid w:val="002D164B"/>
    <w:rsid w:val="002D3D89"/>
    <w:rsid w:val="002D5AEF"/>
    <w:rsid w:val="002D62E8"/>
    <w:rsid w:val="002D7802"/>
    <w:rsid w:val="002E01D8"/>
    <w:rsid w:val="002E088D"/>
    <w:rsid w:val="002E1AEC"/>
    <w:rsid w:val="002E2742"/>
    <w:rsid w:val="002E2CE8"/>
    <w:rsid w:val="002E2E80"/>
    <w:rsid w:val="002E5894"/>
    <w:rsid w:val="002E6B8F"/>
    <w:rsid w:val="002E7D11"/>
    <w:rsid w:val="002F0E15"/>
    <w:rsid w:val="002F330F"/>
    <w:rsid w:val="002F3332"/>
    <w:rsid w:val="002F5531"/>
    <w:rsid w:val="002F5C53"/>
    <w:rsid w:val="002F693B"/>
    <w:rsid w:val="003004F7"/>
    <w:rsid w:val="00301018"/>
    <w:rsid w:val="0030302E"/>
    <w:rsid w:val="00303904"/>
    <w:rsid w:val="00303E53"/>
    <w:rsid w:val="0030511B"/>
    <w:rsid w:val="003112C5"/>
    <w:rsid w:val="00312564"/>
    <w:rsid w:val="00312BAE"/>
    <w:rsid w:val="00313586"/>
    <w:rsid w:val="00314E1A"/>
    <w:rsid w:val="0031658B"/>
    <w:rsid w:val="00316DF3"/>
    <w:rsid w:val="00323470"/>
    <w:rsid w:val="00325549"/>
    <w:rsid w:val="00325E4D"/>
    <w:rsid w:val="003263D3"/>
    <w:rsid w:val="00326CE7"/>
    <w:rsid w:val="00327431"/>
    <w:rsid w:val="00327709"/>
    <w:rsid w:val="00327758"/>
    <w:rsid w:val="00332591"/>
    <w:rsid w:val="00332FCF"/>
    <w:rsid w:val="00333059"/>
    <w:rsid w:val="003336C8"/>
    <w:rsid w:val="003355D0"/>
    <w:rsid w:val="00335C88"/>
    <w:rsid w:val="00335C8E"/>
    <w:rsid w:val="00335E63"/>
    <w:rsid w:val="003366B8"/>
    <w:rsid w:val="0033752F"/>
    <w:rsid w:val="003376A0"/>
    <w:rsid w:val="00345905"/>
    <w:rsid w:val="00345EF7"/>
    <w:rsid w:val="0034633E"/>
    <w:rsid w:val="00346E82"/>
    <w:rsid w:val="003473D9"/>
    <w:rsid w:val="00347AE1"/>
    <w:rsid w:val="003509BF"/>
    <w:rsid w:val="00352CD0"/>
    <w:rsid w:val="00353A1B"/>
    <w:rsid w:val="00354059"/>
    <w:rsid w:val="003540B0"/>
    <w:rsid w:val="00354658"/>
    <w:rsid w:val="00354DC0"/>
    <w:rsid w:val="00355775"/>
    <w:rsid w:val="00356150"/>
    <w:rsid w:val="00356437"/>
    <w:rsid w:val="003564B8"/>
    <w:rsid w:val="003573BD"/>
    <w:rsid w:val="0035791A"/>
    <w:rsid w:val="00357ABF"/>
    <w:rsid w:val="003675DB"/>
    <w:rsid w:val="00367F54"/>
    <w:rsid w:val="00370556"/>
    <w:rsid w:val="00371BD2"/>
    <w:rsid w:val="00371ED3"/>
    <w:rsid w:val="003722FB"/>
    <w:rsid w:val="0037294E"/>
    <w:rsid w:val="00373BBF"/>
    <w:rsid w:val="00375242"/>
    <w:rsid w:val="00380E5E"/>
    <w:rsid w:val="0038395F"/>
    <w:rsid w:val="00385130"/>
    <w:rsid w:val="00386447"/>
    <w:rsid w:val="00387795"/>
    <w:rsid w:val="00387FAB"/>
    <w:rsid w:val="00391096"/>
    <w:rsid w:val="00391D4B"/>
    <w:rsid w:val="0039328D"/>
    <w:rsid w:val="00395939"/>
    <w:rsid w:val="003964EE"/>
    <w:rsid w:val="003A3C59"/>
    <w:rsid w:val="003A4BC3"/>
    <w:rsid w:val="003A5E7E"/>
    <w:rsid w:val="003A7CC4"/>
    <w:rsid w:val="003B14CD"/>
    <w:rsid w:val="003B21B1"/>
    <w:rsid w:val="003B74E6"/>
    <w:rsid w:val="003B7580"/>
    <w:rsid w:val="003C007B"/>
    <w:rsid w:val="003C11C4"/>
    <w:rsid w:val="003C4E33"/>
    <w:rsid w:val="003C5ACD"/>
    <w:rsid w:val="003C76A2"/>
    <w:rsid w:val="003D05DF"/>
    <w:rsid w:val="003D09B3"/>
    <w:rsid w:val="003D133B"/>
    <w:rsid w:val="003D1E79"/>
    <w:rsid w:val="003D390F"/>
    <w:rsid w:val="003D45B9"/>
    <w:rsid w:val="003D4DC6"/>
    <w:rsid w:val="003D5048"/>
    <w:rsid w:val="003D57BA"/>
    <w:rsid w:val="003D58AA"/>
    <w:rsid w:val="003D6065"/>
    <w:rsid w:val="003D65CF"/>
    <w:rsid w:val="003D685C"/>
    <w:rsid w:val="003D6E2C"/>
    <w:rsid w:val="003D6E5F"/>
    <w:rsid w:val="003D7302"/>
    <w:rsid w:val="003E01F5"/>
    <w:rsid w:val="003E1307"/>
    <w:rsid w:val="003E29F6"/>
    <w:rsid w:val="003E2F8F"/>
    <w:rsid w:val="003E3FBC"/>
    <w:rsid w:val="003E675A"/>
    <w:rsid w:val="003E7066"/>
    <w:rsid w:val="003E798E"/>
    <w:rsid w:val="003E7E93"/>
    <w:rsid w:val="003F16CD"/>
    <w:rsid w:val="003F3118"/>
    <w:rsid w:val="003F3130"/>
    <w:rsid w:val="003F369A"/>
    <w:rsid w:val="003F3E29"/>
    <w:rsid w:val="003F41B2"/>
    <w:rsid w:val="003F4820"/>
    <w:rsid w:val="003F53B9"/>
    <w:rsid w:val="004010C9"/>
    <w:rsid w:val="00402355"/>
    <w:rsid w:val="004024EC"/>
    <w:rsid w:val="00402ADE"/>
    <w:rsid w:val="0040402A"/>
    <w:rsid w:val="0040638D"/>
    <w:rsid w:val="00406AC0"/>
    <w:rsid w:val="004071C0"/>
    <w:rsid w:val="004103A9"/>
    <w:rsid w:val="00411075"/>
    <w:rsid w:val="00414E26"/>
    <w:rsid w:val="00415539"/>
    <w:rsid w:val="00420629"/>
    <w:rsid w:val="00420C48"/>
    <w:rsid w:val="00420DED"/>
    <w:rsid w:val="004213EC"/>
    <w:rsid w:val="00423640"/>
    <w:rsid w:val="004246C2"/>
    <w:rsid w:val="004247AC"/>
    <w:rsid w:val="00424CEF"/>
    <w:rsid w:val="00424F25"/>
    <w:rsid w:val="00431ADE"/>
    <w:rsid w:val="0043223C"/>
    <w:rsid w:val="00432B5D"/>
    <w:rsid w:val="0044121C"/>
    <w:rsid w:val="004422AD"/>
    <w:rsid w:val="00442383"/>
    <w:rsid w:val="00446029"/>
    <w:rsid w:val="004472CA"/>
    <w:rsid w:val="00452A2D"/>
    <w:rsid w:val="004533CD"/>
    <w:rsid w:val="00454BD6"/>
    <w:rsid w:val="004550B9"/>
    <w:rsid w:val="0045771C"/>
    <w:rsid w:val="00457A8D"/>
    <w:rsid w:val="00460952"/>
    <w:rsid w:val="004614B2"/>
    <w:rsid w:val="004623FC"/>
    <w:rsid w:val="004634BC"/>
    <w:rsid w:val="00464006"/>
    <w:rsid w:val="0046400F"/>
    <w:rsid w:val="00465CD3"/>
    <w:rsid w:val="0046629A"/>
    <w:rsid w:val="00470AB8"/>
    <w:rsid w:val="00471009"/>
    <w:rsid w:val="004714E6"/>
    <w:rsid w:val="00474C65"/>
    <w:rsid w:val="004757F2"/>
    <w:rsid w:val="00477113"/>
    <w:rsid w:val="00480165"/>
    <w:rsid w:val="00481232"/>
    <w:rsid w:val="004824C9"/>
    <w:rsid w:val="0048420D"/>
    <w:rsid w:val="0048500E"/>
    <w:rsid w:val="004866BC"/>
    <w:rsid w:val="00487505"/>
    <w:rsid w:val="004905BA"/>
    <w:rsid w:val="004926D8"/>
    <w:rsid w:val="00492B71"/>
    <w:rsid w:val="00495A41"/>
    <w:rsid w:val="00496ABE"/>
    <w:rsid w:val="00497362"/>
    <w:rsid w:val="00497A19"/>
    <w:rsid w:val="00497C0B"/>
    <w:rsid w:val="004A0AB6"/>
    <w:rsid w:val="004A0FFC"/>
    <w:rsid w:val="004A1AB4"/>
    <w:rsid w:val="004A2955"/>
    <w:rsid w:val="004A2C3B"/>
    <w:rsid w:val="004A4FF6"/>
    <w:rsid w:val="004B05C8"/>
    <w:rsid w:val="004B06FE"/>
    <w:rsid w:val="004B2EF6"/>
    <w:rsid w:val="004B31E0"/>
    <w:rsid w:val="004B3665"/>
    <w:rsid w:val="004B3CB3"/>
    <w:rsid w:val="004B43C1"/>
    <w:rsid w:val="004B4FDE"/>
    <w:rsid w:val="004B61A0"/>
    <w:rsid w:val="004B66B4"/>
    <w:rsid w:val="004B6D3D"/>
    <w:rsid w:val="004B7D90"/>
    <w:rsid w:val="004C0310"/>
    <w:rsid w:val="004C1221"/>
    <w:rsid w:val="004C13F3"/>
    <w:rsid w:val="004C1488"/>
    <w:rsid w:val="004C3A6D"/>
    <w:rsid w:val="004C5A1A"/>
    <w:rsid w:val="004C5DA1"/>
    <w:rsid w:val="004C63D8"/>
    <w:rsid w:val="004C6FC9"/>
    <w:rsid w:val="004C7531"/>
    <w:rsid w:val="004D2C1A"/>
    <w:rsid w:val="004D3024"/>
    <w:rsid w:val="004D36EC"/>
    <w:rsid w:val="004D373F"/>
    <w:rsid w:val="004D4155"/>
    <w:rsid w:val="004D4525"/>
    <w:rsid w:val="004D5003"/>
    <w:rsid w:val="004D6D34"/>
    <w:rsid w:val="004D7D17"/>
    <w:rsid w:val="004D7F0F"/>
    <w:rsid w:val="004E16C4"/>
    <w:rsid w:val="004E2B30"/>
    <w:rsid w:val="004E2B97"/>
    <w:rsid w:val="004E4916"/>
    <w:rsid w:val="004E4E7B"/>
    <w:rsid w:val="004E53A5"/>
    <w:rsid w:val="004E5533"/>
    <w:rsid w:val="004E5C16"/>
    <w:rsid w:val="004E6E47"/>
    <w:rsid w:val="004E783C"/>
    <w:rsid w:val="004F0750"/>
    <w:rsid w:val="004F1F48"/>
    <w:rsid w:val="004F2C8D"/>
    <w:rsid w:val="004F3800"/>
    <w:rsid w:val="004F3873"/>
    <w:rsid w:val="004F4CF0"/>
    <w:rsid w:val="004F5BE8"/>
    <w:rsid w:val="004F7995"/>
    <w:rsid w:val="0050118B"/>
    <w:rsid w:val="00502ED9"/>
    <w:rsid w:val="00503374"/>
    <w:rsid w:val="00505A9D"/>
    <w:rsid w:val="00506624"/>
    <w:rsid w:val="00511E73"/>
    <w:rsid w:val="005138CF"/>
    <w:rsid w:val="00514461"/>
    <w:rsid w:val="005151CC"/>
    <w:rsid w:val="00515AD6"/>
    <w:rsid w:val="0051721A"/>
    <w:rsid w:val="0052142A"/>
    <w:rsid w:val="005224A3"/>
    <w:rsid w:val="0052294D"/>
    <w:rsid w:val="005230E3"/>
    <w:rsid w:val="005233AF"/>
    <w:rsid w:val="00523980"/>
    <w:rsid w:val="00524B88"/>
    <w:rsid w:val="00525635"/>
    <w:rsid w:val="00525792"/>
    <w:rsid w:val="00525AD6"/>
    <w:rsid w:val="005268E4"/>
    <w:rsid w:val="00527D1F"/>
    <w:rsid w:val="0053262C"/>
    <w:rsid w:val="0053365E"/>
    <w:rsid w:val="00534029"/>
    <w:rsid w:val="00534049"/>
    <w:rsid w:val="00534A37"/>
    <w:rsid w:val="00540872"/>
    <w:rsid w:val="00540B3F"/>
    <w:rsid w:val="005442F4"/>
    <w:rsid w:val="0054514B"/>
    <w:rsid w:val="0054594E"/>
    <w:rsid w:val="00545C49"/>
    <w:rsid w:val="00545DA0"/>
    <w:rsid w:val="00546434"/>
    <w:rsid w:val="00546526"/>
    <w:rsid w:val="0055112A"/>
    <w:rsid w:val="0055115A"/>
    <w:rsid w:val="00551331"/>
    <w:rsid w:val="005513CF"/>
    <w:rsid w:val="00551681"/>
    <w:rsid w:val="00551E94"/>
    <w:rsid w:val="0055286F"/>
    <w:rsid w:val="00552A98"/>
    <w:rsid w:val="005542D0"/>
    <w:rsid w:val="005547B2"/>
    <w:rsid w:val="005551FB"/>
    <w:rsid w:val="00556BDC"/>
    <w:rsid w:val="00556F63"/>
    <w:rsid w:val="00560859"/>
    <w:rsid w:val="005614BE"/>
    <w:rsid w:val="00561DF5"/>
    <w:rsid w:val="00563062"/>
    <w:rsid w:val="0056581D"/>
    <w:rsid w:val="005658B0"/>
    <w:rsid w:val="00566B7D"/>
    <w:rsid w:val="0057058B"/>
    <w:rsid w:val="00570A1A"/>
    <w:rsid w:val="00570E87"/>
    <w:rsid w:val="005733C3"/>
    <w:rsid w:val="00575036"/>
    <w:rsid w:val="00575D0C"/>
    <w:rsid w:val="00577927"/>
    <w:rsid w:val="005804B3"/>
    <w:rsid w:val="00583584"/>
    <w:rsid w:val="00584907"/>
    <w:rsid w:val="00590730"/>
    <w:rsid w:val="00594037"/>
    <w:rsid w:val="0059465F"/>
    <w:rsid w:val="005949D7"/>
    <w:rsid w:val="00594E4E"/>
    <w:rsid w:val="00595697"/>
    <w:rsid w:val="005A01A8"/>
    <w:rsid w:val="005A0EC5"/>
    <w:rsid w:val="005A2F5F"/>
    <w:rsid w:val="005A47FA"/>
    <w:rsid w:val="005B0338"/>
    <w:rsid w:val="005B0544"/>
    <w:rsid w:val="005B1C49"/>
    <w:rsid w:val="005B1F7D"/>
    <w:rsid w:val="005B4586"/>
    <w:rsid w:val="005B49BC"/>
    <w:rsid w:val="005B5287"/>
    <w:rsid w:val="005B6435"/>
    <w:rsid w:val="005B6767"/>
    <w:rsid w:val="005B6954"/>
    <w:rsid w:val="005C20C6"/>
    <w:rsid w:val="005C21F8"/>
    <w:rsid w:val="005C4605"/>
    <w:rsid w:val="005C697F"/>
    <w:rsid w:val="005C707F"/>
    <w:rsid w:val="005D139D"/>
    <w:rsid w:val="005D290B"/>
    <w:rsid w:val="005D2A9C"/>
    <w:rsid w:val="005D36FC"/>
    <w:rsid w:val="005D390E"/>
    <w:rsid w:val="005D4D9A"/>
    <w:rsid w:val="005D4E61"/>
    <w:rsid w:val="005D5898"/>
    <w:rsid w:val="005D5DE1"/>
    <w:rsid w:val="005D6287"/>
    <w:rsid w:val="005D62C7"/>
    <w:rsid w:val="005E4896"/>
    <w:rsid w:val="005E61EB"/>
    <w:rsid w:val="005E6DAB"/>
    <w:rsid w:val="005E79B4"/>
    <w:rsid w:val="005F07F9"/>
    <w:rsid w:val="005F0F71"/>
    <w:rsid w:val="005F20AF"/>
    <w:rsid w:val="005F3628"/>
    <w:rsid w:val="005F3B93"/>
    <w:rsid w:val="005F49B2"/>
    <w:rsid w:val="005F4A16"/>
    <w:rsid w:val="005F6C62"/>
    <w:rsid w:val="0060318D"/>
    <w:rsid w:val="00604A86"/>
    <w:rsid w:val="00605EB3"/>
    <w:rsid w:val="00606099"/>
    <w:rsid w:val="006060B0"/>
    <w:rsid w:val="00607B0A"/>
    <w:rsid w:val="00610316"/>
    <w:rsid w:val="0061070D"/>
    <w:rsid w:val="00611DEF"/>
    <w:rsid w:val="006126DB"/>
    <w:rsid w:val="0061274B"/>
    <w:rsid w:val="00613AE1"/>
    <w:rsid w:val="00614CC7"/>
    <w:rsid w:val="00614FFD"/>
    <w:rsid w:val="006150A2"/>
    <w:rsid w:val="00615D9B"/>
    <w:rsid w:val="00616B05"/>
    <w:rsid w:val="00616B41"/>
    <w:rsid w:val="00616C9A"/>
    <w:rsid w:val="00617C27"/>
    <w:rsid w:val="00617C4A"/>
    <w:rsid w:val="00617E04"/>
    <w:rsid w:val="006204BF"/>
    <w:rsid w:val="00620F89"/>
    <w:rsid w:val="00622266"/>
    <w:rsid w:val="00623396"/>
    <w:rsid w:val="0062572F"/>
    <w:rsid w:val="00625E41"/>
    <w:rsid w:val="00625FBA"/>
    <w:rsid w:val="00625FBD"/>
    <w:rsid w:val="006263A5"/>
    <w:rsid w:val="00633814"/>
    <w:rsid w:val="006339FA"/>
    <w:rsid w:val="00633A3E"/>
    <w:rsid w:val="00633FD9"/>
    <w:rsid w:val="006342EC"/>
    <w:rsid w:val="0063473E"/>
    <w:rsid w:val="006409AC"/>
    <w:rsid w:val="00640A40"/>
    <w:rsid w:val="00641C29"/>
    <w:rsid w:val="00642732"/>
    <w:rsid w:val="00643A39"/>
    <w:rsid w:val="00644A37"/>
    <w:rsid w:val="00644DBB"/>
    <w:rsid w:val="00645AC0"/>
    <w:rsid w:val="0064681D"/>
    <w:rsid w:val="00647002"/>
    <w:rsid w:val="006518A2"/>
    <w:rsid w:val="006545A2"/>
    <w:rsid w:val="00654B93"/>
    <w:rsid w:val="00654BE5"/>
    <w:rsid w:val="00660044"/>
    <w:rsid w:val="006613AE"/>
    <w:rsid w:val="00662D4E"/>
    <w:rsid w:val="00664DBC"/>
    <w:rsid w:val="00665390"/>
    <w:rsid w:val="00665AE7"/>
    <w:rsid w:val="006707DA"/>
    <w:rsid w:val="00671B36"/>
    <w:rsid w:val="006743EC"/>
    <w:rsid w:val="00674810"/>
    <w:rsid w:val="00675A4D"/>
    <w:rsid w:val="006764DD"/>
    <w:rsid w:val="006768BC"/>
    <w:rsid w:val="00676A0A"/>
    <w:rsid w:val="00676E63"/>
    <w:rsid w:val="00677935"/>
    <w:rsid w:val="0067797E"/>
    <w:rsid w:val="00677BE4"/>
    <w:rsid w:val="00677D97"/>
    <w:rsid w:val="00677DBE"/>
    <w:rsid w:val="00681354"/>
    <w:rsid w:val="0068158D"/>
    <w:rsid w:val="006836B1"/>
    <w:rsid w:val="00683A45"/>
    <w:rsid w:val="00683EDB"/>
    <w:rsid w:val="006844FA"/>
    <w:rsid w:val="0068496B"/>
    <w:rsid w:val="006858BE"/>
    <w:rsid w:val="00685A38"/>
    <w:rsid w:val="006862E2"/>
    <w:rsid w:val="006863B4"/>
    <w:rsid w:val="00686E19"/>
    <w:rsid w:val="00687C88"/>
    <w:rsid w:val="0069092B"/>
    <w:rsid w:val="00690AAB"/>
    <w:rsid w:val="00690F17"/>
    <w:rsid w:val="00691522"/>
    <w:rsid w:val="00691555"/>
    <w:rsid w:val="00691E0E"/>
    <w:rsid w:val="0069254E"/>
    <w:rsid w:val="00694E92"/>
    <w:rsid w:val="00696012"/>
    <w:rsid w:val="006963C4"/>
    <w:rsid w:val="00697DB4"/>
    <w:rsid w:val="006A044C"/>
    <w:rsid w:val="006A1CA9"/>
    <w:rsid w:val="006A2D1F"/>
    <w:rsid w:val="006A3F1C"/>
    <w:rsid w:val="006A4A0A"/>
    <w:rsid w:val="006A4D68"/>
    <w:rsid w:val="006A51DB"/>
    <w:rsid w:val="006A5388"/>
    <w:rsid w:val="006A61E6"/>
    <w:rsid w:val="006A70A1"/>
    <w:rsid w:val="006A7C17"/>
    <w:rsid w:val="006B1738"/>
    <w:rsid w:val="006B2198"/>
    <w:rsid w:val="006B247D"/>
    <w:rsid w:val="006B2792"/>
    <w:rsid w:val="006B4796"/>
    <w:rsid w:val="006B590B"/>
    <w:rsid w:val="006B6392"/>
    <w:rsid w:val="006B7150"/>
    <w:rsid w:val="006B72F9"/>
    <w:rsid w:val="006B7382"/>
    <w:rsid w:val="006B758E"/>
    <w:rsid w:val="006C0B7B"/>
    <w:rsid w:val="006C18CF"/>
    <w:rsid w:val="006C1D49"/>
    <w:rsid w:val="006C1F50"/>
    <w:rsid w:val="006C3F64"/>
    <w:rsid w:val="006C64ED"/>
    <w:rsid w:val="006C76E0"/>
    <w:rsid w:val="006C7796"/>
    <w:rsid w:val="006C7AD0"/>
    <w:rsid w:val="006D0EF8"/>
    <w:rsid w:val="006D2989"/>
    <w:rsid w:val="006D2B67"/>
    <w:rsid w:val="006D3C74"/>
    <w:rsid w:val="006D3D56"/>
    <w:rsid w:val="006D51B2"/>
    <w:rsid w:val="006D5699"/>
    <w:rsid w:val="006D6293"/>
    <w:rsid w:val="006D6348"/>
    <w:rsid w:val="006D64FC"/>
    <w:rsid w:val="006D7465"/>
    <w:rsid w:val="006D7812"/>
    <w:rsid w:val="006D78F4"/>
    <w:rsid w:val="006D7D25"/>
    <w:rsid w:val="006E40FB"/>
    <w:rsid w:val="006E4B4B"/>
    <w:rsid w:val="006E4F88"/>
    <w:rsid w:val="006E5C04"/>
    <w:rsid w:val="006E62D8"/>
    <w:rsid w:val="006E6CDB"/>
    <w:rsid w:val="006E74FD"/>
    <w:rsid w:val="006E7B7A"/>
    <w:rsid w:val="006E7B7F"/>
    <w:rsid w:val="006F00B6"/>
    <w:rsid w:val="006F0C0D"/>
    <w:rsid w:val="006F2A2F"/>
    <w:rsid w:val="006F4118"/>
    <w:rsid w:val="006F5084"/>
    <w:rsid w:val="006F5369"/>
    <w:rsid w:val="006F7F39"/>
    <w:rsid w:val="007026B8"/>
    <w:rsid w:val="00702879"/>
    <w:rsid w:val="00703D9C"/>
    <w:rsid w:val="00706C35"/>
    <w:rsid w:val="007072F5"/>
    <w:rsid w:val="00707E8D"/>
    <w:rsid w:val="0071214D"/>
    <w:rsid w:val="00712886"/>
    <w:rsid w:val="0071368D"/>
    <w:rsid w:val="00714AA6"/>
    <w:rsid w:val="00714D32"/>
    <w:rsid w:val="00716D8A"/>
    <w:rsid w:val="007206A9"/>
    <w:rsid w:val="00720A87"/>
    <w:rsid w:val="00720E40"/>
    <w:rsid w:val="007215D6"/>
    <w:rsid w:val="007238C8"/>
    <w:rsid w:val="00723A05"/>
    <w:rsid w:val="00723B7B"/>
    <w:rsid w:val="00724CD7"/>
    <w:rsid w:val="00724ECF"/>
    <w:rsid w:val="007330AE"/>
    <w:rsid w:val="007337DC"/>
    <w:rsid w:val="00733A70"/>
    <w:rsid w:val="00734D22"/>
    <w:rsid w:val="007351E6"/>
    <w:rsid w:val="00735C69"/>
    <w:rsid w:val="007370E5"/>
    <w:rsid w:val="007375AE"/>
    <w:rsid w:val="00740BF3"/>
    <w:rsid w:val="007413C5"/>
    <w:rsid w:val="0074185A"/>
    <w:rsid w:val="0074298A"/>
    <w:rsid w:val="00744258"/>
    <w:rsid w:val="00744704"/>
    <w:rsid w:val="0074503F"/>
    <w:rsid w:val="0074769C"/>
    <w:rsid w:val="00750B2D"/>
    <w:rsid w:val="007511F8"/>
    <w:rsid w:val="00752356"/>
    <w:rsid w:val="007534EA"/>
    <w:rsid w:val="007536B4"/>
    <w:rsid w:val="00755425"/>
    <w:rsid w:val="00755497"/>
    <w:rsid w:val="00755B55"/>
    <w:rsid w:val="00755BA4"/>
    <w:rsid w:val="00756007"/>
    <w:rsid w:val="00756ED6"/>
    <w:rsid w:val="0075772C"/>
    <w:rsid w:val="0076037D"/>
    <w:rsid w:val="00760DB7"/>
    <w:rsid w:val="00762C3E"/>
    <w:rsid w:val="0076418B"/>
    <w:rsid w:val="00764287"/>
    <w:rsid w:val="00765CCE"/>
    <w:rsid w:val="00767396"/>
    <w:rsid w:val="007706D6"/>
    <w:rsid w:val="00771352"/>
    <w:rsid w:val="00774304"/>
    <w:rsid w:val="00775B0B"/>
    <w:rsid w:val="0077628A"/>
    <w:rsid w:val="00776704"/>
    <w:rsid w:val="0077686F"/>
    <w:rsid w:val="00780E7A"/>
    <w:rsid w:val="007827C5"/>
    <w:rsid w:val="00785544"/>
    <w:rsid w:val="00787C68"/>
    <w:rsid w:val="00790A2E"/>
    <w:rsid w:val="00792851"/>
    <w:rsid w:val="007933D4"/>
    <w:rsid w:val="0079378F"/>
    <w:rsid w:val="00793A65"/>
    <w:rsid w:val="00793DCD"/>
    <w:rsid w:val="007974AE"/>
    <w:rsid w:val="007979B6"/>
    <w:rsid w:val="007A01AB"/>
    <w:rsid w:val="007A24F6"/>
    <w:rsid w:val="007A28D8"/>
    <w:rsid w:val="007A2913"/>
    <w:rsid w:val="007A4BF4"/>
    <w:rsid w:val="007A5DA8"/>
    <w:rsid w:val="007A64B2"/>
    <w:rsid w:val="007A7E65"/>
    <w:rsid w:val="007B527F"/>
    <w:rsid w:val="007B5F3B"/>
    <w:rsid w:val="007B67B3"/>
    <w:rsid w:val="007B6CD1"/>
    <w:rsid w:val="007B78C6"/>
    <w:rsid w:val="007B7C28"/>
    <w:rsid w:val="007C2D55"/>
    <w:rsid w:val="007C3E91"/>
    <w:rsid w:val="007C407A"/>
    <w:rsid w:val="007C4262"/>
    <w:rsid w:val="007C4400"/>
    <w:rsid w:val="007C48F7"/>
    <w:rsid w:val="007C58C2"/>
    <w:rsid w:val="007C6014"/>
    <w:rsid w:val="007C69E2"/>
    <w:rsid w:val="007C7D5F"/>
    <w:rsid w:val="007D0507"/>
    <w:rsid w:val="007D179A"/>
    <w:rsid w:val="007D1B92"/>
    <w:rsid w:val="007D2531"/>
    <w:rsid w:val="007D301E"/>
    <w:rsid w:val="007D5F89"/>
    <w:rsid w:val="007D69A0"/>
    <w:rsid w:val="007D776A"/>
    <w:rsid w:val="007E0475"/>
    <w:rsid w:val="007E12D0"/>
    <w:rsid w:val="007E279C"/>
    <w:rsid w:val="007E35FD"/>
    <w:rsid w:val="007E42C3"/>
    <w:rsid w:val="007E4949"/>
    <w:rsid w:val="007E525A"/>
    <w:rsid w:val="007E558C"/>
    <w:rsid w:val="007E5912"/>
    <w:rsid w:val="007E597A"/>
    <w:rsid w:val="007E59DD"/>
    <w:rsid w:val="007E6012"/>
    <w:rsid w:val="007E6592"/>
    <w:rsid w:val="007E7208"/>
    <w:rsid w:val="007F0750"/>
    <w:rsid w:val="007F13C2"/>
    <w:rsid w:val="007F330F"/>
    <w:rsid w:val="007F4023"/>
    <w:rsid w:val="007F453C"/>
    <w:rsid w:val="007F4664"/>
    <w:rsid w:val="007F4F28"/>
    <w:rsid w:val="007F5919"/>
    <w:rsid w:val="007F5CDB"/>
    <w:rsid w:val="007F6017"/>
    <w:rsid w:val="007F7696"/>
    <w:rsid w:val="007F7DEA"/>
    <w:rsid w:val="00800A2F"/>
    <w:rsid w:val="00800DF6"/>
    <w:rsid w:val="00800EED"/>
    <w:rsid w:val="00800FB7"/>
    <w:rsid w:val="00802093"/>
    <w:rsid w:val="00804D14"/>
    <w:rsid w:val="00804F88"/>
    <w:rsid w:val="008052B0"/>
    <w:rsid w:val="008062BF"/>
    <w:rsid w:val="00807FD5"/>
    <w:rsid w:val="008105CC"/>
    <w:rsid w:val="00810735"/>
    <w:rsid w:val="00812B8B"/>
    <w:rsid w:val="0081389D"/>
    <w:rsid w:val="008162F5"/>
    <w:rsid w:val="0082097E"/>
    <w:rsid w:val="00820E7C"/>
    <w:rsid w:val="008216E3"/>
    <w:rsid w:val="00822F6F"/>
    <w:rsid w:val="00823D59"/>
    <w:rsid w:val="00824363"/>
    <w:rsid w:val="008254E7"/>
    <w:rsid w:val="00825EB4"/>
    <w:rsid w:val="00826CA7"/>
    <w:rsid w:val="008276F5"/>
    <w:rsid w:val="00827E02"/>
    <w:rsid w:val="008303F2"/>
    <w:rsid w:val="00830810"/>
    <w:rsid w:val="008310D5"/>
    <w:rsid w:val="008327AB"/>
    <w:rsid w:val="00834102"/>
    <w:rsid w:val="00834E1D"/>
    <w:rsid w:val="00834EF4"/>
    <w:rsid w:val="00834FFD"/>
    <w:rsid w:val="0083509A"/>
    <w:rsid w:val="0083576B"/>
    <w:rsid w:val="00835C3A"/>
    <w:rsid w:val="00835E17"/>
    <w:rsid w:val="008367C1"/>
    <w:rsid w:val="008375AA"/>
    <w:rsid w:val="00840B34"/>
    <w:rsid w:val="00840DA3"/>
    <w:rsid w:val="00842845"/>
    <w:rsid w:val="008433B0"/>
    <w:rsid w:val="00843A3C"/>
    <w:rsid w:val="00843F6B"/>
    <w:rsid w:val="00844B10"/>
    <w:rsid w:val="00844F7F"/>
    <w:rsid w:val="0084766A"/>
    <w:rsid w:val="00847C36"/>
    <w:rsid w:val="00847F5F"/>
    <w:rsid w:val="00850DC2"/>
    <w:rsid w:val="00851865"/>
    <w:rsid w:val="00852FBC"/>
    <w:rsid w:val="00853288"/>
    <w:rsid w:val="00854CE6"/>
    <w:rsid w:val="00854F40"/>
    <w:rsid w:val="00855DF5"/>
    <w:rsid w:val="00855EB8"/>
    <w:rsid w:val="00857917"/>
    <w:rsid w:val="008603AA"/>
    <w:rsid w:val="00860C1F"/>
    <w:rsid w:val="008652D7"/>
    <w:rsid w:val="00865450"/>
    <w:rsid w:val="00867028"/>
    <w:rsid w:val="0086716D"/>
    <w:rsid w:val="00867857"/>
    <w:rsid w:val="00875DEF"/>
    <w:rsid w:val="00880589"/>
    <w:rsid w:val="00880D86"/>
    <w:rsid w:val="00881557"/>
    <w:rsid w:val="008822BA"/>
    <w:rsid w:val="00882E85"/>
    <w:rsid w:val="008831CE"/>
    <w:rsid w:val="008833CA"/>
    <w:rsid w:val="00884006"/>
    <w:rsid w:val="0088459E"/>
    <w:rsid w:val="008845F0"/>
    <w:rsid w:val="00886349"/>
    <w:rsid w:val="00886575"/>
    <w:rsid w:val="00887F0D"/>
    <w:rsid w:val="008913F7"/>
    <w:rsid w:val="0089197A"/>
    <w:rsid w:val="00891C59"/>
    <w:rsid w:val="00894BBD"/>
    <w:rsid w:val="00897B0E"/>
    <w:rsid w:val="008A0DEA"/>
    <w:rsid w:val="008A152E"/>
    <w:rsid w:val="008A1F3E"/>
    <w:rsid w:val="008A3161"/>
    <w:rsid w:val="008A4223"/>
    <w:rsid w:val="008A461F"/>
    <w:rsid w:val="008A64E9"/>
    <w:rsid w:val="008B0406"/>
    <w:rsid w:val="008B0626"/>
    <w:rsid w:val="008B3BC0"/>
    <w:rsid w:val="008B3F04"/>
    <w:rsid w:val="008B6262"/>
    <w:rsid w:val="008B7CEA"/>
    <w:rsid w:val="008C02EB"/>
    <w:rsid w:val="008C215B"/>
    <w:rsid w:val="008C399C"/>
    <w:rsid w:val="008C4265"/>
    <w:rsid w:val="008C4499"/>
    <w:rsid w:val="008C56D8"/>
    <w:rsid w:val="008C5745"/>
    <w:rsid w:val="008C5D76"/>
    <w:rsid w:val="008C5D8F"/>
    <w:rsid w:val="008C6070"/>
    <w:rsid w:val="008C607E"/>
    <w:rsid w:val="008C7053"/>
    <w:rsid w:val="008C799D"/>
    <w:rsid w:val="008D149E"/>
    <w:rsid w:val="008D28C1"/>
    <w:rsid w:val="008D2AB0"/>
    <w:rsid w:val="008D2F58"/>
    <w:rsid w:val="008D4631"/>
    <w:rsid w:val="008D472B"/>
    <w:rsid w:val="008D4983"/>
    <w:rsid w:val="008D583D"/>
    <w:rsid w:val="008D59CD"/>
    <w:rsid w:val="008E10B4"/>
    <w:rsid w:val="008E254F"/>
    <w:rsid w:val="008E26A9"/>
    <w:rsid w:val="008E3C84"/>
    <w:rsid w:val="008E3CE0"/>
    <w:rsid w:val="008E3E8E"/>
    <w:rsid w:val="008E4A24"/>
    <w:rsid w:val="008E4B3F"/>
    <w:rsid w:val="008E5C5D"/>
    <w:rsid w:val="008E7C60"/>
    <w:rsid w:val="008E7E07"/>
    <w:rsid w:val="008F1D38"/>
    <w:rsid w:val="008F58DC"/>
    <w:rsid w:val="008F642E"/>
    <w:rsid w:val="008F68EB"/>
    <w:rsid w:val="008F6F89"/>
    <w:rsid w:val="009006A2"/>
    <w:rsid w:val="00901A73"/>
    <w:rsid w:val="00902952"/>
    <w:rsid w:val="00903FD5"/>
    <w:rsid w:val="009041A6"/>
    <w:rsid w:val="0090434B"/>
    <w:rsid w:val="009053FC"/>
    <w:rsid w:val="00906EE9"/>
    <w:rsid w:val="00907CDA"/>
    <w:rsid w:val="00907E43"/>
    <w:rsid w:val="009109FD"/>
    <w:rsid w:val="00912835"/>
    <w:rsid w:val="00914A2A"/>
    <w:rsid w:val="00914D67"/>
    <w:rsid w:val="00914F68"/>
    <w:rsid w:val="00915094"/>
    <w:rsid w:val="00915674"/>
    <w:rsid w:val="0091569C"/>
    <w:rsid w:val="00916ED6"/>
    <w:rsid w:val="00916F01"/>
    <w:rsid w:val="009176C1"/>
    <w:rsid w:val="009208E4"/>
    <w:rsid w:val="0092183F"/>
    <w:rsid w:val="00922C7E"/>
    <w:rsid w:val="00923343"/>
    <w:rsid w:val="00923AC9"/>
    <w:rsid w:val="00925D91"/>
    <w:rsid w:val="009261AB"/>
    <w:rsid w:val="009269B5"/>
    <w:rsid w:val="00926CFD"/>
    <w:rsid w:val="00926EA4"/>
    <w:rsid w:val="00930535"/>
    <w:rsid w:val="00931407"/>
    <w:rsid w:val="00933C71"/>
    <w:rsid w:val="00933D9F"/>
    <w:rsid w:val="00934CF5"/>
    <w:rsid w:val="0093647F"/>
    <w:rsid w:val="00936AA7"/>
    <w:rsid w:val="00937543"/>
    <w:rsid w:val="009376FC"/>
    <w:rsid w:val="00940636"/>
    <w:rsid w:val="00940802"/>
    <w:rsid w:val="0094113B"/>
    <w:rsid w:val="00941465"/>
    <w:rsid w:val="00943751"/>
    <w:rsid w:val="00943F0F"/>
    <w:rsid w:val="00943F35"/>
    <w:rsid w:val="0094602E"/>
    <w:rsid w:val="009473DF"/>
    <w:rsid w:val="00947A2C"/>
    <w:rsid w:val="009508A7"/>
    <w:rsid w:val="00950EFF"/>
    <w:rsid w:val="009526E8"/>
    <w:rsid w:val="00953818"/>
    <w:rsid w:val="00954B7C"/>
    <w:rsid w:val="00954BCC"/>
    <w:rsid w:val="009569AB"/>
    <w:rsid w:val="00956E25"/>
    <w:rsid w:val="009616FF"/>
    <w:rsid w:val="009619A0"/>
    <w:rsid w:val="00963EA2"/>
    <w:rsid w:val="0096457A"/>
    <w:rsid w:val="00966487"/>
    <w:rsid w:val="00967399"/>
    <w:rsid w:val="00967621"/>
    <w:rsid w:val="00967FC6"/>
    <w:rsid w:val="00970807"/>
    <w:rsid w:val="00971FBB"/>
    <w:rsid w:val="00973043"/>
    <w:rsid w:val="00973F00"/>
    <w:rsid w:val="00975C3D"/>
    <w:rsid w:val="0097667A"/>
    <w:rsid w:val="009767CD"/>
    <w:rsid w:val="00981AF9"/>
    <w:rsid w:val="0098275F"/>
    <w:rsid w:val="00982835"/>
    <w:rsid w:val="00984109"/>
    <w:rsid w:val="009852DE"/>
    <w:rsid w:val="00985FFA"/>
    <w:rsid w:val="00986ACE"/>
    <w:rsid w:val="00986C04"/>
    <w:rsid w:val="00986F70"/>
    <w:rsid w:val="00990430"/>
    <w:rsid w:val="00993124"/>
    <w:rsid w:val="009939AE"/>
    <w:rsid w:val="00993AE7"/>
    <w:rsid w:val="00994269"/>
    <w:rsid w:val="009963C9"/>
    <w:rsid w:val="0099649F"/>
    <w:rsid w:val="00997063"/>
    <w:rsid w:val="00997700"/>
    <w:rsid w:val="00997968"/>
    <w:rsid w:val="009A0C11"/>
    <w:rsid w:val="009A27F9"/>
    <w:rsid w:val="009A3B28"/>
    <w:rsid w:val="009A5F17"/>
    <w:rsid w:val="009A663F"/>
    <w:rsid w:val="009A7B3D"/>
    <w:rsid w:val="009B2C24"/>
    <w:rsid w:val="009B4B3D"/>
    <w:rsid w:val="009B4CB3"/>
    <w:rsid w:val="009B4FF9"/>
    <w:rsid w:val="009B525D"/>
    <w:rsid w:val="009B5ADA"/>
    <w:rsid w:val="009B5D8A"/>
    <w:rsid w:val="009B7A8C"/>
    <w:rsid w:val="009B7D80"/>
    <w:rsid w:val="009B7DBA"/>
    <w:rsid w:val="009C060A"/>
    <w:rsid w:val="009C1403"/>
    <w:rsid w:val="009C2702"/>
    <w:rsid w:val="009C43D4"/>
    <w:rsid w:val="009C5A02"/>
    <w:rsid w:val="009C6AC2"/>
    <w:rsid w:val="009C79AD"/>
    <w:rsid w:val="009C7BA3"/>
    <w:rsid w:val="009D064B"/>
    <w:rsid w:val="009D07C6"/>
    <w:rsid w:val="009D0E73"/>
    <w:rsid w:val="009D12D9"/>
    <w:rsid w:val="009D2330"/>
    <w:rsid w:val="009D2341"/>
    <w:rsid w:val="009D2814"/>
    <w:rsid w:val="009D2872"/>
    <w:rsid w:val="009D2EC5"/>
    <w:rsid w:val="009D3243"/>
    <w:rsid w:val="009D7237"/>
    <w:rsid w:val="009D761E"/>
    <w:rsid w:val="009D780C"/>
    <w:rsid w:val="009E1573"/>
    <w:rsid w:val="009E191E"/>
    <w:rsid w:val="009E2C27"/>
    <w:rsid w:val="009E2D1F"/>
    <w:rsid w:val="009E2DFF"/>
    <w:rsid w:val="009E317F"/>
    <w:rsid w:val="009E36EB"/>
    <w:rsid w:val="009E3E6A"/>
    <w:rsid w:val="009E44E8"/>
    <w:rsid w:val="009E50C3"/>
    <w:rsid w:val="009E522D"/>
    <w:rsid w:val="009E7E7D"/>
    <w:rsid w:val="009F0BFA"/>
    <w:rsid w:val="009F339B"/>
    <w:rsid w:val="009F3F0A"/>
    <w:rsid w:val="009F4169"/>
    <w:rsid w:val="009F4AB8"/>
    <w:rsid w:val="009F5120"/>
    <w:rsid w:val="009F5325"/>
    <w:rsid w:val="009F5770"/>
    <w:rsid w:val="009F60E4"/>
    <w:rsid w:val="00A00760"/>
    <w:rsid w:val="00A01143"/>
    <w:rsid w:val="00A0121D"/>
    <w:rsid w:val="00A06DE3"/>
    <w:rsid w:val="00A07438"/>
    <w:rsid w:val="00A10CF7"/>
    <w:rsid w:val="00A11CB6"/>
    <w:rsid w:val="00A123AF"/>
    <w:rsid w:val="00A13F26"/>
    <w:rsid w:val="00A148BA"/>
    <w:rsid w:val="00A1668B"/>
    <w:rsid w:val="00A1748E"/>
    <w:rsid w:val="00A17FC3"/>
    <w:rsid w:val="00A217FC"/>
    <w:rsid w:val="00A240DF"/>
    <w:rsid w:val="00A245BE"/>
    <w:rsid w:val="00A2492B"/>
    <w:rsid w:val="00A2522B"/>
    <w:rsid w:val="00A275D9"/>
    <w:rsid w:val="00A27A2C"/>
    <w:rsid w:val="00A30F00"/>
    <w:rsid w:val="00A315C4"/>
    <w:rsid w:val="00A32872"/>
    <w:rsid w:val="00A32F1B"/>
    <w:rsid w:val="00A33020"/>
    <w:rsid w:val="00A33AFA"/>
    <w:rsid w:val="00A35361"/>
    <w:rsid w:val="00A36526"/>
    <w:rsid w:val="00A40322"/>
    <w:rsid w:val="00A41202"/>
    <w:rsid w:val="00A415CA"/>
    <w:rsid w:val="00A421C4"/>
    <w:rsid w:val="00A42261"/>
    <w:rsid w:val="00A4226B"/>
    <w:rsid w:val="00A4493D"/>
    <w:rsid w:val="00A45F41"/>
    <w:rsid w:val="00A463D6"/>
    <w:rsid w:val="00A46507"/>
    <w:rsid w:val="00A50D1B"/>
    <w:rsid w:val="00A524FA"/>
    <w:rsid w:val="00A5342D"/>
    <w:rsid w:val="00A5520F"/>
    <w:rsid w:val="00A561A1"/>
    <w:rsid w:val="00A56EBB"/>
    <w:rsid w:val="00A57F50"/>
    <w:rsid w:val="00A61455"/>
    <w:rsid w:val="00A63C90"/>
    <w:rsid w:val="00A645EA"/>
    <w:rsid w:val="00A64875"/>
    <w:rsid w:val="00A668A4"/>
    <w:rsid w:val="00A669BB"/>
    <w:rsid w:val="00A7012D"/>
    <w:rsid w:val="00A70EA3"/>
    <w:rsid w:val="00A71487"/>
    <w:rsid w:val="00A7172D"/>
    <w:rsid w:val="00A71911"/>
    <w:rsid w:val="00A720C8"/>
    <w:rsid w:val="00A7332D"/>
    <w:rsid w:val="00A73BAA"/>
    <w:rsid w:val="00A75407"/>
    <w:rsid w:val="00A774AB"/>
    <w:rsid w:val="00A77A66"/>
    <w:rsid w:val="00A77EB2"/>
    <w:rsid w:val="00A81859"/>
    <w:rsid w:val="00A81E23"/>
    <w:rsid w:val="00A8337A"/>
    <w:rsid w:val="00A856F4"/>
    <w:rsid w:val="00A87AE1"/>
    <w:rsid w:val="00A87F6F"/>
    <w:rsid w:val="00A90295"/>
    <w:rsid w:val="00A90A8C"/>
    <w:rsid w:val="00A9149E"/>
    <w:rsid w:val="00A91DCA"/>
    <w:rsid w:val="00A91F11"/>
    <w:rsid w:val="00A926A2"/>
    <w:rsid w:val="00A92752"/>
    <w:rsid w:val="00A92C9B"/>
    <w:rsid w:val="00A93E7F"/>
    <w:rsid w:val="00A94511"/>
    <w:rsid w:val="00A95BC3"/>
    <w:rsid w:val="00A961A7"/>
    <w:rsid w:val="00AA16B1"/>
    <w:rsid w:val="00AA2009"/>
    <w:rsid w:val="00AA2F0E"/>
    <w:rsid w:val="00AA4101"/>
    <w:rsid w:val="00AA62B8"/>
    <w:rsid w:val="00AA7A99"/>
    <w:rsid w:val="00AA7B0E"/>
    <w:rsid w:val="00AB0DC4"/>
    <w:rsid w:val="00AB2BEF"/>
    <w:rsid w:val="00AB3576"/>
    <w:rsid w:val="00AB44F4"/>
    <w:rsid w:val="00AB5114"/>
    <w:rsid w:val="00AB564D"/>
    <w:rsid w:val="00AB672B"/>
    <w:rsid w:val="00AC1963"/>
    <w:rsid w:val="00AC273B"/>
    <w:rsid w:val="00AC2EC2"/>
    <w:rsid w:val="00AC38DA"/>
    <w:rsid w:val="00AC4437"/>
    <w:rsid w:val="00AC5078"/>
    <w:rsid w:val="00AC679F"/>
    <w:rsid w:val="00AC6B93"/>
    <w:rsid w:val="00AD001C"/>
    <w:rsid w:val="00AD0DC7"/>
    <w:rsid w:val="00AD0ED1"/>
    <w:rsid w:val="00AD1519"/>
    <w:rsid w:val="00AD154A"/>
    <w:rsid w:val="00AD1E41"/>
    <w:rsid w:val="00AD4266"/>
    <w:rsid w:val="00AD657B"/>
    <w:rsid w:val="00AD7E52"/>
    <w:rsid w:val="00AE0923"/>
    <w:rsid w:val="00AE190D"/>
    <w:rsid w:val="00AE3D66"/>
    <w:rsid w:val="00AE4071"/>
    <w:rsid w:val="00AE45E1"/>
    <w:rsid w:val="00AE4635"/>
    <w:rsid w:val="00AE479E"/>
    <w:rsid w:val="00AE4C71"/>
    <w:rsid w:val="00AE5284"/>
    <w:rsid w:val="00AE528C"/>
    <w:rsid w:val="00AE5C40"/>
    <w:rsid w:val="00AE6CD0"/>
    <w:rsid w:val="00AE6FD3"/>
    <w:rsid w:val="00AE704F"/>
    <w:rsid w:val="00AF0956"/>
    <w:rsid w:val="00AF139E"/>
    <w:rsid w:val="00AF1E9B"/>
    <w:rsid w:val="00AF2C90"/>
    <w:rsid w:val="00AF30C7"/>
    <w:rsid w:val="00AF3189"/>
    <w:rsid w:val="00AF3690"/>
    <w:rsid w:val="00AF5038"/>
    <w:rsid w:val="00AF6E75"/>
    <w:rsid w:val="00AF7B73"/>
    <w:rsid w:val="00B0009C"/>
    <w:rsid w:val="00B000A8"/>
    <w:rsid w:val="00B00B5A"/>
    <w:rsid w:val="00B01CBB"/>
    <w:rsid w:val="00B0487C"/>
    <w:rsid w:val="00B0496C"/>
    <w:rsid w:val="00B04B1B"/>
    <w:rsid w:val="00B05D25"/>
    <w:rsid w:val="00B05E1A"/>
    <w:rsid w:val="00B06471"/>
    <w:rsid w:val="00B0692D"/>
    <w:rsid w:val="00B06E57"/>
    <w:rsid w:val="00B06EC3"/>
    <w:rsid w:val="00B11465"/>
    <w:rsid w:val="00B11CF0"/>
    <w:rsid w:val="00B12546"/>
    <w:rsid w:val="00B1542F"/>
    <w:rsid w:val="00B1657C"/>
    <w:rsid w:val="00B167A6"/>
    <w:rsid w:val="00B16D9B"/>
    <w:rsid w:val="00B17C70"/>
    <w:rsid w:val="00B202B9"/>
    <w:rsid w:val="00B21AD0"/>
    <w:rsid w:val="00B24179"/>
    <w:rsid w:val="00B24B63"/>
    <w:rsid w:val="00B24C61"/>
    <w:rsid w:val="00B258CD"/>
    <w:rsid w:val="00B25C26"/>
    <w:rsid w:val="00B2638C"/>
    <w:rsid w:val="00B26CD8"/>
    <w:rsid w:val="00B2733B"/>
    <w:rsid w:val="00B3182F"/>
    <w:rsid w:val="00B3190C"/>
    <w:rsid w:val="00B319C5"/>
    <w:rsid w:val="00B31FDA"/>
    <w:rsid w:val="00B33482"/>
    <w:rsid w:val="00B33D42"/>
    <w:rsid w:val="00B34742"/>
    <w:rsid w:val="00B34B97"/>
    <w:rsid w:val="00B34E28"/>
    <w:rsid w:val="00B3516B"/>
    <w:rsid w:val="00B355CF"/>
    <w:rsid w:val="00B35623"/>
    <w:rsid w:val="00B37CC3"/>
    <w:rsid w:val="00B40797"/>
    <w:rsid w:val="00B40808"/>
    <w:rsid w:val="00B414C2"/>
    <w:rsid w:val="00B44DAB"/>
    <w:rsid w:val="00B4520C"/>
    <w:rsid w:val="00B476D4"/>
    <w:rsid w:val="00B5044D"/>
    <w:rsid w:val="00B50F14"/>
    <w:rsid w:val="00B519CF"/>
    <w:rsid w:val="00B52973"/>
    <w:rsid w:val="00B52D29"/>
    <w:rsid w:val="00B5476C"/>
    <w:rsid w:val="00B55720"/>
    <w:rsid w:val="00B5629F"/>
    <w:rsid w:val="00B56887"/>
    <w:rsid w:val="00B56FA4"/>
    <w:rsid w:val="00B602C0"/>
    <w:rsid w:val="00B60987"/>
    <w:rsid w:val="00B615F3"/>
    <w:rsid w:val="00B6189F"/>
    <w:rsid w:val="00B61DCA"/>
    <w:rsid w:val="00B6295F"/>
    <w:rsid w:val="00B62F3B"/>
    <w:rsid w:val="00B645D9"/>
    <w:rsid w:val="00B66643"/>
    <w:rsid w:val="00B70185"/>
    <w:rsid w:val="00B70848"/>
    <w:rsid w:val="00B7164E"/>
    <w:rsid w:val="00B7218D"/>
    <w:rsid w:val="00B736FD"/>
    <w:rsid w:val="00B73C06"/>
    <w:rsid w:val="00B7411D"/>
    <w:rsid w:val="00B76A48"/>
    <w:rsid w:val="00B80398"/>
    <w:rsid w:val="00B812BF"/>
    <w:rsid w:val="00B829DF"/>
    <w:rsid w:val="00B83EC6"/>
    <w:rsid w:val="00B8497C"/>
    <w:rsid w:val="00B871F9"/>
    <w:rsid w:val="00B903D2"/>
    <w:rsid w:val="00B91901"/>
    <w:rsid w:val="00B91ECB"/>
    <w:rsid w:val="00B94787"/>
    <w:rsid w:val="00B95A1D"/>
    <w:rsid w:val="00B95F39"/>
    <w:rsid w:val="00BA00E2"/>
    <w:rsid w:val="00BA034A"/>
    <w:rsid w:val="00BA0C11"/>
    <w:rsid w:val="00BA24AA"/>
    <w:rsid w:val="00BA2796"/>
    <w:rsid w:val="00BA3F44"/>
    <w:rsid w:val="00BA400D"/>
    <w:rsid w:val="00BA4795"/>
    <w:rsid w:val="00BA56A4"/>
    <w:rsid w:val="00BA722E"/>
    <w:rsid w:val="00BB100D"/>
    <w:rsid w:val="00BB12B4"/>
    <w:rsid w:val="00BB1690"/>
    <w:rsid w:val="00BB4955"/>
    <w:rsid w:val="00BB4ABD"/>
    <w:rsid w:val="00BB4D70"/>
    <w:rsid w:val="00BB686C"/>
    <w:rsid w:val="00BC1524"/>
    <w:rsid w:val="00BC2277"/>
    <w:rsid w:val="00BC2BFD"/>
    <w:rsid w:val="00BC3165"/>
    <w:rsid w:val="00BC48AB"/>
    <w:rsid w:val="00BC548D"/>
    <w:rsid w:val="00BC70E5"/>
    <w:rsid w:val="00BC7DFD"/>
    <w:rsid w:val="00BD2369"/>
    <w:rsid w:val="00BD4E3A"/>
    <w:rsid w:val="00BD56A8"/>
    <w:rsid w:val="00BD5EB2"/>
    <w:rsid w:val="00BD72AB"/>
    <w:rsid w:val="00BD75FB"/>
    <w:rsid w:val="00BD7C49"/>
    <w:rsid w:val="00BD7C9D"/>
    <w:rsid w:val="00BE07DB"/>
    <w:rsid w:val="00BE08CC"/>
    <w:rsid w:val="00BE18C2"/>
    <w:rsid w:val="00BE1C6A"/>
    <w:rsid w:val="00BE2358"/>
    <w:rsid w:val="00BE250D"/>
    <w:rsid w:val="00BE36C9"/>
    <w:rsid w:val="00BE4F05"/>
    <w:rsid w:val="00BE51D7"/>
    <w:rsid w:val="00BE6ADD"/>
    <w:rsid w:val="00BE77B7"/>
    <w:rsid w:val="00BE7B25"/>
    <w:rsid w:val="00BF0706"/>
    <w:rsid w:val="00BF2FCF"/>
    <w:rsid w:val="00BF4421"/>
    <w:rsid w:val="00BF4C70"/>
    <w:rsid w:val="00BF5162"/>
    <w:rsid w:val="00BF5949"/>
    <w:rsid w:val="00BF6B0C"/>
    <w:rsid w:val="00BF6ECA"/>
    <w:rsid w:val="00BF704B"/>
    <w:rsid w:val="00C00119"/>
    <w:rsid w:val="00C049CD"/>
    <w:rsid w:val="00C05143"/>
    <w:rsid w:val="00C05FCA"/>
    <w:rsid w:val="00C061E4"/>
    <w:rsid w:val="00C073FF"/>
    <w:rsid w:val="00C07641"/>
    <w:rsid w:val="00C1237F"/>
    <w:rsid w:val="00C13B33"/>
    <w:rsid w:val="00C14837"/>
    <w:rsid w:val="00C152F3"/>
    <w:rsid w:val="00C161E9"/>
    <w:rsid w:val="00C200D8"/>
    <w:rsid w:val="00C20D8B"/>
    <w:rsid w:val="00C22763"/>
    <w:rsid w:val="00C22E50"/>
    <w:rsid w:val="00C24CBA"/>
    <w:rsid w:val="00C25BD8"/>
    <w:rsid w:val="00C25FDA"/>
    <w:rsid w:val="00C26F09"/>
    <w:rsid w:val="00C27014"/>
    <w:rsid w:val="00C3040A"/>
    <w:rsid w:val="00C30AE8"/>
    <w:rsid w:val="00C32FA4"/>
    <w:rsid w:val="00C3440C"/>
    <w:rsid w:val="00C35D37"/>
    <w:rsid w:val="00C40210"/>
    <w:rsid w:val="00C402EA"/>
    <w:rsid w:val="00C40C6E"/>
    <w:rsid w:val="00C40D42"/>
    <w:rsid w:val="00C43BA2"/>
    <w:rsid w:val="00C44AE4"/>
    <w:rsid w:val="00C45145"/>
    <w:rsid w:val="00C46B6C"/>
    <w:rsid w:val="00C47452"/>
    <w:rsid w:val="00C526A0"/>
    <w:rsid w:val="00C53C78"/>
    <w:rsid w:val="00C54B44"/>
    <w:rsid w:val="00C5717B"/>
    <w:rsid w:val="00C57568"/>
    <w:rsid w:val="00C60720"/>
    <w:rsid w:val="00C6133A"/>
    <w:rsid w:val="00C619BD"/>
    <w:rsid w:val="00C6333A"/>
    <w:rsid w:val="00C65470"/>
    <w:rsid w:val="00C65954"/>
    <w:rsid w:val="00C66BAD"/>
    <w:rsid w:val="00C66C79"/>
    <w:rsid w:val="00C67B22"/>
    <w:rsid w:val="00C67CA3"/>
    <w:rsid w:val="00C67CBE"/>
    <w:rsid w:val="00C71937"/>
    <w:rsid w:val="00C7199A"/>
    <w:rsid w:val="00C71AA7"/>
    <w:rsid w:val="00C71CA5"/>
    <w:rsid w:val="00C71D75"/>
    <w:rsid w:val="00C7223B"/>
    <w:rsid w:val="00C741B9"/>
    <w:rsid w:val="00C74A7A"/>
    <w:rsid w:val="00C74E9D"/>
    <w:rsid w:val="00C76347"/>
    <w:rsid w:val="00C77A2A"/>
    <w:rsid w:val="00C77DC9"/>
    <w:rsid w:val="00C81D7E"/>
    <w:rsid w:val="00C82A4A"/>
    <w:rsid w:val="00C82DE0"/>
    <w:rsid w:val="00C84B8C"/>
    <w:rsid w:val="00C8502F"/>
    <w:rsid w:val="00C8541F"/>
    <w:rsid w:val="00C8661C"/>
    <w:rsid w:val="00C87031"/>
    <w:rsid w:val="00C8755F"/>
    <w:rsid w:val="00C90240"/>
    <w:rsid w:val="00C90AD9"/>
    <w:rsid w:val="00C93040"/>
    <w:rsid w:val="00C94319"/>
    <w:rsid w:val="00C94486"/>
    <w:rsid w:val="00C944F1"/>
    <w:rsid w:val="00C94B72"/>
    <w:rsid w:val="00C9588C"/>
    <w:rsid w:val="00C968C0"/>
    <w:rsid w:val="00C97A7C"/>
    <w:rsid w:val="00C97BCC"/>
    <w:rsid w:val="00CA18F1"/>
    <w:rsid w:val="00CA4B78"/>
    <w:rsid w:val="00CA4C8F"/>
    <w:rsid w:val="00CA50F8"/>
    <w:rsid w:val="00CA5A7D"/>
    <w:rsid w:val="00CA5D81"/>
    <w:rsid w:val="00CA661E"/>
    <w:rsid w:val="00CA6ACA"/>
    <w:rsid w:val="00CA71ED"/>
    <w:rsid w:val="00CB13C4"/>
    <w:rsid w:val="00CB238B"/>
    <w:rsid w:val="00CB5049"/>
    <w:rsid w:val="00CB653D"/>
    <w:rsid w:val="00CB6EE0"/>
    <w:rsid w:val="00CB7282"/>
    <w:rsid w:val="00CC0BB3"/>
    <w:rsid w:val="00CC0C2F"/>
    <w:rsid w:val="00CC177F"/>
    <w:rsid w:val="00CC22AF"/>
    <w:rsid w:val="00CC391B"/>
    <w:rsid w:val="00CC40AC"/>
    <w:rsid w:val="00CC45C0"/>
    <w:rsid w:val="00CC5185"/>
    <w:rsid w:val="00CC7A17"/>
    <w:rsid w:val="00CC7F27"/>
    <w:rsid w:val="00CD0799"/>
    <w:rsid w:val="00CD0D61"/>
    <w:rsid w:val="00CD0EB5"/>
    <w:rsid w:val="00CD13F6"/>
    <w:rsid w:val="00CD1C05"/>
    <w:rsid w:val="00CD2CB9"/>
    <w:rsid w:val="00CD2F7B"/>
    <w:rsid w:val="00CD3516"/>
    <w:rsid w:val="00CD6A64"/>
    <w:rsid w:val="00CE2DF3"/>
    <w:rsid w:val="00CE2E67"/>
    <w:rsid w:val="00CE2F4D"/>
    <w:rsid w:val="00CE37A4"/>
    <w:rsid w:val="00CE39A5"/>
    <w:rsid w:val="00CE3D2B"/>
    <w:rsid w:val="00CE50C8"/>
    <w:rsid w:val="00CE5BE2"/>
    <w:rsid w:val="00CE7104"/>
    <w:rsid w:val="00CE79A7"/>
    <w:rsid w:val="00CE79F2"/>
    <w:rsid w:val="00CF04DC"/>
    <w:rsid w:val="00CF6C6D"/>
    <w:rsid w:val="00CF7B12"/>
    <w:rsid w:val="00CF7CF8"/>
    <w:rsid w:val="00D0090C"/>
    <w:rsid w:val="00D016C1"/>
    <w:rsid w:val="00D01F54"/>
    <w:rsid w:val="00D02EE0"/>
    <w:rsid w:val="00D033B5"/>
    <w:rsid w:val="00D056E1"/>
    <w:rsid w:val="00D05BC8"/>
    <w:rsid w:val="00D07803"/>
    <w:rsid w:val="00D07A76"/>
    <w:rsid w:val="00D10EF3"/>
    <w:rsid w:val="00D11450"/>
    <w:rsid w:val="00D117F2"/>
    <w:rsid w:val="00D12875"/>
    <w:rsid w:val="00D14AB7"/>
    <w:rsid w:val="00D14DEE"/>
    <w:rsid w:val="00D15DDE"/>
    <w:rsid w:val="00D20D12"/>
    <w:rsid w:val="00D21473"/>
    <w:rsid w:val="00D21A1C"/>
    <w:rsid w:val="00D23550"/>
    <w:rsid w:val="00D251A9"/>
    <w:rsid w:val="00D25ED8"/>
    <w:rsid w:val="00D25F0A"/>
    <w:rsid w:val="00D267A1"/>
    <w:rsid w:val="00D27980"/>
    <w:rsid w:val="00D33447"/>
    <w:rsid w:val="00D33CC8"/>
    <w:rsid w:val="00D37FF8"/>
    <w:rsid w:val="00D41CFB"/>
    <w:rsid w:val="00D438B5"/>
    <w:rsid w:val="00D43C82"/>
    <w:rsid w:val="00D444FA"/>
    <w:rsid w:val="00D44CEA"/>
    <w:rsid w:val="00D46422"/>
    <w:rsid w:val="00D46CF6"/>
    <w:rsid w:val="00D47C89"/>
    <w:rsid w:val="00D506AB"/>
    <w:rsid w:val="00D51983"/>
    <w:rsid w:val="00D53104"/>
    <w:rsid w:val="00D55090"/>
    <w:rsid w:val="00D5574D"/>
    <w:rsid w:val="00D561B3"/>
    <w:rsid w:val="00D5720E"/>
    <w:rsid w:val="00D576D7"/>
    <w:rsid w:val="00D57FE0"/>
    <w:rsid w:val="00D6048A"/>
    <w:rsid w:val="00D60AD8"/>
    <w:rsid w:val="00D61168"/>
    <w:rsid w:val="00D62120"/>
    <w:rsid w:val="00D64194"/>
    <w:rsid w:val="00D64A7A"/>
    <w:rsid w:val="00D65698"/>
    <w:rsid w:val="00D6707F"/>
    <w:rsid w:val="00D70047"/>
    <w:rsid w:val="00D70E32"/>
    <w:rsid w:val="00D734CD"/>
    <w:rsid w:val="00D73BF9"/>
    <w:rsid w:val="00D7470B"/>
    <w:rsid w:val="00D74C2F"/>
    <w:rsid w:val="00D75B11"/>
    <w:rsid w:val="00D761A3"/>
    <w:rsid w:val="00D76FD7"/>
    <w:rsid w:val="00D776A6"/>
    <w:rsid w:val="00D80331"/>
    <w:rsid w:val="00D81456"/>
    <w:rsid w:val="00D814D5"/>
    <w:rsid w:val="00D817C6"/>
    <w:rsid w:val="00D81A61"/>
    <w:rsid w:val="00D81F65"/>
    <w:rsid w:val="00D8204C"/>
    <w:rsid w:val="00D82B2C"/>
    <w:rsid w:val="00D82CFC"/>
    <w:rsid w:val="00D82DE9"/>
    <w:rsid w:val="00D82E6C"/>
    <w:rsid w:val="00D8718B"/>
    <w:rsid w:val="00D871FE"/>
    <w:rsid w:val="00D90680"/>
    <w:rsid w:val="00D906E2"/>
    <w:rsid w:val="00D908F0"/>
    <w:rsid w:val="00D92CA9"/>
    <w:rsid w:val="00D92E18"/>
    <w:rsid w:val="00D92E19"/>
    <w:rsid w:val="00D93C68"/>
    <w:rsid w:val="00D94426"/>
    <w:rsid w:val="00D9780D"/>
    <w:rsid w:val="00DA03E6"/>
    <w:rsid w:val="00DA076A"/>
    <w:rsid w:val="00DA0CA1"/>
    <w:rsid w:val="00DA2B0F"/>
    <w:rsid w:val="00DA35B1"/>
    <w:rsid w:val="00DA3EE7"/>
    <w:rsid w:val="00DA418A"/>
    <w:rsid w:val="00DA4537"/>
    <w:rsid w:val="00DA58B5"/>
    <w:rsid w:val="00DA5CB8"/>
    <w:rsid w:val="00DA60FC"/>
    <w:rsid w:val="00DA6120"/>
    <w:rsid w:val="00DA6174"/>
    <w:rsid w:val="00DA7C45"/>
    <w:rsid w:val="00DB039A"/>
    <w:rsid w:val="00DB1076"/>
    <w:rsid w:val="00DB2787"/>
    <w:rsid w:val="00DB40B5"/>
    <w:rsid w:val="00DB48CD"/>
    <w:rsid w:val="00DB5A44"/>
    <w:rsid w:val="00DB5DC9"/>
    <w:rsid w:val="00DB710D"/>
    <w:rsid w:val="00DB7B55"/>
    <w:rsid w:val="00DB7CC0"/>
    <w:rsid w:val="00DB7E4A"/>
    <w:rsid w:val="00DC06FA"/>
    <w:rsid w:val="00DC2A54"/>
    <w:rsid w:val="00DC2A6A"/>
    <w:rsid w:val="00DC3438"/>
    <w:rsid w:val="00DC43C0"/>
    <w:rsid w:val="00DC4F4C"/>
    <w:rsid w:val="00DD0334"/>
    <w:rsid w:val="00DD196B"/>
    <w:rsid w:val="00DD5341"/>
    <w:rsid w:val="00DD6210"/>
    <w:rsid w:val="00DD6383"/>
    <w:rsid w:val="00DD76A5"/>
    <w:rsid w:val="00DE0C99"/>
    <w:rsid w:val="00DE0F8E"/>
    <w:rsid w:val="00DE3845"/>
    <w:rsid w:val="00DE4458"/>
    <w:rsid w:val="00DE5515"/>
    <w:rsid w:val="00DE5ABC"/>
    <w:rsid w:val="00DE6325"/>
    <w:rsid w:val="00DE6A2A"/>
    <w:rsid w:val="00DE6C32"/>
    <w:rsid w:val="00DE6D03"/>
    <w:rsid w:val="00DF25A4"/>
    <w:rsid w:val="00DF3A25"/>
    <w:rsid w:val="00DF6D33"/>
    <w:rsid w:val="00DF7B8C"/>
    <w:rsid w:val="00E0021A"/>
    <w:rsid w:val="00E0125C"/>
    <w:rsid w:val="00E01307"/>
    <w:rsid w:val="00E02EC1"/>
    <w:rsid w:val="00E04555"/>
    <w:rsid w:val="00E0568D"/>
    <w:rsid w:val="00E05B37"/>
    <w:rsid w:val="00E067CD"/>
    <w:rsid w:val="00E067EE"/>
    <w:rsid w:val="00E06999"/>
    <w:rsid w:val="00E0728A"/>
    <w:rsid w:val="00E072FA"/>
    <w:rsid w:val="00E10407"/>
    <w:rsid w:val="00E105DE"/>
    <w:rsid w:val="00E11021"/>
    <w:rsid w:val="00E127DC"/>
    <w:rsid w:val="00E12D40"/>
    <w:rsid w:val="00E14F07"/>
    <w:rsid w:val="00E14F15"/>
    <w:rsid w:val="00E14FB0"/>
    <w:rsid w:val="00E1508D"/>
    <w:rsid w:val="00E15EFB"/>
    <w:rsid w:val="00E16532"/>
    <w:rsid w:val="00E20588"/>
    <w:rsid w:val="00E2349F"/>
    <w:rsid w:val="00E23A78"/>
    <w:rsid w:val="00E256F8"/>
    <w:rsid w:val="00E25E65"/>
    <w:rsid w:val="00E26D63"/>
    <w:rsid w:val="00E27754"/>
    <w:rsid w:val="00E308EF"/>
    <w:rsid w:val="00E3191F"/>
    <w:rsid w:val="00E31D0B"/>
    <w:rsid w:val="00E31EAC"/>
    <w:rsid w:val="00E32FC4"/>
    <w:rsid w:val="00E36D84"/>
    <w:rsid w:val="00E3792C"/>
    <w:rsid w:val="00E40E98"/>
    <w:rsid w:val="00E42E66"/>
    <w:rsid w:val="00E43377"/>
    <w:rsid w:val="00E434D2"/>
    <w:rsid w:val="00E43795"/>
    <w:rsid w:val="00E445A2"/>
    <w:rsid w:val="00E44D48"/>
    <w:rsid w:val="00E47822"/>
    <w:rsid w:val="00E47827"/>
    <w:rsid w:val="00E50F5F"/>
    <w:rsid w:val="00E51E16"/>
    <w:rsid w:val="00E53408"/>
    <w:rsid w:val="00E5347E"/>
    <w:rsid w:val="00E53DFE"/>
    <w:rsid w:val="00E53FAF"/>
    <w:rsid w:val="00E543ED"/>
    <w:rsid w:val="00E564CB"/>
    <w:rsid w:val="00E618F2"/>
    <w:rsid w:val="00E61DD2"/>
    <w:rsid w:val="00E627E3"/>
    <w:rsid w:val="00E639B2"/>
    <w:rsid w:val="00E64019"/>
    <w:rsid w:val="00E64F4E"/>
    <w:rsid w:val="00E65101"/>
    <w:rsid w:val="00E66752"/>
    <w:rsid w:val="00E6709B"/>
    <w:rsid w:val="00E67986"/>
    <w:rsid w:val="00E70428"/>
    <w:rsid w:val="00E70862"/>
    <w:rsid w:val="00E72101"/>
    <w:rsid w:val="00E72F92"/>
    <w:rsid w:val="00E73011"/>
    <w:rsid w:val="00E7417F"/>
    <w:rsid w:val="00E74683"/>
    <w:rsid w:val="00E7490F"/>
    <w:rsid w:val="00E769CC"/>
    <w:rsid w:val="00E76A56"/>
    <w:rsid w:val="00E81450"/>
    <w:rsid w:val="00E83A7B"/>
    <w:rsid w:val="00E85ADD"/>
    <w:rsid w:val="00E85B9F"/>
    <w:rsid w:val="00E87247"/>
    <w:rsid w:val="00E87C83"/>
    <w:rsid w:val="00E90256"/>
    <w:rsid w:val="00E9167F"/>
    <w:rsid w:val="00E9242B"/>
    <w:rsid w:val="00E934C7"/>
    <w:rsid w:val="00E935BF"/>
    <w:rsid w:val="00E935EC"/>
    <w:rsid w:val="00E947A4"/>
    <w:rsid w:val="00E954A7"/>
    <w:rsid w:val="00E97047"/>
    <w:rsid w:val="00E9756C"/>
    <w:rsid w:val="00EA19DD"/>
    <w:rsid w:val="00EA1FAE"/>
    <w:rsid w:val="00EA2119"/>
    <w:rsid w:val="00EA2281"/>
    <w:rsid w:val="00EA55D9"/>
    <w:rsid w:val="00EA5D7A"/>
    <w:rsid w:val="00EA6926"/>
    <w:rsid w:val="00EA6ED2"/>
    <w:rsid w:val="00EA72B8"/>
    <w:rsid w:val="00EA7AA4"/>
    <w:rsid w:val="00EA7DBA"/>
    <w:rsid w:val="00EA7F5C"/>
    <w:rsid w:val="00EB467B"/>
    <w:rsid w:val="00EB4922"/>
    <w:rsid w:val="00EB6963"/>
    <w:rsid w:val="00EC0E70"/>
    <w:rsid w:val="00EC19C1"/>
    <w:rsid w:val="00EC2111"/>
    <w:rsid w:val="00EC293D"/>
    <w:rsid w:val="00EC2FB9"/>
    <w:rsid w:val="00EC2FF7"/>
    <w:rsid w:val="00EC38F5"/>
    <w:rsid w:val="00EC4340"/>
    <w:rsid w:val="00EC465A"/>
    <w:rsid w:val="00EC4C45"/>
    <w:rsid w:val="00EC500E"/>
    <w:rsid w:val="00EC57DE"/>
    <w:rsid w:val="00EC6E39"/>
    <w:rsid w:val="00ED093C"/>
    <w:rsid w:val="00ED1228"/>
    <w:rsid w:val="00ED29D4"/>
    <w:rsid w:val="00ED2DF7"/>
    <w:rsid w:val="00ED34A3"/>
    <w:rsid w:val="00ED3FCC"/>
    <w:rsid w:val="00ED5197"/>
    <w:rsid w:val="00ED7C34"/>
    <w:rsid w:val="00EE1B6B"/>
    <w:rsid w:val="00EE2B3B"/>
    <w:rsid w:val="00EE2BBE"/>
    <w:rsid w:val="00EE636C"/>
    <w:rsid w:val="00EE7BE4"/>
    <w:rsid w:val="00EF12F3"/>
    <w:rsid w:val="00EF2A98"/>
    <w:rsid w:val="00EF3989"/>
    <w:rsid w:val="00EF542B"/>
    <w:rsid w:val="00EF5EEF"/>
    <w:rsid w:val="00EF64C4"/>
    <w:rsid w:val="00F00235"/>
    <w:rsid w:val="00F02972"/>
    <w:rsid w:val="00F04EE0"/>
    <w:rsid w:val="00F0717A"/>
    <w:rsid w:val="00F071F4"/>
    <w:rsid w:val="00F07EEF"/>
    <w:rsid w:val="00F10375"/>
    <w:rsid w:val="00F1175F"/>
    <w:rsid w:val="00F12F63"/>
    <w:rsid w:val="00F15A71"/>
    <w:rsid w:val="00F165AF"/>
    <w:rsid w:val="00F1745C"/>
    <w:rsid w:val="00F20DCC"/>
    <w:rsid w:val="00F21F7D"/>
    <w:rsid w:val="00F23BD6"/>
    <w:rsid w:val="00F23D01"/>
    <w:rsid w:val="00F23E98"/>
    <w:rsid w:val="00F247F5"/>
    <w:rsid w:val="00F24B65"/>
    <w:rsid w:val="00F250A2"/>
    <w:rsid w:val="00F274F0"/>
    <w:rsid w:val="00F27606"/>
    <w:rsid w:val="00F30FAF"/>
    <w:rsid w:val="00F32111"/>
    <w:rsid w:val="00F329C1"/>
    <w:rsid w:val="00F33D1E"/>
    <w:rsid w:val="00F35D77"/>
    <w:rsid w:val="00F36104"/>
    <w:rsid w:val="00F36254"/>
    <w:rsid w:val="00F36412"/>
    <w:rsid w:val="00F3645E"/>
    <w:rsid w:val="00F3719E"/>
    <w:rsid w:val="00F3786A"/>
    <w:rsid w:val="00F3796B"/>
    <w:rsid w:val="00F40476"/>
    <w:rsid w:val="00F408B1"/>
    <w:rsid w:val="00F41D7B"/>
    <w:rsid w:val="00F423AA"/>
    <w:rsid w:val="00F43546"/>
    <w:rsid w:val="00F437F0"/>
    <w:rsid w:val="00F43A84"/>
    <w:rsid w:val="00F43CF5"/>
    <w:rsid w:val="00F440F3"/>
    <w:rsid w:val="00F44496"/>
    <w:rsid w:val="00F4644A"/>
    <w:rsid w:val="00F46465"/>
    <w:rsid w:val="00F47FD0"/>
    <w:rsid w:val="00F508AD"/>
    <w:rsid w:val="00F510E2"/>
    <w:rsid w:val="00F513E3"/>
    <w:rsid w:val="00F532C4"/>
    <w:rsid w:val="00F5486C"/>
    <w:rsid w:val="00F55ED0"/>
    <w:rsid w:val="00F5715A"/>
    <w:rsid w:val="00F57212"/>
    <w:rsid w:val="00F60165"/>
    <w:rsid w:val="00F6155A"/>
    <w:rsid w:val="00F62D0C"/>
    <w:rsid w:val="00F6475D"/>
    <w:rsid w:val="00F65A9B"/>
    <w:rsid w:val="00F65BC0"/>
    <w:rsid w:val="00F665DB"/>
    <w:rsid w:val="00F66ABF"/>
    <w:rsid w:val="00F67C51"/>
    <w:rsid w:val="00F71148"/>
    <w:rsid w:val="00F71879"/>
    <w:rsid w:val="00F71EA1"/>
    <w:rsid w:val="00F72877"/>
    <w:rsid w:val="00F728BF"/>
    <w:rsid w:val="00F72B58"/>
    <w:rsid w:val="00F72B81"/>
    <w:rsid w:val="00F72FBB"/>
    <w:rsid w:val="00F763D0"/>
    <w:rsid w:val="00F76FFC"/>
    <w:rsid w:val="00F7787E"/>
    <w:rsid w:val="00F80CA0"/>
    <w:rsid w:val="00F81117"/>
    <w:rsid w:val="00F81AD9"/>
    <w:rsid w:val="00F81AF3"/>
    <w:rsid w:val="00F81EAF"/>
    <w:rsid w:val="00F82A07"/>
    <w:rsid w:val="00F82CC0"/>
    <w:rsid w:val="00F82F0F"/>
    <w:rsid w:val="00F842C8"/>
    <w:rsid w:val="00F8498E"/>
    <w:rsid w:val="00F84CED"/>
    <w:rsid w:val="00F85582"/>
    <w:rsid w:val="00F87CB9"/>
    <w:rsid w:val="00F91229"/>
    <w:rsid w:val="00F91C56"/>
    <w:rsid w:val="00F947AA"/>
    <w:rsid w:val="00F960CB"/>
    <w:rsid w:val="00F97A80"/>
    <w:rsid w:val="00F97D9B"/>
    <w:rsid w:val="00FA0179"/>
    <w:rsid w:val="00FA1635"/>
    <w:rsid w:val="00FA1CF8"/>
    <w:rsid w:val="00FA1DF8"/>
    <w:rsid w:val="00FA39AA"/>
    <w:rsid w:val="00FA4ABD"/>
    <w:rsid w:val="00FA4E1B"/>
    <w:rsid w:val="00FA5533"/>
    <w:rsid w:val="00FA755E"/>
    <w:rsid w:val="00FA7A9F"/>
    <w:rsid w:val="00FB0031"/>
    <w:rsid w:val="00FB01DC"/>
    <w:rsid w:val="00FB027E"/>
    <w:rsid w:val="00FB0DFE"/>
    <w:rsid w:val="00FB1376"/>
    <w:rsid w:val="00FB5914"/>
    <w:rsid w:val="00FB79FB"/>
    <w:rsid w:val="00FC0AE5"/>
    <w:rsid w:val="00FC26FB"/>
    <w:rsid w:val="00FC39F4"/>
    <w:rsid w:val="00FC5460"/>
    <w:rsid w:val="00FC63F7"/>
    <w:rsid w:val="00FD0423"/>
    <w:rsid w:val="00FD07E7"/>
    <w:rsid w:val="00FD2159"/>
    <w:rsid w:val="00FD2923"/>
    <w:rsid w:val="00FD2C22"/>
    <w:rsid w:val="00FD4408"/>
    <w:rsid w:val="00FD5211"/>
    <w:rsid w:val="00FD5246"/>
    <w:rsid w:val="00FD5A6D"/>
    <w:rsid w:val="00FD6BFC"/>
    <w:rsid w:val="00FE02D0"/>
    <w:rsid w:val="00FE040E"/>
    <w:rsid w:val="00FE0FEB"/>
    <w:rsid w:val="00FE35DB"/>
    <w:rsid w:val="00FE4C3A"/>
    <w:rsid w:val="00FE7193"/>
    <w:rsid w:val="00FF0168"/>
    <w:rsid w:val="00FF0832"/>
    <w:rsid w:val="00FF08F2"/>
    <w:rsid w:val="00FF26F6"/>
    <w:rsid w:val="00FF3279"/>
    <w:rsid w:val="00FF3ED2"/>
    <w:rsid w:val="00FF587B"/>
    <w:rsid w:val="00FF5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rokecolor="none [1612]">
      <v:stroke color="none [1612]" weight="1.5pt"/>
    </o:shapedefaults>
    <o:shapelayout v:ext="edit">
      <o:idmap v:ext="edit" data="1"/>
      <o:rules v:ext="edit">
        <o:r id="V:Rule8" type="connector" idref="#_x0000_s1029"/>
        <o:r id="V:Rule9" type="connector" idref="#_x0000_s1028"/>
        <o:r id="V:Rule10" type="connector" idref="#_x0000_s1031"/>
        <o:r id="V:Rule11" type="connector" idref="#_x0000_s1027"/>
        <o:r id="V:Rule12" type="connector" idref="#_x0000_s1026"/>
        <o:r id="V:Rule13" type="connector" idref="#_x0000_s1030"/>
        <o:r id="V:Rule1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91D4B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761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761E"/>
  </w:style>
  <w:style w:type="paragraph" w:styleId="Voettekst">
    <w:name w:val="footer"/>
    <w:basedOn w:val="Standaard"/>
    <w:link w:val="Voet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761E"/>
  </w:style>
  <w:style w:type="paragraph" w:styleId="Ballontekst">
    <w:name w:val="Balloon Text"/>
    <w:basedOn w:val="Standaard"/>
    <w:link w:val="BallontekstChar"/>
    <w:uiPriority w:val="99"/>
    <w:semiHidden/>
    <w:unhideWhenUsed/>
    <w:rsid w:val="00A9149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149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0500%20KCK%20-%20VOORTGANG%20EN%20BEWAKING\0540%20-%20Archief%20-%20Opslag%20actiepunten\20140109;%20Voorblad%20Keuringsbescheiden\samenvoegen\KP%20gasdetectie.xlsx" TargetMode="External"/><Relationship Id="rId1" Type="http://schemas.openxmlformats.org/officeDocument/2006/relationships/attachedTemplate" Target="file:///C:\Users\u00t0w9\AppData\Local\Microsoft\Windows\Temporary%20Internet%20Files\Content.IE5\T7ITE7GO\20140127__ajf__Word-Sjabloon__Uniform_voorblad_keuringsdocument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F8544-075F-43A7-AD7C-4B5889599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20140127__ajf__Word-Sjabloon__Uniform_voorblad_keuringsdocument[1]</Template>
  <TotalTime>1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u00t0w9</dc:creator>
  <cp:lastModifiedBy>Stefan Rozdeiczer</cp:lastModifiedBy>
  <cp:revision>5</cp:revision>
  <dcterms:created xsi:type="dcterms:W3CDTF">2015-11-02T15:03:00Z</dcterms:created>
  <dcterms:modified xsi:type="dcterms:W3CDTF">2018-04-16T07:31:00Z</dcterms:modified>
</cp:coreProperties>
</file>