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0E6AA" w14:textId="77777777" w:rsidR="00652EC7" w:rsidRPr="000F6A94" w:rsidRDefault="00652EC7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65ADDAC7" w14:textId="77777777" w:rsidR="00652EC7" w:rsidRPr="000F6A94" w:rsidRDefault="00652EC7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59AEE805" w14:textId="77777777" w:rsidR="00652EC7" w:rsidRPr="000E1AF0" w:rsidRDefault="00652EC7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2607FEF4" w14:textId="7BCA73D4" w:rsidR="00652EC7" w:rsidRPr="00BF5D75" w:rsidRDefault="00652EC7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0E1AF0">
        <w:rPr>
          <w:rFonts w:ascii="Calibri" w:hAnsi="Calibri" w:cs="Arial"/>
          <w:b/>
          <w:sz w:val="24"/>
          <w:szCs w:val="24"/>
        </w:rPr>
        <w:t xml:space="preserve">Verklaring akkoord concept Overeenkomst en </w:t>
      </w:r>
      <w:r w:rsidR="000E1AF0" w:rsidRPr="000E1AF0">
        <w:rPr>
          <w:rFonts w:ascii="Calibri" w:hAnsi="Calibri" w:cs="Arial"/>
          <w:b/>
          <w:sz w:val="24"/>
          <w:szCs w:val="24"/>
        </w:rPr>
        <w:t>Schoonmaakprogramma</w:t>
      </w:r>
      <w:r w:rsidRPr="000E1AF0">
        <w:rPr>
          <w:rFonts w:ascii="Calibri" w:hAnsi="Calibri" w:cs="Arial"/>
          <w:b/>
          <w:sz w:val="24"/>
          <w:szCs w:val="24"/>
        </w:rPr>
        <w:t xml:space="preserve"> met betrekking tot de Europese Aanbesteding </w:t>
      </w:r>
      <w:r w:rsidR="000E1AF0" w:rsidRPr="000E1AF0">
        <w:rPr>
          <w:rFonts w:ascii="Calibri" w:hAnsi="Calibri" w:cs="Arial"/>
          <w:b/>
          <w:sz w:val="24"/>
          <w:szCs w:val="24"/>
        </w:rPr>
        <w:t>2021-SMO</w:t>
      </w:r>
      <w:r w:rsidR="00CC7733">
        <w:rPr>
          <w:rFonts w:ascii="Calibri" w:hAnsi="Calibri" w:cs="Arial"/>
          <w:b/>
          <w:sz w:val="24"/>
          <w:szCs w:val="24"/>
        </w:rPr>
        <w:t>1706</w:t>
      </w:r>
      <w:r w:rsidRPr="000E1AF0">
        <w:rPr>
          <w:rFonts w:ascii="Calibri" w:hAnsi="Calibri" w:cs="Arial"/>
          <w:b/>
          <w:sz w:val="24"/>
          <w:szCs w:val="24"/>
        </w:rPr>
        <w:t xml:space="preserve"> ten behoeve van</w:t>
      </w:r>
      <w:r w:rsidR="000E1AF0" w:rsidRPr="000E1AF0">
        <w:rPr>
          <w:rFonts w:ascii="Calibri" w:hAnsi="Calibri" w:cs="Arial"/>
          <w:b/>
          <w:sz w:val="24"/>
          <w:szCs w:val="24"/>
        </w:rPr>
        <w:t xml:space="preserve"> Groningse Schoolvereniging</w:t>
      </w:r>
      <w:r w:rsidRPr="00BF5D75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1BCCA924" w14:textId="77777777" w:rsidR="00652EC7" w:rsidRPr="005A61C6" w:rsidRDefault="00652EC7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15817D08" w14:textId="77777777" w:rsidR="00652EC7" w:rsidRPr="005A61C6" w:rsidRDefault="00652EC7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23A6632A" w14:textId="77777777" w:rsidR="00652EC7" w:rsidRPr="005A61C6" w:rsidRDefault="00652EC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41371222" w14:textId="77777777" w:rsidR="00652EC7" w:rsidRPr="005A61C6" w:rsidRDefault="00652EC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8BF6DF3" w14:textId="77777777" w:rsidR="00652EC7" w:rsidRPr="001D5A7A" w:rsidRDefault="00652EC7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62EA0E0B" w14:textId="77777777" w:rsidR="00652EC7" w:rsidRPr="001D5A7A" w:rsidRDefault="00652EC7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4829A51F" w14:textId="77777777" w:rsidR="00652EC7" w:rsidRPr="005A61C6" w:rsidRDefault="00652EC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00B06A09" w14:textId="77777777" w:rsidR="00652EC7" w:rsidRPr="005A61C6" w:rsidRDefault="00652EC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AE09199" w14:textId="77777777" w:rsidR="00652EC7" w:rsidRPr="005A61C6" w:rsidRDefault="00652EC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643E4225" w14:textId="20998CC6" w:rsidR="00652EC7" w:rsidRDefault="000E1AF0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>A</w:t>
      </w:r>
      <w:r w:rsidR="00652EC7" w:rsidRPr="005A61C6">
        <w:rPr>
          <w:rFonts w:ascii="Calibri" w:hAnsi="Calibri" w:cs="Arial"/>
          <w:sz w:val="22"/>
          <w:szCs w:val="22"/>
        </w:rPr>
        <w:t>anbesteding</w:t>
      </w:r>
      <w:r>
        <w:rPr>
          <w:rFonts w:ascii="Calibri" w:hAnsi="Calibri" w:cs="Arial"/>
          <w:sz w:val="22"/>
          <w:szCs w:val="22"/>
        </w:rPr>
        <w:t xml:space="preserve"> 2021-SMO</w:t>
      </w:r>
      <w:r w:rsidR="00CC7733">
        <w:rPr>
          <w:rFonts w:ascii="Calibri" w:hAnsi="Calibri" w:cs="Arial"/>
          <w:sz w:val="22"/>
          <w:szCs w:val="22"/>
        </w:rPr>
        <w:t>1706</w:t>
      </w:r>
      <w:r w:rsidR="00652EC7" w:rsidRPr="005A61C6">
        <w:rPr>
          <w:rFonts w:ascii="Calibri" w:hAnsi="Calibri" w:cs="Arial"/>
          <w:sz w:val="22"/>
          <w:szCs w:val="22"/>
        </w:rPr>
        <w:t>:</w:t>
      </w:r>
    </w:p>
    <w:p w14:paraId="437C672F" w14:textId="77777777" w:rsidR="00652EC7" w:rsidRPr="000E1AF0" w:rsidRDefault="00652EC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68F6139" w14:textId="640A5A06" w:rsidR="00652EC7" w:rsidRPr="000E1AF0" w:rsidRDefault="00652EC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0E1AF0">
        <w:rPr>
          <w:rFonts w:ascii="Calibri" w:hAnsi="Calibri" w:cs="Arial"/>
          <w:sz w:val="22"/>
          <w:szCs w:val="22"/>
        </w:rPr>
        <w:t xml:space="preserve">Bijlage </w:t>
      </w:r>
      <w:r w:rsidR="000E1AF0" w:rsidRPr="000E1AF0">
        <w:rPr>
          <w:rFonts w:ascii="Calibri" w:hAnsi="Calibri" w:cs="Arial"/>
          <w:sz w:val="22"/>
          <w:szCs w:val="22"/>
        </w:rPr>
        <w:t>C</w:t>
      </w:r>
      <w:r w:rsidRPr="000E1AF0">
        <w:rPr>
          <w:rFonts w:ascii="Calibri" w:hAnsi="Calibri" w:cs="Calibri"/>
          <w:sz w:val="22"/>
          <w:szCs w:val="22"/>
        </w:rPr>
        <w:t xml:space="preserve"> </w:t>
      </w:r>
      <w:r w:rsidRPr="000E1AF0">
        <w:rPr>
          <w:rFonts w:ascii="Calibri" w:hAnsi="Calibri" w:cs="Calibri"/>
          <w:sz w:val="22"/>
          <w:szCs w:val="22"/>
        </w:rPr>
        <w:tab/>
        <w:t>Concept overeenkomst</w:t>
      </w:r>
    </w:p>
    <w:p w14:paraId="159197CF" w14:textId="58B7DF85" w:rsidR="00652EC7" w:rsidRPr="000E1AF0" w:rsidRDefault="00652EC7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0E1AF0">
        <w:rPr>
          <w:rFonts w:ascii="Calibri" w:hAnsi="Calibri" w:cs="Arial"/>
          <w:sz w:val="22"/>
          <w:szCs w:val="22"/>
        </w:rPr>
        <w:t xml:space="preserve">Bijlage </w:t>
      </w:r>
      <w:r w:rsidR="000E1AF0" w:rsidRPr="000E1AF0">
        <w:rPr>
          <w:rFonts w:ascii="Calibri" w:hAnsi="Calibri" w:cs="Arial"/>
          <w:sz w:val="22"/>
          <w:szCs w:val="22"/>
        </w:rPr>
        <w:t>G</w:t>
      </w:r>
      <w:r w:rsidRPr="000E1AF0">
        <w:rPr>
          <w:rFonts w:ascii="Calibri" w:hAnsi="Calibri" w:cs="Calibri"/>
          <w:sz w:val="22"/>
          <w:szCs w:val="22"/>
        </w:rPr>
        <w:t xml:space="preserve"> </w:t>
      </w:r>
      <w:r w:rsidRPr="000E1AF0">
        <w:rPr>
          <w:rFonts w:ascii="Calibri" w:hAnsi="Calibri" w:cs="Calibri"/>
          <w:sz w:val="22"/>
          <w:szCs w:val="22"/>
        </w:rPr>
        <w:tab/>
      </w:r>
      <w:r w:rsidR="000E1AF0" w:rsidRPr="000E1AF0">
        <w:rPr>
          <w:rFonts w:ascii="Calibri" w:hAnsi="Calibri" w:cs="Calibri"/>
          <w:sz w:val="22"/>
          <w:szCs w:val="22"/>
        </w:rPr>
        <w:t>Schoonmaakprogramma</w:t>
      </w:r>
    </w:p>
    <w:p w14:paraId="0D799A59" w14:textId="77777777" w:rsidR="00652EC7" w:rsidRPr="000E1AF0" w:rsidRDefault="00652EC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D22FA03" w14:textId="77777777" w:rsidR="00652EC7" w:rsidRDefault="00652EC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1DE08FA" w14:textId="77777777" w:rsidR="00652EC7" w:rsidRDefault="00652EC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E0B2807" w14:textId="77777777" w:rsidR="00652EC7" w:rsidRDefault="00652EC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D0B59C6" w14:textId="77777777" w:rsidR="00652EC7" w:rsidRDefault="00652EC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77FFAD7" w14:textId="77777777" w:rsidR="00652EC7" w:rsidRPr="005A61C6" w:rsidRDefault="00652EC7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23C6D1E4" w14:textId="77777777" w:rsidR="00652EC7" w:rsidRDefault="00652EC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1D6ECBC2" w14:textId="77777777" w:rsidR="00652EC7" w:rsidRDefault="00652EC7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3E8B803B" w14:textId="77777777" w:rsidR="00652EC7" w:rsidRDefault="00652EC7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08C33E77" w14:textId="77777777" w:rsidR="00652EC7" w:rsidRDefault="00652EC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45400557" w14:textId="77777777" w:rsidR="00652EC7" w:rsidRDefault="00652EC7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652EC7" w14:paraId="3AD6C3CA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4419B797" w14:textId="77777777" w:rsidR="00652EC7" w:rsidRPr="00BF5D75" w:rsidRDefault="00652EC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29A505A8" w14:textId="77777777" w:rsidR="00652EC7" w:rsidRDefault="00652EC7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652EC7" w14:paraId="41EEB49D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5C21FA57" w14:textId="77777777" w:rsidR="00652EC7" w:rsidRPr="00BF5D75" w:rsidRDefault="00652EC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1E8DD345" w14:textId="77777777" w:rsidR="00652EC7" w:rsidRDefault="00652EC7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52EC7" w14:paraId="7B5523C6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7D93CDDD" w14:textId="77777777" w:rsidR="00652EC7" w:rsidRPr="00BF5D75" w:rsidRDefault="00652EC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2A4D8788" w14:textId="77777777" w:rsidR="00652EC7" w:rsidRDefault="00652EC7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52EC7" w14:paraId="631FD72C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0C4A6C0D" w14:textId="77777777" w:rsidR="00652EC7" w:rsidRPr="00BF5D75" w:rsidRDefault="00652EC7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1E1FF1C9" w14:textId="77777777" w:rsidR="00652EC7" w:rsidRDefault="00652EC7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4A8B754D" w14:textId="77777777" w:rsidR="00652EC7" w:rsidRDefault="00652EC7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578EA8C5" w14:textId="77777777" w:rsidR="00652EC7" w:rsidRDefault="00652EC7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652EC7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16ED7C17" w14:textId="77777777" w:rsidR="00652EC7" w:rsidRPr="005A61C6" w:rsidRDefault="00652EC7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652EC7" w:rsidRPr="005A61C6" w:rsidSect="00652EC7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84D07" w14:textId="77777777" w:rsidR="00652EC7" w:rsidRDefault="00652EC7">
      <w:r>
        <w:separator/>
      </w:r>
    </w:p>
  </w:endnote>
  <w:endnote w:type="continuationSeparator" w:id="0">
    <w:p w14:paraId="1E466257" w14:textId="77777777" w:rsidR="00652EC7" w:rsidRDefault="00652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6F6AA" w14:textId="77777777" w:rsidR="00652EC7" w:rsidRDefault="00652EC7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6E9C8E4" wp14:editId="61CCB3B5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D8A0F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108A600" wp14:editId="33D527FD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8C472" w14:textId="77777777" w:rsidR="00652EC7" w:rsidRDefault="00652EC7">
      <w:r>
        <w:separator/>
      </w:r>
    </w:p>
  </w:footnote>
  <w:footnote w:type="continuationSeparator" w:id="0">
    <w:p w14:paraId="186DCC09" w14:textId="77777777" w:rsidR="00652EC7" w:rsidRDefault="00652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813E9" w14:textId="77777777" w:rsidR="00652EC7" w:rsidRDefault="00652EC7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399A5E6" wp14:editId="387E0DF2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06A76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51721A4" wp14:editId="63723FDB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E1AF0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52EC7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43676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C7733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F906377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verklaring.dot</Template>
  <TotalTime>2</TotalTime>
  <Pages>1</Pages>
  <Words>74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Jan Veenstra</cp:lastModifiedBy>
  <cp:revision>3</cp:revision>
  <cp:lastPrinted>2011-04-29T11:47:00Z</cp:lastPrinted>
  <dcterms:created xsi:type="dcterms:W3CDTF">2021-06-04T12:52:00Z</dcterms:created>
  <dcterms:modified xsi:type="dcterms:W3CDTF">2021-09-02T17:18:00Z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