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B944" w14:textId="5B480BA9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 xml:space="preserve">Bijlage </w:t>
      </w:r>
      <w:r w:rsidR="15A87BE7">
        <w:t>9</w:t>
      </w:r>
      <w:r>
        <w:tab/>
        <w:t>Model volmacht</w:t>
      </w:r>
      <w:bookmarkEnd w:id="0"/>
      <w:bookmarkEnd w:id="1"/>
      <w:bookmarkEnd w:id="2"/>
    </w:p>
    <w:p w14:paraId="780838D1" w14:textId="6C2DC50F" w:rsidR="3006D733" w:rsidRDefault="3006D733" w:rsidP="3006D733">
      <w:pPr>
        <w:pStyle w:val="bijlage"/>
        <w:numPr>
          <w:ilvl w:val="0"/>
          <w:numId w:val="0"/>
        </w:numPr>
      </w:pPr>
    </w:p>
    <w:p w14:paraId="7C33B03D" w14:textId="6B01295C" w:rsidR="3EC2F60E" w:rsidRDefault="3EC2F60E" w:rsidP="3006D733">
      <w:pPr>
        <w:jc w:val="both"/>
      </w:pPr>
      <w:r w:rsidRPr="3006D733">
        <w:rPr>
          <w:rFonts w:eastAsiaTheme="minorEastAsia"/>
          <w:szCs w:val="19"/>
        </w:rPr>
        <w:t>Aanbesteding 21.520 - BDV, Verzuimmanagementsysteem</w:t>
      </w:r>
    </w:p>
    <w:p w14:paraId="52C4B945" w14:textId="77777777" w:rsidR="000B1A35" w:rsidRPr="001B71F5" w:rsidRDefault="000B1A35" w:rsidP="000B1A35">
      <w:pPr>
        <w:jc w:val="both"/>
      </w:pPr>
    </w:p>
    <w:p w14:paraId="3BB708FF" w14:textId="77777777" w:rsidR="00E900D3" w:rsidRDefault="000B1A35" w:rsidP="00551C53">
      <w:r w:rsidRPr="00CC6BF9">
        <w:t>De ondergetekende(n) geeft/geven hierbij een onherroepelijke volmacht aan</w:t>
      </w:r>
    </w:p>
    <w:p w14:paraId="0AC087FB" w14:textId="77777777" w:rsidR="00E900D3" w:rsidRDefault="00E900D3" w:rsidP="00551C53"/>
    <w:p w14:paraId="43922383" w14:textId="29177DFD" w:rsidR="00E900D3" w:rsidRDefault="000B1A35" w:rsidP="00551C53">
      <w:r w:rsidRPr="00CC6BF9">
        <w:t>__________________</w:t>
      </w:r>
      <w:r w:rsidR="00760843">
        <w:t>_</w:t>
      </w:r>
      <w:r w:rsidRPr="00CC6BF9">
        <w:t>____</w:t>
      </w:r>
      <w:r w:rsidR="00EB1543">
        <w:t xml:space="preserve"> </w:t>
      </w:r>
      <w:r w:rsidRPr="00CC6BF9">
        <w:t xml:space="preserve">(naam gevolmachtigde) om namens </w:t>
      </w:r>
    </w:p>
    <w:p w14:paraId="52C4B946" w14:textId="1E5B254F" w:rsidR="000B1A35" w:rsidRPr="00CC6BF9" w:rsidRDefault="000B1A35" w:rsidP="00551C53">
      <w:r>
        <w:t>_______________</w:t>
      </w:r>
      <w:r w:rsidR="00EB1543">
        <w:t>_</w:t>
      </w:r>
      <w:r>
        <w:t>______</w:t>
      </w:r>
      <w:r w:rsidR="004679A5">
        <w:t>_</w:t>
      </w:r>
      <w:r w:rsidR="00EB1543">
        <w:t xml:space="preserve"> </w:t>
      </w:r>
      <w:r>
        <w:t xml:space="preserve">(naam Gegadigde) en ingeschreven in het handelsregister onder het </w:t>
      </w:r>
      <w:r w:rsidR="00EB1543">
        <w:t>N</w:t>
      </w:r>
      <w:r>
        <w:t>ummer</w:t>
      </w:r>
      <w:r w:rsidR="00EB1543">
        <w:t xml:space="preserve"> </w:t>
      </w:r>
      <w:r>
        <w:t xml:space="preserve"> __________</w:t>
      </w:r>
      <w:r w:rsidR="004679A5">
        <w:t>_</w:t>
      </w:r>
      <w:r w:rsidR="00760843">
        <w:t>_</w:t>
      </w:r>
      <w:r w:rsidR="004679A5">
        <w:t>__</w:t>
      </w:r>
      <w:r>
        <w:t xml:space="preserve">__ (bijvoorbeeld het KvK nummer), </w:t>
      </w:r>
      <w:r w:rsidR="00A92EF4">
        <w:t>de Inschrijving</w:t>
      </w:r>
      <w:r w:rsidR="00782B1B">
        <w:t xml:space="preserve"> voor de Aanbesteding </w:t>
      </w:r>
      <w:r w:rsidR="59FCE7DD">
        <w:t xml:space="preserve">21.520-Verzuimmanagementsysteem </w:t>
      </w:r>
      <w:r>
        <w:t xml:space="preserve">in te dienen.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CC6BF9" w14:paraId="52C4B94D" w14:textId="77777777" w:rsidTr="004D2BD2">
        <w:tc>
          <w:tcPr>
            <w:tcW w:w="4361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4D2BD2">
        <w:tc>
          <w:tcPr>
            <w:tcW w:w="4361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4D2BD2">
        <w:tc>
          <w:tcPr>
            <w:tcW w:w="4361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4D2BD2">
        <w:tc>
          <w:tcPr>
            <w:tcW w:w="4361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5D" w14:textId="77777777" w:rsidTr="004D2BD2">
        <w:tc>
          <w:tcPr>
            <w:tcW w:w="4361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69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2C7BC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0A050" w14:textId="77777777" w:rsidR="006902E4" w:rsidRDefault="006902E4" w:rsidP="004C03F0">
      <w:pPr>
        <w:spacing w:line="240" w:lineRule="auto"/>
      </w:pPr>
      <w:r>
        <w:separator/>
      </w:r>
    </w:p>
  </w:endnote>
  <w:endnote w:type="continuationSeparator" w:id="0">
    <w:p w14:paraId="3B0D9264" w14:textId="77777777" w:rsidR="006902E4" w:rsidRDefault="006902E4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4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DF187" w14:textId="77777777" w:rsidR="006902E4" w:rsidRDefault="006902E4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33918F5B" w14:textId="77777777" w:rsidR="006902E4" w:rsidRDefault="006902E4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1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52C4B972" w14:textId="77777777" w:rsidR="00AF03BC" w:rsidRDefault="000B1A35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260"/>
  <w:doNotDisplayPageBoundarie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629C"/>
    <w:rsid w:val="00215101"/>
    <w:rsid w:val="00225944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9A5"/>
    <w:rsid w:val="00467E16"/>
    <w:rsid w:val="00495798"/>
    <w:rsid w:val="004972F7"/>
    <w:rsid w:val="004A2C31"/>
    <w:rsid w:val="004C03F0"/>
    <w:rsid w:val="004D2BD2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02E4"/>
    <w:rsid w:val="00690723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60843"/>
    <w:rsid w:val="00765B42"/>
    <w:rsid w:val="00781585"/>
    <w:rsid w:val="00782B1B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0509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92EF4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A6F0E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00D3"/>
    <w:rsid w:val="00E96466"/>
    <w:rsid w:val="00EB1543"/>
    <w:rsid w:val="00EF210B"/>
    <w:rsid w:val="00F20770"/>
    <w:rsid w:val="00F26249"/>
    <w:rsid w:val="00F36F76"/>
    <w:rsid w:val="00F375A1"/>
    <w:rsid w:val="00F509A6"/>
    <w:rsid w:val="00F82B1C"/>
    <w:rsid w:val="00F85CF3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  <w:rsid w:val="0DF5B3C3"/>
    <w:rsid w:val="15A87BE7"/>
    <w:rsid w:val="1F59E0D2"/>
    <w:rsid w:val="3006D733"/>
    <w:rsid w:val="3EC2F60E"/>
    <w:rsid w:val="59FCE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4E1004C52FE448900A47FE053754DE" ma:contentTypeVersion="16" ma:contentTypeDescription="Een nieuw document maken." ma:contentTypeScope="" ma:versionID="7dc4b53304f6bd2c044304c6bc369ea9">
  <xsd:schema xmlns:xsd="http://www.w3.org/2001/XMLSchema" xmlns:xs="http://www.w3.org/2001/XMLSchema" xmlns:p="http://schemas.microsoft.com/office/2006/metadata/properties" xmlns:ns2="c891732c-2bd3-458f-a84e-32501954c962" xmlns:ns3="70048c58-f65b-4b11-aaed-76bf0938ae93" targetNamespace="http://schemas.microsoft.com/office/2006/metadata/properties" ma:root="true" ma:fieldsID="fc5b4e26b4e579ac869f35f6b0d2765a" ns2:_="" ns3:_="">
    <xsd:import namespace="c891732c-2bd3-458f-a84e-32501954c962"/>
    <xsd:import namespace="70048c58-f65b-4b11-aaed-76bf0938ae9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1732c-2bd3-458f-a84e-32501954c96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7e40af5f-aed2-4a89-a682-9b95b1f663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a9d7a84e-594b-40d1-8857-d975f19fcff6}" ma:internalName="TaxCatchAll" ma:showField="CatchAllData" ma:web="c891732c-2bd3-458f-a84e-32501954c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a9d7a84e-594b-40d1-8857-d975f19fcff6}" ma:internalName="TaxCatchAllLabel" ma:readOnly="true" ma:showField="CatchAllDataLabel" ma:web="c891732c-2bd3-458f-a84e-32501954c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48c58-f65b-4b11-aaed-76bf0938a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1732c-2bd3-458f-a84e-32501954c962">
      <Value>9</Value>
      <Value>6</Value>
    </TaxCatchAll>
    <ebb03eb60f1c456383d550cda2a2ac01 xmlns="c891732c-2bd3-458f-a84e-32501954c962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891732c-2bd3-458f-a84e-32501954c962">
      <Terms xmlns="http://schemas.microsoft.com/office/infopath/2007/PartnerControls"/>
    </TaxKeywordTaxHTField>
    <ofae577968ed4be8b7cfa6b3c1b2b2a3 xmlns="c891732c-2bd3-458f-a84e-32501954c962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891732c-2bd3-458f-a84e-32501954c962">ZUVZ6J7ACTT2-937037669-165</_dlc_DocId>
    <_dlc_DocIdUrl xmlns="c891732c-2bd3-458f-a84e-32501954c962">
      <Url>https://denhaag.sharepoint.com/sites/Ink_BEC/_layouts/15/DocIdRedir.aspx?ID=ZUVZ6J7ACTT2-937037669-165</Url>
      <Description>ZUVZ6J7ACTT2-937037669-165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0552305-DB6F-421D-B127-66507B6A0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91732c-2bd3-458f-a84e-32501954c962"/>
    <ds:schemaRef ds:uri="70048c58-f65b-4b11-aaed-76bf0938ae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B5B207-CD48-494E-A6DD-C828120AF25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ad755b6-d270-493f-83c9-ae784197a3f5"/>
    <ds:schemaRef ds:uri="4bf3addb-fccd-4134-8069-53c5fe924045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c891732c-2bd3-458f-a84e-32501954c962"/>
  </ds:schemaRefs>
</ds:datastoreItem>
</file>

<file path=customXml/itemProps3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5.xml><?xml version="1.0" encoding="utf-8"?>
<ds:datastoreItem xmlns:ds="http://schemas.openxmlformats.org/officeDocument/2006/customXml" ds:itemID="{1CA7B733-5DDF-4BB8-B272-8DE353E4B48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Y:\Office-Sjablonen\Huisstijl\Bouwstenen\Algemeen\Rapport.dotx</Template>
  <TotalTime>0</TotalTime>
  <Pages>1</Pages>
  <Words>133</Words>
  <Characters>1031</Characters>
  <Application>Microsoft Office Word</Application>
  <DocSecurity>2</DocSecurity>
  <Lines>45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9 Model volmacht</vt:lpstr>
    </vt:vector>
  </TitlesOfParts>
  <Manager/>
  <Company/>
  <LinksUpToDate>false</LinksUpToDate>
  <CharactersWithSpaces>1151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subject/>
  <dc:creator/>
  <cp:keywords/>
  <dc:description/>
  <cp:lastModifiedBy>Roelof Davids</cp:lastModifiedBy>
  <cp:revision>19</cp:revision>
  <dcterms:created xsi:type="dcterms:W3CDTF">2016-10-25T08:21:00Z</dcterms:created>
  <dcterms:modified xsi:type="dcterms:W3CDTF">2021-09-27T18:32:00Z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0x010100C14E1004C52FE448900A47FE053754DE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35dd668c-8f21-47c9-841c-1673080a3964</vt:lpwstr>
  </property>
  <property fmtid="{D5CDD505-2E9C-101B-9397-08002B2CF9AE}" pid="15" name="TaxKeyword">
    <vt:lpwstr/>
  </property>
  <property fmtid="{D5CDD505-2E9C-101B-9397-08002B2CF9AE}" pid="16" name="Teamtrefwoorden">
    <vt:lpwstr>6;#Format|825ed0df-d969-4a6a-a95c-d1519e18baae</vt:lpwstr>
  </property>
  <property fmtid="{D5CDD505-2E9C-101B-9397-08002B2CF9AE}" pid="17" name="Documentsoort">
    <vt:lpwstr>9;#Beleidsdocument|70267d87-ce61-40c3-b119-e0ecc30f9747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