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38EFE69A" w:rsidR="005D3EAB" w:rsidRPr="00014C0E" w:rsidRDefault="005D3EAB">
      <w:r w:rsidRPr="00AB42BF">
        <w:rPr>
          <w:color w:val="CC0000"/>
          <w:sz w:val="24"/>
          <w:szCs w:val="48"/>
        </w:rPr>
        <w:t>Verklaring ten behoeve van de aanbestedin</w:t>
      </w:r>
      <w:r w:rsidR="00014C0E">
        <w:rPr>
          <w:color w:val="CC0000"/>
          <w:sz w:val="24"/>
          <w:szCs w:val="48"/>
        </w:rPr>
        <w:t xml:space="preserve">g </w:t>
      </w:r>
      <w:r w:rsidR="006E5536" w:rsidRPr="006E5536">
        <w:rPr>
          <w:color w:val="CC0000"/>
          <w:sz w:val="24"/>
          <w:szCs w:val="48"/>
        </w:rPr>
        <w:t>Opslag en logistiek Verkiezingen/Referenda</w:t>
      </w:r>
      <w:r w:rsidRPr="00AB42BF">
        <w:rPr>
          <w:color w:val="CC0000"/>
          <w:sz w:val="24"/>
          <w:szCs w:val="48"/>
        </w:rPr>
        <w:t xml:space="preserve">, </w:t>
      </w:r>
      <w:r w:rsidR="00E93C3D" w:rsidRPr="00E93C3D">
        <w:rPr>
          <w:color w:val="CC0000"/>
          <w:sz w:val="24"/>
          <w:szCs w:val="48"/>
        </w:rPr>
        <w:t>kenmerk 2021-PBZ-001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E93C3D">
        <w:rPr>
          <w:color w:val="CC0000"/>
          <w:sz w:val="24"/>
          <w:szCs w:val="48"/>
        </w:rPr>
        <w:fldChar w:fldCharType="separate"/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E93C3D">
        <w:fldChar w:fldCharType="begin"/>
      </w:r>
      <w:r w:rsidR="00E93C3D">
        <w:instrText xml:space="preserve"> DOCPROPERTY  Project  \* MERGEFORMAT </w:instrText>
      </w:r>
      <w:r w:rsidR="00E93C3D">
        <w:fldChar w:fldCharType="separate"/>
      </w:r>
      <w:r w:rsidR="0001737A">
        <w:t>&lt;titel aanbesteding&gt;</w:t>
      </w:r>
      <w:r w:rsidR="00E93C3D">
        <w:fldChar w:fldCharType="end"/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4C0E"/>
    <w:rsid w:val="0001737A"/>
    <w:rsid w:val="000233EB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6E5536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2472"/>
    <w:rsid w:val="00B75E4C"/>
    <w:rsid w:val="00CB2131"/>
    <w:rsid w:val="00CC626B"/>
    <w:rsid w:val="00D57396"/>
    <w:rsid w:val="00DA2FA4"/>
    <w:rsid w:val="00DB04CC"/>
    <w:rsid w:val="00DB1E3D"/>
    <w:rsid w:val="00E5175E"/>
    <w:rsid w:val="00E519BF"/>
    <w:rsid w:val="00E93C3D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2A9565AD-82F9-419B-A12A-0B6957C3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32B9D-5A79-4AA9-B70E-04B093E47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3ED335-9E89-4F7C-9377-3BFFA9557B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A12D3D-D49D-4FB0-95E6-C102CE65CC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Jonathan Brontsema</cp:lastModifiedBy>
  <cp:revision>3</cp:revision>
  <cp:lastPrinted>2019-08-21T09:08:00Z</cp:lastPrinted>
  <dcterms:created xsi:type="dcterms:W3CDTF">2021-10-01T08:38:00Z</dcterms:created>
  <dcterms:modified xsi:type="dcterms:W3CDTF">2021-10-01T08:38:00Z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0x010100AE8DB8EDFC5FD94A98E488C87E0C603C</vt:lpwstr>
  </property>
</Properties>
</file>