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73242" w14:textId="77777777" w:rsidR="00E3504A" w:rsidRDefault="00E3504A" w:rsidP="00E3504A">
      <w:pPr>
        <w:pStyle w:val="ReportHeading1"/>
        <w:tabs>
          <w:tab w:val="clear" w:pos="851"/>
        </w:tabs>
        <w:ind w:left="0" w:firstLine="0"/>
      </w:pPr>
      <w:bookmarkStart w:id="0" w:name="_Toc459277878"/>
      <w:bookmarkStart w:id="1" w:name="_Toc84940584"/>
      <w:bookmarkStart w:id="2" w:name="_Toc459126177"/>
      <w:r w:rsidRPr="00E3504A">
        <w:rPr>
          <w:color w:val="4472C4"/>
        </w:rPr>
        <w:t>Bijlage 3 Concept polis</w:t>
      </w:r>
      <w:bookmarkEnd w:id="0"/>
      <w:bookmarkEnd w:id="1"/>
      <w:r>
        <w:tab/>
      </w:r>
    </w:p>
    <w:bookmarkEnd w:id="2"/>
    <w:p w14:paraId="6AEFE3B1" w14:textId="77777777" w:rsidR="00E3504A" w:rsidRPr="00AB4803" w:rsidRDefault="00E3504A" w:rsidP="00E3504A">
      <w:pPr>
        <w:rPr>
          <w:rFonts w:cs="Arial"/>
          <w:bCs/>
        </w:rPr>
      </w:pPr>
      <w:r w:rsidRPr="00AB4803">
        <w:rPr>
          <w:rFonts w:cs="Arial"/>
          <w:bCs/>
        </w:rPr>
        <w:t xml:space="preserve">Inzake Europese aanbesteding Uitgebreide Brandverzekering ten behoeve van </w:t>
      </w:r>
      <w:r>
        <w:rPr>
          <w:rFonts w:cs="Arial"/>
          <w:bCs/>
        </w:rPr>
        <w:t>Gemeente Oisterwijk</w:t>
      </w:r>
    </w:p>
    <w:p w14:paraId="0FFEF5B7" w14:textId="77777777" w:rsidR="00E3504A" w:rsidRPr="0019247E" w:rsidRDefault="00E3504A" w:rsidP="00E3504A">
      <w:pPr>
        <w:rPr>
          <w:rFonts w:cs="Arial"/>
          <w:b/>
        </w:rPr>
      </w:pPr>
      <w:r>
        <w:rPr>
          <w:rFonts w:cs="Arial"/>
          <w:bCs/>
        </w:rPr>
        <w:t>Kenmerk-</w:t>
      </w:r>
      <w:proofErr w:type="spellStart"/>
      <w:r>
        <w:rPr>
          <w:rFonts w:cs="Arial"/>
          <w:bCs/>
        </w:rPr>
        <w:t>Tenderned</w:t>
      </w:r>
      <w:proofErr w:type="spellEnd"/>
      <w:r w:rsidRPr="00AB4803">
        <w:rPr>
          <w:rFonts w:cs="Arial"/>
          <w:bCs/>
        </w:rPr>
        <w:t xml:space="preserve">: </w:t>
      </w:r>
      <w:r>
        <w:rPr>
          <w:rFonts w:cs="Arial"/>
        </w:rPr>
        <w:t>333359</w:t>
      </w:r>
    </w:p>
    <w:p w14:paraId="43251D0F" w14:textId="77777777" w:rsidR="00E3504A" w:rsidRDefault="00E3504A" w:rsidP="00E3504A">
      <w:pPr>
        <w:rPr>
          <w:rFonts w:cs="Arial"/>
          <w:b/>
        </w:rPr>
      </w:pPr>
    </w:p>
    <w:p w14:paraId="01D8AF68" w14:textId="77777777" w:rsidR="00E3504A" w:rsidRDefault="00E3504A" w:rsidP="00E3504A">
      <w:pPr>
        <w:rPr>
          <w:rFonts w:cs="Arial"/>
          <w:b/>
        </w:rPr>
      </w:pPr>
    </w:p>
    <w:p w14:paraId="70CDCBEC" w14:textId="77777777" w:rsidR="00E3504A" w:rsidRDefault="00E3504A" w:rsidP="00E3504A">
      <w:pPr>
        <w:ind w:left="-100"/>
        <w:rPr>
          <w:b/>
          <w:bCs/>
        </w:rPr>
      </w:pPr>
    </w:p>
    <w:p w14:paraId="2214FDD9" w14:textId="77777777" w:rsidR="00E3504A" w:rsidRPr="00472EC1" w:rsidRDefault="00E3504A" w:rsidP="00E3504A">
      <w:pPr>
        <w:rPr>
          <w:rFonts w:cs="Arial"/>
          <w:u w:val="single"/>
        </w:rPr>
      </w:pPr>
      <w:r>
        <w:rPr>
          <w:rFonts w:cs="Arial"/>
          <w:u w:val="single"/>
        </w:rPr>
        <w:t>Concept polis</w:t>
      </w:r>
    </w:p>
    <w:p w14:paraId="1A5B219C" w14:textId="77777777" w:rsidR="00E3504A" w:rsidRPr="00C85AAF" w:rsidRDefault="00E3504A" w:rsidP="00E3504A">
      <w:pPr>
        <w:tabs>
          <w:tab w:val="left" w:pos="7700"/>
        </w:tabs>
        <w:ind w:left="-100"/>
        <w:rPr>
          <w:rFonts w:cs="Arial"/>
        </w:rPr>
      </w:pPr>
    </w:p>
    <w:p w14:paraId="352524DB" w14:textId="77777777" w:rsidR="00E3504A" w:rsidRDefault="00E3504A" w:rsidP="00E3504A">
      <w:pPr>
        <w:tabs>
          <w:tab w:val="left" w:pos="7700"/>
        </w:tabs>
        <w:ind w:left="-100"/>
        <w:rPr>
          <w:rFonts w:cs="Arial"/>
        </w:rPr>
      </w:pPr>
    </w:p>
    <w:p w14:paraId="6D03AE76" w14:textId="77777777" w:rsidR="00E3504A" w:rsidRDefault="00E3504A" w:rsidP="00E3504A">
      <w:pPr>
        <w:tabs>
          <w:tab w:val="left" w:pos="7700"/>
        </w:tabs>
        <w:rPr>
          <w:rFonts w:cs="Arial"/>
        </w:rPr>
      </w:pPr>
      <w:r>
        <w:rPr>
          <w:rFonts w:cs="Arial"/>
        </w:rPr>
        <w:t>De Inschrijver gaat akkoord met de meegezonden concept polis, en de daarin vermelde</w:t>
      </w:r>
    </w:p>
    <w:p w14:paraId="4148DAF4" w14:textId="77777777" w:rsidR="00E3504A" w:rsidRPr="00C85AAF" w:rsidRDefault="00E3504A" w:rsidP="00E3504A">
      <w:pPr>
        <w:tabs>
          <w:tab w:val="left" w:pos="7700"/>
        </w:tabs>
        <w:rPr>
          <w:rFonts w:cs="Arial"/>
        </w:rPr>
      </w:pPr>
      <w:r>
        <w:rPr>
          <w:rFonts w:cs="Arial"/>
        </w:rPr>
        <w:t xml:space="preserve">(Algemene) voorwaarden, clausules, e.d. </w:t>
      </w:r>
      <w:r w:rsidRPr="00A4541C">
        <w:rPr>
          <w:rFonts w:cs="Arial"/>
        </w:rPr>
        <w:t>of gelijkwaardig*</w:t>
      </w:r>
      <w:r>
        <w:rPr>
          <w:rFonts w:cs="Arial"/>
        </w:rPr>
        <w:t xml:space="preserve">      </w:t>
      </w:r>
      <w:r w:rsidRPr="00C85AAF">
        <w:rPr>
          <w:rFonts w:cs="Arial"/>
        </w:rPr>
        <w:t>ja / nee*</w:t>
      </w:r>
    </w:p>
    <w:p w14:paraId="2304A6AC" w14:textId="77777777" w:rsidR="00E3504A" w:rsidRPr="00C85AAF" w:rsidRDefault="00E3504A" w:rsidP="00E3504A">
      <w:pPr>
        <w:tabs>
          <w:tab w:val="left" w:pos="7700"/>
        </w:tabs>
        <w:ind w:left="-100"/>
        <w:rPr>
          <w:rFonts w:cs="Arial"/>
        </w:rPr>
      </w:pPr>
      <w:r>
        <w:rPr>
          <w:rFonts w:cs="Arial"/>
        </w:rPr>
        <w:tab/>
      </w:r>
    </w:p>
    <w:p w14:paraId="047ADAC5" w14:textId="77777777" w:rsidR="00E3504A" w:rsidRDefault="00E3504A" w:rsidP="00E3504A">
      <w:pPr>
        <w:tabs>
          <w:tab w:val="left" w:pos="7700"/>
        </w:tabs>
        <w:ind w:left="-100"/>
        <w:rPr>
          <w:rFonts w:cs="Arial"/>
        </w:rPr>
      </w:pPr>
    </w:p>
    <w:p w14:paraId="78277993" w14:textId="77777777" w:rsidR="00E3504A" w:rsidRDefault="00E3504A" w:rsidP="00E3504A">
      <w:pPr>
        <w:tabs>
          <w:tab w:val="left" w:pos="7700"/>
        </w:tabs>
        <w:ind w:left="-100"/>
        <w:rPr>
          <w:rFonts w:cs="Arial"/>
        </w:rPr>
      </w:pPr>
    </w:p>
    <w:p w14:paraId="1D6FFD95" w14:textId="77777777" w:rsidR="00E3504A" w:rsidRDefault="00E3504A" w:rsidP="00E3504A">
      <w:pPr>
        <w:tabs>
          <w:tab w:val="left" w:pos="7700"/>
        </w:tabs>
        <w:ind w:left="-100"/>
        <w:rPr>
          <w:rFonts w:cs="Arial"/>
        </w:rPr>
      </w:pPr>
    </w:p>
    <w:p w14:paraId="6C5FF64C" w14:textId="77777777" w:rsidR="00E3504A" w:rsidRDefault="00E3504A" w:rsidP="00E3504A">
      <w:pPr>
        <w:tabs>
          <w:tab w:val="left" w:pos="7590"/>
        </w:tabs>
        <w:ind w:left="-100"/>
        <w:rPr>
          <w:rFonts w:cs="Arial"/>
        </w:rPr>
      </w:pPr>
    </w:p>
    <w:p w14:paraId="3878B227" w14:textId="77777777" w:rsidR="00E3504A" w:rsidRPr="00A4541C" w:rsidRDefault="00E3504A" w:rsidP="00E3504A">
      <w:r w:rsidRPr="00A4541C">
        <w:t xml:space="preserve">(* eventuele  gelijkwaardige voorwaarden dienen met een toelichting te worden bijgevoegd) </w:t>
      </w:r>
    </w:p>
    <w:p w14:paraId="0957556B" w14:textId="77777777" w:rsidR="00E3504A" w:rsidRPr="00A4541C" w:rsidRDefault="00E3504A" w:rsidP="00E3504A">
      <w:pPr>
        <w:rPr>
          <w:rFonts w:cs="Arial"/>
        </w:rPr>
      </w:pPr>
      <w:r w:rsidRPr="00A4541C">
        <w:rPr>
          <w:rFonts w:cs="Arial"/>
        </w:rPr>
        <w:t>(** doorhalen wat niet van toepassing is)</w:t>
      </w:r>
    </w:p>
    <w:p w14:paraId="767495C7" w14:textId="77777777" w:rsidR="00E3504A" w:rsidRPr="004C7535" w:rsidRDefault="00E3504A" w:rsidP="00E3504A">
      <w:pPr>
        <w:rPr>
          <w:rFonts w:cs="Arial"/>
          <w:b/>
        </w:rPr>
      </w:pPr>
      <w:r w:rsidRPr="004C7535">
        <w:rPr>
          <w:rFonts w:cs="Arial"/>
          <w:b/>
        </w:rPr>
        <w:t xml:space="preserve">                                                                                                                                                    </w:t>
      </w:r>
    </w:p>
    <w:p w14:paraId="71A2DE10" w14:textId="77777777" w:rsidR="00E3504A" w:rsidRDefault="00E3504A" w:rsidP="00E3504A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102E05E0" w14:textId="77777777" w:rsidR="00E3504A" w:rsidRDefault="00E3504A" w:rsidP="00E3504A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50A411CE" w14:textId="77777777" w:rsidR="00E3504A" w:rsidRDefault="00E3504A" w:rsidP="00E3504A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414BE4DA" w14:textId="77777777" w:rsidR="00E3504A" w:rsidRDefault="00E3504A" w:rsidP="00E3504A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>:</w:t>
      </w:r>
    </w:p>
    <w:p w14:paraId="179750F2" w14:textId="77777777" w:rsidR="00E3504A" w:rsidRDefault="00E3504A" w:rsidP="00E3504A">
      <w:pPr>
        <w:jc w:val="both"/>
        <w:rPr>
          <w:rFonts w:cs="Arial"/>
        </w:rPr>
      </w:pPr>
    </w:p>
    <w:p w14:paraId="23090DE9" w14:textId="77777777" w:rsidR="00E3504A" w:rsidRDefault="00E3504A" w:rsidP="00E3504A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Handtekening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Naam bedrijf</w:t>
      </w:r>
      <w:r>
        <w:rPr>
          <w:rFonts w:cs="Arial"/>
        </w:rPr>
        <w:tab/>
        <w:t>:</w:t>
      </w:r>
      <w:r>
        <w:rPr>
          <w:rFonts w:cs="Arial"/>
        </w:rPr>
        <w:tab/>
      </w:r>
    </w:p>
    <w:p w14:paraId="2D676DC0" w14:textId="77777777" w:rsidR="00E3504A" w:rsidRDefault="00E3504A" w:rsidP="00E3504A">
      <w:pPr>
        <w:tabs>
          <w:tab w:val="left" w:pos="1540"/>
        </w:tabs>
        <w:jc w:val="both"/>
        <w:rPr>
          <w:rFonts w:cs="Arial"/>
        </w:rPr>
      </w:pPr>
    </w:p>
    <w:p w14:paraId="73EA2AE0" w14:textId="77777777" w:rsidR="00E3504A" w:rsidRDefault="00E3504A" w:rsidP="00E3504A">
      <w:pPr>
        <w:rPr>
          <w:rFonts w:cs="Arial"/>
        </w:rPr>
      </w:pPr>
      <w:r>
        <w:rPr>
          <w:rFonts w:cs="Arial"/>
        </w:rPr>
        <w:t>Naam</w:t>
      </w:r>
      <w:r>
        <w:rPr>
          <w:rFonts w:cs="Arial"/>
        </w:rPr>
        <w:tab/>
      </w:r>
      <w:r>
        <w:rPr>
          <w:rFonts w:cs="Arial"/>
        </w:rPr>
        <w:tab/>
        <w:t xml:space="preserve">  :</w:t>
      </w:r>
    </w:p>
    <w:p w14:paraId="797BC231" w14:textId="77777777" w:rsidR="00E3504A" w:rsidRDefault="00E3504A" w:rsidP="00E3504A">
      <w:pPr>
        <w:tabs>
          <w:tab w:val="left" w:pos="7590"/>
        </w:tabs>
        <w:ind w:left="-100"/>
        <w:rPr>
          <w:rFonts w:cs="Arial"/>
        </w:rPr>
      </w:pPr>
    </w:p>
    <w:p w14:paraId="1BD5C485" w14:textId="77777777" w:rsidR="00E3504A" w:rsidRDefault="00E3504A" w:rsidP="00E3504A">
      <w:pPr>
        <w:tabs>
          <w:tab w:val="left" w:pos="7590"/>
        </w:tabs>
        <w:ind w:left="-100"/>
        <w:rPr>
          <w:rFonts w:cs="Arial"/>
        </w:rPr>
      </w:pPr>
    </w:p>
    <w:p w14:paraId="72E0D963" w14:textId="77777777" w:rsidR="00E3504A" w:rsidRDefault="00E3504A" w:rsidP="00E3504A">
      <w:pPr>
        <w:tabs>
          <w:tab w:val="left" w:pos="7590"/>
        </w:tabs>
        <w:ind w:left="-100"/>
        <w:rPr>
          <w:rFonts w:cs="Arial"/>
        </w:rPr>
      </w:pPr>
    </w:p>
    <w:p w14:paraId="37009836" w14:textId="77777777" w:rsidR="00E3504A" w:rsidRDefault="00E3504A" w:rsidP="00E3504A">
      <w:pPr>
        <w:tabs>
          <w:tab w:val="left" w:pos="7590"/>
        </w:tabs>
        <w:ind w:left="-100"/>
        <w:rPr>
          <w:rFonts w:cs="Arial"/>
        </w:rPr>
      </w:pPr>
    </w:p>
    <w:p w14:paraId="2CDC232A" w14:textId="77777777" w:rsidR="00E3504A" w:rsidRDefault="00E3504A" w:rsidP="00E3504A">
      <w:pPr>
        <w:tabs>
          <w:tab w:val="left" w:pos="7590"/>
        </w:tabs>
        <w:ind w:left="-100"/>
        <w:rPr>
          <w:rFonts w:cs="Arial"/>
        </w:rPr>
      </w:pPr>
    </w:p>
    <w:p w14:paraId="143DCA0B" w14:textId="77777777" w:rsidR="00E3504A" w:rsidRDefault="00E3504A" w:rsidP="00E3504A">
      <w:pPr>
        <w:tabs>
          <w:tab w:val="left" w:pos="7590"/>
        </w:tabs>
        <w:rPr>
          <w:rFonts w:cs="Arial"/>
        </w:rPr>
      </w:pPr>
      <w:r>
        <w:rPr>
          <w:rFonts w:cs="Arial"/>
        </w:rPr>
        <w:t xml:space="preserve">Indien de Inschrijver niet kan of wenst te voldoen aan bovenvermelde eisen komt de Inschrijver </w:t>
      </w:r>
    </w:p>
    <w:p w14:paraId="217CBBEC" w14:textId="77777777" w:rsidR="00E3504A" w:rsidRDefault="00E3504A" w:rsidP="00E3504A">
      <w:pPr>
        <w:tabs>
          <w:tab w:val="left" w:pos="7590"/>
        </w:tabs>
        <w:rPr>
          <w:rFonts w:cs="Arial"/>
        </w:rPr>
      </w:pPr>
      <w:r>
        <w:rPr>
          <w:rFonts w:cs="Arial"/>
        </w:rPr>
        <w:t xml:space="preserve">niet in aanmerking voor gunning. </w:t>
      </w:r>
    </w:p>
    <w:p w14:paraId="494221DA" w14:textId="77777777" w:rsidR="00E3504A" w:rsidRDefault="00E3504A" w:rsidP="00E3504A">
      <w:pPr>
        <w:tabs>
          <w:tab w:val="left" w:pos="7590"/>
        </w:tabs>
        <w:ind w:left="-100"/>
        <w:rPr>
          <w:rFonts w:cs="Arial"/>
        </w:rPr>
      </w:pPr>
    </w:p>
    <w:p w14:paraId="09198F3A" w14:textId="77777777" w:rsidR="00E3504A" w:rsidRDefault="00E3504A" w:rsidP="00E3504A">
      <w:pPr>
        <w:pStyle w:val="ReportBodyTextIndent"/>
        <w:ind w:left="-100"/>
        <w:rPr>
          <w:rFonts w:cs="Arial"/>
          <w:szCs w:val="20"/>
        </w:rPr>
      </w:pPr>
    </w:p>
    <w:p w14:paraId="34984E2E" w14:textId="77777777" w:rsidR="00E3504A" w:rsidRDefault="00E3504A" w:rsidP="00E3504A">
      <w:pPr>
        <w:pStyle w:val="ReportBodyTextIndent"/>
        <w:ind w:left="-100"/>
        <w:rPr>
          <w:rFonts w:cs="Arial"/>
          <w:szCs w:val="20"/>
        </w:rPr>
      </w:pPr>
    </w:p>
    <w:p w14:paraId="51FC17B2" w14:textId="77777777" w:rsidR="00E24035" w:rsidRPr="00E3504A" w:rsidRDefault="00E24035" w:rsidP="00A40B01">
      <w:pPr>
        <w:autoSpaceDE w:val="0"/>
        <w:autoSpaceDN w:val="0"/>
        <w:adjustRightInd w:val="0"/>
        <w:rPr>
          <w:szCs w:val="22"/>
          <w:lang w:eastAsia="nl-NL"/>
        </w:rPr>
      </w:pPr>
      <w:bookmarkStart w:id="3" w:name="_GoBack"/>
      <w:bookmarkEnd w:id="3"/>
    </w:p>
    <w:p w14:paraId="4F25F176" w14:textId="77777777" w:rsidR="00E24035" w:rsidRPr="00E3504A" w:rsidRDefault="00E24035" w:rsidP="00A40B01">
      <w:pPr>
        <w:autoSpaceDE w:val="0"/>
        <w:autoSpaceDN w:val="0"/>
        <w:adjustRightInd w:val="0"/>
        <w:rPr>
          <w:szCs w:val="22"/>
          <w:lang w:eastAsia="nl-NL"/>
        </w:rPr>
      </w:pPr>
    </w:p>
    <w:sectPr w:rsidR="00E24035" w:rsidRPr="00E3504A" w:rsidSect="00B563F5">
      <w:footerReference w:type="default" r:id="rId11"/>
      <w:pgSz w:w="11907" w:h="16840" w:code="9"/>
      <w:pgMar w:top="1276" w:right="1134" w:bottom="284" w:left="2070" w:header="709" w:footer="1418" w:gutter="0"/>
      <w:paperSrc w:first="262" w:other="263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83A275" w14:textId="77777777" w:rsidR="0077484A" w:rsidRDefault="0077484A">
      <w:r>
        <w:separator/>
      </w:r>
    </w:p>
  </w:endnote>
  <w:endnote w:type="continuationSeparator" w:id="0">
    <w:p w14:paraId="3BE7C58D" w14:textId="77777777" w:rsidR="0077484A" w:rsidRDefault="00774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4645B" w14:textId="77777777" w:rsidR="00F45945" w:rsidRDefault="00F45945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</w:instrText>
    </w:r>
    <w:r>
      <w:instrText xml:space="preserve">IF </w:instrText>
    </w:r>
    <w:r>
      <w:rPr>
        <w:sz w:val="18"/>
      </w:rPr>
      <w:fldChar w:fldCharType="begin"/>
    </w:r>
    <w:r>
      <w:rPr>
        <w:sz w:val="18"/>
      </w:rPr>
      <w:instrText xml:space="preserve"> NUMPAGES  \* MERGEFORMAT </w:instrText>
    </w:r>
    <w:r>
      <w:rPr>
        <w:sz w:val="18"/>
      </w:rPr>
      <w:fldChar w:fldCharType="separate"/>
    </w:r>
    <w:r w:rsidR="00E3504A">
      <w:rPr>
        <w:noProof/>
        <w:sz w:val="18"/>
      </w:rPr>
      <w:instrText>1</w:instrText>
    </w:r>
    <w:r>
      <w:rPr>
        <w:sz w:val="18"/>
      </w:rPr>
      <w:fldChar w:fldCharType="end"/>
    </w:r>
    <w:r>
      <w:instrText xml:space="preserve"> = "</w:instrText>
    </w:r>
    <w:r>
      <w:rPr>
        <w:rStyle w:val="PageNumber"/>
      </w:rPr>
      <w:instrText>1</w:instrText>
    </w:r>
    <w:r>
      <w:instrText>" "" "</w:instrTex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3504A">
      <w:rPr>
        <w:rStyle w:val="PageNumber"/>
        <w:noProof/>
      </w:rPr>
      <w:instrText>1</w:instrText>
    </w:r>
    <w:r>
      <w:rPr>
        <w:rStyle w:val="PageNumber"/>
      </w:rPr>
      <w:fldChar w:fldCharType="end"/>
    </w:r>
    <w:r>
      <w:instrText>"</w:instrText>
    </w:r>
    <w:r>
      <w:rPr>
        <w:rStyle w:val="PageNumber"/>
      </w:rPr>
      <w:instrText xml:space="preserve"> </w:instrTex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CDBA74" w14:textId="77777777" w:rsidR="0077484A" w:rsidRDefault="0077484A">
      <w:r>
        <w:separator/>
      </w:r>
    </w:p>
  </w:footnote>
  <w:footnote w:type="continuationSeparator" w:id="0">
    <w:p w14:paraId="300D8DBC" w14:textId="77777777" w:rsidR="0077484A" w:rsidRDefault="00774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D1A17"/>
    <w:multiLevelType w:val="hybridMultilevel"/>
    <w:tmpl w:val="34669B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77FB2"/>
    <w:multiLevelType w:val="hybridMultilevel"/>
    <w:tmpl w:val="068C8EC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4304FC"/>
    <w:multiLevelType w:val="hybridMultilevel"/>
    <w:tmpl w:val="FA1CB6F8"/>
    <w:lvl w:ilvl="0" w:tplc="8020C758">
      <w:start w:val="2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49484E"/>
    <w:multiLevelType w:val="hybridMultilevel"/>
    <w:tmpl w:val="32AA2F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C2927"/>
    <w:multiLevelType w:val="hybridMultilevel"/>
    <w:tmpl w:val="ED8492E4"/>
    <w:lvl w:ilvl="0" w:tplc="0413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5" w15:restartNumberingAfterBreak="0">
    <w:nsid w:val="2A681B91"/>
    <w:multiLevelType w:val="hybridMultilevel"/>
    <w:tmpl w:val="8774FC86"/>
    <w:lvl w:ilvl="0" w:tplc="0409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6" w15:restartNumberingAfterBreak="0">
    <w:nsid w:val="46F857E3"/>
    <w:multiLevelType w:val="hybridMultilevel"/>
    <w:tmpl w:val="66C65820"/>
    <w:lvl w:ilvl="0" w:tplc="2C589A34">
      <w:start w:val="1100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7" w15:restartNumberingAfterBreak="0">
    <w:nsid w:val="49AD2DC1"/>
    <w:multiLevelType w:val="hybridMultilevel"/>
    <w:tmpl w:val="E8B88C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2C127D"/>
    <w:multiLevelType w:val="hybridMultilevel"/>
    <w:tmpl w:val="C8BEACD0"/>
    <w:lvl w:ilvl="0" w:tplc="21700888">
      <w:start w:val="2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CA19E8"/>
    <w:multiLevelType w:val="hybridMultilevel"/>
    <w:tmpl w:val="44CA47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083E9E"/>
    <w:multiLevelType w:val="hybridMultilevel"/>
    <w:tmpl w:val="E3409B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0"/>
  </w:num>
  <w:num w:numId="5">
    <w:abstractNumId w:val="7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  <w:num w:numId="9">
    <w:abstractNumId w:val="9"/>
  </w:num>
  <w:num w:numId="10">
    <w:abstractNumId w:val="4"/>
  </w:num>
  <w:num w:numId="11">
    <w:abstractNumId w:val="1"/>
  </w:num>
  <w:num w:numId="1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rawingGridVerticalSpacing w:val="299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842"/>
    <w:rsid w:val="00001CB0"/>
    <w:rsid w:val="00005BC4"/>
    <w:rsid w:val="00020861"/>
    <w:rsid w:val="000222AE"/>
    <w:rsid w:val="00026BCA"/>
    <w:rsid w:val="000351D9"/>
    <w:rsid w:val="00036062"/>
    <w:rsid w:val="0004421F"/>
    <w:rsid w:val="00050B4C"/>
    <w:rsid w:val="00055D70"/>
    <w:rsid w:val="00057DFA"/>
    <w:rsid w:val="00061082"/>
    <w:rsid w:val="000738F5"/>
    <w:rsid w:val="00087651"/>
    <w:rsid w:val="0009330D"/>
    <w:rsid w:val="000A34BF"/>
    <w:rsid w:val="000A726F"/>
    <w:rsid w:val="000C7018"/>
    <w:rsid w:val="000F0527"/>
    <w:rsid w:val="00104379"/>
    <w:rsid w:val="00104622"/>
    <w:rsid w:val="00115E46"/>
    <w:rsid w:val="00122561"/>
    <w:rsid w:val="0012285D"/>
    <w:rsid w:val="001247F9"/>
    <w:rsid w:val="00130B1A"/>
    <w:rsid w:val="00131A40"/>
    <w:rsid w:val="001329D8"/>
    <w:rsid w:val="001355BD"/>
    <w:rsid w:val="001359E0"/>
    <w:rsid w:val="001365A9"/>
    <w:rsid w:val="00141440"/>
    <w:rsid w:val="0015452A"/>
    <w:rsid w:val="00162135"/>
    <w:rsid w:val="00164C00"/>
    <w:rsid w:val="00173639"/>
    <w:rsid w:val="0019014B"/>
    <w:rsid w:val="00196646"/>
    <w:rsid w:val="001A45DF"/>
    <w:rsid w:val="001A74E1"/>
    <w:rsid w:val="001A77C3"/>
    <w:rsid w:val="001C5689"/>
    <w:rsid w:val="001D2AFF"/>
    <w:rsid w:val="001F02BC"/>
    <w:rsid w:val="001F2BBF"/>
    <w:rsid w:val="00224004"/>
    <w:rsid w:val="00250831"/>
    <w:rsid w:val="002567A5"/>
    <w:rsid w:val="0026016F"/>
    <w:rsid w:val="00263439"/>
    <w:rsid w:val="00275AF3"/>
    <w:rsid w:val="002A5645"/>
    <w:rsid w:val="002A6DE1"/>
    <w:rsid w:val="002C15DC"/>
    <w:rsid w:val="002C1981"/>
    <w:rsid w:val="002C2FD4"/>
    <w:rsid w:val="002F4C56"/>
    <w:rsid w:val="00301D74"/>
    <w:rsid w:val="0030262F"/>
    <w:rsid w:val="00303967"/>
    <w:rsid w:val="00304A6C"/>
    <w:rsid w:val="00311665"/>
    <w:rsid w:val="00327736"/>
    <w:rsid w:val="00345E2E"/>
    <w:rsid w:val="003476F8"/>
    <w:rsid w:val="003477BB"/>
    <w:rsid w:val="003506C6"/>
    <w:rsid w:val="003604D9"/>
    <w:rsid w:val="003A31F8"/>
    <w:rsid w:val="003B2CB9"/>
    <w:rsid w:val="003B4998"/>
    <w:rsid w:val="003D72F6"/>
    <w:rsid w:val="003E2E65"/>
    <w:rsid w:val="003F20DF"/>
    <w:rsid w:val="003F65B4"/>
    <w:rsid w:val="00403169"/>
    <w:rsid w:val="0040556C"/>
    <w:rsid w:val="00410FB5"/>
    <w:rsid w:val="00423090"/>
    <w:rsid w:val="004258C5"/>
    <w:rsid w:val="00425FF3"/>
    <w:rsid w:val="00427F62"/>
    <w:rsid w:val="00442FF8"/>
    <w:rsid w:val="00450FC0"/>
    <w:rsid w:val="004521DE"/>
    <w:rsid w:val="00462B95"/>
    <w:rsid w:val="00465C97"/>
    <w:rsid w:val="00466325"/>
    <w:rsid w:val="0047339D"/>
    <w:rsid w:val="00473558"/>
    <w:rsid w:val="004736D2"/>
    <w:rsid w:val="00480B87"/>
    <w:rsid w:val="00484BB1"/>
    <w:rsid w:val="0049473D"/>
    <w:rsid w:val="00496010"/>
    <w:rsid w:val="004A3733"/>
    <w:rsid w:val="004C7861"/>
    <w:rsid w:val="004D1E34"/>
    <w:rsid w:val="004E20B6"/>
    <w:rsid w:val="004E42C0"/>
    <w:rsid w:val="004F7EA0"/>
    <w:rsid w:val="00502D2B"/>
    <w:rsid w:val="00504992"/>
    <w:rsid w:val="00512FCB"/>
    <w:rsid w:val="00522773"/>
    <w:rsid w:val="00533C6B"/>
    <w:rsid w:val="00536A70"/>
    <w:rsid w:val="00542DB6"/>
    <w:rsid w:val="00553B0C"/>
    <w:rsid w:val="00561376"/>
    <w:rsid w:val="005633C7"/>
    <w:rsid w:val="00584158"/>
    <w:rsid w:val="00587018"/>
    <w:rsid w:val="00592C49"/>
    <w:rsid w:val="005964D0"/>
    <w:rsid w:val="005A070D"/>
    <w:rsid w:val="005A28E7"/>
    <w:rsid w:val="005B00D9"/>
    <w:rsid w:val="005D3047"/>
    <w:rsid w:val="005E7C61"/>
    <w:rsid w:val="005F02D6"/>
    <w:rsid w:val="006022C5"/>
    <w:rsid w:val="00606672"/>
    <w:rsid w:val="00607A96"/>
    <w:rsid w:val="00616360"/>
    <w:rsid w:val="006172CB"/>
    <w:rsid w:val="00631467"/>
    <w:rsid w:val="006319C4"/>
    <w:rsid w:val="00633F32"/>
    <w:rsid w:val="006340F4"/>
    <w:rsid w:val="00634E9F"/>
    <w:rsid w:val="006426F5"/>
    <w:rsid w:val="00646808"/>
    <w:rsid w:val="00662091"/>
    <w:rsid w:val="00673820"/>
    <w:rsid w:val="006811A7"/>
    <w:rsid w:val="00697632"/>
    <w:rsid w:val="006A288F"/>
    <w:rsid w:val="006A4EA6"/>
    <w:rsid w:val="006B6177"/>
    <w:rsid w:val="006C123A"/>
    <w:rsid w:val="006C2DD7"/>
    <w:rsid w:val="006C3696"/>
    <w:rsid w:val="006D40B9"/>
    <w:rsid w:val="006E117E"/>
    <w:rsid w:val="006E2704"/>
    <w:rsid w:val="006F4C99"/>
    <w:rsid w:val="007111B0"/>
    <w:rsid w:val="0071146A"/>
    <w:rsid w:val="0071348C"/>
    <w:rsid w:val="007300C2"/>
    <w:rsid w:val="00741241"/>
    <w:rsid w:val="007438B9"/>
    <w:rsid w:val="00744E48"/>
    <w:rsid w:val="00753921"/>
    <w:rsid w:val="00756E0E"/>
    <w:rsid w:val="007622F9"/>
    <w:rsid w:val="00765661"/>
    <w:rsid w:val="0077041D"/>
    <w:rsid w:val="007723E7"/>
    <w:rsid w:val="00773913"/>
    <w:rsid w:val="0077484A"/>
    <w:rsid w:val="00780DF7"/>
    <w:rsid w:val="00797599"/>
    <w:rsid w:val="007A6DFF"/>
    <w:rsid w:val="007C289B"/>
    <w:rsid w:val="007D75DC"/>
    <w:rsid w:val="007E105A"/>
    <w:rsid w:val="007E1387"/>
    <w:rsid w:val="007E301A"/>
    <w:rsid w:val="007F5D7A"/>
    <w:rsid w:val="0080786A"/>
    <w:rsid w:val="00814DA4"/>
    <w:rsid w:val="008222E0"/>
    <w:rsid w:val="00853C14"/>
    <w:rsid w:val="0085771D"/>
    <w:rsid w:val="0087734B"/>
    <w:rsid w:val="00883916"/>
    <w:rsid w:val="00883A55"/>
    <w:rsid w:val="00886747"/>
    <w:rsid w:val="00895246"/>
    <w:rsid w:val="008A6968"/>
    <w:rsid w:val="008B5F85"/>
    <w:rsid w:val="008C194E"/>
    <w:rsid w:val="008C6F10"/>
    <w:rsid w:val="008E0D0B"/>
    <w:rsid w:val="008E3986"/>
    <w:rsid w:val="008F1D2F"/>
    <w:rsid w:val="0091009D"/>
    <w:rsid w:val="00917D7A"/>
    <w:rsid w:val="0092008E"/>
    <w:rsid w:val="00925054"/>
    <w:rsid w:val="0092525A"/>
    <w:rsid w:val="009264FA"/>
    <w:rsid w:val="0093216D"/>
    <w:rsid w:val="009624B6"/>
    <w:rsid w:val="00980DBC"/>
    <w:rsid w:val="0098425D"/>
    <w:rsid w:val="009A0DCC"/>
    <w:rsid w:val="009B4228"/>
    <w:rsid w:val="009C31FA"/>
    <w:rsid w:val="009C4729"/>
    <w:rsid w:val="009D5F45"/>
    <w:rsid w:val="009F2A62"/>
    <w:rsid w:val="009F6976"/>
    <w:rsid w:val="00A1367D"/>
    <w:rsid w:val="00A31332"/>
    <w:rsid w:val="00A40B01"/>
    <w:rsid w:val="00A41CD9"/>
    <w:rsid w:val="00A45614"/>
    <w:rsid w:val="00A5533A"/>
    <w:rsid w:val="00A62F89"/>
    <w:rsid w:val="00A65FEC"/>
    <w:rsid w:val="00AA366C"/>
    <w:rsid w:val="00AA55CE"/>
    <w:rsid w:val="00AA679A"/>
    <w:rsid w:val="00AD28A9"/>
    <w:rsid w:val="00AD4BD2"/>
    <w:rsid w:val="00AD587D"/>
    <w:rsid w:val="00AE240B"/>
    <w:rsid w:val="00AE3269"/>
    <w:rsid w:val="00AE4F91"/>
    <w:rsid w:val="00AE5558"/>
    <w:rsid w:val="00AF64CC"/>
    <w:rsid w:val="00B032A9"/>
    <w:rsid w:val="00B10F52"/>
    <w:rsid w:val="00B217B4"/>
    <w:rsid w:val="00B30D1B"/>
    <w:rsid w:val="00B563F5"/>
    <w:rsid w:val="00B57679"/>
    <w:rsid w:val="00B613A5"/>
    <w:rsid w:val="00B62E6C"/>
    <w:rsid w:val="00B67216"/>
    <w:rsid w:val="00B728DA"/>
    <w:rsid w:val="00B81CA1"/>
    <w:rsid w:val="00B83F69"/>
    <w:rsid w:val="00B8596A"/>
    <w:rsid w:val="00B90377"/>
    <w:rsid w:val="00B954A1"/>
    <w:rsid w:val="00BA1D33"/>
    <w:rsid w:val="00BA30C2"/>
    <w:rsid w:val="00BB3B6B"/>
    <w:rsid w:val="00BC2CF7"/>
    <w:rsid w:val="00BC6B7B"/>
    <w:rsid w:val="00BD0060"/>
    <w:rsid w:val="00BD413C"/>
    <w:rsid w:val="00BD461E"/>
    <w:rsid w:val="00BE28C2"/>
    <w:rsid w:val="00BF2D11"/>
    <w:rsid w:val="00BF7923"/>
    <w:rsid w:val="00C02CC7"/>
    <w:rsid w:val="00C111FF"/>
    <w:rsid w:val="00C1550E"/>
    <w:rsid w:val="00C21842"/>
    <w:rsid w:val="00C2728A"/>
    <w:rsid w:val="00C31FD5"/>
    <w:rsid w:val="00C3445B"/>
    <w:rsid w:val="00C447BD"/>
    <w:rsid w:val="00C45148"/>
    <w:rsid w:val="00C6652A"/>
    <w:rsid w:val="00C72CB4"/>
    <w:rsid w:val="00C8081A"/>
    <w:rsid w:val="00C81C31"/>
    <w:rsid w:val="00C84F02"/>
    <w:rsid w:val="00C9271F"/>
    <w:rsid w:val="00CA08EC"/>
    <w:rsid w:val="00CD0424"/>
    <w:rsid w:val="00CD2F33"/>
    <w:rsid w:val="00CD611C"/>
    <w:rsid w:val="00CE0694"/>
    <w:rsid w:val="00D02153"/>
    <w:rsid w:val="00D134F1"/>
    <w:rsid w:val="00D14790"/>
    <w:rsid w:val="00D15463"/>
    <w:rsid w:val="00D17B4D"/>
    <w:rsid w:val="00D26808"/>
    <w:rsid w:val="00D34D47"/>
    <w:rsid w:val="00D37132"/>
    <w:rsid w:val="00D75ACE"/>
    <w:rsid w:val="00D7607A"/>
    <w:rsid w:val="00D83B14"/>
    <w:rsid w:val="00D922CF"/>
    <w:rsid w:val="00D936AF"/>
    <w:rsid w:val="00D96956"/>
    <w:rsid w:val="00DC22A8"/>
    <w:rsid w:val="00DC3387"/>
    <w:rsid w:val="00E019B3"/>
    <w:rsid w:val="00E04041"/>
    <w:rsid w:val="00E0573F"/>
    <w:rsid w:val="00E10F38"/>
    <w:rsid w:val="00E24035"/>
    <w:rsid w:val="00E30142"/>
    <w:rsid w:val="00E3504A"/>
    <w:rsid w:val="00E42824"/>
    <w:rsid w:val="00E51169"/>
    <w:rsid w:val="00E518E7"/>
    <w:rsid w:val="00E54F0D"/>
    <w:rsid w:val="00E94F6F"/>
    <w:rsid w:val="00EA23BE"/>
    <w:rsid w:val="00EA7034"/>
    <w:rsid w:val="00EC1C8D"/>
    <w:rsid w:val="00EC684F"/>
    <w:rsid w:val="00EC7751"/>
    <w:rsid w:val="00ED066A"/>
    <w:rsid w:val="00F11083"/>
    <w:rsid w:val="00F20482"/>
    <w:rsid w:val="00F31044"/>
    <w:rsid w:val="00F45945"/>
    <w:rsid w:val="00F54F4E"/>
    <w:rsid w:val="00F6107C"/>
    <w:rsid w:val="00F6124C"/>
    <w:rsid w:val="00F723D7"/>
    <w:rsid w:val="00F7595D"/>
    <w:rsid w:val="00F83BDB"/>
    <w:rsid w:val="00F90DB8"/>
    <w:rsid w:val="00FA48C5"/>
    <w:rsid w:val="00FA6E7C"/>
    <w:rsid w:val="00FA7491"/>
    <w:rsid w:val="00FB2E22"/>
    <w:rsid w:val="00FC2606"/>
    <w:rsid w:val="00FD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E7FF3DF"/>
  <w15:chartTrackingRefBased/>
  <w15:docId w15:val="{F92F4B64-1071-4FAC-A43B-9DA9E5C3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outlineLvl w:val="0"/>
    </w:pPr>
    <w:rPr>
      <w:i/>
      <w:iCs/>
      <w:szCs w:val="22"/>
      <w:lang w:eastAsia="nl-N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Cs w:val="20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link w:val="BodyTextChar"/>
    <w:pPr>
      <w:jc w:val="both"/>
    </w:pPr>
    <w:rPr>
      <w:b/>
      <w:bCs/>
      <w:u w:val="single"/>
    </w:rPr>
  </w:style>
  <w:style w:type="paragraph" w:customStyle="1" w:styleId="ReportBodyTextIndent">
    <w:name w:val="*Report Body Text Indent"/>
    <w:basedOn w:val="Normal"/>
    <w:rsid w:val="00B032A9"/>
    <w:rPr>
      <w:szCs w:val="22"/>
    </w:rPr>
  </w:style>
  <w:style w:type="paragraph" w:styleId="BalloonText">
    <w:name w:val="Balloon Text"/>
    <w:basedOn w:val="Normal"/>
    <w:semiHidden/>
    <w:rsid w:val="0047339D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link w:val="PlainText"/>
    <w:semiHidden/>
    <w:locked/>
    <w:rsid w:val="00E30142"/>
    <w:rPr>
      <w:rFonts w:ascii="Consolas" w:hAnsi="Consolas"/>
      <w:sz w:val="21"/>
      <w:szCs w:val="21"/>
      <w:lang w:bidi="ar-SA"/>
    </w:rPr>
  </w:style>
  <w:style w:type="paragraph" w:styleId="PlainText">
    <w:name w:val="Plain Text"/>
    <w:basedOn w:val="Normal"/>
    <w:link w:val="PlainTextChar"/>
    <w:semiHidden/>
    <w:rsid w:val="00E30142"/>
    <w:rPr>
      <w:rFonts w:ascii="Consolas" w:hAnsi="Consolas"/>
      <w:sz w:val="21"/>
      <w:szCs w:val="21"/>
      <w:lang w:val="nl-NL" w:eastAsia="nl-NL"/>
    </w:rPr>
  </w:style>
  <w:style w:type="character" w:styleId="Strong">
    <w:name w:val="Strong"/>
    <w:qFormat/>
    <w:rsid w:val="0012285D"/>
    <w:rPr>
      <w:b/>
      <w:bCs/>
    </w:rPr>
  </w:style>
  <w:style w:type="character" w:customStyle="1" w:styleId="BodyTextChar">
    <w:name w:val="Body Text Char"/>
    <w:link w:val="BodyText"/>
    <w:rsid w:val="0049473D"/>
    <w:rPr>
      <w:b/>
      <w:bCs/>
      <w:sz w:val="22"/>
      <w:szCs w:val="24"/>
      <w:u w:val="single"/>
      <w:lang w:eastAsia="en-US"/>
    </w:rPr>
  </w:style>
  <w:style w:type="character" w:styleId="Hyperlink">
    <w:name w:val="Hyperlink"/>
    <w:rsid w:val="00CD2F3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1CD9"/>
    <w:pPr>
      <w:ind w:left="720"/>
      <w:contextualSpacing/>
    </w:pPr>
    <w:rPr>
      <w:rFonts w:ascii="Arial" w:eastAsia="Calibri" w:hAnsi="Arial"/>
      <w:sz w:val="20"/>
      <w:szCs w:val="20"/>
      <w:lang w:eastAsia="nl-NL"/>
    </w:rPr>
  </w:style>
  <w:style w:type="paragraph" w:customStyle="1" w:styleId="Default">
    <w:name w:val="Default"/>
    <w:rsid w:val="00484BB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ReportHeading1">
    <w:name w:val="*Report Heading 1"/>
    <w:basedOn w:val="Normal"/>
    <w:next w:val="Normal"/>
    <w:rsid w:val="00E3504A"/>
    <w:pPr>
      <w:tabs>
        <w:tab w:val="num" w:pos="851"/>
      </w:tabs>
      <w:spacing w:before="360" w:after="120" w:line="264" w:lineRule="auto"/>
      <w:ind w:left="851" w:hanging="851"/>
    </w:pPr>
    <w:rPr>
      <w:rFonts w:ascii="Arial" w:hAnsi="Arial"/>
      <w:b/>
      <w:color w:val="E11B22"/>
      <w:sz w:val="3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0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ff2000\Aon_Standard\Templates\Brieven\Brief%20N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A577B89F766D4B9BC7494FC1F208C1" ma:contentTypeVersion="6" ma:contentTypeDescription="Create a new document." ma:contentTypeScope="" ma:versionID="ecb8b38cda018b4354f5a63afacbaebb">
  <xsd:schema xmlns:xsd="http://www.w3.org/2001/XMLSchema" xmlns:xs="http://www.w3.org/2001/XMLSchema" xmlns:p="http://schemas.microsoft.com/office/2006/metadata/properties" xmlns:ns3="827b9c08-9d48-41c1-9276-8ba91fb46544" targetNamespace="http://schemas.microsoft.com/office/2006/metadata/properties" ma:root="true" ma:fieldsID="5d6fc2577f4b99c0d0925aa26273a931" ns3:_="">
    <xsd:import namespace="827b9c08-9d48-41c1-9276-8ba91fb465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b9c08-9d48-41c1-9276-8ba91fb465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DD702-9E70-4C05-A478-157FB048A2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7b9c08-9d48-41c1-9276-8ba91fb465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78F6CA-FBE1-42B3-BE55-AA9B82D87F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483AE3-892C-4BD6-B97C-E65B1A793EA3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27b9c08-9d48-41c1-9276-8ba91fb46544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B277381-55A4-4429-999C-2F5A75D8B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 NL.dot</Template>
  <TotalTime>1</TotalTime>
  <Pages>1</Pages>
  <Words>125</Words>
  <Characters>690</Characters>
  <Application>Microsoft Office Word</Application>
  <DocSecurity>4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Brief NL</vt:lpstr>
      <vt:lpstr>Brief NL</vt:lpstr>
    </vt:vector>
  </TitlesOfParts>
  <Company>Aon Groep Nederland bv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 NL</dc:title>
  <dc:subject/>
  <dc:creator>aon</dc:creator>
  <cp:keywords/>
  <dc:description/>
  <cp:lastModifiedBy>Enrico Elderhorst</cp:lastModifiedBy>
  <cp:revision>2</cp:revision>
  <cp:lastPrinted>2020-01-24T13:51:00Z</cp:lastPrinted>
  <dcterms:created xsi:type="dcterms:W3CDTF">2021-11-15T15:50:00Z</dcterms:created>
  <dcterms:modified xsi:type="dcterms:W3CDTF">2021-11-15T15:50:00Z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0x01010029A577B89F766D4B9BC7494FC1F208C1</vt:lpwstr>
  </property>
</Properties>
</file>