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89E" w:rsidRPr="00C94A66" w:rsidRDefault="00C94A66">
      <w:pPr>
        <w:rPr>
          <w:b/>
          <w:color w:val="FFFFFF" w:themeColor="background1"/>
          <w:sz w:val="36"/>
        </w:rPr>
      </w:pPr>
      <w:r w:rsidRPr="00C94A66">
        <w:rPr>
          <w:b/>
          <w:color w:val="FFFFFF" w:themeColor="background1"/>
          <w:sz w:val="36"/>
        </w:rPr>
        <w:t>Offerteaanvraag ten behoeve van</w:t>
      </w:r>
    </w:p>
    <w:p w:rsidR="00C94A66" w:rsidRPr="00C94A66" w:rsidRDefault="00C94A66">
      <w:pPr>
        <w:rPr>
          <w:b/>
          <w:color w:val="FFFFFF" w:themeColor="background1"/>
          <w:sz w:val="36"/>
        </w:rPr>
      </w:pPr>
      <w:r>
        <w:rPr>
          <w:b/>
          <w:color w:val="FFFFFF" w:themeColor="background1"/>
          <w:sz w:val="36"/>
        </w:rPr>
        <w:t>d</w:t>
      </w:r>
      <w:r w:rsidRPr="00C94A66">
        <w:rPr>
          <w:b/>
          <w:color w:val="FFFFFF" w:themeColor="background1"/>
          <w:sz w:val="36"/>
        </w:rPr>
        <w:t>e Europese openbare aanbesteding</w:t>
      </w:r>
    </w:p>
    <w:p w:rsidR="00C94A66" w:rsidRPr="00C94A66" w:rsidRDefault="00E65F03">
      <w:pPr>
        <w:rPr>
          <w:b/>
          <w:color w:val="FFFFFF" w:themeColor="background1"/>
          <w:sz w:val="36"/>
        </w:rPr>
      </w:pPr>
      <w:r>
        <w:rPr>
          <w:b/>
          <w:color w:val="FFFFFF" w:themeColor="background1"/>
          <w:sz w:val="36"/>
        </w:rPr>
        <w:t>Lokale maatwerkvoorzieningen Wmo</w:t>
      </w:r>
    </w:p>
    <w:p w:rsidR="00C94A66" w:rsidRPr="00C94A66" w:rsidRDefault="00C94A66">
      <w:pPr>
        <w:rPr>
          <w:b/>
          <w:color w:val="FFFFFF" w:themeColor="background1"/>
          <w:sz w:val="36"/>
        </w:rPr>
      </w:pPr>
    </w:p>
    <w:p w:rsidR="00C94A66" w:rsidRDefault="00C94A66">
      <w:pPr>
        <w:rPr>
          <w:b/>
          <w:color w:val="FFFFFF" w:themeColor="background1"/>
          <w:sz w:val="36"/>
        </w:rPr>
      </w:pPr>
    </w:p>
    <w:p w:rsidR="00C94A66" w:rsidRPr="00C94A66" w:rsidRDefault="00C94A66">
      <w:pPr>
        <w:rPr>
          <w:b/>
          <w:color w:val="FFFFFF" w:themeColor="background1"/>
          <w:sz w:val="36"/>
        </w:rPr>
      </w:pPr>
      <w:r w:rsidRPr="00C94A66">
        <w:rPr>
          <w:b/>
          <w:color w:val="FFFFFF" w:themeColor="background1"/>
          <w:sz w:val="36"/>
        </w:rPr>
        <w:t>Gemeente Urk en Gemeente Noordoostpolder</w:t>
      </w:r>
    </w:p>
    <w:p w:rsidR="00C94A66" w:rsidRPr="00C94A66" w:rsidRDefault="00C94A66">
      <w:pPr>
        <w:rPr>
          <w:b/>
          <w:color w:val="FFFFFF" w:themeColor="background1"/>
          <w:sz w:val="36"/>
        </w:rPr>
      </w:pPr>
    </w:p>
    <w:p w:rsidR="00C94A66" w:rsidRPr="00C94A66" w:rsidRDefault="00C94A66">
      <w:pPr>
        <w:rPr>
          <w:b/>
          <w:color w:val="FFFFFF" w:themeColor="background1"/>
          <w:sz w:val="36"/>
        </w:rPr>
      </w:pPr>
    </w:p>
    <w:p w:rsidR="00C94A66" w:rsidRDefault="00C94A66">
      <w:pPr>
        <w:rPr>
          <w:b/>
          <w:color w:val="FFFFFF" w:themeColor="background1"/>
          <w:sz w:val="36"/>
        </w:rPr>
      </w:pPr>
    </w:p>
    <w:p w:rsidR="00C94A66" w:rsidRDefault="00C94A66">
      <w:pPr>
        <w:rPr>
          <w:b/>
          <w:color w:val="FFFFFF" w:themeColor="background1"/>
          <w:sz w:val="36"/>
        </w:rPr>
      </w:pPr>
    </w:p>
    <w:p w:rsidR="00C94A66" w:rsidRDefault="00C94A66">
      <w:pPr>
        <w:rPr>
          <w:b/>
          <w:color w:val="FFFFFF" w:themeColor="background1"/>
          <w:sz w:val="36"/>
        </w:rPr>
      </w:pPr>
    </w:p>
    <w:p w:rsidR="00C94A66" w:rsidRDefault="00C94A66">
      <w:pPr>
        <w:rPr>
          <w:b/>
          <w:color w:val="FFFFFF" w:themeColor="background1"/>
          <w:sz w:val="36"/>
        </w:rPr>
      </w:pPr>
    </w:p>
    <w:p w:rsidR="00C94A66" w:rsidRPr="00C94A66" w:rsidRDefault="00EA4E92">
      <w:pPr>
        <w:rPr>
          <w:b/>
          <w:color w:val="FFFFFF" w:themeColor="background1"/>
          <w:sz w:val="36"/>
        </w:rPr>
      </w:pPr>
      <w:r>
        <w:rPr>
          <w:b/>
          <w:color w:val="FFFFFF" w:themeColor="background1"/>
          <w:sz w:val="36"/>
        </w:rPr>
        <w:t xml:space="preserve">Zaaknummer: </w:t>
      </w:r>
      <w:r w:rsidRPr="00EA4E92">
        <w:rPr>
          <w:b/>
          <w:color w:val="FFFFFF" w:themeColor="background1"/>
          <w:sz w:val="36"/>
        </w:rPr>
        <w:t>017197466</w:t>
      </w:r>
    </w:p>
    <w:p w:rsidR="00C94A66" w:rsidRDefault="00C94A66"/>
    <w:p w:rsidR="00C94A66" w:rsidRDefault="00C94A66"/>
    <w:p w:rsidR="00C94A66" w:rsidRDefault="00C94A66"/>
    <w:p w:rsidR="00C94A66" w:rsidRDefault="00C94A66"/>
    <w:p w:rsidR="00C94A66" w:rsidRDefault="00C94A66"/>
    <w:p w:rsidR="00C94A66" w:rsidRDefault="00C94A66">
      <w:r>
        <w:rPr>
          <w:noProof/>
        </w:rPr>
        <w:drawing>
          <wp:anchor distT="0" distB="0" distL="114300" distR="114300" simplePos="0" relativeHeight="251659264" behindDoc="1" locked="1" layoutInCell="1" allowOverlap="1" wp14:anchorId="38D74AFA" wp14:editId="3664397B">
            <wp:simplePos x="0" y="0"/>
            <wp:positionH relativeFrom="page">
              <wp:posOffset>-76200</wp:posOffset>
            </wp:positionH>
            <wp:positionV relativeFrom="page">
              <wp:posOffset>-104775</wp:posOffset>
            </wp:positionV>
            <wp:extent cx="7762875" cy="10925175"/>
            <wp:effectExtent l="0" t="0" r="9525" b="9525"/>
            <wp:wrapNone/>
            <wp:docPr id="5"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62875" cy="10925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4A66" w:rsidRDefault="00C94A66"/>
    <w:p w:rsidR="00C94A66" w:rsidRDefault="00C94A66"/>
    <w:p w:rsidR="00C94A66" w:rsidRDefault="00C94A66"/>
    <w:p w:rsidR="00C94A66" w:rsidRDefault="00EA4E92">
      <w:r w:rsidRPr="001D6DE7">
        <w:rPr>
          <w:noProof/>
        </w:rPr>
        <w:drawing>
          <wp:anchor distT="0" distB="0" distL="114300" distR="114300" simplePos="0" relativeHeight="251661312" behindDoc="1" locked="0" layoutInCell="1" allowOverlap="1" wp14:anchorId="0540E276" wp14:editId="253C6F9B">
            <wp:simplePos x="0" y="0"/>
            <wp:positionH relativeFrom="column">
              <wp:posOffset>4547235</wp:posOffset>
            </wp:positionH>
            <wp:positionV relativeFrom="paragraph">
              <wp:posOffset>194945</wp:posOffset>
            </wp:positionV>
            <wp:extent cx="1136015" cy="638175"/>
            <wp:effectExtent l="0" t="0" r="6985" b="9525"/>
            <wp:wrapNone/>
            <wp:docPr id="3" name="Afbeelding 3"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4A66" w:rsidRDefault="00C94A66"/>
    <w:p w:rsidR="00C94A66" w:rsidRDefault="00C94A66"/>
    <w:p w:rsidR="00C94A66" w:rsidRDefault="00C94A66"/>
    <w:p w:rsidR="00C94A66" w:rsidRDefault="00C94A66"/>
    <w:p w:rsidR="00C94A66" w:rsidRDefault="00C94A66"/>
    <w:p w:rsidR="00C94A66" w:rsidRDefault="00C94A66"/>
    <w:p w:rsidR="00C94A66" w:rsidRDefault="00C94A66"/>
    <w:p w:rsidR="00C94A66" w:rsidRDefault="00C94A66"/>
    <w:p w:rsidR="00C94A66" w:rsidRDefault="00C94A66">
      <w:pPr>
        <w:sectPr w:rsidR="00C94A66">
          <w:pgSz w:w="11906" w:h="16838"/>
          <w:pgMar w:top="1417" w:right="1417" w:bottom="1417" w:left="1417" w:header="720" w:footer="720" w:gutter="0"/>
          <w:cols w:space="720"/>
          <w:docGrid w:linePitch="360"/>
        </w:sectPr>
      </w:pPr>
    </w:p>
    <w:sdt>
      <w:sdtPr>
        <w:rPr>
          <w:rFonts w:ascii="Arial" w:eastAsia="Times New Roman" w:hAnsi="Arial" w:cs="Arial"/>
          <w:b w:val="0"/>
          <w:bCs w:val="0"/>
          <w:color w:val="auto"/>
          <w:sz w:val="20"/>
          <w:szCs w:val="24"/>
        </w:rPr>
        <w:id w:val="-817494365"/>
        <w:docPartObj>
          <w:docPartGallery w:val="Table of Contents"/>
          <w:docPartUnique/>
        </w:docPartObj>
      </w:sdtPr>
      <w:sdtContent>
        <w:p w:rsidR="00B31936" w:rsidRPr="00B31936" w:rsidRDefault="00B31936">
          <w:pPr>
            <w:pStyle w:val="Kopvaninhoudsopgave"/>
            <w:rPr>
              <w:rFonts w:ascii="Arial" w:hAnsi="Arial" w:cs="Arial"/>
              <w:color w:val="76923C" w:themeColor="accent3" w:themeShade="BF"/>
            </w:rPr>
          </w:pPr>
          <w:r w:rsidRPr="00B31936">
            <w:rPr>
              <w:rFonts w:ascii="Arial" w:hAnsi="Arial" w:cs="Arial"/>
              <w:color w:val="76923C" w:themeColor="accent3" w:themeShade="BF"/>
            </w:rPr>
            <w:t>Inhoudsopgave</w:t>
          </w:r>
        </w:p>
        <w:p w:rsidR="00040258" w:rsidRDefault="00B31936">
          <w:pPr>
            <w:pStyle w:val="Inhopg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6736816" w:history="1">
            <w:r w:rsidR="00040258" w:rsidRPr="00D30A96">
              <w:rPr>
                <w:rStyle w:val="Hyperlink"/>
                <w:noProof/>
              </w:rPr>
              <w:t>Begripsbepalingen</w:t>
            </w:r>
            <w:r w:rsidR="00040258">
              <w:rPr>
                <w:noProof/>
                <w:webHidden/>
              </w:rPr>
              <w:tab/>
            </w:r>
            <w:r w:rsidR="00040258">
              <w:rPr>
                <w:noProof/>
                <w:webHidden/>
              </w:rPr>
              <w:fldChar w:fldCharType="begin"/>
            </w:r>
            <w:r w:rsidR="00040258">
              <w:rPr>
                <w:noProof/>
                <w:webHidden/>
              </w:rPr>
              <w:instrText xml:space="preserve"> PAGEREF _Toc66736816 \h </w:instrText>
            </w:r>
            <w:r w:rsidR="00040258">
              <w:rPr>
                <w:noProof/>
                <w:webHidden/>
              </w:rPr>
            </w:r>
            <w:r w:rsidR="00040258">
              <w:rPr>
                <w:noProof/>
                <w:webHidden/>
              </w:rPr>
              <w:fldChar w:fldCharType="separate"/>
            </w:r>
            <w:r w:rsidR="00D14C04">
              <w:rPr>
                <w:noProof/>
                <w:webHidden/>
              </w:rPr>
              <w:t>5</w:t>
            </w:r>
            <w:r w:rsidR="00040258">
              <w:rPr>
                <w:noProof/>
                <w:webHidden/>
              </w:rPr>
              <w:fldChar w:fldCharType="end"/>
            </w:r>
          </w:hyperlink>
        </w:p>
        <w:p w:rsidR="00040258" w:rsidRDefault="00982DE6">
          <w:pPr>
            <w:pStyle w:val="Inhopg1"/>
            <w:tabs>
              <w:tab w:val="right" w:leader="dot" w:pos="9062"/>
            </w:tabs>
            <w:rPr>
              <w:rFonts w:asciiTheme="minorHAnsi" w:eastAsiaTheme="minorEastAsia" w:hAnsiTheme="minorHAnsi" w:cstheme="minorBidi"/>
              <w:noProof/>
              <w:sz w:val="22"/>
              <w:szCs w:val="22"/>
            </w:rPr>
          </w:pPr>
          <w:hyperlink w:anchor="_Toc66736817" w:history="1">
            <w:r w:rsidR="00040258" w:rsidRPr="00D30A96">
              <w:rPr>
                <w:rStyle w:val="Hyperlink"/>
                <w:noProof/>
              </w:rPr>
              <w:t>Inleiding</w:t>
            </w:r>
            <w:r w:rsidR="00040258">
              <w:rPr>
                <w:noProof/>
                <w:webHidden/>
              </w:rPr>
              <w:tab/>
            </w:r>
            <w:r w:rsidR="00040258">
              <w:rPr>
                <w:noProof/>
                <w:webHidden/>
              </w:rPr>
              <w:fldChar w:fldCharType="begin"/>
            </w:r>
            <w:r w:rsidR="00040258">
              <w:rPr>
                <w:noProof/>
                <w:webHidden/>
              </w:rPr>
              <w:instrText xml:space="preserve"> PAGEREF _Toc66736817 \h </w:instrText>
            </w:r>
            <w:r w:rsidR="00040258">
              <w:rPr>
                <w:noProof/>
                <w:webHidden/>
              </w:rPr>
            </w:r>
            <w:r w:rsidR="00040258">
              <w:rPr>
                <w:noProof/>
                <w:webHidden/>
              </w:rPr>
              <w:fldChar w:fldCharType="separate"/>
            </w:r>
            <w:r w:rsidR="00D14C04">
              <w:rPr>
                <w:noProof/>
                <w:webHidden/>
              </w:rPr>
              <w:t>8</w:t>
            </w:r>
            <w:r w:rsidR="00040258">
              <w:rPr>
                <w:noProof/>
                <w:webHidden/>
              </w:rPr>
              <w:fldChar w:fldCharType="end"/>
            </w:r>
          </w:hyperlink>
        </w:p>
        <w:p w:rsidR="00040258" w:rsidRDefault="00982DE6">
          <w:pPr>
            <w:pStyle w:val="Inhopg1"/>
            <w:tabs>
              <w:tab w:val="right" w:leader="dot" w:pos="9062"/>
            </w:tabs>
            <w:rPr>
              <w:rFonts w:asciiTheme="minorHAnsi" w:eastAsiaTheme="minorEastAsia" w:hAnsiTheme="minorHAnsi" w:cstheme="minorBidi"/>
              <w:noProof/>
              <w:sz w:val="22"/>
              <w:szCs w:val="22"/>
            </w:rPr>
          </w:pPr>
          <w:hyperlink w:anchor="_Toc66736818" w:history="1">
            <w:r w:rsidR="00040258" w:rsidRPr="00D30A96">
              <w:rPr>
                <w:rStyle w:val="Hyperlink"/>
                <w:noProof/>
              </w:rPr>
              <w:t>Hoofdstuk 1: Organisatie en de aan te besteden Raamovereenkomst</w:t>
            </w:r>
            <w:r w:rsidR="00040258">
              <w:rPr>
                <w:noProof/>
                <w:webHidden/>
              </w:rPr>
              <w:tab/>
            </w:r>
            <w:r w:rsidR="00040258">
              <w:rPr>
                <w:noProof/>
                <w:webHidden/>
              </w:rPr>
              <w:fldChar w:fldCharType="begin"/>
            </w:r>
            <w:r w:rsidR="00040258">
              <w:rPr>
                <w:noProof/>
                <w:webHidden/>
              </w:rPr>
              <w:instrText xml:space="preserve"> PAGEREF _Toc66736818 \h </w:instrText>
            </w:r>
            <w:r w:rsidR="00040258">
              <w:rPr>
                <w:noProof/>
                <w:webHidden/>
              </w:rPr>
            </w:r>
            <w:r w:rsidR="00040258">
              <w:rPr>
                <w:noProof/>
                <w:webHidden/>
              </w:rPr>
              <w:fldChar w:fldCharType="separate"/>
            </w:r>
            <w:r w:rsidR="00D14C04">
              <w:rPr>
                <w:noProof/>
                <w:webHidden/>
              </w:rPr>
              <w:t>9</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19" w:history="1">
            <w:r w:rsidR="00040258" w:rsidRPr="00D30A96">
              <w:rPr>
                <w:rStyle w:val="Hyperlink"/>
                <w:noProof/>
              </w:rPr>
              <w:t>1.1 Beschrijving organisatie Aanbestedende dienst</w:t>
            </w:r>
            <w:r w:rsidR="00040258">
              <w:rPr>
                <w:noProof/>
                <w:webHidden/>
              </w:rPr>
              <w:tab/>
            </w:r>
            <w:r w:rsidR="00040258">
              <w:rPr>
                <w:noProof/>
                <w:webHidden/>
              </w:rPr>
              <w:fldChar w:fldCharType="begin"/>
            </w:r>
            <w:r w:rsidR="00040258">
              <w:rPr>
                <w:noProof/>
                <w:webHidden/>
              </w:rPr>
              <w:instrText xml:space="preserve"> PAGEREF _Toc66736819 \h </w:instrText>
            </w:r>
            <w:r w:rsidR="00040258">
              <w:rPr>
                <w:noProof/>
                <w:webHidden/>
              </w:rPr>
            </w:r>
            <w:r w:rsidR="00040258">
              <w:rPr>
                <w:noProof/>
                <w:webHidden/>
              </w:rPr>
              <w:fldChar w:fldCharType="separate"/>
            </w:r>
            <w:r w:rsidR="00D14C04">
              <w:rPr>
                <w:noProof/>
                <w:webHidden/>
              </w:rPr>
              <w:t>9</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20" w:history="1">
            <w:r w:rsidR="00040258" w:rsidRPr="00D30A96">
              <w:rPr>
                <w:rStyle w:val="Hyperlink"/>
                <w:noProof/>
              </w:rPr>
              <w:t>1.1.1 Gemeente Urk</w:t>
            </w:r>
            <w:r w:rsidR="00040258">
              <w:rPr>
                <w:noProof/>
                <w:webHidden/>
              </w:rPr>
              <w:tab/>
            </w:r>
            <w:r w:rsidR="00040258">
              <w:rPr>
                <w:noProof/>
                <w:webHidden/>
              </w:rPr>
              <w:fldChar w:fldCharType="begin"/>
            </w:r>
            <w:r w:rsidR="00040258">
              <w:rPr>
                <w:noProof/>
                <w:webHidden/>
              </w:rPr>
              <w:instrText xml:space="preserve"> PAGEREF _Toc66736820 \h </w:instrText>
            </w:r>
            <w:r w:rsidR="00040258">
              <w:rPr>
                <w:noProof/>
                <w:webHidden/>
              </w:rPr>
            </w:r>
            <w:r w:rsidR="00040258">
              <w:rPr>
                <w:noProof/>
                <w:webHidden/>
              </w:rPr>
              <w:fldChar w:fldCharType="separate"/>
            </w:r>
            <w:r w:rsidR="00D14C04">
              <w:rPr>
                <w:noProof/>
                <w:webHidden/>
              </w:rPr>
              <w:t>9</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21" w:history="1">
            <w:r w:rsidR="00040258" w:rsidRPr="00D30A96">
              <w:rPr>
                <w:rStyle w:val="Hyperlink"/>
                <w:noProof/>
              </w:rPr>
              <w:t>1.1.2 Gemeente Noordoostpolder</w:t>
            </w:r>
            <w:r w:rsidR="00040258">
              <w:rPr>
                <w:noProof/>
                <w:webHidden/>
              </w:rPr>
              <w:tab/>
            </w:r>
            <w:r w:rsidR="00040258">
              <w:rPr>
                <w:noProof/>
                <w:webHidden/>
              </w:rPr>
              <w:fldChar w:fldCharType="begin"/>
            </w:r>
            <w:r w:rsidR="00040258">
              <w:rPr>
                <w:noProof/>
                <w:webHidden/>
              </w:rPr>
              <w:instrText xml:space="preserve"> PAGEREF _Toc66736821 \h </w:instrText>
            </w:r>
            <w:r w:rsidR="00040258">
              <w:rPr>
                <w:noProof/>
                <w:webHidden/>
              </w:rPr>
            </w:r>
            <w:r w:rsidR="00040258">
              <w:rPr>
                <w:noProof/>
                <w:webHidden/>
              </w:rPr>
              <w:fldChar w:fldCharType="separate"/>
            </w:r>
            <w:r w:rsidR="00D14C04">
              <w:rPr>
                <w:noProof/>
                <w:webHidden/>
              </w:rPr>
              <w:t>10</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22" w:history="1">
            <w:r w:rsidR="00040258" w:rsidRPr="00D30A96">
              <w:rPr>
                <w:rStyle w:val="Hyperlink"/>
                <w:noProof/>
              </w:rPr>
              <w:t>1.2 Aanleiding en doel van de aanbesteding</w:t>
            </w:r>
            <w:r w:rsidR="00040258">
              <w:rPr>
                <w:noProof/>
                <w:webHidden/>
              </w:rPr>
              <w:tab/>
            </w:r>
            <w:r w:rsidR="00040258">
              <w:rPr>
                <w:noProof/>
                <w:webHidden/>
              </w:rPr>
              <w:fldChar w:fldCharType="begin"/>
            </w:r>
            <w:r w:rsidR="00040258">
              <w:rPr>
                <w:noProof/>
                <w:webHidden/>
              </w:rPr>
              <w:instrText xml:space="preserve"> PAGEREF _Toc66736822 \h </w:instrText>
            </w:r>
            <w:r w:rsidR="00040258">
              <w:rPr>
                <w:noProof/>
                <w:webHidden/>
              </w:rPr>
            </w:r>
            <w:r w:rsidR="00040258">
              <w:rPr>
                <w:noProof/>
                <w:webHidden/>
              </w:rPr>
              <w:fldChar w:fldCharType="separate"/>
            </w:r>
            <w:r w:rsidR="00D14C04">
              <w:rPr>
                <w:noProof/>
                <w:webHidden/>
              </w:rPr>
              <w:t>11</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23" w:history="1">
            <w:r w:rsidR="00040258" w:rsidRPr="00D30A96">
              <w:rPr>
                <w:rStyle w:val="Hyperlink"/>
                <w:noProof/>
              </w:rPr>
              <w:t>1.3 Beschrijving en omvang van de Raamovereenkomst</w:t>
            </w:r>
            <w:r w:rsidR="00040258">
              <w:rPr>
                <w:noProof/>
                <w:webHidden/>
              </w:rPr>
              <w:tab/>
            </w:r>
            <w:r w:rsidR="00040258">
              <w:rPr>
                <w:noProof/>
                <w:webHidden/>
              </w:rPr>
              <w:fldChar w:fldCharType="begin"/>
            </w:r>
            <w:r w:rsidR="00040258">
              <w:rPr>
                <w:noProof/>
                <w:webHidden/>
              </w:rPr>
              <w:instrText xml:space="preserve"> PAGEREF _Toc66736823 \h </w:instrText>
            </w:r>
            <w:r w:rsidR="00040258">
              <w:rPr>
                <w:noProof/>
                <w:webHidden/>
              </w:rPr>
            </w:r>
            <w:r w:rsidR="00040258">
              <w:rPr>
                <w:noProof/>
                <w:webHidden/>
              </w:rPr>
              <w:fldChar w:fldCharType="separate"/>
            </w:r>
            <w:r w:rsidR="00D14C04">
              <w:rPr>
                <w:noProof/>
                <w:webHidden/>
              </w:rPr>
              <w:t>11</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24" w:history="1">
            <w:r w:rsidR="00040258" w:rsidRPr="00D30A96">
              <w:rPr>
                <w:rStyle w:val="Hyperlink"/>
                <w:noProof/>
              </w:rPr>
              <w:t>1.3.1 Scope van de opdracht</w:t>
            </w:r>
            <w:r w:rsidR="00040258">
              <w:rPr>
                <w:noProof/>
                <w:webHidden/>
              </w:rPr>
              <w:tab/>
            </w:r>
            <w:r w:rsidR="00040258">
              <w:rPr>
                <w:noProof/>
                <w:webHidden/>
              </w:rPr>
              <w:fldChar w:fldCharType="begin"/>
            </w:r>
            <w:r w:rsidR="00040258">
              <w:rPr>
                <w:noProof/>
                <w:webHidden/>
              </w:rPr>
              <w:instrText xml:space="preserve"> PAGEREF _Toc66736824 \h </w:instrText>
            </w:r>
            <w:r w:rsidR="00040258">
              <w:rPr>
                <w:noProof/>
                <w:webHidden/>
              </w:rPr>
            </w:r>
            <w:r w:rsidR="00040258">
              <w:rPr>
                <w:noProof/>
                <w:webHidden/>
              </w:rPr>
              <w:fldChar w:fldCharType="separate"/>
            </w:r>
            <w:r w:rsidR="00D14C04">
              <w:rPr>
                <w:noProof/>
                <w:webHidden/>
              </w:rPr>
              <w:t>11</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25" w:history="1">
            <w:r w:rsidR="00040258" w:rsidRPr="00D30A96">
              <w:rPr>
                <w:rStyle w:val="Hyperlink"/>
                <w:noProof/>
              </w:rPr>
              <w:t>1.3.2 Buiten de scope van de opdracht</w:t>
            </w:r>
            <w:r w:rsidR="00040258">
              <w:rPr>
                <w:noProof/>
                <w:webHidden/>
              </w:rPr>
              <w:tab/>
            </w:r>
            <w:r w:rsidR="00040258">
              <w:rPr>
                <w:noProof/>
                <w:webHidden/>
              </w:rPr>
              <w:fldChar w:fldCharType="begin"/>
            </w:r>
            <w:r w:rsidR="00040258">
              <w:rPr>
                <w:noProof/>
                <w:webHidden/>
              </w:rPr>
              <w:instrText xml:space="preserve"> PAGEREF _Toc66736825 \h </w:instrText>
            </w:r>
            <w:r w:rsidR="00040258">
              <w:rPr>
                <w:noProof/>
                <w:webHidden/>
              </w:rPr>
            </w:r>
            <w:r w:rsidR="00040258">
              <w:rPr>
                <w:noProof/>
                <w:webHidden/>
              </w:rPr>
              <w:fldChar w:fldCharType="separate"/>
            </w:r>
            <w:r w:rsidR="00D14C04">
              <w:rPr>
                <w:noProof/>
                <w:webHidden/>
              </w:rPr>
              <w:t>12</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26" w:history="1">
            <w:r w:rsidR="00040258" w:rsidRPr="00D30A96">
              <w:rPr>
                <w:rStyle w:val="Hyperlink"/>
                <w:noProof/>
              </w:rPr>
              <w:t>1.3.3 Ruimte voor pilots</w:t>
            </w:r>
            <w:r w:rsidR="00040258">
              <w:rPr>
                <w:noProof/>
                <w:webHidden/>
              </w:rPr>
              <w:tab/>
            </w:r>
            <w:r w:rsidR="00040258">
              <w:rPr>
                <w:noProof/>
                <w:webHidden/>
              </w:rPr>
              <w:fldChar w:fldCharType="begin"/>
            </w:r>
            <w:r w:rsidR="00040258">
              <w:rPr>
                <w:noProof/>
                <w:webHidden/>
              </w:rPr>
              <w:instrText xml:space="preserve"> PAGEREF _Toc66736826 \h </w:instrText>
            </w:r>
            <w:r w:rsidR="00040258">
              <w:rPr>
                <w:noProof/>
                <w:webHidden/>
              </w:rPr>
            </w:r>
            <w:r w:rsidR="00040258">
              <w:rPr>
                <w:noProof/>
                <w:webHidden/>
              </w:rPr>
              <w:fldChar w:fldCharType="separate"/>
            </w:r>
            <w:r w:rsidR="00D14C04">
              <w:rPr>
                <w:noProof/>
                <w:webHidden/>
              </w:rPr>
              <w:t>12</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27" w:history="1">
            <w:r w:rsidR="00040258" w:rsidRPr="00D30A96">
              <w:rPr>
                <w:rStyle w:val="Hyperlink"/>
                <w:noProof/>
              </w:rPr>
              <w:t>1.3.4 Clustering en opdeling in percelen</w:t>
            </w:r>
            <w:r w:rsidR="00040258">
              <w:rPr>
                <w:noProof/>
                <w:webHidden/>
              </w:rPr>
              <w:tab/>
            </w:r>
            <w:r w:rsidR="00040258">
              <w:rPr>
                <w:noProof/>
                <w:webHidden/>
              </w:rPr>
              <w:fldChar w:fldCharType="begin"/>
            </w:r>
            <w:r w:rsidR="00040258">
              <w:rPr>
                <w:noProof/>
                <w:webHidden/>
              </w:rPr>
              <w:instrText xml:space="preserve"> PAGEREF _Toc66736827 \h </w:instrText>
            </w:r>
            <w:r w:rsidR="00040258">
              <w:rPr>
                <w:noProof/>
                <w:webHidden/>
              </w:rPr>
            </w:r>
            <w:r w:rsidR="00040258">
              <w:rPr>
                <w:noProof/>
                <w:webHidden/>
              </w:rPr>
              <w:fldChar w:fldCharType="separate"/>
            </w:r>
            <w:r w:rsidR="00D14C04">
              <w:rPr>
                <w:noProof/>
                <w:webHidden/>
              </w:rPr>
              <w:t>13</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28" w:history="1">
            <w:r w:rsidR="00040258" w:rsidRPr="00D30A96">
              <w:rPr>
                <w:rStyle w:val="Hyperlink"/>
                <w:noProof/>
              </w:rPr>
              <w:t>1.3.5 Raming van de benodigde capaciteit</w:t>
            </w:r>
            <w:r w:rsidR="00040258">
              <w:rPr>
                <w:noProof/>
                <w:webHidden/>
              </w:rPr>
              <w:tab/>
            </w:r>
            <w:r w:rsidR="00040258">
              <w:rPr>
                <w:noProof/>
                <w:webHidden/>
              </w:rPr>
              <w:fldChar w:fldCharType="begin"/>
            </w:r>
            <w:r w:rsidR="00040258">
              <w:rPr>
                <w:noProof/>
                <w:webHidden/>
              </w:rPr>
              <w:instrText xml:space="preserve"> PAGEREF _Toc66736828 \h </w:instrText>
            </w:r>
            <w:r w:rsidR="00040258">
              <w:rPr>
                <w:noProof/>
                <w:webHidden/>
              </w:rPr>
            </w:r>
            <w:r w:rsidR="00040258">
              <w:rPr>
                <w:noProof/>
                <w:webHidden/>
              </w:rPr>
              <w:fldChar w:fldCharType="separate"/>
            </w:r>
            <w:r w:rsidR="00D14C04">
              <w:rPr>
                <w:noProof/>
                <w:webHidden/>
              </w:rPr>
              <w:t>13</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29" w:history="1">
            <w:r w:rsidR="00040258" w:rsidRPr="00D30A96">
              <w:rPr>
                <w:rStyle w:val="Hyperlink"/>
                <w:noProof/>
              </w:rPr>
              <w:t>1.3.6 Tarieven</w:t>
            </w:r>
            <w:r w:rsidR="00040258">
              <w:rPr>
                <w:noProof/>
                <w:webHidden/>
              </w:rPr>
              <w:tab/>
            </w:r>
            <w:r w:rsidR="00040258">
              <w:rPr>
                <w:noProof/>
                <w:webHidden/>
              </w:rPr>
              <w:fldChar w:fldCharType="begin"/>
            </w:r>
            <w:r w:rsidR="00040258">
              <w:rPr>
                <w:noProof/>
                <w:webHidden/>
              </w:rPr>
              <w:instrText xml:space="preserve"> PAGEREF _Toc66736829 \h </w:instrText>
            </w:r>
            <w:r w:rsidR="00040258">
              <w:rPr>
                <w:noProof/>
                <w:webHidden/>
              </w:rPr>
            </w:r>
            <w:r w:rsidR="00040258">
              <w:rPr>
                <w:noProof/>
                <w:webHidden/>
              </w:rPr>
              <w:fldChar w:fldCharType="separate"/>
            </w:r>
            <w:r w:rsidR="00D14C04">
              <w:rPr>
                <w:noProof/>
                <w:webHidden/>
              </w:rPr>
              <w:t>15</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30" w:history="1">
            <w:r w:rsidR="00040258" w:rsidRPr="00D30A96">
              <w:rPr>
                <w:rStyle w:val="Hyperlink"/>
                <w:noProof/>
              </w:rPr>
              <w:t>1.3.7 Bekostigingsvormen</w:t>
            </w:r>
            <w:r w:rsidR="00040258">
              <w:rPr>
                <w:noProof/>
                <w:webHidden/>
              </w:rPr>
              <w:tab/>
            </w:r>
            <w:r w:rsidR="00040258">
              <w:rPr>
                <w:noProof/>
                <w:webHidden/>
              </w:rPr>
              <w:fldChar w:fldCharType="begin"/>
            </w:r>
            <w:r w:rsidR="00040258">
              <w:rPr>
                <w:noProof/>
                <w:webHidden/>
              </w:rPr>
              <w:instrText xml:space="preserve"> PAGEREF _Toc66736830 \h </w:instrText>
            </w:r>
            <w:r w:rsidR="00040258">
              <w:rPr>
                <w:noProof/>
                <w:webHidden/>
              </w:rPr>
            </w:r>
            <w:r w:rsidR="00040258">
              <w:rPr>
                <w:noProof/>
                <w:webHidden/>
              </w:rPr>
              <w:fldChar w:fldCharType="separate"/>
            </w:r>
            <w:r w:rsidR="00D14C04">
              <w:rPr>
                <w:noProof/>
                <w:webHidden/>
              </w:rPr>
              <w:t>15</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31" w:history="1">
            <w:r w:rsidR="00040258" w:rsidRPr="00D30A96">
              <w:rPr>
                <w:rStyle w:val="Hyperlink"/>
                <w:noProof/>
              </w:rPr>
              <w:t>1.4 De Raamovereenkomst</w:t>
            </w:r>
            <w:r w:rsidR="00040258">
              <w:rPr>
                <w:noProof/>
                <w:webHidden/>
              </w:rPr>
              <w:tab/>
            </w:r>
            <w:r w:rsidR="00040258">
              <w:rPr>
                <w:noProof/>
                <w:webHidden/>
              </w:rPr>
              <w:fldChar w:fldCharType="begin"/>
            </w:r>
            <w:r w:rsidR="00040258">
              <w:rPr>
                <w:noProof/>
                <w:webHidden/>
              </w:rPr>
              <w:instrText xml:space="preserve"> PAGEREF _Toc66736831 \h </w:instrText>
            </w:r>
            <w:r w:rsidR="00040258">
              <w:rPr>
                <w:noProof/>
                <w:webHidden/>
              </w:rPr>
            </w:r>
            <w:r w:rsidR="00040258">
              <w:rPr>
                <w:noProof/>
                <w:webHidden/>
              </w:rPr>
              <w:fldChar w:fldCharType="separate"/>
            </w:r>
            <w:r w:rsidR="00D14C04">
              <w:rPr>
                <w:noProof/>
                <w:webHidden/>
              </w:rPr>
              <w:t>15</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32" w:history="1">
            <w:r w:rsidR="00040258" w:rsidRPr="00D30A96">
              <w:rPr>
                <w:rStyle w:val="Hyperlink"/>
                <w:noProof/>
              </w:rPr>
              <w:t>1.4.1 Beschrijving contracteren opdrachtnemers</w:t>
            </w:r>
            <w:r w:rsidR="00040258">
              <w:rPr>
                <w:noProof/>
                <w:webHidden/>
              </w:rPr>
              <w:tab/>
            </w:r>
            <w:r w:rsidR="00040258">
              <w:rPr>
                <w:noProof/>
                <w:webHidden/>
              </w:rPr>
              <w:fldChar w:fldCharType="begin"/>
            </w:r>
            <w:r w:rsidR="00040258">
              <w:rPr>
                <w:noProof/>
                <w:webHidden/>
              </w:rPr>
              <w:instrText xml:space="preserve"> PAGEREF _Toc66736832 \h </w:instrText>
            </w:r>
            <w:r w:rsidR="00040258">
              <w:rPr>
                <w:noProof/>
                <w:webHidden/>
              </w:rPr>
            </w:r>
            <w:r w:rsidR="00040258">
              <w:rPr>
                <w:noProof/>
                <w:webHidden/>
              </w:rPr>
              <w:fldChar w:fldCharType="separate"/>
            </w:r>
            <w:r w:rsidR="00D14C04">
              <w:rPr>
                <w:noProof/>
                <w:webHidden/>
              </w:rPr>
              <w:t>15</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33" w:history="1">
            <w:r w:rsidR="00040258" w:rsidRPr="00D30A96">
              <w:rPr>
                <w:rStyle w:val="Hyperlink"/>
                <w:noProof/>
              </w:rPr>
              <w:t>1.4.2 Raming van de Raamovereenkomst</w:t>
            </w:r>
            <w:r w:rsidR="00040258">
              <w:rPr>
                <w:noProof/>
                <w:webHidden/>
              </w:rPr>
              <w:tab/>
            </w:r>
            <w:r w:rsidR="00040258">
              <w:rPr>
                <w:noProof/>
                <w:webHidden/>
              </w:rPr>
              <w:fldChar w:fldCharType="begin"/>
            </w:r>
            <w:r w:rsidR="00040258">
              <w:rPr>
                <w:noProof/>
                <w:webHidden/>
              </w:rPr>
              <w:instrText xml:space="preserve"> PAGEREF _Toc66736833 \h </w:instrText>
            </w:r>
            <w:r w:rsidR="00040258">
              <w:rPr>
                <w:noProof/>
                <w:webHidden/>
              </w:rPr>
            </w:r>
            <w:r w:rsidR="00040258">
              <w:rPr>
                <w:noProof/>
                <w:webHidden/>
              </w:rPr>
              <w:fldChar w:fldCharType="separate"/>
            </w:r>
            <w:r w:rsidR="00D14C04">
              <w:rPr>
                <w:noProof/>
                <w:webHidden/>
              </w:rPr>
              <w:t>16</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34" w:history="1">
            <w:r w:rsidR="00040258" w:rsidRPr="00D30A96">
              <w:rPr>
                <w:rStyle w:val="Hyperlink"/>
                <w:noProof/>
              </w:rPr>
              <w:t>1.4.3 Looptijd van de Raamovereenkomst</w:t>
            </w:r>
            <w:r w:rsidR="00040258">
              <w:rPr>
                <w:noProof/>
                <w:webHidden/>
              </w:rPr>
              <w:tab/>
            </w:r>
            <w:r w:rsidR="00040258">
              <w:rPr>
                <w:noProof/>
                <w:webHidden/>
              </w:rPr>
              <w:fldChar w:fldCharType="begin"/>
            </w:r>
            <w:r w:rsidR="00040258">
              <w:rPr>
                <w:noProof/>
                <w:webHidden/>
              </w:rPr>
              <w:instrText xml:space="preserve"> PAGEREF _Toc66736834 \h </w:instrText>
            </w:r>
            <w:r w:rsidR="00040258">
              <w:rPr>
                <w:noProof/>
                <w:webHidden/>
              </w:rPr>
            </w:r>
            <w:r w:rsidR="00040258">
              <w:rPr>
                <w:noProof/>
                <w:webHidden/>
              </w:rPr>
              <w:fldChar w:fldCharType="separate"/>
            </w:r>
            <w:r w:rsidR="00D14C04">
              <w:rPr>
                <w:noProof/>
                <w:webHidden/>
              </w:rPr>
              <w:t>17</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35" w:history="1">
            <w:r w:rsidR="00040258" w:rsidRPr="00D30A96">
              <w:rPr>
                <w:rStyle w:val="Hyperlink"/>
                <w:noProof/>
              </w:rPr>
              <w:t>1.4.4 Naleving Raamovereenkomst</w:t>
            </w:r>
            <w:r w:rsidR="00040258">
              <w:rPr>
                <w:noProof/>
                <w:webHidden/>
              </w:rPr>
              <w:tab/>
            </w:r>
            <w:r w:rsidR="00040258">
              <w:rPr>
                <w:noProof/>
                <w:webHidden/>
              </w:rPr>
              <w:fldChar w:fldCharType="begin"/>
            </w:r>
            <w:r w:rsidR="00040258">
              <w:rPr>
                <w:noProof/>
                <w:webHidden/>
              </w:rPr>
              <w:instrText xml:space="preserve"> PAGEREF _Toc66736835 \h </w:instrText>
            </w:r>
            <w:r w:rsidR="00040258">
              <w:rPr>
                <w:noProof/>
                <w:webHidden/>
              </w:rPr>
            </w:r>
            <w:r w:rsidR="00040258">
              <w:rPr>
                <w:noProof/>
                <w:webHidden/>
              </w:rPr>
              <w:fldChar w:fldCharType="separate"/>
            </w:r>
            <w:r w:rsidR="00D14C04">
              <w:rPr>
                <w:noProof/>
                <w:webHidden/>
              </w:rPr>
              <w:t>17</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36" w:history="1">
            <w:r w:rsidR="00040258" w:rsidRPr="00D30A96">
              <w:rPr>
                <w:rStyle w:val="Hyperlink"/>
                <w:noProof/>
              </w:rPr>
              <w:t>1.4.5 Verdeling van opdrachten binnen de Raamovereenkomst</w:t>
            </w:r>
            <w:r w:rsidR="00040258">
              <w:rPr>
                <w:noProof/>
                <w:webHidden/>
              </w:rPr>
              <w:tab/>
            </w:r>
            <w:r w:rsidR="00040258">
              <w:rPr>
                <w:noProof/>
                <w:webHidden/>
              </w:rPr>
              <w:fldChar w:fldCharType="begin"/>
            </w:r>
            <w:r w:rsidR="00040258">
              <w:rPr>
                <w:noProof/>
                <w:webHidden/>
              </w:rPr>
              <w:instrText xml:space="preserve"> PAGEREF _Toc66736836 \h </w:instrText>
            </w:r>
            <w:r w:rsidR="00040258">
              <w:rPr>
                <w:noProof/>
                <w:webHidden/>
              </w:rPr>
            </w:r>
            <w:r w:rsidR="00040258">
              <w:rPr>
                <w:noProof/>
                <w:webHidden/>
              </w:rPr>
              <w:fldChar w:fldCharType="separate"/>
            </w:r>
            <w:r w:rsidR="00D14C04">
              <w:rPr>
                <w:noProof/>
                <w:webHidden/>
              </w:rPr>
              <w:t>17</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37" w:history="1">
            <w:r w:rsidR="00040258" w:rsidRPr="00D30A96">
              <w:rPr>
                <w:rStyle w:val="Hyperlink"/>
                <w:noProof/>
              </w:rPr>
              <w:t>1.5 Het plaatsen van Nadere Opdrachten</w:t>
            </w:r>
            <w:r w:rsidR="00040258">
              <w:rPr>
                <w:noProof/>
                <w:webHidden/>
              </w:rPr>
              <w:tab/>
            </w:r>
            <w:r w:rsidR="00040258">
              <w:rPr>
                <w:noProof/>
                <w:webHidden/>
              </w:rPr>
              <w:fldChar w:fldCharType="begin"/>
            </w:r>
            <w:r w:rsidR="00040258">
              <w:rPr>
                <w:noProof/>
                <w:webHidden/>
              </w:rPr>
              <w:instrText xml:space="preserve"> PAGEREF _Toc66736837 \h </w:instrText>
            </w:r>
            <w:r w:rsidR="00040258">
              <w:rPr>
                <w:noProof/>
                <w:webHidden/>
              </w:rPr>
            </w:r>
            <w:r w:rsidR="00040258">
              <w:rPr>
                <w:noProof/>
                <w:webHidden/>
              </w:rPr>
              <w:fldChar w:fldCharType="separate"/>
            </w:r>
            <w:r w:rsidR="00D14C04">
              <w:rPr>
                <w:noProof/>
                <w:webHidden/>
              </w:rPr>
              <w:t>18</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38" w:history="1">
            <w:r w:rsidR="00040258" w:rsidRPr="00D30A96">
              <w:rPr>
                <w:rStyle w:val="Hyperlink"/>
                <w:noProof/>
              </w:rPr>
              <w:t>1.6 Overname personeel</w:t>
            </w:r>
            <w:r w:rsidR="00040258">
              <w:rPr>
                <w:noProof/>
                <w:webHidden/>
              </w:rPr>
              <w:tab/>
            </w:r>
            <w:r w:rsidR="00040258">
              <w:rPr>
                <w:noProof/>
                <w:webHidden/>
              </w:rPr>
              <w:fldChar w:fldCharType="begin"/>
            </w:r>
            <w:r w:rsidR="00040258">
              <w:rPr>
                <w:noProof/>
                <w:webHidden/>
              </w:rPr>
              <w:instrText xml:space="preserve"> PAGEREF _Toc66736838 \h </w:instrText>
            </w:r>
            <w:r w:rsidR="00040258">
              <w:rPr>
                <w:noProof/>
                <w:webHidden/>
              </w:rPr>
            </w:r>
            <w:r w:rsidR="00040258">
              <w:rPr>
                <w:noProof/>
                <w:webHidden/>
              </w:rPr>
              <w:fldChar w:fldCharType="separate"/>
            </w:r>
            <w:r w:rsidR="00D14C04">
              <w:rPr>
                <w:noProof/>
                <w:webHidden/>
              </w:rPr>
              <w:t>18</w:t>
            </w:r>
            <w:r w:rsidR="00040258">
              <w:rPr>
                <w:noProof/>
                <w:webHidden/>
              </w:rPr>
              <w:fldChar w:fldCharType="end"/>
            </w:r>
          </w:hyperlink>
        </w:p>
        <w:p w:rsidR="00040258" w:rsidRDefault="00982DE6">
          <w:pPr>
            <w:pStyle w:val="Inhopg1"/>
            <w:tabs>
              <w:tab w:val="right" w:leader="dot" w:pos="9062"/>
            </w:tabs>
            <w:rPr>
              <w:rFonts w:asciiTheme="minorHAnsi" w:eastAsiaTheme="minorEastAsia" w:hAnsiTheme="minorHAnsi" w:cstheme="minorBidi"/>
              <w:noProof/>
              <w:sz w:val="22"/>
              <w:szCs w:val="22"/>
            </w:rPr>
          </w:pPr>
          <w:hyperlink w:anchor="_Toc66736839" w:history="1">
            <w:r w:rsidR="00040258" w:rsidRPr="00D30A96">
              <w:rPr>
                <w:rStyle w:val="Hyperlink"/>
                <w:noProof/>
              </w:rPr>
              <w:t>Hoofdstuk 2: Aanbestedingsprocedure</w:t>
            </w:r>
            <w:r w:rsidR="00040258">
              <w:rPr>
                <w:noProof/>
                <w:webHidden/>
              </w:rPr>
              <w:tab/>
            </w:r>
            <w:r w:rsidR="00040258">
              <w:rPr>
                <w:noProof/>
                <w:webHidden/>
              </w:rPr>
              <w:fldChar w:fldCharType="begin"/>
            </w:r>
            <w:r w:rsidR="00040258">
              <w:rPr>
                <w:noProof/>
                <w:webHidden/>
              </w:rPr>
              <w:instrText xml:space="preserve"> PAGEREF _Toc66736839 \h </w:instrText>
            </w:r>
            <w:r w:rsidR="00040258">
              <w:rPr>
                <w:noProof/>
                <w:webHidden/>
              </w:rPr>
            </w:r>
            <w:r w:rsidR="00040258">
              <w:rPr>
                <w:noProof/>
                <w:webHidden/>
              </w:rPr>
              <w:fldChar w:fldCharType="separate"/>
            </w:r>
            <w:r w:rsidR="00D14C04">
              <w:rPr>
                <w:noProof/>
                <w:webHidden/>
              </w:rPr>
              <w:t>19</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40" w:history="1">
            <w:r w:rsidR="00040258" w:rsidRPr="00D30A96">
              <w:rPr>
                <w:rStyle w:val="Hyperlink"/>
                <w:noProof/>
              </w:rPr>
              <w:t>2.1 Aanbestedingsprocedure</w:t>
            </w:r>
            <w:r w:rsidR="00040258">
              <w:rPr>
                <w:noProof/>
                <w:webHidden/>
              </w:rPr>
              <w:tab/>
            </w:r>
            <w:r w:rsidR="00040258">
              <w:rPr>
                <w:noProof/>
                <w:webHidden/>
              </w:rPr>
              <w:fldChar w:fldCharType="begin"/>
            </w:r>
            <w:r w:rsidR="00040258">
              <w:rPr>
                <w:noProof/>
                <w:webHidden/>
              </w:rPr>
              <w:instrText xml:space="preserve"> PAGEREF _Toc66736840 \h </w:instrText>
            </w:r>
            <w:r w:rsidR="00040258">
              <w:rPr>
                <w:noProof/>
                <w:webHidden/>
              </w:rPr>
            </w:r>
            <w:r w:rsidR="00040258">
              <w:rPr>
                <w:noProof/>
                <w:webHidden/>
              </w:rPr>
              <w:fldChar w:fldCharType="separate"/>
            </w:r>
            <w:r w:rsidR="00D14C04">
              <w:rPr>
                <w:noProof/>
                <w:webHidden/>
              </w:rPr>
              <w:t>19</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41" w:history="1">
            <w:r w:rsidR="00040258" w:rsidRPr="00D30A96">
              <w:rPr>
                <w:rStyle w:val="Hyperlink"/>
                <w:noProof/>
              </w:rPr>
              <w:t>2.2 Aanbestedingsplatform</w:t>
            </w:r>
            <w:r w:rsidR="00040258">
              <w:rPr>
                <w:noProof/>
                <w:webHidden/>
              </w:rPr>
              <w:tab/>
            </w:r>
            <w:r w:rsidR="00040258">
              <w:rPr>
                <w:noProof/>
                <w:webHidden/>
              </w:rPr>
              <w:fldChar w:fldCharType="begin"/>
            </w:r>
            <w:r w:rsidR="00040258">
              <w:rPr>
                <w:noProof/>
                <w:webHidden/>
              </w:rPr>
              <w:instrText xml:space="preserve"> PAGEREF _Toc66736841 \h </w:instrText>
            </w:r>
            <w:r w:rsidR="00040258">
              <w:rPr>
                <w:noProof/>
                <w:webHidden/>
              </w:rPr>
            </w:r>
            <w:r w:rsidR="00040258">
              <w:rPr>
                <w:noProof/>
                <w:webHidden/>
              </w:rPr>
              <w:fldChar w:fldCharType="separate"/>
            </w:r>
            <w:r w:rsidR="00D14C04">
              <w:rPr>
                <w:noProof/>
                <w:webHidden/>
              </w:rPr>
              <w:t>19</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42" w:history="1">
            <w:r w:rsidR="00040258" w:rsidRPr="00D30A96">
              <w:rPr>
                <w:rStyle w:val="Hyperlink"/>
                <w:noProof/>
              </w:rPr>
              <w:t>2.3 Digitaal aanbesteden via TenderNed</w:t>
            </w:r>
            <w:r w:rsidR="00040258">
              <w:rPr>
                <w:noProof/>
                <w:webHidden/>
              </w:rPr>
              <w:tab/>
            </w:r>
            <w:r w:rsidR="00040258">
              <w:rPr>
                <w:noProof/>
                <w:webHidden/>
              </w:rPr>
              <w:fldChar w:fldCharType="begin"/>
            </w:r>
            <w:r w:rsidR="00040258">
              <w:rPr>
                <w:noProof/>
                <w:webHidden/>
              </w:rPr>
              <w:instrText xml:space="preserve"> PAGEREF _Toc66736842 \h </w:instrText>
            </w:r>
            <w:r w:rsidR="00040258">
              <w:rPr>
                <w:noProof/>
                <w:webHidden/>
              </w:rPr>
            </w:r>
            <w:r w:rsidR="00040258">
              <w:rPr>
                <w:noProof/>
                <w:webHidden/>
              </w:rPr>
              <w:fldChar w:fldCharType="separate"/>
            </w:r>
            <w:r w:rsidR="00D14C04">
              <w:rPr>
                <w:noProof/>
                <w:webHidden/>
              </w:rPr>
              <w:t>19</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43" w:history="1">
            <w:r w:rsidR="00040258" w:rsidRPr="00D30A96">
              <w:rPr>
                <w:rStyle w:val="Hyperlink"/>
                <w:noProof/>
              </w:rPr>
              <w:t>2.4 Aandachtspunten</w:t>
            </w:r>
            <w:r w:rsidR="00040258">
              <w:rPr>
                <w:noProof/>
                <w:webHidden/>
              </w:rPr>
              <w:tab/>
            </w:r>
            <w:r w:rsidR="00040258">
              <w:rPr>
                <w:noProof/>
                <w:webHidden/>
              </w:rPr>
              <w:fldChar w:fldCharType="begin"/>
            </w:r>
            <w:r w:rsidR="00040258">
              <w:rPr>
                <w:noProof/>
                <w:webHidden/>
              </w:rPr>
              <w:instrText xml:space="preserve"> PAGEREF _Toc66736843 \h </w:instrText>
            </w:r>
            <w:r w:rsidR="00040258">
              <w:rPr>
                <w:noProof/>
                <w:webHidden/>
              </w:rPr>
            </w:r>
            <w:r w:rsidR="00040258">
              <w:rPr>
                <w:noProof/>
                <w:webHidden/>
              </w:rPr>
              <w:fldChar w:fldCharType="separate"/>
            </w:r>
            <w:r w:rsidR="00D14C04">
              <w:rPr>
                <w:noProof/>
                <w:webHidden/>
              </w:rPr>
              <w:t>20</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44" w:history="1">
            <w:r w:rsidR="00040258" w:rsidRPr="00D30A96">
              <w:rPr>
                <w:rStyle w:val="Hyperlink"/>
                <w:noProof/>
              </w:rPr>
              <w:t>2.5 Globale planning</w:t>
            </w:r>
            <w:r w:rsidR="00040258">
              <w:rPr>
                <w:noProof/>
                <w:webHidden/>
              </w:rPr>
              <w:tab/>
            </w:r>
            <w:r w:rsidR="00040258">
              <w:rPr>
                <w:noProof/>
                <w:webHidden/>
              </w:rPr>
              <w:fldChar w:fldCharType="begin"/>
            </w:r>
            <w:r w:rsidR="00040258">
              <w:rPr>
                <w:noProof/>
                <w:webHidden/>
              </w:rPr>
              <w:instrText xml:space="preserve"> PAGEREF _Toc66736844 \h </w:instrText>
            </w:r>
            <w:r w:rsidR="00040258">
              <w:rPr>
                <w:noProof/>
                <w:webHidden/>
              </w:rPr>
            </w:r>
            <w:r w:rsidR="00040258">
              <w:rPr>
                <w:noProof/>
                <w:webHidden/>
              </w:rPr>
              <w:fldChar w:fldCharType="separate"/>
            </w:r>
            <w:r w:rsidR="00D14C04">
              <w:rPr>
                <w:noProof/>
                <w:webHidden/>
              </w:rPr>
              <w:t>20</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45" w:history="1">
            <w:r w:rsidR="00040258" w:rsidRPr="00D30A96">
              <w:rPr>
                <w:rStyle w:val="Hyperlink"/>
                <w:noProof/>
              </w:rPr>
              <w:t>2.6 Vragenronde en Nota van Inlichtingen</w:t>
            </w:r>
            <w:r w:rsidR="00040258">
              <w:rPr>
                <w:noProof/>
                <w:webHidden/>
              </w:rPr>
              <w:tab/>
            </w:r>
            <w:r w:rsidR="00040258">
              <w:rPr>
                <w:noProof/>
                <w:webHidden/>
              </w:rPr>
              <w:fldChar w:fldCharType="begin"/>
            </w:r>
            <w:r w:rsidR="00040258">
              <w:rPr>
                <w:noProof/>
                <w:webHidden/>
              </w:rPr>
              <w:instrText xml:space="preserve"> PAGEREF _Toc66736845 \h </w:instrText>
            </w:r>
            <w:r w:rsidR="00040258">
              <w:rPr>
                <w:noProof/>
                <w:webHidden/>
              </w:rPr>
            </w:r>
            <w:r w:rsidR="00040258">
              <w:rPr>
                <w:noProof/>
                <w:webHidden/>
              </w:rPr>
              <w:fldChar w:fldCharType="separate"/>
            </w:r>
            <w:r w:rsidR="00D14C04">
              <w:rPr>
                <w:noProof/>
                <w:webHidden/>
              </w:rPr>
              <w:t>21</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46" w:history="1">
            <w:r w:rsidR="00040258" w:rsidRPr="00D30A96">
              <w:rPr>
                <w:rStyle w:val="Hyperlink"/>
                <w:noProof/>
              </w:rPr>
              <w:t>2.7 Klachten</w:t>
            </w:r>
            <w:r w:rsidR="00040258">
              <w:rPr>
                <w:noProof/>
                <w:webHidden/>
              </w:rPr>
              <w:tab/>
            </w:r>
            <w:r w:rsidR="00040258">
              <w:rPr>
                <w:noProof/>
                <w:webHidden/>
              </w:rPr>
              <w:fldChar w:fldCharType="begin"/>
            </w:r>
            <w:r w:rsidR="00040258">
              <w:rPr>
                <w:noProof/>
                <w:webHidden/>
              </w:rPr>
              <w:instrText xml:space="preserve"> PAGEREF _Toc66736846 \h </w:instrText>
            </w:r>
            <w:r w:rsidR="00040258">
              <w:rPr>
                <w:noProof/>
                <w:webHidden/>
              </w:rPr>
            </w:r>
            <w:r w:rsidR="00040258">
              <w:rPr>
                <w:noProof/>
                <w:webHidden/>
              </w:rPr>
              <w:fldChar w:fldCharType="separate"/>
            </w:r>
            <w:r w:rsidR="00D14C04">
              <w:rPr>
                <w:noProof/>
                <w:webHidden/>
              </w:rPr>
              <w:t>22</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47" w:history="1">
            <w:r w:rsidR="00040258" w:rsidRPr="00D30A96">
              <w:rPr>
                <w:rStyle w:val="Hyperlink"/>
                <w:noProof/>
              </w:rPr>
              <w:t>2.8 Informatie over verplichtingen inschrijvers</w:t>
            </w:r>
            <w:r w:rsidR="00040258">
              <w:rPr>
                <w:noProof/>
                <w:webHidden/>
              </w:rPr>
              <w:tab/>
            </w:r>
            <w:r w:rsidR="00040258">
              <w:rPr>
                <w:noProof/>
                <w:webHidden/>
              </w:rPr>
              <w:fldChar w:fldCharType="begin"/>
            </w:r>
            <w:r w:rsidR="00040258">
              <w:rPr>
                <w:noProof/>
                <w:webHidden/>
              </w:rPr>
              <w:instrText xml:space="preserve"> PAGEREF _Toc66736847 \h </w:instrText>
            </w:r>
            <w:r w:rsidR="00040258">
              <w:rPr>
                <w:noProof/>
                <w:webHidden/>
              </w:rPr>
            </w:r>
            <w:r w:rsidR="00040258">
              <w:rPr>
                <w:noProof/>
                <w:webHidden/>
              </w:rPr>
              <w:fldChar w:fldCharType="separate"/>
            </w:r>
            <w:r w:rsidR="00D14C04">
              <w:rPr>
                <w:noProof/>
                <w:webHidden/>
              </w:rPr>
              <w:t>22</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48" w:history="1">
            <w:r w:rsidR="00040258" w:rsidRPr="00D30A96">
              <w:rPr>
                <w:rStyle w:val="Hyperlink"/>
                <w:noProof/>
              </w:rPr>
              <w:t>2.9 Inschrijfvoorwaarden</w:t>
            </w:r>
            <w:r w:rsidR="00040258">
              <w:rPr>
                <w:noProof/>
                <w:webHidden/>
              </w:rPr>
              <w:tab/>
            </w:r>
            <w:r w:rsidR="00040258">
              <w:rPr>
                <w:noProof/>
                <w:webHidden/>
              </w:rPr>
              <w:fldChar w:fldCharType="begin"/>
            </w:r>
            <w:r w:rsidR="00040258">
              <w:rPr>
                <w:noProof/>
                <w:webHidden/>
              </w:rPr>
              <w:instrText xml:space="preserve"> PAGEREF _Toc66736848 \h </w:instrText>
            </w:r>
            <w:r w:rsidR="00040258">
              <w:rPr>
                <w:noProof/>
                <w:webHidden/>
              </w:rPr>
            </w:r>
            <w:r w:rsidR="00040258">
              <w:rPr>
                <w:noProof/>
                <w:webHidden/>
              </w:rPr>
              <w:fldChar w:fldCharType="separate"/>
            </w:r>
            <w:r w:rsidR="00D14C04">
              <w:rPr>
                <w:noProof/>
                <w:webHidden/>
              </w:rPr>
              <w:t>22</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49" w:history="1">
            <w:r w:rsidR="00040258" w:rsidRPr="00D30A96">
              <w:rPr>
                <w:rStyle w:val="Hyperlink"/>
                <w:noProof/>
              </w:rPr>
              <w:t>2.10 Indienen van de inschrijving</w:t>
            </w:r>
            <w:r w:rsidR="00040258">
              <w:rPr>
                <w:noProof/>
                <w:webHidden/>
              </w:rPr>
              <w:tab/>
            </w:r>
            <w:r w:rsidR="00040258">
              <w:rPr>
                <w:noProof/>
                <w:webHidden/>
              </w:rPr>
              <w:fldChar w:fldCharType="begin"/>
            </w:r>
            <w:r w:rsidR="00040258">
              <w:rPr>
                <w:noProof/>
                <w:webHidden/>
              </w:rPr>
              <w:instrText xml:space="preserve"> PAGEREF _Toc66736849 \h </w:instrText>
            </w:r>
            <w:r w:rsidR="00040258">
              <w:rPr>
                <w:noProof/>
                <w:webHidden/>
              </w:rPr>
            </w:r>
            <w:r w:rsidR="00040258">
              <w:rPr>
                <w:noProof/>
                <w:webHidden/>
              </w:rPr>
              <w:fldChar w:fldCharType="separate"/>
            </w:r>
            <w:r w:rsidR="00D14C04">
              <w:rPr>
                <w:noProof/>
                <w:webHidden/>
              </w:rPr>
              <w:t>23</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50" w:history="1">
            <w:r w:rsidR="00040258" w:rsidRPr="00D30A96">
              <w:rPr>
                <w:rStyle w:val="Hyperlink"/>
                <w:noProof/>
              </w:rPr>
              <w:t>2.11 Inschrijven in samenwerking met andere ondernemingen</w:t>
            </w:r>
            <w:r w:rsidR="00040258">
              <w:rPr>
                <w:noProof/>
                <w:webHidden/>
              </w:rPr>
              <w:tab/>
            </w:r>
            <w:r w:rsidR="00040258">
              <w:rPr>
                <w:noProof/>
                <w:webHidden/>
              </w:rPr>
              <w:fldChar w:fldCharType="begin"/>
            </w:r>
            <w:r w:rsidR="00040258">
              <w:rPr>
                <w:noProof/>
                <w:webHidden/>
              </w:rPr>
              <w:instrText xml:space="preserve"> PAGEREF _Toc66736850 \h </w:instrText>
            </w:r>
            <w:r w:rsidR="00040258">
              <w:rPr>
                <w:noProof/>
                <w:webHidden/>
              </w:rPr>
            </w:r>
            <w:r w:rsidR="00040258">
              <w:rPr>
                <w:noProof/>
                <w:webHidden/>
              </w:rPr>
              <w:fldChar w:fldCharType="separate"/>
            </w:r>
            <w:r w:rsidR="00D14C04">
              <w:rPr>
                <w:noProof/>
                <w:webHidden/>
              </w:rPr>
              <w:t>23</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51" w:history="1">
            <w:r w:rsidR="00040258" w:rsidRPr="00D30A96">
              <w:rPr>
                <w:rStyle w:val="Hyperlink"/>
                <w:noProof/>
              </w:rPr>
              <w:t>2.11.1 Aanmelden als samenwerkingsverband (combinatie)</w:t>
            </w:r>
            <w:r w:rsidR="00040258">
              <w:rPr>
                <w:noProof/>
                <w:webHidden/>
              </w:rPr>
              <w:tab/>
            </w:r>
            <w:r w:rsidR="00040258">
              <w:rPr>
                <w:noProof/>
                <w:webHidden/>
              </w:rPr>
              <w:fldChar w:fldCharType="begin"/>
            </w:r>
            <w:r w:rsidR="00040258">
              <w:rPr>
                <w:noProof/>
                <w:webHidden/>
              </w:rPr>
              <w:instrText xml:space="preserve"> PAGEREF _Toc66736851 \h </w:instrText>
            </w:r>
            <w:r w:rsidR="00040258">
              <w:rPr>
                <w:noProof/>
                <w:webHidden/>
              </w:rPr>
            </w:r>
            <w:r w:rsidR="00040258">
              <w:rPr>
                <w:noProof/>
                <w:webHidden/>
              </w:rPr>
              <w:fldChar w:fldCharType="separate"/>
            </w:r>
            <w:r w:rsidR="00D14C04">
              <w:rPr>
                <w:noProof/>
                <w:webHidden/>
              </w:rPr>
              <w:t>24</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52" w:history="1">
            <w:r w:rsidR="00040258" w:rsidRPr="00D30A96">
              <w:rPr>
                <w:rStyle w:val="Hyperlink"/>
                <w:noProof/>
              </w:rPr>
              <w:t>2.11.2 Aanmelden als hoofdaannemer met onderaannemer(s)</w:t>
            </w:r>
            <w:r w:rsidR="00040258">
              <w:rPr>
                <w:noProof/>
                <w:webHidden/>
              </w:rPr>
              <w:tab/>
            </w:r>
            <w:r w:rsidR="00040258">
              <w:rPr>
                <w:noProof/>
                <w:webHidden/>
              </w:rPr>
              <w:fldChar w:fldCharType="begin"/>
            </w:r>
            <w:r w:rsidR="00040258">
              <w:rPr>
                <w:noProof/>
                <w:webHidden/>
              </w:rPr>
              <w:instrText xml:space="preserve"> PAGEREF _Toc66736852 \h </w:instrText>
            </w:r>
            <w:r w:rsidR="00040258">
              <w:rPr>
                <w:noProof/>
                <w:webHidden/>
              </w:rPr>
            </w:r>
            <w:r w:rsidR="00040258">
              <w:rPr>
                <w:noProof/>
                <w:webHidden/>
              </w:rPr>
              <w:fldChar w:fldCharType="separate"/>
            </w:r>
            <w:r w:rsidR="00D14C04">
              <w:rPr>
                <w:noProof/>
                <w:webHidden/>
              </w:rPr>
              <w:t>24</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53" w:history="1">
            <w:r w:rsidR="00040258" w:rsidRPr="00D30A96">
              <w:rPr>
                <w:rStyle w:val="Hyperlink"/>
                <w:noProof/>
              </w:rPr>
              <w:t>2.12 Vorm en inhoud van de inschrijving</w:t>
            </w:r>
            <w:r w:rsidR="00040258">
              <w:rPr>
                <w:noProof/>
                <w:webHidden/>
              </w:rPr>
              <w:tab/>
            </w:r>
            <w:r w:rsidR="00040258">
              <w:rPr>
                <w:noProof/>
                <w:webHidden/>
              </w:rPr>
              <w:fldChar w:fldCharType="begin"/>
            </w:r>
            <w:r w:rsidR="00040258">
              <w:rPr>
                <w:noProof/>
                <w:webHidden/>
              </w:rPr>
              <w:instrText xml:space="preserve"> PAGEREF _Toc66736853 \h </w:instrText>
            </w:r>
            <w:r w:rsidR="00040258">
              <w:rPr>
                <w:noProof/>
                <w:webHidden/>
              </w:rPr>
            </w:r>
            <w:r w:rsidR="00040258">
              <w:rPr>
                <w:noProof/>
                <w:webHidden/>
              </w:rPr>
              <w:fldChar w:fldCharType="separate"/>
            </w:r>
            <w:r w:rsidR="00D14C04">
              <w:rPr>
                <w:noProof/>
                <w:webHidden/>
              </w:rPr>
              <w:t>25</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54" w:history="1">
            <w:r w:rsidR="00040258" w:rsidRPr="00D30A96">
              <w:rPr>
                <w:rStyle w:val="Hyperlink"/>
                <w:noProof/>
              </w:rPr>
              <w:t>2.13 Storingen</w:t>
            </w:r>
            <w:r w:rsidR="00040258">
              <w:rPr>
                <w:noProof/>
                <w:webHidden/>
              </w:rPr>
              <w:tab/>
            </w:r>
            <w:r w:rsidR="00040258">
              <w:rPr>
                <w:noProof/>
                <w:webHidden/>
              </w:rPr>
              <w:fldChar w:fldCharType="begin"/>
            </w:r>
            <w:r w:rsidR="00040258">
              <w:rPr>
                <w:noProof/>
                <w:webHidden/>
              </w:rPr>
              <w:instrText xml:space="preserve"> PAGEREF _Toc66736854 \h </w:instrText>
            </w:r>
            <w:r w:rsidR="00040258">
              <w:rPr>
                <w:noProof/>
                <w:webHidden/>
              </w:rPr>
            </w:r>
            <w:r w:rsidR="00040258">
              <w:rPr>
                <w:noProof/>
                <w:webHidden/>
              </w:rPr>
              <w:fldChar w:fldCharType="separate"/>
            </w:r>
            <w:r w:rsidR="00D14C04">
              <w:rPr>
                <w:noProof/>
                <w:webHidden/>
              </w:rPr>
              <w:t>25</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55" w:history="1">
            <w:r w:rsidR="00040258" w:rsidRPr="00D30A96">
              <w:rPr>
                <w:rStyle w:val="Hyperlink"/>
                <w:noProof/>
              </w:rPr>
              <w:t>2.14 Beoordelingsprocedure</w:t>
            </w:r>
            <w:r w:rsidR="00040258">
              <w:rPr>
                <w:noProof/>
                <w:webHidden/>
              </w:rPr>
              <w:tab/>
            </w:r>
            <w:r w:rsidR="00040258">
              <w:rPr>
                <w:noProof/>
                <w:webHidden/>
              </w:rPr>
              <w:fldChar w:fldCharType="begin"/>
            </w:r>
            <w:r w:rsidR="00040258">
              <w:rPr>
                <w:noProof/>
                <w:webHidden/>
              </w:rPr>
              <w:instrText xml:space="preserve"> PAGEREF _Toc66736855 \h </w:instrText>
            </w:r>
            <w:r w:rsidR="00040258">
              <w:rPr>
                <w:noProof/>
                <w:webHidden/>
              </w:rPr>
            </w:r>
            <w:r w:rsidR="00040258">
              <w:rPr>
                <w:noProof/>
                <w:webHidden/>
              </w:rPr>
              <w:fldChar w:fldCharType="separate"/>
            </w:r>
            <w:r w:rsidR="00D14C04">
              <w:rPr>
                <w:noProof/>
                <w:webHidden/>
              </w:rPr>
              <w:t>26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56" w:history="1">
            <w:r w:rsidR="00040258" w:rsidRPr="00D30A96">
              <w:rPr>
                <w:rStyle w:val="Hyperlink"/>
                <w:noProof/>
              </w:rPr>
              <w:t>2.15 Gunningsbeslissing</w:t>
            </w:r>
            <w:r w:rsidR="00040258">
              <w:rPr>
                <w:noProof/>
                <w:webHidden/>
              </w:rPr>
              <w:tab/>
            </w:r>
            <w:r w:rsidR="00040258">
              <w:rPr>
                <w:noProof/>
                <w:webHidden/>
              </w:rPr>
              <w:fldChar w:fldCharType="begin"/>
            </w:r>
            <w:r w:rsidR="00040258">
              <w:rPr>
                <w:noProof/>
                <w:webHidden/>
              </w:rPr>
              <w:instrText xml:space="preserve"> PAGEREF _Toc66736856 \h </w:instrText>
            </w:r>
            <w:r w:rsidR="00040258">
              <w:rPr>
                <w:noProof/>
                <w:webHidden/>
              </w:rPr>
            </w:r>
            <w:r w:rsidR="00040258">
              <w:rPr>
                <w:noProof/>
                <w:webHidden/>
              </w:rPr>
              <w:fldChar w:fldCharType="separate"/>
            </w:r>
            <w:r w:rsidR="00D14C04">
              <w:rPr>
                <w:noProof/>
                <w:webHidden/>
              </w:rPr>
              <w:t>26</w:t>
            </w:r>
            <w:r w:rsidR="00040258">
              <w:rPr>
                <w:noProof/>
                <w:webHidden/>
              </w:rPr>
              <w:fldChar w:fldCharType="end"/>
            </w:r>
          </w:hyperlink>
        </w:p>
        <w:p w:rsidR="00040258" w:rsidRDefault="00982DE6">
          <w:pPr>
            <w:pStyle w:val="Inhopg1"/>
            <w:tabs>
              <w:tab w:val="right" w:leader="dot" w:pos="9062"/>
            </w:tabs>
            <w:rPr>
              <w:rFonts w:asciiTheme="minorHAnsi" w:eastAsiaTheme="minorEastAsia" w:hAnsiTheme="minorHAnsi" w:cstheme="minorBidi"/>
              <w:noProof/>
              <w:sz w:val="22"/>
              <w:szCs w:val="22"/>
            </w:rPr>
          </w:pPr>
          <w:hyperlink w:anchor="_Toc66736857" w:history="1">
            <w:r w:rsidR="00040258" w:rsidRPr="00D30A96">
              <w:rPr>
                <w:rStyle w:val="Hyperlink"/>
                <w:noProof/>
              </w:rPr>
              <w:t>Hoofdstuk 3: Uitsluitingsgronden en geschiktheidseisen</w:t>
            </w:r>
            <w:r w:rsidR="00040258">
              <w:rPr>
                <w:noProof/>
                <w:webHidden/>
              </w:rPr>
              <w:tab/>
            </w:r>
            <w:r w:rsidR="00040258">
              <w:rPr>
                <w:noProof/>
                <w:webHidden/>
              </w:rPr>
              <w:fldChar w:fldCharType="begin"/>
            </w:r>
            <w:r w:rsidR="00040258">
              <w:rPr>
                <w:noProof/>
                <w:webHidden/>
              </w:rPr>
              <w:instrText xml:space="preserve"> PAGEREF _Toc66736857 \h </w:instrText>
            </w:r>
            <w:r w:rsidR="00040258">
              <w:rPr>
                <w:noProof/>
                <w:webHidden/>
              </w:rPr>
            </w:r>
            <w:r w:rsidR="00040258">
              <w:rPr>
                <w:noProof/>
                <w:webHidden/>
              </w:rPr>
              <w:fldChar w:fldCharType="separate"/>
            </w:r>
            <w:r w:rsidR="00D14C04">
              <w:rPr>
                <w:noProof/>
                <w:webHidden/>
              </w:rPr>
              <w:t>27</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58" w:history="1">
            <w:r w:rsidR="00040258" w:rsidRPr="00D30A96">
              <w:rPr>
                <w:rStyle w:val="Hyperlink"/>
                <w:noProof/>
              </w:rPr>
              <w:t>3.1 Inleiding</w:t>
            </w:r>
            <w:r w:rsidR="00040258">
              <w:rPr>
                <w:noProof/>
                <w:webHidden/>
              </w:rPr>
              <w:tab/>
            </w:r>
            <w:r w:rsidR="00040258">
              <w:rPr>
                <w:noProof/>
                <w:webHidden/>
              </w:rPr>
              <w:fldChar w:fldCharType="begin"/>
            </w:r>
            <w:r w:rsidR="00040258">
              <w:rPr>
                <w:noProof/>
                <w:webHidden/>
              </w:rPr>
              <w:instrText xml:space="preserve"> PAGEREF _Toc66736858 \h </w:instrText>
            </w:r>
            <w:r w:rsidR="00040258">
              <w:rPr>
                <w:noProof/>
                <w:webHidden/>
              </w:rPr>
            </w:r>
            <w:r w:rsidR="00040258">
              <w:rPr>
                <w:noProof/>
                <w:webHidden/>
              </w:rPr>
              <w:fldChar w:fldCharType="separate"/>
            </w:r>
            <w:r w:rsidR="00D14C04">
              <w:rPr>
                <w:noProof/>
                <w:webHidden/>
              </w:rPr>
              <w:t>27</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59" w:history="1">
            <w:r w:rsidR="00040258" w:rsidRPr="00D30A96">
              <w:rPr>
                <w:rStyle w:val="Hyperlink"/>
                <w:noProof/>
              </w:rPr>
              <w:t>3.2 Uitsluitingsgronden</w:t>
            </w:r>
            <w:r w:rsidR="00040258">
              <w:rPr>
                <w:noProof/>
                <w:webHidden/>
              </w:rPr>
              <w:tab/>
            </w:r>
            <w:r w:rsidR="00040258">
              <w:rPr>
                <w:noProof/>
                <w:webHidden/>
              </w:rPr>
              <w:fldChar w:fldCharType="begin"/>
            </w:r>
            <w:r w:rsidR="00040258">
              <w:rPr>
                <w:noProof/>
                <w:webHidden/>
              </w:rPr>
              <w:instrText xml:space="preserve"> PAGEREF _Toc66736859 \h </w:instrText>
            </w:r>
            <w:r w:rsidR="00040258">
              <w:rPr>
                <w:noProof/>
                <w:webHidden/>
              </w:rPr>
            </w:r>
            <w:r w:rsidR="00040258">
              <w:rPr>
                <w:noProof/>
                <w:webHidden/>
              </w:rPr>
              <w:fldChar w:fldCharType="separate"/>
            </w:r>
            <w:r w:rsidR="00D14C04">
              <w:rPr>
                <w:noProof/>
                <w:webHidden/>
              </w:rPr>
              <w:t>27</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60" w:history="1">
            <w:r w:rsidR="00040258" w:rsidRPr="00D30A96">
              <w:rPr>
                <w:rStyle w:val="Hyperlink"/>
                <w:noProof/>
              </w:rPr>
              <w:t>3.3 Geschiktheidseisen</w:t>
            </w:r>
            <w:r w:rsidR="00040258">
              <w:rPr>
                <w:noProof/>
                <w:webHidden/>
              </w:rPr>
              <w:tab/>
            </w:r>
            <w:r w:rsidR="00040258">
              <w:rPr>
                <w:noProof/>
                <w:webHidden/>
              </w:rPr>
              <w:fldChar w:fldCharType="begin"/>
            </w:r>
            <w:r w:rsidR="00040258">
              <w:rPr>
                <w:noProof/>
                <w:webHidden/>
              </w:rPr>
              <w:instrText xml:space="preserve"> PAGEREF _Toc66736860 \h </w:instrText>
            </w:r>
            <w:r w:rsidR="00040258">
              <w:rPr>
                <w:noProof/>
                <w:webHidden/>
              </w:rPr>
            </w:r>
            <w:r w:rsidR="00040258">
              <w:rPr>
                <w:noProof/>
                <w:webHidden/>
              </w:rPr>
              <w:fldChar w:fldCharType="separate"/>
            </w:r>
            <w:r w:rsidR="00D14C04">
              <w:rPr>
                <w:noProof/>
                <w:webHidden/>
              </w:rPr>
              <w:t>28</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61" w:history="1">
            <w:r w:rsidR="00040258" w:rsidRPr="00D30A96">
              <w:rPr>
                <w:rStyle w:val="Hyperlink"/>
                <w:noProof/>
              </w:rPr>
              <w:t>3.3.1 Inschrijving Handels- en Beroepenregister</w:t>
            </w:r>
            <w:r w:rsidR="00040258">
              <w:rPr>
                <w:noProof/>
                <w:webHidden/>
              </w:rPr>
              <w:tab/>
            </w:r>
            <w:r w:rsidR="00040258">
              <w:rPr>
                <w:noProof/>
                <w:webHidden/>
              </w:rPr>
              <w:fldChar w:fldCharType="begin"/>
            </w:r>
            <w:r w:rsidR="00040258">
              <w:rPr>
                <w:noProof/>
                <w:webHidden/>
              </w:rPr>
              <w:instrText xml:space="preserve"> PAGEREF _Toc66736861 \h </w:instrText>
            </w:r>
            <w:r w:rsidR="00040258">
              <w:rPr>
                <w:noProof/>
                <w:webHidden/>
              </w:rPr>
            </w:r>
            <w:r w:rsidR="00040258">
              <w:rPr>
                <w:noProof/>
                <w:webHidden/>
              </w:rPr>
              <w:fldChar w:fldCharType="separate"/>
            </w:r>
            <w:r w:rsidR="00D14C04">
              <w:rPr>
                <w:noProof/>
                <w:webHidden/>
              </w:rPr>
              <w:t>28</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62" w:history="1">
            <w:r w:rsidR="00040258" w:rsidRPr="00D30A96">
              <w:rPr>
                <w:rStyle w:val="Hyperlink"/>
                <w:noProof/>
              </w:rPr>
              <w:t>3.3.2 Financiële en economische draagkracht</w:t>
            </w:r>
            <w:r w:rsidR="00040258">
              <w:rPr>
                <w:noProof/>
                <w:webHidden/>
              </w:rPr>
              <w:tab/>
            </w:r>
            <w:r w:rsidR="00040258">
              <w:rPr>
                <w:noProof/>
                <w:webHidden/>
              </w:rPr>
              <w:fldChar w:fldCharType="begin"/>
            </w:r>
            <w:r w:rsidR="00040258">
              <w:rPr>
                <w:noProof/>
                <w:webHidden/>
              </w:rPr>
              <w:instrText xml:space="preserve"> PAGEREF _Toc66736862 \h </w:instrText>
            </w:r>
            <w:r w:rsidR="00040258">
              <w:rPr>
                <w:noProof/>
                <w:webHidden/>
              </w:rPr>
            </w:r>
            <w:r w:rsidR="00040258">
              <w:rPr>
                <w:noProof/>
                <w:webHidden/>
              </w:rPr>
              <w:fldChar w:fldCharType="separate"/>
            </w:r>
            <w:r w:rsidR="00D14C04">
              <w:rPr>
                <w:noProof/>
                <w:webHidden/>
              </w:rPr>
              <w:t>29</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63" w:history="1">
            <w:r w:rsidR="00040258" w:rsidRPr="00D30A96">
              <w:rPr>
                <w:rStyle w:val="Hyperlink"/>
                <w:noProof/>
              </w:rPr>
              <w:t>3.3.3 Technische bekwaamheid – kwaliteitsborging</w:t>
            </w:r>
            <w:r w:rsidR="00040258">
              <w:rPr>
                <w:noProof/>
                <w:webHidden/>
              </w:rPr>
              <w:tab/>
            </w:r>
            <w:r w:rsidR="00040258">
              <w:rPr>
                <w:noProof/>
                <w:webHidden/>
              </w:rPr>
              <w:fldChar w:fldCharType="begin"/>
            </w:r>
            <w:r w:rsidR="00040258">
              <w:rPr>
                <w:noProof/>
                <w:webHidden/>
              </w:rPr>
              <w:instrText xml:space="preserve"> PAGEREF _Toc66736863 \h </w:instrText>
            </w:r>
            <w:r w:rsidR="00040258">
              <w:rPr>
                <w:noProof/>
                <w:webHidden/>
              </w:rPr>
            </w:r>
            <w:r w:rsidR="00040258">
              <w:rPr>
                <w:noProof/>
                <w:webHidden/>
              </w:rPr>
              <w:fldChar w:fldCharType="separate"/>
            </w:r>
            <w:r w:rsidR="00D14C04">
              <w:rPr>
                <w:noProof/>
                <w:webHidden/>
              </w:rPr>
              <w:t>30</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64" w:history="1">
            <w:r w:rsidR="00040258" w:rsidRPr="00D30A96">
              <w:rPr>
                <w:rStyle w:val="Hyperlink"/>
                <w:noProof/>
              </w:rPr>
              <w:t>3.3.4 Technische bekwaamheid – referentie</w:t>
            </w:r>
            <w:r w:rsidR="00040258">
              <w:rPr>
                <w:noProof/>
                <w:webHidden/>
              </w:rPr>
              <w:tab/>
            </w:r>
            <w:r w:rsidR="00040258">
              <w:rPr>
                <w:noProof/>
                <w:webHidden/>
              </w:rPr>
              <w:fldChar w:fldCharType="begin"/>
            </w:r>
            <w:r w:rsidR="00040258">
              <w:rPr>
                <w:noProof/>
                <w:webHidden/>
              </w:rPr>
              <w:instrText xml:space="preserve"> PAGEREF _Toc66736864 \h </w:instrText>
            </w:r>
            <w:r w:rsidR="00040258">
              <w:rPr>
                <w:noProof/>
                <w:webHidden/>
              </w:rPr>
            </w:r>
            <w:r w:rsidR="00040258">
              <w:rPr>
                <w:noProof/>
                <w:webHidden/>
              </w:rPr>
              <w:fldChar w:fldCharType="separate"/>
            </w:r>
            <w:r w:rsidR="00D14C04">
              <w:rPr>
                <w:noProof/>
                <w:webHidden/>
              </w:rPr>
              <w:t>31</w:t>
            </w:r>
            <w:r w:rsidR="00040258">
              <w:rPr>
                <w:noProof/>
                <w:webHidden/>
              </w:rPr>
              <w:fldChar w:fldCharType="end"/>
            </w:r>
          </w:hyperlink>
        </w:p>
        <w:p w:rsidR="00040258" w:rsidRDefault="00982DE6">
          <w:pPr>
            <w:pStyle w:val="Inhopg1"/>
            <w:tabs>
              <w:tab w:val="right" w:leader="dot" w:pos="9062"/>
            </w:tabs>
            <w:rPr>
              <w:rFonts w:asciiTheme="minorHAnsi" w:eastAsiaTheme="minorEastAsia" w:hAnsiTheme="minorHAnsi" w:cstheme="minorBidi"/>
              <w:noProof/>
              <w:sz w:val="22"/>
              <w:szCs w:val="22"/>
            </w:rPr>
          </w:pPr>
          <w:hyperlink w:anchor="_Toc66736865" w:history="1">
            <w:r w:rsidR="00040258" w:rsidRPr="00D30A96">
              <w:rPr>
                <w:rStyle w:val="Hyperlink"/>
                <w:noProof/>
              </w:rPr>
              <w:t>Hoofdstuk 4: Gunningscriterium en beoordeling</w:t>
            </w:r>
            <w:r w:rsidR="00040258">
              <w:rPr>
                <w:noProof/>
                <w:webHidden/>
              </w:rPr>
              <w:tab/>
            </w:r>
            <w:r w:rsidR="00040258">
              <w:rPr>
                <w:noProof/>
                <w:webHidden/>
              </w:rPr>
              <w:fldChar w:fldCharType="begin"/>
            </w:r>
            <w:r w:rsidR="00040258">
              <w:rPr>
                <w:noProof/>
                <w:webHidden/>
              </w:rPr>
              <w:instrText xml:space="preserve"> PAGEREF _Toc66736865 \h </w:instrText>
            </w:r>
            <w:r w:rsidR="00040258">
              <w:rPr>
                <w:noProof/>
                <w:webHidden/>
              </w:rPr>
            </w:r>
            <w:r w:rsidR="00040258">
              <w:rPr>
                <w:noProof/>
                <w:webHidden/>
              </w:rPr>
              <w:fldChar w:fldCharType="separate"/>
            </w:r>
            <w:r w:rsidR="00D14C04">
              <w:rPr>
                <w:noProof/>
                <w:webHidden/>
              </w:rPr>
              <w:t>32</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66" w:history="1">
            <w:r w:rsidR="00040258" w:rsidRPr="00D30A96">
              <w:rPr>
                <w:rStyle w:val="Hyperlink"/>
                <w:noProof/>
              </w:rPr>
              <w:t>4.1 Gunningscriterium</w:t>
            </w:r>
            <w:r w:rsidR="00040258">
              <w:rPr>
                <w:noProof/>
                <w:webHidden/>
              </w:rPr>
              <w:tab/>
            </w:r>
            <w:r w:rsidR="00040258">
              <w:rPr>
                <w:noProof/>
                <w:webHidden/>
              </w:rPr>
              <w:fldChar w:fldCharType="begin"/>
            </w:r>
            <w:r w:rsidR="00040258">
              <w:rPr>
                <w:noProof/>
                <w:webHidden/>
              </w:rPr>
              <w:instrText xml:space="preserve"> PAGEREF _Toc66736866 \h </w:instrText>
            </w:r>
            <w:r w:rsidR="00040258">
              <w:rPr>
                <w:noProof/>
                <w:webHidden/>
              </w:rPr>
            </w:r>
            <w:r w:rsidR="00040258">
              <w:rPr>
                <w:noProof/>
                <w:webHidden/>
              </w:rPr>
              <w:fldChar w:fldCharType="separate"/>
            </w:r>
            <w:r w:rsidR="00D14C04">
              <w:rPr>
                <w:noProof/>
                <w:webHidden/>
              </w:rPr>
              <w:t>32</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67" w:history="1">
            <w:r w:rsidR="00040258" w:rsidRPr="00D30A96">
              <w:rPr>
                <w:rStyle w:val="Hyperlink"/>
                <w:noProof/>
              </w:rPr>
              <w:t>4.2 Sub-gunningscriterium Kwaliteit</w:t>
            </w:r>
            <w:r w:rsidR="00040258">
              <w:rPr>
                <w:noProof/>
                <w:webHidden/>
              </w:rPr>
              <w:tab/>
            </w:r>
            <w:r w:rsidR="00040258">
              <w:rPr>
                <w:noProof/>
                <w:webHidden/>
              </w:rPr>
              <w:fldChar w:fldCharType="begin"/>
            </w:r>
            <w:r w:rsidR="00040258">
              <w:rPr>
                <w:noProof/>
                <w:webHidden/>
              </w:rPr>
              <w:instrText xml:space="preserve"> PAGEREF _Toc66736867 \h </w:instrText>
            </w:r>
            <w:r w:rsidR="00040258">
              <w:rPr>
                <w:noProof/>
                <w:webHidden/>
              </w:rPr>
            </w:r>
            <w:r w:rsidR="00040258">
              <w:rPr>
                <w:noProof/>
                <w:webHidden/>
              </w:rPr>
              <w:fldChar w:fldCharType="separate"/>
            </w:r>
            <w:r w:rsidR="00D14C04">
              <w:rPr>
                <w:noProof/>
                <w:webHidden/>
              </w:rPr>
              <w:t>32</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68" w:history="1">
            <w:r w:rsidR="00040258" w:rsidRPr="00D30A96">
              <w:rPr>
                <w:rStyle w:val="Hyperlink"/>
                <w:noProof/>
              </w:rPr>
              <w:t>4.2.1 Kwaliteitsplan</w:t>
            </w:r>
            <w:r w:rsidR="00040258">
              <w:rPr>
                <w:noProof/>
                <w:webHidden/>
              </w:rPr>
              <w:tab/>
            </w:r>
            <w:r w:rsidR="00040258">
              <w:rPr>
                <w:noProof/>
                <w:webHidden/>
              </w:rPr>
              <w:fldChar w:fldCharType="begin"/>
            </w:r>
            <w:r w:rsidR="00040258">
              <w:rPr>
                <w:noProof/>
                <w:webHidden/>
              </w:rPr>
              <w:instrText xml:space="preserve"> PAGEREF _Toc66736868 \h </w:instrText>
            </w:r>
            <w:r w:rsidR="00040258">
              <w:rPr>
                <w:noProof/>
                <w:webHidden/>
              </w:rPr>
            </w:r>
            <w:r w:rsidR="00040258">
              <w:rPr>
                <w:noProof/>
                <w:webHidden/>
              </w:rPr>
              <w:fldChar w:fldCharType="separate"/>
            </w:r>
            <w:r w:rsidR="00D14C04">
              <w:rPr>
                <w:noProof/>
                <w:webHidden/>
              </w:rPr>
              <w:t>32</w:t>
            </w:r>
            <w:r w:rsidR="00040258">
              <w:rPr>
                <w:noProof/>
                <w:webHidden/>
              </w:rPr>
              <w:fldChar w:fldCharType="end"/>
            </w:r>
          </w:hyperlink>
        </w:p>
        <w:p w:rsidR="00040258" w:rsidRDefault="00982DE6">
          <w:pPr>
            <w:pStyle w:val="Inhopg3"/>
            <w:tabs>
              <w:tab w:val="right" w:leader="dot" w:pos="9062"/>
            </w:tabs>
            <w:rPr>
              <w:rFonts w:asciiTheme="minorHAnsi" w:eastAsiaTheme="minorEastAsia" w:hAnsiTheme="minorHAnsi" w:cstheme="minorBidi"/>
              <w:noProof/>
              <w:sz w:val="22"/>
              <w:szCs w:val="22"/>
            </w:rPr>
          </w:pPr>
          <w:hyperlink w:anchor="_Toc66736869" w:history="1">
            <w:r w:rsidR="00040258" w:rsidRPr="00D30A96">
              <w:rPr>
                <w:rStyle w:val="Hyperlink"/>
                <w:noProof/>
              </w:rPr>
              <w:t>4.2.2 Duurzaamheid</w:t>
            </w:r>
            <w:r w:rsidR="00040258">
              <w:rPr>
                <w:noProof/>
                <w:webHidden/>
              </w:rPr>
              <w:tab/>
            </w:r>
            <w:r w:rsidR="00040258">
              <w:rPr>
                <w:noProof/>
                <w:webHidden/>
              </w:rPr>
              <w:fldChar w:fldCharType="begin"/>
            </w:r>
            <w:r w:rsidR="00040258">
              <w:rPr>
                <w:noProof/>
                <w:webHidden/>
              </w:rPr>
              <w:instrText xml:space="preserve"> PAGEREF _Toc66736869 \h </w:instrText>
            </w:r>
            <w:r w:rsidR="00040258">
              <w:rPr>
                <w:noProof/>
                <w:webHidden/>
              </w:rPr>
            </w:r>
            <w:r w:rsidR="00040258">
              <w:rPr>
                <w:noProof/>
                <w:webHidden/>
              </w:rPr>
              <w:fldChar w:fldCharType="separate"/>
            </w:r>
            <w:r w:rsidR="00D14C04">
              <w:rPr>
                <w:noProof/>
                <w:webHidden/>
              </w:rPr>
              <w:t>34</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70" w:history="1">
            <w:r w:rsidR="00040258" w:rsidRPr="00D30A96">
              <w:rPr>
                <w:rStyle w:val="Hyperlink"/>
                <w:noProof/>
              </w:rPr>
              <w:t>4.3 Wijze van beoordeling</w:t>
            </w:r>
            <w:r w:rsidR="00040258">
              <w:rPr>
                <w:noProof/>
                <w:webHidden/>
              </w:rPr>
              <w:tab/>
            </w:r>
            <w:r w:rsidR="00040258">
              <w:rPr>
                <w:noProof/>
                <w:webHidden/>
              </w:rPr>
              <w:fldChar w:fldCharType="begin"/>
            </w:r>
            <w:r w:rsidR="00040258">
              <w:rPr>
                <w:noProof/>
                <w:webHidden/>
              </w:rPr>
              <w:instrText xml:space="preserve"> PAGEREF _Toc66736870 \h </w:instrText>
            </w:r>
            <w:r w:rsidR="00040258">
              <w:rPr>
                <w:noProof/>
                <w:webHidden/>
              </w:rPr>
            </w:r>
            <w:r w:rsidR="00040258">
              <w:rPr>
                <w:noProof/>
                <w:webHidden/>
              </w:rPr>
              <w:fldChar w:fldCharType="separate"/>
            </w:r>
            <w:r w:rsidR="00D14C04">
              <w:rPr>
                <w:noProof/>
                <w:webHidden/>
              </w:rPr>
              <w:t>34</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71" w:history="1">
            <w:r w:rsidR="00040258" w:rsidRPr="00D30A96">
              <w:rPr>
                <w:rStyle w:val="Hyperlink"/>
                <w:noProof/>
              </w:rPr>
              <w:t>4.4 Toekenningsmethodiek</w:t>
            </w:r>
            <w:r w:rsidR="00040258">
              <w:rPr>
                <w:noProof/>
                <w:webHidden/>
              </w:rPr>
              <w:tab/>
            </w:r>
            <w:r w:rsidR="00040258">
              <w:rPr>
                <w:noProof/>
                <w:webHidden/>
              </w:rPr>
              <w:fldChar w:fldCharType="begin"/>
            </w:r>
            <w:r w:rsidR="00040258">
              <w:rPr>
                <w:noProof/>
                <w:webHidden/>
              </w:rPr>
              <w:instrText xml:space="preserve"> PAGEREF _Toc66736871 \h </w:instrText>
            </w:r>
            <w:r w:rsidR="00040258">
              <w:rPr>
                <w:noProof/>
                <w:webHidden/>
              </w:rPr>
            </w:r>
            <w:r w:rsidR="00040258">
              <w:rPr>
                <w:noProof/>
                <w:webHidden/>
              </w:rPr>
              <w:fldChar w:fldCharType="separate"/>
            </w:r>
            <w:r w:rsidR="00D14C04">
              <w:rPr>
                <w:noProof/>
                <w:webHidden/>
              </w:rPr>
              <w:t>35</w:t>
            </w:r>
            <w:r w:rsidR="00040258">
              <w:rPr>
                <w:noProof/>
                <w:webHidden/>
              </w:rPr>
              <w:fldChar w:fldCharType="end"/>
            </w:r>
          </w:hyperlink>
        </w:p>
        <w:p w:rsidR="00040258" w:rsidRDefault="00982DE6">
          <w:pPr>
            <w:pStyle w:val="Inhopg1"/>
            <w:tabs>
              <w:tab w:val="right" w:leader="dot" w:pos="9062"/>
            </w:tabs>
            <w:rPr>
              <w:rFonts w:asciiTheme="minorHAnsi" w:eastAsiaTheme="minorEastAsia" w:hAnsiTheme="minorHAnsi" w:cstheme="minorBidi"/>
              <w:noProof/>
              <w:sz w:val="22"/>
              <w:szCs w:val="22"/>
            </w:rPr>
          </w:pPr>
          <w:hyperlink w:anchor="_Toc66736872" w:history="1">
            <w:r w:rsidR="00040258" w:rsidRPr="00D30A96">
              <w:rPr>
                <w:rStyle w:val="Hyperlink"/>
                <w:noProof/>
              </w:rPr>
              <w:t>Bijlagen</w:t>
            </w:r>
            <w:r w:rsidR="00040258">
              <w:rPr>
                <w:noProof/>
                <w:webHidden/>
              </w:rPr>
              <w:tab/>
            </w:r>
            <w:r w:rsidR="00040258">
              <w:rPr>
                <w:noProof/>
                <w:webHidden/>
              </w:rPr>
              <w:fldChar w:fldCharType="begin"/>
            </w:r>
            <w:r w:rsidR="00040258">
              <w:rPr>
                <w:noProof/>
                <w:webHidden/>
              </w:rPr>
              <w:instrText xml:space="preserve"> PAGEREF _Toc66736872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73" w:history="1">
            <w:r w:rsidR="00040258" w:rsidRPr="00D30A96">
              <w:rPr>
                <w:rStyle w:val="Hyperlink"/>
                <w:noProof/>
              </w:rPr>
              <w:t>Bijlage 01 – Algemene Inkoopvoorwaarden Gemeente Noordoostpolder (2009)</w:t>
            </w:r>
            <w:r w:rsidR="00040258">
              <w:rPr>
                <w:noProof/>
                <w:webHidden/>
              </w:rPr>
              <w:tab/>
            </w:r>
            <w:r w:rsidR="00040258">
              <w:rPr>
                <w:noProof/>
                <w:webHidden/>
              </w:rPr>
              <w:fldChar w:fldCharType="begin"/>
            </w:r>
            <w:r w:rsidR="00040258">
              <w:rPr>
                <w:noProof/>
                <w:webHidden/>
              </w:rPr>
              <w:instrText xml:space="preserve"> PAGEREF _Toc66736873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74" w:history="1">
            <w:r w:rsidR="00040258" w:rsidRPr="00D30A96">
              <w:rPr>
                <w:rStyle w:val="Hyperlink"/>
                <w:noProof/>
              </w:rPr>
              <w:t>Bijlage 02 – Uniform Europees Aanbestedingsdocument 2020</w:t>
            </w:r>
            <w:r w:rsidR="00040258">
              <w:rPr>
                <w:noProof/>
                <w:webHidden/>
              </w:rPr>
              <w:tab/>
            </w:r>
            <w:r w:rsidR="00040258">
              <w:rPr>
                <w:noProof/>
                <w:webHidden/>
              </w:rPr>
              <w:fldChar w:fldCharType="begin"/>
            </w:r>
            <w:r w:rsidR="00040258">
              <w:rPr>
                <w:noProof/>
                <w:webHidden/>
              </w:rPr>
              <w:instrText xml:space="preserve"> PAGEREF _Toc66736874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75" w:history="1">
            <w:r w:rsidR="00040258" w:rsidRPr="00D30A96">
              <w:rPr>
                <w:rStyle w:val="Hyperlink"/>
                <w:noProof/>
              </w:rPr>
              <w:t>Bijlage 03 – Referentieformulier</w:t>
            </w:r>
            <w:r w:rsidR="00040258">
              <w:rPr>
                <w:noProof/>
                <w:webHidden/>
              </w:rPr>
              <w:tab/>
            </w:r>
            <w:r w:rsidR="00040258">
              <w:rPr>
                <w:noProof/>
                <w:webHidden/>
              </w:rPr>
              <w:fldChar w:fldCharType="begin"/>
            </w:r>
            <w:r w:rsidR="00040258">
              <w:rPr>
                <w:noProof/>
                <w:webHidden/>
              </w:rPr>
              <w:instrText xml:space="preserve"> PAGEREF _Toc66736875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76" w:history="1">
            <w:r w:rsidR="00040258" w:rsidRPr="00D30A96">
              <w:rPr>
                <w:rStyle w:val="Hyperlink"/>
                <w:noProof/>
              </w:rPr>
              <w:t>Bijlage 04 – Holdingverklaring</w:t>
            </w:r>
            <w:r w:rsidR="00040258">
              <w:rPr>
                <w:noProof/>
                <w:webHidden/>
              </w:rPr>
              <w:tab/>
            </w:r>
            <w:r w:rsidR="00040258">
              <w:rPr>
                <w:noProof/>
                <w:webHidden/>
              </w:rPr>
              <w:fldChar w:fldCharType="begin"/>
            </w:r>
            <w:r w:rsidR="00040258">
              <w:rPr>
                <w:noProof/>
                <w:webHidden/>
              </w:rPr>
              <w:instrText xml:space="preserve"> PAGEREF _Toc66736876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77" w:history="1">
            <w:r w:rsidR="00040258" w:rsidRPr="00D30A96">
              <w:rPr>
                <w:rStyle w:val="Hyperlink"/>
                <w:noProof/>
              </w:rPr>
              <w:t>Bijlage 05 – Capaciteitsformulier</w:t>
            </w:r>
            <w:r w:rsidR="00040258">
              <w:rPr>
                <w:noProof/>
                <w:webHidden/>
              </w:rPr>
              <w:tab/>
            </w:r>
            <w:r w:rsidR="00040258">
              <w:rPr>
                <w:noProof/>
                <w:webHidden/>
              </w:rPr>
              <w:fldChar w:fldCharType="begin"/>
            </w:r>
            <w:r w:rsidR="00040258">
              <w:rPr>
                <w:noProof/>
                <w:webHidden/>
              </w:rPr>
              <w:instrText xml:space="preserve"> PAGEREF _Toc66736877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78" w:history="1">
            <w:r w:rsidR="00040258" w:rsidRPr="00D30A96">
              <w:rPr>
                <w:rStyle w:val="Hyperlink"/>
                <w:noProof/>
              </w:rPr>
              <w:t>Bijlage 06 – Bouwblokkenmethode SROI</w:t>
            </w:r>
            <w:r w:rsidR="00040258">
              <w:rPr>
                <w:noProof/>
                <w:webHidden/>
              </w:rPr>
              <w:tab/>
            </w:r>
            <w:r w:rsidR="00040258">
              <w:rPr>
                <w:noProof/>
                <w:webHidden/>
              </w:rPr>
              <w:fldChar w:fldCharType="begin"/>
            </w:r>
            <w:r w:rsidR="00040258">
              <w:rPr>
                <w:noProof/>
                <w:webHidden/>
              </w:rPr>
              <w:instrText xml:space="preserve"> PAGEREF _Toc66736878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79" w:history="1">
            <w:r w:rsidR="00040258" w:rsidRPr="00D30A96">
              <w:rPr>
                <w:rStyle w:val="Hyperlink"/>
                <w:noProof/>
              </w:rPr>
              <w:t>Bijlage 07 – In zes stappen digitaal inschrijven op overheidsopdrachten via TenderNed</w:t>
            </w:r>
            <w:r w:rsidR="00040258">
              <w:rPr>
                <w:noProof/>
                <w:webHidden/>
              </w:rPr>
              <w:tab/>
            </w:r>
            <w:r w:rsidR="00040258">
              <w:rPr>
                <w:noProof/>
                <w:webHidden/>
              </w:rPr>
              <w:fldChar w:fldCharType="begin"/>
            </w:r>
            <w:r w:rsidR="00040258">
              <w:rPr>
                <w:noProof/>
                <w:webHidden/>
              </w:rPr>
              <w:instrText xml:space="preserve"> PAGEREF _Toc66736879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80" w:history="1">
            <w:r w:rsidR="00040258" w:rsidRPr="00D30A96">
              <w:rPr>
                <w:rStyle w:val="Hyperlink"/>
                <w:noProof/>
              </w:rPr>
              <w:t>Bijlage 08 – Samenvatting Wmo</w:t>
            </w:r>
            <w:r w:rsidR="00040258">
              <w:rPr>
                <w:noProof/>
                <w:webHidden/>
              </w:rPr>
              <w:tab/>
            </w:r>
            <w:r w:rsidR="00040258">
              <w:rPr>
                <w:noProof/>
                <w:webHidden/>
              </w:rPr>
              <w:fldChar w:fldCharType="begin"/>
            </w:r>
            <w:r w:rsidR="00040258">
              <w:rPr>
                <w:noProof/>
                <w:webHidden/>
              </w:rPr>
              <w:instrText xml:space="preserve"> PAGEREF _Toc66736880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81" w:history="1">
            <w:r w:rsidR="00040258" w:rsidRPr="00D30A96">
              <w:rPr>
                <w:rStyle w:val="Hyperlink"/>
                <w:noProof/>
              </w:rPr>
              <w:t>Bijlage 09 – Handreiking Circulair inkopen Gemeente Urk – sep2020</w:t>
            </w:r>
            <w:r w:rsidR="00040258">
              <w:rPr>
                <w:noProof/>
                <w:webHidden/>
              </w:rPr>
              <w:tab/>
            </w:r>
            <w:r w:rsidR="00040258">
              <w:rPr>
                <w:noProof/>
                <w:webHidden/>
              </w:rPr>
              <w:fldChar w:fldCharType="begin"/>
            </w:r>
            <w:r w:rsidR="00040258">
              <w:rPr>
                <w:noProof/>
                <w:webHidden/>
              </w:rPr>
              <w:instrText xml:space="preserve"> PAGEREF _Toc66736881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82" w:history="1">
            <w:r w:rsidR="00040258" w:rsidRPr="00D30A96">
              <w:rPr>
                <w:rStyle w:val="Hyperlink"/>
                <w:noProof/>
              </w:rPr>
              <w:t>Bijlage 10 – Quick Start Circulair Inkopen</w:t>
            </w:r>
            <w:r w:rsidR="00040258">
              <w:rPr>
                <w:noProof/>
                <w:webHidden/>
              </w:rPr>
              <w:tab/>
            </w:r>
            <w:r w:rsidR="00040258">
              <w:rPr>
                <w:noProof/>
                <w:webHidden/>
              </w:rPr>
              <w:fldChar w:fldCharType="begin"/>
            </w:r>
            <w:r w:rsidR="00040258">
              <w:rPr>
                <w:noProof/>
                <w:webHidden/>
              </w:rPr>
              <w:instrText xml:space="preserve"> PAGEREF _Toc66736882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83" w:history="1">
            <w:r w:rsidR="00040258" w:rsidRPr="00D30A96">
              <w:rPr>
                <w:rStyle w:val="Hyperlink"/>
                <w:noProof/>
              </w:rPr>
              <w:t>Bijlage 11 – Concept raamovereenkomst</w:t>
            </w:r>
            <w:r w:rsidR="00040258">
              <w:rPr>
                <w:noProof/>
                <w:webHidden/>
              </w:rPr>
              <w:tab/>
            </w:r>
            <w:r w:rsidR="00040258">
              <w:rPr>
                <w:noProof/>
                <w:webHidden/>
              </w:rPr>
              <w:fldChar w:fldCharType="begin"/>
            </w:r>
            <w:r w:rsidR="00040258">
              <w:rPr>
                <w:noProof/>
                <w:webHidden/>
              </w:rPr>
              <w:instrText xml:space="preserve"> PAGEREF _Toc66736883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84" w:history="1">
            <w:r w:rsidR="00040258" w:rsidRPr="00D30A96">
              <w:rPr>
                <w:rStyle w:val="Hyperlink"/>
                <w:noProof/>
              </w:rPr>
              <w:t>Bijlage 12 – Administratieprotocol</w:t>
            </w:r>
            <w:r w:rsidR="00040258">
              <w:rPr>
                <w:noProof/>
                <w:webHidden/>
              </w:rPr>
              <w:tab/>
            </w:r>
            <w:r w:rsidR="00040258">
              <w:rPr>
                <w:noProof/>
                <w:webHidden/>
              </w:rPr>
              <w:fldChar w:fldCharType="begin"/>
            </w:r>
            <w:r w:rsidR="00040258">
              <w:rPr>
                <w:noProof/>
                <w:webHidden/>
              </w:rPr>
              <w:instrText xml:space="preserve"> PAGEREF _Toc66736884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85" w:history="1">
            <w:r w:rsidR="00040258" w:rsidRPr="00D30A96">
              <w:rPr>
                <w:rStyle w:val="Hyperlink"/>
                <w:noProof/>
              </w:rPr>
              <w:t>Bijlage 13 – Tarievenblad</w:t>
            </w:r>
            <w:r w:rsidR="00040258">
              <w:rPr>
                <w:noProof/>
                <w:webHidden/>
              </w:rPr>
              <w:tab/>
            </w:r>
            <w:r w:rsidR="00040258">
              <w:rPr>
                <w:noProof/>
                <w:webHidden/>
              </w:rPr>
              <w:fldChar w:fldCharType="begin"/>
            </w:r>
            <w:r w:rsidR="00040258">
              <w:rPr>
                <w:noProof/>
                <w:webHidden/>
              </w:rPr>
              <w:instrText xml:space="preserve"> PAGEREF _Toc66736885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86" w:history="1">
            <w:r w:rsidR="00040258" w:rsidRPr="00D30A96">
              <w:rPr>
                <w:rStyle w:val="Hyperlink"/>
                <w:noProof/>
              </w:rPr>
              <w:t>Bijlage 14 – Beschrijving &amp; Programma van Eisen Begeleiding</w:t>
            </w:r>
            <w:r w:rsidR="00040258">
              <w:rPr>
                <w:noProof/>
                <w:webHidden/>
              </w:rPr>
              <w:tab/>
            </w:r>
            <w:r w:rsidR="00040258">
              <w:rPr>
                <w:noProof/>
                <w:webHidden/>
              </w:rPr>
              <w:fldChar w:fldCharType="begin"/>
            </w:r>
            <w:r w:rsidR="00040258">
              <w:rPr>
                <w:noProof/>
                <w:webHidden/>
              </w:rPr>
              <w:instrText xml:space="preserve"> PAGEREF _Toc66736886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87" w:history="1">
            <w:r w:rsidR="00040258" w:rsidRPr="00D30A96">
              <w:rPr>
                <w:rStyle w:val="Hyperlink"/>
                <w:noProof/>
              </w:rPr>
              <w:t>Bijlage 15 – Beschrijving &amp; Programma van Eisen Dagactiviteiten arbeidsmatig</w:t>
            </w:r>
            <w:r w:rsidR="00040258">
              <w:rPr>
                <w:noProof/>
                <w:webHidden/>
              </w:rPr>
              <w:tab/>
            </w:r>
            <w:r w:rsidR="00040258">
              <w:rPr>
                <w:noProof/>
                <w:webHidden/>
              </w:rPr>
              <w:fldChar w:fldCharType="begin"/>
            </w:r>
            <w:r w:rsidR="00040258">
              <w:rPr>
                <w:noProof/>
                <w:webHidden/>
              </w:rPr>
              <w:instrText xml:space="preserve"> PAGEREF _Toc66736887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88" w:history="1">
            <w:r w:rsidR="00040258" w:rsidRPr="00D30A96">
              <w:rPr>
                <w:rStyle w:val="Hyperlink"/>
                <w:noProof/>
              </w:rPr>
              <w:t>Bijlage 16 – Beschrijving &amp; Programma van Eisen Dagactiviteiten belevingsgericht</w:t>
            </w:r>
            <w:r w:rsidR="00040258">
              <w:rPr>
                <w:noProof/>
                <w:webHidden/>
              </w:rPr>
              <w:tab/>
            </w:r>
            <w:r w:rsidR="00040258">
              <w:rPr>
                <w:noProof/>
                <w:webHidden/>
              </w:rPr>
              <w:fldChar w:fldCharType="begin"/>
            </w:r>
            <w:r w:rsidR="00040258">
              <w:rPr>
                <w:noProof/>
                <w:webHidden/>
              </w:rPr>
              <w:instrText xml:space="preserve"> PAGEREF _Toc66736888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89" w:history="1">
            <w:r w:rsidR="00040258" w:rsidRPr="00D30A96">
              <w:rPr>
                <w:rStyle w:val="Hyperlink"/>
                <w:noProof/>
              </w:rPr>
              <w:t>Bijlage 17 – Beschrijving &amp; Programma van Eisen Dagactiviteiten NAH</w:t>
            </w:r>
            <w:r w:rsidR="00040258">
              <w:rPr>
                <w:noProof/>
                <w:webHidden/>
              </w:rPr>
              <w:tab/>
            </w:r>
            <w:r w:rsidR="00040258">
              <w:rPr>
                <w:noProof/>
                <w:webHidden/>
              </w:rPr>
              <w:fldChar w:fldCharType="begin"/>
            </w:r>
            <w:r w:rsidR="00040258">
              <w:rPr>
                <w:noProof/>
                <w:webHidden/>
              </w:rPr>
              <w:instrText xml:space="preserve"> PAGEREF _Toc66736889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90" w:history="1">
            <w:r w:rsidR="00040258" w:rsidRPr="00D30A96">
              <w:rPr>
                <w:rStyle w:val="Hyperlink"/>
                <w:noProof/>
              </w:rPr>
              <w:t>Bijlage 18 – Beschrijving &amp; Programma van Eisen Kortdurend Verblijf</w:t>
            </w:r>
            <w:r w:rsidR="00040258">
              <w:rPr>
                <w:noProof/>
                <w:webHidden/>
              </w:rPr>
              <w:tab/>
            </w:r>
            <w:r w:rsidR="00040258">
              <w:rPr>
                <w:noProof/>
                <w:webHidden/>
              </w:rPr>
              <w:fldChar w:fldCharType="begin"/>
            </w:r>
            <w:r w:rsidR="00040258">
              <w:rPr>
                <w:noProof/>
                <w:webHidden/>
              </w:rPr>
              <w:instrText xml:space="preserve"> PAGEREF _Toc66736890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91" w:history="1">
            <w:r w:rsidR="00040258" w:rsidRPr="00D30A96">
              <w:rPr>
                <w:rStyle w:val="Hyperlink"/>
                <w:noProof/>
              </w:rPr>
              <w:t>Bijlage 19 – Presentatie Marktconsultatie Wmo 9 november 2020</w:t>
            </w:r>
            <w:r w:rsidR="00040258">
              <w:rPr>
                <w:noProof/>
                <w:webHidden/>
              </w:rPr>
              <w:tab/>
            </w:r>
            <w:r w:rsidR="00040258">
              <w:rPr>
                <w:noProof/>
                <w:webHidden/>
              </w:rPr>
              <w:fldChar w:fldCharType="begin"/>
            </w:r>
            <w:r w:rsidR="00040258">
              <w:rPr>
                <w:noProof/>
                <w:webHidden/>
              </w:rPr>
              <w:instrText xml:space="preserve"> PAGEREF _Toc66736891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92" w:history="1">
            <w:r w:rsidR="00040258" w:rsidRPr="00D30A96">
              <w:rPr>
                <w:rStyle w:val="Hyperlink"/>
                <w:noProof/>
              </w:rPr>
              <w:t>Bijlage 20 – Verslag Marktconsultatie Wmo 9 november 2020</w:t>
            </w:r>
            <w:r w:rsidR="00040258">
              <w:rPr>
                <w:noProof/>
                <w:webHidden/>
              </w:rPr>
              <w:tab/>
            </w:r>
            <w:r w:rsidR="00040258">
              <w:rPr>
                <w:noProof/>
                <w:webHidden/>
              </w:rPr>
              <w:fldChar w:fldCharType="begin"/>
            </w:r>
            <w:r w:rsidR="00040258">
              <w:rPr>
                <w:noProof/>
                <w:webHidden/>
              </w:rPr>
              <w:instrText xml:space="preserve"> PAGEREF _Toc66736892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93" w:history="1">
            <w:r w:rsidR="00040258" w:rsidRPr="00D30A96">
              <w:rPr>
                <w:rStyle w:val="Hyperlink"/>
                <w:noProof/>
              </w:rPr>
              <w:t>Bijlage 21 – Presentatie tarieven 14 januari 2021</w:t>
            </w:r>
            <w:r w:rsidR="00040258">
              <w:rPr>
                <w:noProof/>
                <w:webHidden/>
              </w:rPr>
              <w:tab/>
            </w:r>
            <w:r w:rsidR="00040258">
              <w:rPr>
                <w:noProof/>
                <w:webHidden/>
              </w:rPr>
              <w:fldChar w:fldCharType="begin"/>
            </w:r>
            <w:r w:rsidR="00040258">
              <w:rPr>
                <w:noProof/>
                <w:webHidden/>
              </w:rPr>
              <w:instrText xml:space="preserve"> PAGEREF _Toc66736893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982DE6">
          <w:pPr>
            <w:pStyle w:val="Inhopg2"/>
            <w:tabs>
              <w:tab w:val="right" w:leader="dot" w:pos="9062"/>
            </w:tabs>
            <w:rPr>
              <w:rFonts w:asciiTheme="minorHAnsi" w:eastAsiaTheme="minorEastAsia" w:hAnsiTheme="minorHAnsi" w:cstheme="minorBidi"/>
              <w:noProof/>
              <w:sz w:val="22"/>
              <w:szCs w:val="22"/>
            </w:rPr>
          </w:pPr>
          <w:hyperlink w:anchor="_Toc66736894" w:history="1">
            <w:r w:rsidR="00040258" w:rsidRPr="00D30A96">
              <w:rPr>
                <w:rStyle w:val="Hyperlink"/>
                <w:noProof/>
              </w:rPr>
              <w:t>Bijlage 22 – Verslag Marktconsultatie Tarieven Jeugdzorg &amp; Wmo 14 januari 2021</w:t>
            </w:r>
            <w:r w:rsidR="00040258">
              <w:rPr>
                <w:noProof/>
                <w:webHidden/>
              </w:rPr>
              <w:tab/>
            </w:r>
            <w:r w:rsidR="00040258">
              <w:rPr>
                <w:noProof/>
                <w:webHidden/>
              </w:rPr>
              <w:fldChar w:fldCharType="begin"/>
            </w:r>
            <w:r w:rsidR="00040258">
              <w:rPr>
                <w:noProof/>
                <w:webHidden/>
              </w:rPr>
              <w:instrText xml:space="preserve"> PAGEREF _Toc66736894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B31936" w:rsidRDefault="00B31936">
          <w:r>
            <w:rPr>
              <w:b/>
              <w:bCs/>
            </w:rPr>
            <w:fldChar w:fldCharType="end"/>
          </w:r>
        </w:p>
      </w:sdtContent>
    </w:sdt>
    <w:p w:rsidR="00C94A66" w:rsidRDefault="00C94A66"/>
    <w:p w:rsidR="00C94A66" w:rsidRDefault="00C94A66"/>
    <w:p w:rsidR="00C94A66" w:rsidRDefault="00C94A66">
      <w:r>
        <w:br w:type="page"/>
      </w:r>
    </w:p>
    <w:p w:rsidR="00C94A66" w:rsidRDefault="00C94A66" w:rsidP="00C94A66">
      <w:pPr>
        <w:pStyle w:val="Kop1"/>
      </w:pPr>
      <w:bookmarkStart w:id="0" w:name="_Toc66736816"/>
      <w:r>
        <w:lastRenderedPageBreak/>
        <w:t>Begripsbepalingen</w:t>
      </w:r>
      <w:bookmarkEnd w:id="0"/>
    </w:p>
    <w:p w:rsidR="00C94A66" w:rsidRDefault="00C94A66"/>
    <w:tbl>
      <w:tblPr>
        <w:tblW w:w="8926" w:type="dxa"/>
        <w:tblLayout w:type="fixed"/>
        <w:tblCellMar>
          <w:top w:w="57" w:type="dxa"/>
          <w:left w:w="57" w:type="dxa"/>
          <w:bottom w:w="57" w:type="dxa"/>
          <w:right w:w="57" w:type="dxa"/>
        </w:tblCellMar>
        <w:tblLook w:val="01E0" w:firstRow="1" w:lastRow="1" w:firstColumn="1" w:lastColumn="1" w:noHBand="0" w:noVBand="0"/>
      </w:tblPr>
      <w:tblGrid>
        <w:gridCol w:w="2689"/>
        <w:gridCol w:w="6237"/>
      </w:tblGrid>
      <w:tr w:rsidR="00C94A66" w:rsidRPr="00015515" w:rsidTr="005120AC">
        <w:trPr>
          <w:cantSplit/>
        </w:trPr>
        <w:tc>
          <w:tcPr>
            <w:tcW w:w="2689" w:type="dxa"/>
            <w:shd w:val="clear" w:color="auto" w:fill="auto"/>
            <w:hideMark/>
          </w:tcPr>
          <w:p w:rsidR="00C94A66" w:rsidRPr="00855D83" w:rsidRDefault="00C94A66" w:rsidP="00FF64F5">
            <w:pPr>
              <w:spacing w:line="276" w:lineRule="auto"/>
              <w:rPr>
                <w:b/>
                <w:color w:val="76923C" w:themeColor="accent3" w:themeShade="BF"/>
              </w:rPr>
            </w:pPr>
            <w:r w:rsidRPr="00855D83">
              <w:rPr>
                <w:b/>
                <w:color w:val="76923C" w:themeColor="accent3" w:themeShade="BF"/>
              </w:rPr>
              <w:t>Begrip</w:t>
            </w:r>
          </w:p>
        </w:tc>
        <w:tc>
          <w:tcPr>
            <w:tcW w:w="6237" w:type="dxa"/>
            <w:shd w:val="clear" w:color="auto" w:fill="auto"/>
            <w:hideMark/>
          </w:tcPr>
          <w:p w:rsidR="00C94A66" w:rsidRPr="00855D83" w:rsidRDefault="00C94A66" w:rsidP="00FF64F5">
            <w:pPr>
              <w:spacing w:line="276" w:lineRule="auto"/>
              <w:rPr>
                <w:b/>
                <w:color w:val="76923C" w:themeColor="accent3" w:themeShade="BF"/>
              </w:rPr>
            </w:pPr>
            <w:r w:rsidRPr="00855D83">
              <w:rPr>
                <w:b/>
                <w:color w:val="76923C" w:themeColor="accent3" w:themeShade="BF"/>
              </w:rPr>
              <w:t>Definitie</w:t>
            </w:r>
          </w:p>
        </w:tc>
      </w:tr>
      <w:tr w:rsidR="00C94A66" w:rsidRPr="00015515" w:rsidTr="005120AC">
        <w:trPr>
          <w:cantSplit/>
        </w:trPr>
        <w:tc>
          <w:tcPr>
            <w:tcW w:w="2689" w:type="dxa"/>
            <w:hideMark/>
          </w:tcPr>
          <w:p w:rsidR="00C94A66" w:rsidRPr="00015515" w:rsidRDefault="00C94A66" w:rsidP="00FF64F5">
            <w:pPr>
              <w:spacing w:line="276" w:lineRule="auto"/>
            </w:pPr>
            <w:r>
              <w:t>Aanbestedende</w:t>
            </w:r>
            <w:r w:rsidRPr="00015515">
              <w:t xml:space="preserve"> dienst</w:t>
            </w:r>
          </w:p>
        </w:tc>
        <w:tc>
          <w:tcPr>
            <w:tcW w:w="6237" w:type="dxa"/>
            <w:hideMark/>
          </w:tcPr>
          <w:p w:rsidR="00C94A66" w:rsidRDefault="00C94A66" w:rsidP="00FF64F5">
            <w:pPr>
              <w:spacing w:line="276" w:lineRule="auto"/>
            </w:pPr>
            <w:r>
              <w:t>Gemeente Urk, Singel 9, 8321 GT Urk</w:t>
            </w:r>
          </w:p>
          <w:p w:rsidR="00C94A66" w:rsidRDefault="00C94A66" w:rsidP="00FF64F5">
            <w:pPr>
              <w:spacing w:line="276" w:lineRule="auto"/>
            </w:pPr>
          </w:p>
          <w:p w:rsidR="00C94A66" w:rsidRDefault="00C94A66" w:rsidP="00FF64F5">
            <w:pPr>
              <w:spacing w:line="276" w:lineRule="auto"/>
            </w:pPr>
            <w:r>
              <w:t>en</w:t>
            </w:r>
          </w:p>
          <w:p w:rsidR="00C94A66" w:rsidRPr="000F273F" w:rsidRDefault="00C94A66" w:rsidP="00FF64F5">
            <w:pPr>
              <w:spacing w:line="276" w:lineRule="auto"/>
            </w:pPr>
            <w:r>
              <w:br/>
            </w:r>
            <w:r w:rsidRPr="004212C5">
              <w:t>Gemeente Noordoostpolder</w:t>
            </w:r>
            <w:r>
              <w:t>, Harmen Visserplein 1, 8302 BW Emmeloord</w:t>
            </w:r>
          </w:p>
        </w:tc>
      </w:tr>
      <w:tr w:rsidR="00C94A66" w:rsidRPr="00015515" w:rsidTr="005120AC">
        <w:trPr>
          <w:cantSplit/>
        </w:trPr>
        <w:tc>
          <w:tcPr>
            <w:tcW w:w="2689" w:type="dxa"/>
            <w:hideMark/>
          </w:tcPr>
          <w:p w:rsidR="00C94A66" w:rsidRPr="00015515" w:rsidRDefault="00C94A66" w:rsidP="00FF64F5">
            <w:pPr>
              <w:spacing w:line="276" w:lineRule="auto"/>
            </w:pPr>
            <w:r w:rsidRPr="00015515">
              <w:t>Aanbestedingsdocumenten</w:t>
            </w:r>
          </w:p>
        </w:tc>
        <w:tc>
          <w:tcPr>
            <w:tcW w:w="6237" w:type="dxa"/>
            <w:hideMark/>
          </w:tcPr>
          <w:p w:rsidR="00C94A66" w:rsidRPr="000F273F" w:rsidRDefault="00C94A66" w:rsidP="00FF64F5">
            <w:pPr>
              <w:spacing w:line="276" w:lineRule="auto"/>
            </w:pPr>
            <w:r w:rsidRPr="000F273F">
              <w:t xml:space="preserve">Alle documenten die door </w:t>
            </w:r>
            <w:r>
              <w:t>Aanbestedende dienst</w:t>
            </w:r>
            <w:r w:rsidRPr="000F273F">
              <w:t xml:space="preserve"> zijn opgesteld of vermeld ter omschrijving of bepaling van onderdelen van de aanbesteding, met inbegrip van de aankondiging van de Opdracht, de Offerteaanvraag, de technische specificaties, de Nota(‘s) van Inlichtingen, de voorgestelde contractvoorwaarden, formats voor het aanbieden van documenten, informatie over algemeen toepasselijke verplichtingen en aanvullende documenten. </w:t>
            </w:r>
          </w:p>
        </w:tc>
      </w:tr>
      <w:tr w:rsidR="00C94A66" w:rsidRPr="00015515" w:rsidTr="005120AC">
        <w:trPr>
          <w:cantSplit/>
        </w:trPr>
        <w:tc>
          <w:tcPr>
            <w:tcW w:w="2689" w:type="dxa"/>
            <w:hideMark/>
          </w:tcPr>
          <w:p w:rsidR="00C94A66" w:rsidRPr="00015515" w:rsidRDefault="00C94A66" w:rsidP="00FF64F5">
            <w:pPr>
              <w:spacing w:line="276" w:lineRule="auto"/>
            </w:pPr>
            <w:r w:rsidRPr="00015515">
              <w:t>Aanbestedingswet 2012</w:t>
            </w:r>
            <w:r>
              <w:t xml:space="preserve"> (Aw)</w:t>
            </w:r>
          </w:p>
        </w:tc>
        <w:tc>
          <w:tcPr>
            <w:tcW w:w="6237" w:type="dxa"/>
            <w:hideMark/>
          </w:tcPr>
          <w:p w:rsidR="00C94A66" w:rsidRPr="000F273F" w:rsidRDefault="00C94A66" w:rsidP="00FF64F5">
            <w:pPr>
              <w:spacing w:line="276" w:lineRule="auto"/>
            </w:pPr>
            <w:r w:rsidRPr="000F273F">
              <w:t>Wet van 1 november 2012, houdende regels omtrent aanbestedingen zoals in werking getreden op 1 april 2013 en herzien per 1 juli 2016, hierna aan te duiden als Aw.</w:t>
            </w:r>
          </w:p>
        </w:tc>
      </w:tr>
      <w:tr w:rsidR="00C94A66" w:rsidRPr="00015515" w:rsidTr="005120AC">
        <w:trPr>
          <w:cantSplit/>
        </w:trPr>
        <w:tc>
          <w:tcPr>
            <w:tcW w:w="2689" w:type="dxa"/>
            <w:hideMark/>
          </w:tcPr>
          <w:p w:rsidR="00C94A66" w:rsidRPr="000F273F" w:rsidRDefault="00C94A66" w:rsidP="00FF64F5">
            <w:pPr>
              <w:spacing w:line="276" w:lineRule="auto"/>
            </w:pPr>
            <w:r w:rsidRPr="000F273F">
              <w:t>Offerteaanvraag</w:t>
            </w:r>
          </w:p>
        </w:tc>
        <w:tc>
          <w:tcPr>
            <w:tcW w:w="6237" w:type="dxa"/>
            <w:hideMark/>
          </w:tcPr>
          <w:p w:rsidR="00C94A66" w:rsidRPr="000F273F" w:rsidRDefault="00C94A66" w:rsidP="00FF64F5">
            <w:pPr>
              <w:spacing w:line="276" w:lineRule="auto"/>
            </w:pPr>
            <w:r w:rsidRPr="000F273F">
              <w:t xml:space="preserve">Dit document, zijnde de Offerteaanvraag van </w:t>
            </w:r>
            <w:r>
              <w:t>Aanbestedende dienst</w:t>
            </w:r>
            <w:r w:rsidRPr="000F273F">
              <w:t xml:space="preserve"> ten behoeve van onderhavige aanbestedingsprocedure, met inbegrip van de bijlagen en van de Nota(‘s) van Inlichtingen. </w:t>
            </w:r>
          </w:p>
        </w:tc>
      </w:tr>
      <w:tr w:rsidR="00C94A66" w:rsidRPr="00015515" w:rsidTr="005120AC">
        <w:trPr>
          <w:cantSplit/>
        </w:trPr>
        <w:tc>
          <w:tcPr>
            <w:tcW w:w="2689" w:type="dxa"/>
            <w:hideMark/>
          </w:tcPr>
          <w:p w:rsidR="00C94A66" w:rsidRPr="000F273F" w:rsidRDefault="00C94A66" w:rsidP="00FF64F5">
            <w:pPr>
              <w:spacing w:line="276" w:lineRule="auto"/>
            </w:pPr>
            <w:r>
              <w:t>TenderNed</w:t>
            </w:r>
          </w:p>
        </w:tc>
        <w:tc>
          <w:tcPr>
            <w:tcW w:w="6237" w:type="dxa"/>
            <w:hideMark/>
          </w:tcPr>
          <w:p w:rsidR="00C94A66" w:rsidRPr="000F273F" w:rsidRDefault="00C94A66" w:rsidP="00FF64F5">
            <w:pPr>
              <w:spacing w:line="276" w:lineRule="auto"/>
            </w:pPr>
            <w:r w:rsidRPr="000F273F">
              <w:t xml:space="preserve">Het elektronisch hulpmiddel </w:t>
            </w:r>
            <w:r>
              <w:t>d</w:t>
            </w:r>
            <w:r w:rsidRPr="000F273F">
              <w:t>at gebruikt wordt in deze aanbesteding.</w:t>
            </w:r>
          </w:p>
        </w:tc>
      </w:tr>
      <w:tr w:rsidR="00C94A66" w:rsidRPr="00015515" w:rsidTr="005120AC">
        <w:trPr>
          <w:cantSplit/>
        </w:trPr>
        <w:tc>
          <w:tcPr>
            <w:tcW w:w="2689" w:type="dxa"/>
            <w:hideMark/>
          </w:tcPr>
          <w:p w:rsidR="00C94A66" w:rsidRPr="00015515" w:rsidRDefault="00C94A66" w:rsidP="00FF64F5">
            <w:pPr>
              <w:spacing w:line="276" w:lineRule="auto"/>
            </w:pPr>
            <w:r>
              <w:t>Geschiktheidseisen</w:t>
            </w:r>
          </w:p>
        </w:tc>
        <w:tc>
          <w:tcPr>
            <w:tcW w:w="6237" w:type="dxa"/>
            <w:hideMark/>
          </w:tcPr>
          <w:p w:rsidR="00C94A66" w:rsidRPr="00015515" w:rsidRDefault="00C94A66" w:rsidP="00FF64F5">
            <w:pPr>
              <w:spacing w:line="276" w:lineRule="auto"/>
            </w:pPr>
            <w:r w:rsidRPr="00015515">
              <w:t xml:space="preserve">Eisen waaraan de </w:t>
            </w:r>
            <w:r>
              <w:t>Inschrijver</w:t>
            </w:r>
            <w:r w:rsidRPr="00015515">
              <w:t xml:space="preserve"> minimaal moet voldoen om voor gunning van </w:t>
            </w:r>
            <w:r w:rsidRPr="004212C5">
              <w:t>de Raamovereenkomst in aanmerking</w:t>
            </w:r>
            <w:r w:rsidRPr="00015515">
              <w:t xml:space="preserve"> te komen. Het gaat hierbij om eisen met betrekking tot financiële en economische draagkracht, technische en beroepsbekwaamheid en beroepsbevoegdheid. </w:t>
            </w:r>
          </w:p>
        </w:tc>
      </w:tr>
      <w:tr w:rsidR="00C94A66" w:rsidRPr="00015515" w:rsidTr="005120AC">
        <w:trPr>
          <w:cantSplit/>
        </w:trPr>
        <w:tc>
          <w:tcPr>
            <w:tcW w:w="2689" w:type="dxa"/>
            <w:hideMark/>
          </w:tcPr>
          <w:p w:rsidR="00C94A66" w:rsidRPr="00015515" w:rsidRDefault="00C94A66" w:rsidP="00FF64F5">
            <w:pPr>
              <w:spacing w:line="276" w:lineRule="auto"/>
            </w:pPr>
            <w:r>
              <w:t>Inschrijver</w:t>
            </w:r>
          </w:p>
        </w:tc>
        <w:tc>
          <w:tcPr>
            <w:tcW w:w="6237" w:type="dxa"/>
            <w:hideMark/>
          </w:tcPr>
          <w:p w:rsidR="00C94A66" w:rsidRPr="00015515" w:rsidRDefault="00C94A66" w:rsidP="00FF64F5">
            <w:pPr>
              <w:spacing w:line="276" w:lineRule="auto"/>
            </w:pPr>
            <w:r w:rsidRPr="00015515">
              <w:t xml:space="preserve">De Ondernemer of het </w:t>
            </w:r>
            <w:r>
              <w:t>s</w:t>
            </w:r>
            <w:r w:rsidRPr="00015515">
              <w:t xml:space="preserve">amenwerkingsverband van </w:t>
            </w:r>
            <w:r>
              <w:t>o</w:t>
            </w:r>
            <w:r w:rsidRPr="00015515">
              <w:t xml:space="preserve">ndernemers die een </w:t>
            </w:r>
            <w:r>
              <w:t>Inschrijving</w:t>
            </w:r>
            <w:r w:rsidRPr="00015515">
              <w:t xml:space="preserve"> indient om in aanmerking te komen voor het uitvoeren van de </w:t>
            </w:r>
            <w:r w:rsidRPr="004212C5">
              <w:t>Raamovereenkomst zoals</w:t>
            </w:r>
            <w:r w:rsidRPr="00015515">
              <w:t xml:space="preserve"> beschreven in deze </w:t>
            </w:r>
            <w:r>
              <w:t>Offerteaanvraag</w:t>
            </w:r>
            <w:r w:rsidRPr="00015515">
              <w:t xml:space="preserve">. Voor </w:t>
            </w:r>
            <w:r>
              <w:t>Inschrijver</w:t>
            </w:r>
            <w:r w:rsidRPr="00015515">
              <w:t xml:space="preserve"> kan waar van toepassing ook </w:t>
            </w:r>
            <w:r>
              <w:t>Inschrijver</w:t>
            </w:r>
            <w:r w:rsidRPr="00015515">
              <w:t xml:space="preserve">s of een </w:t>
            </w:r>
            <w:r>
              <w:t>s</w:t>
            </w:r>
            <w:r w:rsidRPr="00015515">
              <w:t xml:space="preserve">amenwerkingsverband van </w:t>
            </w:r>
            <w:r>
              <w:t>o</w:t>
            </w:r>
            <w:r w:rsidRPr="00015515">
              <w:t xml:space="preserve">ndernemers worden gelezen. </w:t>
            </w:r>
          </w:p>
        </w:tc>
      </w:tr>
      <w:tr w:rsidR="00C94A66" w:rsidRPr="00015515" w:rsidTr="005120AC">
        <w:trPr>
          <w:cantSplit/>
        </w:trPr>
        <w:tc>
          <w:tcPr>
            <w:tcW w:w="2689" w:type="dxa"/>
            <w:hideMark/>
          </w:tcPr>
          <w:p w:rsidR="00C94A66" w:rsidRPr="00015515" w:rsidRDefault="00C94A66" w:rsidP="00FF64F5">
            <w:pPr>
              <w:spacing w:line="276" w:lineRule="auto"/>
            </w:pPr>
            <w:r>
              <w:t>Inschrijving</w:t>
            </w:r>
          </w:p>
        </w:tc>
        <w:tc>
          <w:tcPr>
            <w:tcW w:w="6237" w:type="dxa"/>
            <w:hideMark/>
          </w:tcPr>
          <w:p w:rsidR="00C94A66" w:rsidRPr="00015515" w:rsidRDefault="00C94A66" w:rsidP="00FF64F5">
            <w:pPr>
              <w:spacing w:line="276" w:lineRule="auto"/>
            </w:pPr>
            <w:r w:rsidRPr="00015515">
              <w:t xml:space="preserve">Offerte ingediend door een </w:t>
            </w:r>
            <w:r>
              <w:t>Inschrijver</w:t>
            </w:r>
            <w:r w:rsidRPr="00015515">
              <w:t xml:space="preserve"> in het kader van de onderhavige aanbestedingsprocedure.</w:t>
            </w:r>
          </w:p>
        </w:tc>
      </w:tr>
      <w:tr w:rsidR="00C94A66" w:rsidRPr="00015515" w:rsidTr="005120AC">
        <w:trPr>
          <w:cantSplit/>
        </w:trPr>
        <w:tc>
          <w:tcPr>
            <w:tcW w:w="2689" w:type="dxa"/>
          </w:tcPr>
          <w:p w:rsidR="00C94A66" w:rsidRPr="004212C5" w:rsidRDefault="00C94A66" w:rsidP="00FF64F5">
            <w:pPr>
              <w:spacing w:line="276" w:lineRule="auto"/>
            </w:pPr>
            <w:r w:rsidRPr="004212C5">
              <w:lastRenderedPageBreak/>
              <w:t>Nadere Opdrachten</w:t>
            </w:r>
          </w:p>
        </w:tc>
        <w:tc>
          <w:tcPr>
            <w:tcW w:w="6237" w:type="dxa"/>
          </w:tcPr>
          <w:p w:rsidR="00C94A66" w:rsidRPr="004212C5" w:rsidRDefault="00C94A66" w:rsidP="00FF64F5">
            <w:pPr>
              <w:spacing w:line="276" w:lineRule="auto"/>
            </w:pPr>
            <w:r w:rsidRPr="004212C5">
              <w:t>Opd</w:t>
            </w:r>
            <w:r w:rsidR="004C4D34">
              <w:t>rachten die voortvloeien uit de</w:t>
            </w:r>
            <w:r w:rsidRPr="004212C5">
              <w:t xml:space="preserve"> Raamovereenkomst.</w:t>
            </w:r>
          </w:p>
        </w:tc>
      </w:tr>
      <w:tr w:rsidR="00C94A66" w:rsidRPr="00015515" w:rsidTr="005120AC">
        <w:trPr>
          <w:cantSplit/>
        </w:trPr>
        <w:tc>
          <w:tcPr>
            <w:tcW w:w="2689" w:type="dxa"/>
            <w:hideMark/>
          </w:tcPr>
          <w:p w:rsidR="00C94A66" w:rsidRPr="00015515" w:rsidRDefault="00C94A66" w:rsidP="00FF64F5">
            <w:pPr>
              <w:spacing w:line="276" w:lineRule="auto"/>
            </w:pPr>
            <w:r w:rsidRPr="00015515">
              <w:t>Nota</w:t>
            </w:r>
            <w:r>
              <w:t xml:space="preserve">’s </w:t>
            </w:r>
            <w:r w:rsidRPr="00015515">
              <w:t xml:space="preserve"> van Inlichtingen</w:t>
            </w:r>
            <w:r>
              <w:t xml:space="preserve"> (NvI)</w:t>
            </w:r>
          </w:p>
        </w:tc>
        <w:tc>
          <w:tcPr>
            <w:tcW w:w="6237" w:type="dxa"/>
            <w:hideMark/>
          </w:tcPr>
          <w:p w:rsidR="00C94A66" w:rsidRPr="000F273F" w:rsidRDefault="00C94A66" w:rsidP="00FF64F5">
            <w:pPr>
              <w:spacing w:line="276" w:lineRule="auto"/>
            </w:pPr>
            <w:r w:rsidRPr="000F273F">
              <w:t xml:space="preserve">Een schriftelijke reactie van </w:t>
            </w:r>
            <w:r>
              <w:t>Aanbestedende dienst</w:t>
            </w:r>
            <w:r w:rsidRPr="000F273F">
              <w:t xml:space="preserve"> op geanonimiseerde vragen en opmerkingen van geïnteresseerde ondernemers. De Nota van Inlichtingen maakt integraal onderdeel uit van de Offerteaanvraag.</w:t>
            </w:r>
          </w:p>
        </w:tc>
      </w:tr>
      <w:tr w:rsidR="00C94A66" w:rsidRPr="00015515" w:rsidTr="005120AC">
        <w:trPr>
          <w:cantSplit/>
        </w:trPr>
        <w:tc>
          <w:tcPr>
            <w:tcW w:w="2689" w:type="dxa"/>
            <w:hideMark/>
          </w:tcPr>
          <w:p w:rsidR="00C94A66" w:rsidRPr="00015515" w:rsidRDefault="00C94A66" w:rsidP="00FF64F5">
            <w:pPr>
              <w:spacing w:line="276" w:lineRule="auto"/>
            </w:pPr>
            <w:r>
              <w:t>Opdracht</w:t>
            </w:r>
          </w:p>
        </w:tc>
        <w:tc>
          <w:tcPr>
            <w:tcW w:w="6237" w:type="dxa"/>
            <w:hideMark/>
          </w:tcPr>
          <w:p w:rsidR="00C94A66" w:rsidRPr="000F273F" w:rsidRDefault="00C94A66" w:rsidP="00FF64F5">
            <w:pPr>
              <w:spacing w:line="276" w:lineRule="auto"/>
            </w:pPr>
            <w:r w:rsidRPr="000F273F">
              <w:t>De dienst welke onderwerp is van de aanbestedingsprocedure zoals beschreven in deze Offerteaanvraag.</w:t>
            </w:r>
          </w:p>
        </w:tc>
      </w:tr>
      <w:tr w:rsidR="00C94A66" w:rsidRPr="00015515" w:rsidTr="005120AC">
        <w:trPr>
          <w:cantSplit/>
        </w:trPr>
        <w:tc>
          <w:tcPr>
            <w:tcW w:w="2689" w:type="dxa"/>
            <w:hideMark/>
          </w:tcPr>
          <w:p w:rsidR="00C94A66" w:rsidRPr="00015515" w:rsidRDefault="00C94A66" w:rsidP="00FF64F5">
            <w:pPr>
              <w:spacing w:line="276" w:lineRule="auto"/>
            </w:pPr>
            <w:r>
              <w:t>Opdrachtgever</w:t>
            </w:r>
          </w:p>
        </w:tc>
        <w:tc>
          <w:tcPr>
            <w:tcW w:w="6237" w:type="dxa"/>
            <w:hideMark/>
          </w:tcPr>
          <w:p w:rsidR="00C94A66" w:rsidRPr="000F273F" w:rsidRDefault="00C94A66" w:rsidP="00FF64F5">
            <w:pPr>
              <w:spacing w:line="276" w:lineRule="auto"/>
            </w:pPr>
            <w:r>
              <w:t xml:space="preserve">Gemeente Urk en </w:t>
            </w:r>
            <w:r w:rsidRPr="004212C5">
              <w:t>Gemeente Noordoostpolder</w:t>
            </w:r>
          </w:p>
        </w:tc>
      </w:tr>
      <w:tr w:rsidR="00C94A66" w:rsidRPr="00015515" w:rsidTr="005120AC">
        <w:trPr>
          <w:cantSplit/>
        </w:trPr>
        <w:tc>
          <w:tcPr>
            <w:tcW w:w="2689" w:type="dxa"/>
            <w:hideMark/>
          </w:tcPr>
          <w:p w:rsidR="00C94A66" w:rsidRPr="00015515" w:rsidRDefault="00C94A66" w:rsidP="00FF64F5">
            <w:pPr>
              <w:spacing w:line="276" w:lineRule="auto"/>
            </w:pPr>
            <w:r>
              <w:t>Opdrachtnemer</w:t>
            </w:r>
          </w:p>
        </w:tc>
        <w:tc>
          <w:tcPr>
            <w:tcW w:w="6237" w:type="dxa"/>
            <w:hideMark/>
          </w:tcPr>
          <w:p w:rsidR="00C94A66" w:rsidRPr="00015515" w:rsidRDefault="00C94A66" w:rsidP="00FF64F5">
            <w:pPr>
              <w:spacing w:line="276" w:lineRule="auto"/>
            </w:pPr>
            <w:r w:rsidRPr="00015515">
              <w:t xml:space="preserve">De </w:t>
            </w:r>
            <w:r>
              <w:t>Inschrijver</w:t>
            </w:r>
            <w:r w:rsidRPr="00015515">
              <w:t xml:space="preserve"> met wie </w:t>
            </w:r>
            <w:r w:rsidRPr="004212C5">
              <w:t>Opdrachtgever de Raamovereenkomst zal aangaan</w:t>
            </w:r>
            <w:r w:rsidRPr="00015515">
              <w:t>.</w:t>
            </w:r>
          </w:p>
        </w:tc>
      </w:tr>
      <w:tr w:rsidR="00C94A66" w:rsidRPr="00015515" w:rsidTr="005120AC">
        <w:trPr>
          <w:cantSplit/>
        </w:trPr>
        <w:tc>
          <w:tcPr>
            <w:tcW w:w="2689" w:type="dxa"/>
            <w:hideMark/>
          </w:tcPr>
          <w:p w:rsidR="00C94A66" w:rsidRPr="004212C5" w:rsidRDefault="00C94A66" w:rsidP="00FF64F5">
            <w:pPr>
              <w:spacing w:line="276" w:lineRule="auto"/>
            </w:pPr>
            <w:r w:rsidRPr="004212C5">
              <w:t>Raamovereenkomst</w:t>
            </w:r>
          </w:p>
        </w:tc>
        <w:tc>
          <w:tcPr>
            <w:tcW w:w="6237" w:type="dxa"/>
            <w:hideMark/>
          </w:tcPr>
          <w:p w:rsidR="00C94A66" w:rsidRPr="004212C5" w:rsidRDefault="00C94A66" w:rsidP="00FF64F5">
            <w:pPr>
              <w:spacing w:line="276" w:lineRule="auto"/>
            </w:pPr>
            <w:r w:rsidRPr="004212C5">
              <w:t xml:space="preserve">De schriftelijke Raamovereenkomst met inbegrip van de bijlagen die als resultaat van deze aanbesteding met de Opdrachtnemer zal worden afgesloten voor de diensten. </w:t>
            </w:r>
          </w:p>
        </w:tc>
      </w:tr>
      <w:tr w:rsidR="00C94A66" w:rsidRPr="00015515" w:rsidTr="005120AC">
        <w:trPr>
          <w:cantSplit/>
        </w:trPr>
        <w:tc>
          <w:tcPr>
            <w:tcW w:w="2689" w:type="dxa"/>
            <w:hideMark/>
          </w:tcPr>
          <w:p w:rsidR="00C94A66" w:rsidRPr="00015515" w:rsidRDefault="00C94A66" w:rsidP="00FF64F5">
            <w:pPr>
              <w:spacing w:line="276" w:lineRule="auto"/>
            </w:pPr>
            <w:r w:rsidRPr="00015515">
              <w:t>Programma van Eisen (PvE)</w:t>
            </w:r>
          </w:p>
        </w:tc>
        <w:tc>
          <w:tcPr>
            <w:tcW w:w="6237" w:type="dxa"/>
            <w:hideMark/>
          </w:tcPr>
          <w:p w:rsidR="00C94A66" w:rsidRPr="00015515" w:rsidRDefault="00C94A66" w:rsidP="00FF64F5">
            <w:pPr>
              <w:spacing w:line="276" w:lineRule="auto"/>
            </w:pPr>
            <w:r w:rsidRPr="00015515">
              <w:t xml:space="preserve">Het document </w:t>
            </w:r>
            <w:r w:rsidRPr="004212C5">
              <w:t>waarin de dienst</w:t>
            </w:r>
            <w:r>
              <w:t>en</w:t>
            </w:r>
            <w:r w:rsidRPr="004212C5">
              <w:t xml:space="preserve"> staa</w:t>
            </w:r>
            <w:r>
              <w:t>n</w:t>
            </w:r>
            <w:r w:rsidRPr="004212C5">
              <w:t xml:space="preserve"> beschreven en alle eisen en voorwaarden die daaraan gesteld worden, waaraan de Inschrijver gedurende de looptijd van de Overeenkomst</w:t>
            </w:r>
            <w:r w:rsidRPr="00015515">
              <w:t xml:space="preserve"> moet voldoen</w:t>
            </w:r>
            <w:r w:rsidRPr="00134E65">
              <w:t>, t</w:t>
            </w:r>
            <w:r>
              <w:t>enzij uit de eis volgt dat bij I</w:t>
            </w:r>
            <w:r w:rsidRPr="00134E65">
              <w:t>nschrijving aan de eis moet worden voldaan</w:t>
            </w:r>
            <w:r>
              <w:t>.</w:t>
            </w:r>
          </w:p>
        </w:tc>
      </w:tr>
      <w:tr w:rsidR="00C94A66" w:rsidRPr="00015515" w:rsidTr="005120AC">
        <w:trPr>
          <w:cantSplit/>
        </w:trPr>
        <w:tc>
          <w:tcPr>
            <w:tcW w:w="2689" w:type="dxa"/>
            <w:hideMark/>
          </w:tcPr>
          <w:p w:rsidR="00C94A66" w:rsidRPr="00015515" w:rsidRDefault="00C94A66" w:rsidP="00FF64F5">
            <w:pPr>
              <w:spacing w:line="276" w:lineRule="auto"/>
            </w:pPr>
            <w:r>
              <w:t>Uitsluitingsgronden</w:t>
            </w:r>
          </w:p>
        </w:tc>
        <w:tc>
          <w:tcPr>
            <w:tcW w:w="6237" w:type="dxa"/>
            <w:hideMark/>
          </w:tcPr>
          <w:p w:rsidR="00FF64F5" w:rsidRPr="00015515" w:rsidRDefault="00C94A66" w:rsidP="00FF64F5">
            <w:pPr>
              <w:spacing w:line="276" w:lineRule="auto"/>
            </w:pPr>
            <w:r w:rsidRPr="00015515">
              <w:t xml:space="preserve">De verplichte gronden voor uitsluiting van een </w:t>
            </w:r>
            <w:r>
              <w:t>Inschrijver</w:t>
            </w:r>
            <w:r w:rsidRPr="00015515">
              <w:t xml:space="preserve">, zoals bedoeld in artikel 2.86 Aw, en de door de </w:t>
            </w:r>
            <w:r>
              <w:t>Aanbestedende</w:t>
            </w:r>
            <w:r w:rsidRPr="00015515">
              <w:t xml:space="preserve"> dienst gehanteerde facultatieve </w:t>
            </w:r>
            <w:r>
              <w:t>Uitsluitingsgronden</w:t>
            </w:r>
            <w:r w:rsidRPr="00015515">
              <w:t xml:space="preserve"> zoals bedoeld in artikel 2.87 Aw.</w:t>
            </w:r>
          </w:p>
        </w:tc>
      </w:tr>
      <w:tr w:rsidR="00C94A66" w:rsidRPr="00015515" w:rsidTr="005120AC">
        <w:trPr>
          <w:cantSplit/>
          <w:trHeight w:val="25"/>
        </w:trPr>
        <w:tc>
          <w:tcPr>
            <w:tcW w:w="2689" w:type="dxa"/>
            <w:hideMark/>
          </w:tcPr>
          <w:p w:rsidR="00C94A66" w:rsidRPr="00015515" w:rsidRDefault="00C94A66" w:rsidP="00FF64F5">
            <w:pPr>
              <w:spacing w:line="276" w:lineRule="auto"/>
            </w:pPr>
            <w:r w:rsidRPr="00015515">
              <w:rPr>
                <w:bCs/>
              </w:rPr>
              <w:t>Uniform Europees Aanbestedingsdocument (UEA)</w:t>
            </w:r>
          </w:p>
        </w:tc>
        <w:tc>
          <w:tcPr>
            <w:tcW w:w="6237" w:type="dxa"/>
            <w:hideMark/>
          </w:tcPr>
          <w:p w:rsidR="00C94A66" w:rsidRPr="00015515" w:rsidRDefault="00C94A66" w:rsidP="00FF64F5">
            <w:pPr>
              <w:spacing w:line="276" w:lineRule="auto"/>
            </w:pPr>
            <w:r w:rsidRPr="00015515">
              <w:t xml:space="preserve">Het Uniform Europees Aanbestedingsdocument, die </w:t>
            </w:r>
            <w:r>
              <w:t>o</w:t>
            </w:r>
            <w:r w:rsidRPr="00015515">
              <w:t xml:space="preserve">ndernemers en </w:t>
            </w:r>
            <w:r>
              <w:t>Aanbestedende</w:t>
            </w:r>
            <w:r w:rsidRPr="00015515">
              <w:t xml:space="preserve"> diensten op grond van de AW 2012 verplicht moeten gebruiken voor (Europese) aanbestedingsprocedures en zoals bedoeld in artikel 2.84, eerste lid, Aanbestedingswet 2012. In de UEA geeft een </w:t>
            </w:r>
            <w:r>
              <w:t>Inschrijver</w:t>
            </w:r>
            <w:r w:rsidRPr="00015515">
              <w:t xml:space="preserve"> o.a. aan of </w:t>
            </w:r>
            <w:r>
              <w:t>Uitsluitingsgronden</w:t>
            </w:r>
            <w:r w:rsidRPr="00015515">
              <w:t xml:space="preserve"> op hem van toepassing zijn en of hij voldoet aan de in de aankondiging of in de </w:t>
            </w:r>
            <w:r>
              <w:t>A</w:t>
            </w:r>
            <w:r w:rsidRPr="00015515">
              <w:t>anbestedings</w:t>
            </w:r>
            <w:r>
              <w:t xml:space="preserve">documenten </w:t>
            </w:r>
            <w:r w:rsidRPr="00015515">
              <w:t xml:space="preserve">gestelde </w:t>
            </w:r>
            <w:r>
              <w:t>Geschiktheidseisen</w:t>
            </w:r>
            <w:r w:rsidRPr="00015515">
              <w:t>.</w:t>
            </w:r>
          </w:p>
        </w:tc>
      </w:tr>
    </w:tbl>
    <w:p w:rsidR="00FF64F5" w:rsidRDefault="00FF64F5">
      <w:r>
        <w:t>Afkortingen bij deze aanbesteding: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10"/>
      </w:tblGrid>
      <w:tr w:rsidR="00FF64F5" w:rsidTr="00FF64F5">
        <w:tc>
          <w:tcPr>
            <w:tcW w:w="2802" w:type="dxa"/>
          </w:tcPr>
          <w:p w:rsidR="00FF64F5" w:rsidRPr="00855D83" w:rsidRDefault="00FF64F5" w:rsidP="00FF64F5">
            <w:pPr>
              <w:spacing w:line="276" w:lineRule="auto"/>
              <w:rPr>
                <w:b/>
                <w:color w:val="76923C" w:themeColor="accent3" w:themeShade="BF"/>
              </w:rPr>
            </w:pPr>
            <w:r w:rsidRPr="00855D83">
              <w:rPr>
                <w:b/>
                <w:color w:val="76923C" w:themeColor="accent3" w:themeShade="BF"/>
              </w:rPr>
              <w:t>Afkorting</w:t>
            </w:r>
          </w:p>
        </w:tc>
        <w:tc>
          <w:tcPr>
            <w:tcW w:w="6410" w:type="dxa"/>
          </w:tcPr>
          <w:p w:rsidR="00FF64F5" w:rsidRPr="00855D83" w:rsidRDefault="00FF64F5" w:rsidP="00FF64F5">
            <w:pPr>
              <w:spacing w:line="276" w:lineRule="auto"/>
              <w:rPr>
                <w:b/>
                <w:color w:val="76923C" w:themeColor="accent3" w:themeShade="BF"/>
              </w:rPr>
            </w:pPr>
            <w:r w:rsidRPr="00855D83">
              <w:rPr>
                <w:b/>
                <w:color w:val="76923C" w:themeColor="accent3" w:themeShade="BF"/>
              </w:rPr>
              <w:t>Definitie</w:t>
            </w:r>
          </w:p>
        </w:tc>
      </w:tr>
      <w:tr w:rsidR="00FF64F5" w:rsidTr="00FF64F5">
        <w:tc>
          <w:tcPr>
            <w:tcW w:w="2802" w:type="dxa"/>
          </w:tcPr>
          <w:p w:rsidR="00FF64F5" w:rsidRDefault="00FF64F5" w:rsidP="00FF64F5">
            <w:pPr>
              <w:spacing w:line="276" w:lineRule="auto"/>
            </w:pPr>
            <w:r>
              <w:t>Aw</w:t>
            </w:r>
          </w:p>
        </w:tc>
        <w:tc>
          <w:tcPr>
            <w:tcW w:w="6410" w:type="dxa"/>
          </w:tcPr>
          <w:p w:rsidR="00FF64F5" w:rsidRDefault="00FF64F5" w:rsidP="00FF64F5">
            <w:pPr>
              <w:spacing w:line="276" w:lineRule="auto"/>
            </w:pPr>
            <w:r>
              <w:t>Aanbestedingswet 2012.</w:t>
            </w:r>
          </w:p>
        </w:tc>
      </w:tr>
      <w:tr w:rsidR="00FF64F5" w:rsidTr="00FF64F5">
        <w:tc>
          <w:tcPr>
            <w:tcW w:w="2802" w:type="dxa"/>
          </w:tcPr>
          <w:p w:rsidR="00FF64F5" w:rsidRDefault="00FF64F5" w:rsidP="00FF64F5">
            <w:pPr>
              <w:spacing w:line="276" w:lineRule="auto"/>
            </w:pPr>
            <w:r>
              <w:t>NvI</w:t>
            </w:r>
          </w:p>
        </w:tc>
        <w:tc>
          <w:tcPr>
            <w:tcW w:w="6410" w:type="dxa"/>
          </w:tcPr>
          <w:p w:rsidR="00FF64F5" w:rsidRDefault="00FF64F5" w:rsidP="00FF64F5">
            <w:pPr>
              <w:spacing w:line="276" w:lineRule="auto"/>
            </w:pPr>
            <w:r>
              <w:t>Nota(‘s) van Inlichtingen.</w:t>
            </w:r>
          </w:p>
        </w:tc>
      </w:tr>
      <w:tr w:rsidR="00FF64F5" w:rsidTr="00FF64F5">
        <w:tc>
          <w:tcPr>
            <w:tcW w:w="2802" w:type="dxa"/>
          </w:tcPr>
          <w:p w:rsidR="00FF64F5" w:rsidRDefault="00FF64F5" w:rsidP="00FF64F5">
            <w:pPr>
              <w:spacing w:line="276" w:lineRule="auto"/>
            </w:pPr>
            <w:r>
              <w:t>PvE</w:t>
            </w:r>
          </w:p>
        </w:tc>
        <w:tc>
          <w:tcPr>
            <w:tcW w:w="6410" w:type="dxa"/>
          </w:tcPr>
          <w:p w:rsidR="00FF64F5" w:rsidRDefault="00FF64F5" w:rsidP="00FF64F5">
            <w:pPr>
              <w:spacing w:line="276" w:lineRule="auto"/>
            </w:pPr>
            <w:r>
              <w:t>Programma van Eisen.</w:t>
            </w:r>
          </w:p>
        </w:tc>
      </w:tr>
      <w:tr w:rsidR="00FF64F5" w:rsidTr="00FF64F5">
        <w:tc>
          <w:tcPr>
            <w:tcW w:w="2802" w:type="dxa"/>
          </w:tcPr>
          <w:p w:rsidR="00FF64F5" w:rsidRDefault="00FF64F5" w:rsidP="00FF64F5">
            <w:pPr>
              <w:spacing w:line="276" w:lineRule="auto"/>
            </w:pPr>
            <w:r>
              <w:t>UEA</w:t>
            </w:r>
          </w:p>
        </w:tc>
        <w:tc>
          <w:tcPr>
            <w:tcW w:w="6410" w:type="dxa"/>
          </w:tcPr>
          <w:p w:rsidR="00FF64F5" w:rsidRDefault="00FF64F5" w:rsidP="00FF64F5">
            <w:pPr>
              <w:spacing w:line="276" w:lineRule="auto"/>
            </w:pPr>
            <w:r>
              <w:t>Uniform Europees Aanbestedingsdocument.</w:t>
            </w:r>
          </w:p>
        </w:tc>
      </w:tr>
    </w:tbl>
    <w:p w:rsidR="00855D83" w:rsidRDefault="00855D83"/>
    <w:p w:rsidR="00855D83" w:rsidRDefault="00855D83" w:rsidP="00855D83">
      <w:r>
        <w:t xml:space="preserve">Verder zijn de definities zoals deze zijn omschreven in artikel 1.1 Aw van toepassing. </w:t>
      </w:r>
    </w:p>
    <w:p w:rsidR="00C94A66" w:rsidRDefault="00C94A66">
      <w:r>
        <w:br w:type="page"/>
      </w:r>
    </w:p>
    <w:p w:rsidR="00C94A66" w:rsidRDefault="00C94A66" w:rsidP="00C94A66">
      <w:pPr>
        <w:pStyle w:val="Kop1"/>
      </w:pPr>
      <w:bookmarkStart w:id="1" w:name="_Toc66736817"/>
      <w:r>
        <w:lastRenderedPageBreak/>
        <w:t>Inleiding</w:t>
      </w:r>
      <w:bookmarkEnd w:id="1"/>
    </w:p>
    <w:p w:rsidR="00C94A66" w:rsidRPr="00530ED4" w:rsidRDefault="00C94A66" w:rsidP="00FF64F5">
      <w:pPr>
        <w:spacing w:line="276" w:lineRule="auto"/>
        <w:rPr>
          <w:rFonts w:eastAsia="Calibri"/>
        </w:rPr>
      </w:pPr>
      <w:r w:rsidRPr="00530ED4">
        <w:rPr>
          <w:rFonts w:eastAsia="Calibri"/>
        </w:rPr>
        <w:t xml:space="preserve">Voor u ligt de </w:t>
      </w:r>
      <w:r w:rsidRPr="00742C5A">
        <w:rPr>
          <w:rFonts w:eastAsia="Calibri"/>
        </w:rPr>
        <w:t xml:space="preserve">offerteaanvraag </w:t>
      </w:r>
      <w:r w:rsidRPr="00742C5A">
        <w:rPr>
          <w:rFonts w:eastAsia="Calibri"/>
          <w:lang w:eastAsia="en-US"/>
        </w:rPr>
        <w:t xml:space="preserve">voor de Europese openbare aanbesteding </w:t>
      </w:r>
      <w:r w:rsidRPr="00742C5A">
        <w:rPr>
          <w:rFonts w:eastAsia="Calibri"/>
        </w:rPr>
        <w:t>van</w:t>
      </w:r>
      <w:r w:rsidRPr="00530ED4">
        <w:rPr>
          <w:rFonts w:eastAsia="Calibri"/>
        </w:rPr>
        <w:t xml:space="preserve"> de gemeenten </w:t>
      </w:r>
      <w:r>
        <w:rPr>
          <w:rFonts w:eastAsia="Calibri"/>
        </w:rPr>
        <w:t xml:space="preserve">Urk en Noordoostpolder </w:t>
      </w:r>
      <w:r w:rsidRPr="00530ED4">
        <w:rPr>
          <w:rFonts w:eastAsia="Calibri"/>
        </w:rPr>
        <w:t xml:space="preserve">met betrekking tot de </w:t>
      </w:r>
      <w:r>
        <w:rPr>
          <w:rFonts w:eastAsia="Calibri"/>
        </w:rPr>
        <w:t>lokale</w:t>
      </w:r>
      <w:r w:rsidR="00FB6C23">
        <w:rPr>
          <w:rFonts w:eastAsia="Calibri"/>
        </w:rPr>
        <w:t xml:space="preserve"> maatwerkvoorzieningen; Wmo – Dagactiviteiten</w:t>
      </w:r>
      <w:r w:rsidR="00EA4E92">
        <w:rPr>
          <w:rFonts w:eastAsia="Calibri"/>
        </w:rPr>
        <w:t>, Begeleiding</w:t>
      </w:r>
      <w:r w:rsidR="001E2775">
        <w:rPr>
          <w:rFonts w:eastAsia="Calibri"/>
        </w:rPr>
        <w:t xml:space="preserve"> en Kortdurend Verblijf</w:t>
      </w:r>
      <w:r w:rsidR="00FB6C23">
        <w:rPr>
          <w:rFonts w:eastAsia="Calibri"/>
        </w:rPr>
        <w:t xml:space="preserve">. </w:t>
      </w:r>
      <w:r w:rsidR="001E2775">
        <w:rPr>
          <w:rFonts w:eastAsia="Calibri"/>
        </w:rPr>
        <w:t>Hieronder</w:t>
      </w:r>
      <w:r w:rsidRPr="00530ED4">
        <w:rPr>
          <w:rFonts w:eastAsia="Calibri"/>
        </w:rPr>
        <w:t xml:space="preserve"> verstaan </w:t>
      </w:r>
      <w:r w:rsidRPr="001E2775">
        <w:rPr>
          <w:rFonts w:eastAsia="Calibri"/>
        </w:rPr>
        <w:t>de gemeenten alle begeleiding en ondersteuning waarbij de nadruk ligt op ondersteuning gericht op het vergroten en versterken van zelfredzaamheid, participatie en een veilige en gezonde ontwikkeling.</w:t>
      </w:r>
      <w:r w:rsidRPr="00530ED4">
        <w:rPr>
          <w:rFonts w:eastAsia="Calibri"/>
        </w:rPr>
        <w:t xml:space="preserve"> </w:t>
      </w:r>
    </w:p>
    <w:p w:rsidR="00C94A66" w:rsidRDefault="00C94A66" w:rsidP="00FF64F5">
      <w:pPr>
        <w:spacing w:line="276" w:lineRule="auto"/>
        <w:rPr>
          <w:rFonts w:eastAsia="Calibri"/>
        </w:rPr>
      </w:pPr>
      <w:r w:rsidRPr="00530ED4">
        <w:rPr>
          <w:rFonts w:eastAsia="Calibri"/>
        </w:rPr>
        <w:t>Zorgaanbieders worden uitgenodigd om op basis van de verstrekte informatie een aanbieding te doen, al dan niet in de vorm van een samenwerkingsverband of door</w:t>
      </w:r>
      <w:r w:rsidR="00FF64F5">
        <w:rPr>
          <w:rFonts w:eastAsia="Calibri"/>
        </w:rPr>
        <w:t xml:space="preserve"> een beroep te doen op derden. </w:t>
      </w:r>
    </w:p>
    <w:p w:rsidR="00C94A66" w:rsidRPr="00D17A5E" w:rsidRDefault="00C94A66" w:rsidP="00FF64F5">
      <w:pPr>
        <w:spacing w:line="276" w:lineRule="auto"/>
        <w:rPr>
          <w:rFonts w:eastAsia="Calibri"/>
        </w:rPr>
      </w:pPr>
      <w:r w:rsidRPr="00D17A5E">
        <w:rPr>
          <w:rFonts w:eastAsia="Calibri"/>
        </w:rPr>
        <w:t>Onderstaande CPV code(s) is (zijn) van toepassing op onderhavige aanbesteding:</w:t>
      </w:r>
    </w:p>
    <w:p w:rsidR="00EA4E92" w:rsidRPr="001D6DE7" w:rsidRDefault="00EA4E92" w:rsidP="00EA4E92">
      <w:pPr>
        <w:pStyle w:val="Lijstalinea"/>
        <w:numPr>
          <w:ilvl w:val="0"/>
          <w:numId w:val="2"/>
        </w:numPr>
        <w:rPr>
          <w:rFonts w:eastAsia="Calibri"/>
        </w:rPr>
      </w:pPr>
      <w:r w:rsidRPr="001D6DE7">
        <w:rPr>
          <w:rFonts w:eastAsia="Calibri"/>
        </w:rPr>
        <w:t>85000000-9</w:t>
      </w:r>
    </w:p>
    <w:p w:rsidR="00C94A66" w:rsidRDefault="00C94A66" w:rsidP="00FF64F5">
      <w:pPr>
        <w:spacing w:line="276" w:lineRule="auto"/>
        <w:rPr>
          <w:rFonts w:eastAsia="Calibri"/>
        </w:rPr>
      </w:pPr>
      <w:r w:rsidRPr="00D17A5E">
        <w:rPr>
          <w:rFonts w:eastAsia="Calibri"/>
        </w:rPr>
        <w:t>Voor deze aanbestedingsprocedure wordt gebruik gemaakt van een elektronisch hulpmiddel, namelijk</w:t>
      </w:r>
      <w:r>
        <w:rPr>
          <w:rFonts w:eastAsia="Calibri"/>
        </w:rPr>
        <w:t xml:space="preserve"> TenderNed</w:t>
      </w:r>
      <w:r w:rsidRPr="00D17A5E">
        <w:rPr>
          <w:rFonts w:eastAsia="Calibri"/>
        </w:rPr>
        <w:t>. Communicatie met betrekking tot inhoudelijke aspecten en aspecten rond de aanbestedingsprocedure dienen te allen tijde elektronisch te geschieden via dit platform. Voor de instructie van het gebruik van dit platform wordt verwezen naar</w:t>
      </w:r>
      <w:r>
        <w:rPr>
          <w:rFonts w:eastAsia="Calibri"/>
        </w:rPr>
        <w:t xml:space="preserve"> </w:t>
      </w:r>
      <w:hyperlink r:id="rId11" w:history="1">
        <w:r w:rsidRPr="00D532FA">
          <w:rPr>
            <w:rStyle w:val="Hyperlink"/>
            <w:rFonts w:ascii="Calibri" w:eastAsia="Calibri" w:hAnsi="Calibri" w:cs="Calibri"/>
            <w:szCs w:val="20"/>
          </w:rPr>
          <w:t>https://www.tenderned.nl/cms/tenderned-voor-ondernemingen</w:t>
        </w:r>
      </w:hyperlink>
      <w:r>
        <w:rPr>
          <w:rFonts w:eastAsia="Calibri"/>
        </w:rPr>
        <w:t>.</w:t>
      </w:r>
    </w:p>
    <w:p w:rsidR="00FF64F5" w:rsidRPr="00D17A5E" w:rsidRDefault="00FF64F5" w:rsidP="00FF64F5">
      <w:pPr>
        <w:spacing w:line="276" w:lineRule="auto"/>
        <w:rPr>
          <w:rFonts w:eastAsia="Calibri"/>
        </w:rPr>
      </w:pPr>
    </w:p>
    <w:p w:rsidR="00C94A66" w:rsidRPr="00D17A5E" w:rsidRDefault="00C94A66" w:rsidP="00FF64F5">
      <w:pPr>
        <w:spacing w:line="276" w:lineRule="auto"/>
        <w:rPr>
          <w:rFonts w:eastAsia="Calibri"/>
          <w:lang w:eastAsia="en-US"/>
        </w:rPr>
      </w:pPr>
      <w:r w:rsidRPr="00D17A5E">
        <w:rPr>
          <w:rFonts w:eastAsia="Calibri"/>
          <w:lang w:eastAsia="en-US"/>
        </w:rPr>
        <w:t>De opbouw van deze Offerteaanvraag</w:t>
      </w:r>
      <w:r w:rsidR="00FF64F5">
        <w:rPr>
          <w:rFonts w:eastAsia="Calibri"/>
          <w:lang w:eastAsia="en-US"/>
        </w:rPr>
        <w:t xml:space="preserve"> is als volgt: </w:t>
      </w:r>
    </w:p>
    <w:p w:rsidR="00FF64F5" w:rsidRPr="00D17A5E" w:rsidRDefault="00C94A66" w:rsidP="00FF64F5">
      <w:pPr>
        <w:spacing w:line="276" w:lineRule="auto"/>
        <w:rPr>
          <w:rFonts w:eastAsia="Calibri"/>
        </w:rPr>
      </w:pPr>
      <w:r w:rsidRPr="00D17A5E">
        <w:rPr>
          <w:rFonts w:eastAsia="Calibri"/>
        </w:rPr>
        <w:t xml:space="preserve">In hoofdstuk 1 </w:t>
      </w:r>
      <w:r w:rsidRPr="00D17A5E">
        <w:rPr>
          <w:rFonts w:eastAsia="Calibri"/>
          <w:b/>
        </w:rPr>
        <w:t xml:space="preserve">Organisatie en aan te </w:t>
      </w:r>
      <w:r w:rsidRPr="00C0043E">
        <w:rPr>
          <w:rFonts w:eastAsia="Calibri"/>
          <w:b/>
        </w:rPr>
        <w:t>besteden Raamovereenkomst</w:t>
      </w:r>
      <w:r w:rsidRPr="00C0043E">
        <w:rPr>
          <w:rFonts w:eastAsia="Calibri"/>
        </w:rPr>
        <w:t xml:space="preserve"> wordt</w:t>
      </w:r>
      <w:r w:rsidRPr="00D17A5E">
        <w:rPr>
          <w:rFonts w:eastAsia="Calibri"/>
        </w:rPr>
        <w:t xml:space="preserve"> ingegaan op het onderwerp en doel van de aanbesteding en een korte beschrijving gegeven van </w:t>
      </w:r>
      <w:r>
        <w:rPr>
          <w:rFonts w:eastAsia="Calibri"/>
        </w:rPr>
        <w:t>Aanbestedende dienst</w:t>
      </w:r>
      <w:r w:rsidRPr="00D17A5E">
        <w:rPr>
          <w:rFonts w:eastAsia="Calibri"/>
        </w:rPr>
        <w:t>.</w:t>
      </w:r>
    </w:p>
    <w:p w:rsidR="00FF64F5" w:rsidRPr="00D17A5E" w:rsidRDefault="00C94A66" w:rsidP="00FF64F5">
      <w:pPr>
        <w:spacing w:line="276" w:lineRule="auto"/>
        <w:rPr>
          <w:rFonts w:eastAsia="Calibri"/>
        </w:rPr>
      </w:pPr>
      <w:r w:rsidRPr="00D17A5E">
        <w:rPr>
          <w:rFonts w:eastAsia="Calibri"/>
        </w:rPr>
        <w:t xml:space="preserve">In hoofdstuk 2 </w:t>
      </w:r>
      <w:r w:rsidRPr="00D17A5E">
        <w:rPr>
          <w:rFonts w:eastAsia="Calibri"/>
          <w:b/>
        </w:rPr>
        <w:t>Aanbestedingsprocedure</w:t>
      </w:r>
      <w:r w:rsidRPr="00D17A5E">
        <w:rPr>
          <w:rFonts w:eastAsia="Calibri"/>
        </w:rPr>
        <w:t xml:space="preserve"> wordt ingegaan op de procedure en de voorschriften voor Inschrijving. In dit hoofdstuk is ook een globale planning van het aanbestedingstraject opgenomen. Tevens is uiteengezet op welke wijze de beoordeling van de Inschrijvingen zal plaatsvinden.</w:t>
      </w:r>
    </w:p>
    <w:p w:rsidR="00FF64F5" w:rsidRPr="00D17A5E" w:rsidRDefault="00C94A66" w:rsidP="00FF64F5">
      <w:pPr>
        <w:spacing w:line="276" w:lineRule="auto"/>
        <w:rPr>
          <w:rFonts w:eastAsia="Calibri"/>
        </w:rPr>
      </w:pPr>
      <w:r w:rsidRPr="00D17A5E">
        <w:rPr>
          <w:rFonts w:eastAsia="Calibri"/>
        </w:rPr>
        <w:t xml:space="preserve">In hoofdstuk 3 </w:t>
      </w:r>
      <w:r w:rsidRPr="00D17A5E">
        <w:rPr>
          <w:rFonts w:eastAsia="Calibri"/>
          <w:b/>
        </w:rPr>
        <w:t>Uitsluitingsgronden en Geschiktheidseisen</w:t>
      </w:r>
      <w:r w:rsidRPr="00D17A5E">
        <w:rPr>
          <w:rFonts w:eastAsia="Calibri"/>
        </w:rPr>
        <w:t xml:space="preserve"> komen de vormvereisten, Uitsluitingsgronden en Geschiktheidseisen voor de kwalificatie van de Inschrijvers aan de orde.</w:t>
      </w:r>
    </w:p>
    <w:p w:rsidR="00FF64F5" w:rsidRPr="00D17A5E" w:rsidRDefault="00C94A66" w:rsidP="00FF64F5">
      <w:pPr>
        <w:spacing w:line="276" w:lineRule="auto"/>
        <w:rPr>
          <w:rFonts w:eastAsia="Calibri"/>
        </w:rPr>
      </w:pPr>
      <w:r w:rsidRPr="00D17A5E">
        <w:rPr>
          <w:rFonts w:eastAsia="Calibri"/>
        </w:rPr>
        <w:t xml:space="preserve">In hoofdstuk 4 </w:t>
      </w:r>
      <w:r w:rsidRPr="00D17A5E">
        <w:rPr>
          <w:rFonts w:eastAsia="Calibri"/>
          <w:b/>
        </w:rPr>
        <w:t xml:space="preserve">Gunningscriterium </w:t>
      </w:r>
      <w:r w:rsidRPr="00D17A5E">
        <w:rPr>
          <w:rFonts w:eastAsia="Calibri"/>
        </w:rPr>
        <w:t xml:space="preserve">wordt ingegaan op het voor deze aanbesteding geldende gunningscriterium en wordt deze verder uitgewerkt. </w:t>
      </w:r>
    </w:p>
    <w:p w:rsidR="00C94A66" w:rsidRPr="00D17A5E" w:rsidRDefault="00C94A66" w:rsidP="00FF64F5">
      <w:pPr>
        <w:spacing w:line="276" w:lineRule="auto"/>
        <w:rPr>
          <w:rFonts w:eastAsia="Calibri"/>
        </w:rPr>
      </w:pPr>
      <w:r w:rsidRPr="00D17A5E">
        <w:rPr>
          <w:rFonts w:eastAsia="Calibri"/>
        </w:rPr>
        <w:t>Verder zijn in deze Offerteaanvraag verwijzingen naar bijlagen opgenomen. Deze bijlagen zijn opgenomen</w:t>
      </w:r>
      <w:r>
        <w:rPr>
          <w:rFonts w:eastAsia="Calibri"/>
        </w:rPr>
        <w:t xml:space="preserve"> als aparte bestanden </w:t>
      </w:r>
      <w:r w:rsidRPr="00D17A5E">
        <w:rPr>
          <w:rFonts w:eastAsia="Calibri"/>
        </w:rPr>
        <w:t xml:space="preserve"> in</w:t>
      </w:r>
      <w:r>
        <w:rPr>
          <w:rFonts w:eastAsia="Calibri"/>
        </w:rPr>
        <w:t xml:space="preserve"> TenderNed</w:t>
      </w:r>
      <w:r w:rsidRPr="00D17A5E">
        <w:rPr>
          <w:rFonts w:eastAsia="Calibri"/>
        </w:rPr>
        <w:t>.</w:t>
      </w:r>
    </w:p>
    <w:p w:rsidR="00C94A66" w:rsidRDefault="00C94A66"/>
    <w:p w:rsidR="00C94A66" w:rsidRDefault="00C94A66">
      <w:r>
        <w:br w:type="page"/>
      </w:r>
    </w:p>
    <w:p w:rsidR="00C94A66" w:rsidRDefault="00C94A66" w:rsidP="00C94A66">
      <w:pPr>
        <w:pStyle w:val="Kop1"/>
      </w:pPr>
      <w:bookmarkStart w:id="2" w:name="_Toc66736818"/>
      <w:r>
        <w:lastRenderedPageBreak/>
        <w:t>Hoofdstuk 1: Organisatie en de aan te besteden Raamovereenkomst</w:t>
      </w:r>
      <w:bookmarkEnd w:id="2"/>
    </w:p>
    <w:p w:rsidR="00C94A66" w:rsidRDefault="00C94A66"/>
    <w:p w:rsidR="00C94A66" w:rsidRDefault="00C94A66" w:rsidP="00C94A66">
      <w:pPr>
        <w:pStyle w:val="Kop2"/>
      </w:pPr>
      <w:bookmarkStart w:id="3" w:name="_Toc66736819"/>
      <w:r>
        <w:t>1.1 Beschrijving organisatie Aanb</w:t>
      </w:r>
      <w:r w:rsidR="00B31936">
        <w:t>estedende d</w:t>
      </w:r>
      <w:r>
        <w:t>ienst</w:t>
      </w:r>
      <w:bookmarkEnd w:id="3"/>
    </w:p>
    <w:p w:rsidR="00EA4E92" w:rsidDel="00B904AC" w:rsidRDefault="00EA4E92" w:rsidP="00B904AC">
      <w:pPr>
        <w:rPr>
          <w:del w:id="4" w:author="Heijnen, Erwin" w:date="2021-04-16T15:11:00Z"/>
          <w:lang w:eastAsia="en-US"/>
        </w:rPr>
      </w:pPr>
      <w:r w:rsidRPr="001D6DE7">
        <w:rPr>
          <w:lang w:eastAsia="en-US"/>
        </w:rPr>
        <w:t xml:space="preserve">De opdrachtgevers van deze aanbesteding zijn een tweetal gemeenten: de gemeenten Noordoostpolder en Urk. Namens de gemeenten zal de gemeente Noordoostpolder penvoerder zijn van deze aanbesteding. </w:t>
      </w:r>
      <w:ins w:id="5" w:author="Heijnen, Erwin" w:date="2021-04-16T15:11:00Z">
        <w:r w:rsidR="00B904AC" w:rsidRPr="00B904AC">
          <w:rPr>
            <w:lang w:eastAsia="en-US"/>
          </w:rPr>
          <w:t>De vigerende Verordening, Besluit en beleidsregels maatschappelijke ondersteuning gemeente Noordoostpolder en gemeente Urk is te vinden op: www.overheid.nl. Vervolgens kan men via Beleid &amp; regelgeving klikken op de plaatselijke wet- en regelgeving van gemeente. Daarna vult men bij de zoekfunctie ‘titel’ respectievelijk in: ‘maatschappelijke ondersteuning gemeente Noordoostpolder” of ‘maatschappelijke ondersteuning gemeente Urk’. De betreffende beleidsdocumenten worden dan zichtbaar.</w:t>
        </w:r>
      </w:ins>
      <w:del w:id="6" w:author="Heijnen, Erwin" w:date="2021-04-16T15:11:00Z">
        <w:r w:rsidDel="00B904AC">
          <w:rPr>
            <w:lang w:eastAsia="en-US"/>
          </w:rPr>
          <w:delText xml:space="preserve">De beleidsregels Jeugdzorg van gemeente Noordoostpolder zijn te lezen door op de volgende link te klikken: </w:delText>
        </w:r>
        <w:r w:rsidR="00982DE6" w:rsidDel="00B904AC">
          <w:fldChar w:fldCharType="begin"/>
        </w:r>
        <w:r w:rsidR="00982DE6" w:rsidDel="00B904AC">
          <w:delInstrText xml:space="preserve"> HYPERLINK "https://decentrale.regelgeving.overheid.nl/cvdr/xhtmloutput/Historie/Noordoostpolder/492112/492112_1.html" </w:delInstrText>
        </w:r>
        <w:r w:rsidR="00982DE6" w:rsidDel="00B904AC">
          <w:fldChar w:fldCharType="separate"/>
        </w:r>
        <w:r w:rsidRPr="00DC6AC7" w:rsidDel="00B904AC">
          <w:rPr>
            <w:rStyle w:val="Hyperlink"/>
            <w:lang w:eastAsia="en-US"/>
          </w:rPr>
          <w:delText>https://decentrale.regelgeving.overheid.nl/cvdr/xhtmloutput/Historie/Noordoostpolder/492112/492112_1.html</w:delText>
        </w:r>
        <w:r w:rsidR="00982DE6" w:rsidDel="00B904AC">
          <w:rPr>
            <w:rStyle w:val="Hyperlink"/>
            <w:lang w:eastAsia="en-US"/>
          </w:rPr>
          <w:fldChar w:fldCharType="end"/>
        </w:r>
      </w:del>
    </w:p>
    <w:p w:rsidR="00EA4E92" w:rsidRDefault="00EA4E92" w:rsidP="004043A3">
      <w:pPr>
        <w:rPr>
          <w:lang w:eastAsia="en-US"/>
        </w:rPr>
      </w:pPr>
      <w:del w:id="7" w:author="Heijnen, Erwin" w:date="2021-04-16T15:11:00Z">
        <w:r w:rsidDel="00B904AC">
          <w:rPr>
            <w:lang w:eastAsia="en-US"/>
          </w:rPr>
          <w:delText xml:space="preserve">De beleidsregels Jeugdzorg van gemeente Urk zijn te lezen door op de volgende link te klikken: </w:delText>
        </w:r>
        <w:r w:rsidR="00982DE6" w:rsidDel="00B904AC">
          <w:fldChar w:fldCharType="begin"/>
        </w:r>
        <w:r w:rsidR="00982DE6" w:rsidDel="00B904AC">
          <w:delInstrText xml:space="preserve"> HYPERLINK "http://decentrale.regelgeving.overheid.nl/cvdr/XHTMLoutput/Actueel/Urk/CVDR471261.html" </w:delInstrText>
        </w:r>
        <w:r w:rsidR="00982DE6" w:rsidDel="00B904AC">
          <w:fldChar w:fldCharType="separate"/>
        </w:r>
        <w:r w:rsidRPr="00DC6AC7" w:rsidDel="00B904AC">
          <w:rPr>
            <w:rStyle w:val="Hyperlink"/>
            <w:lang w:eastAsia="en-US"/>
          </w:rPr>
          <w:delText>http://decentrale.regelgeving.overheid.nl/cvdr/XHTMLoutput/Actueel/Urk/CVDR471261.html</w:delText>
        </w:r>
        <w:r w:rsidR="00982DE6" w:rsidDel="00B904AC">
          <w:rPr>
            <w:rStyle w:val="Hyperlink"/>
            <w:lang w:eastAsia="en-US"/>
          </w:rPr>
          <w:fldChar w:fldCharType="end"/>
        </w:r>
      </w:del>
    </w:p>
    <w:p w:rsidR="00EA4E92" w:rsidRPr="001D6DE7" w:rsidRDefault="00EA4E92" w:rsidP="00EA4E92">
      <w:pPr>
        <w:rPr>
          <w:rFonts w:cs="Verdana"/>
          <w:color w:val="000000"/>
          <w:szCs w:val="20"/>
        </w:rPr>
      </w:pPr>
      <w:del w:id="8" w:author="Heijnen, Erwin" w:date="2021-04-16T15:12:00Z">
        <w:r w:rsidDel="00B904AC">
          <w:rPr>
            <w:lang w:eastAsia="en-US"/>
          </w:rPr>
          <w:delText>Deze beleidsregels schetsen</w:delText>
        </w:r>
      </w:del>
      <w:ins w:id="9" w:author="Heijnen, Erwin" w:date="2021-04-16T15:12:00Z">
        <w:r w:rsidR="00B904AC">
          <w:rPr>
            <w:lang w:eastAsia="en-US"/>
          </w:rPr>
          <w:t>Voorgenoemde schetst</w:t>
        </w:r>
      </w:ins>
      <w:r>
        <w:rPr>
          <w:lang w:eastAsia="en-US"/>
        </w:rPr>
        <w:t xml:space="preserve"> de kaders waarbinnen deze aanbesteding is vormgegeven. </w:t>
      </w:r>
    </w:p>
    <w:p w:rsidR="00C94A66" w:rsidRDefault="00C94A66" w:rsidP="00FF64F5">
      <w:pPr>
        <w:pStyle w:val="Kop3"/>
      </w:pPr>
      <w:bookmarkStart w:id="10" w:name="_Toc66736820"/>
      <w:r>
        <w:t>1.1.1 Gemeente Urk</w:t>
      </w:r>
      <w:bookmarkEnd w:id="10"/>
    </w:p>
    <w:p w:rsidR="004B28CA" w:rsidRDefault="004B28CA" w:rsidP="004B28CA">
      <w:r>
        <w:t xml:space="preserve">Iedereen heeft wel eens vragen over zorg, werk, inkomen, opvoeden of opgroeien. Hierover inwoners in gesprek gaan met de gemeente. De gemeente is verantwoordelijk voor de hulp aan haar inwoners op grond van de Jeugdwet, de Wet maatschappelijke ondersteuning en de Participatiewet. </w:t>
      </w:r>
    </w:p>
    <w:p w:rsidR="004B28CA" w:rsidRDefault="004B28CA" w:rsidP="004B28CA">
      <w:r>
        <w:t xml:space="preserve">Als een inwoner van Urk een hulpvraag heeft, kan hij of zij daarmee terecht bij de gemeente via een digitale melding. Ondersteuning kan aangevraagd worden met het digitale aanvraagformulier. Het aanvraagformulier is te vinden op </w:t>
      </w:r>
      <w:hyperlink r:id="rId12" w:history="1">
        <w:r w:rsidRPr="00706ADA">
          <w:rPr>
            <w:rStyle w:val="Hyperlink"/>
          </w:rPr>
          <w:t>www.urk.nl</w:t>
        </w:r>
      </w:hyperlink>
      <w:r>
        <w:t xml:space="preserve">. De gemeente zoekt samen met de inwoner en zijn sociale netwerk naar een goede oplossing. </w:t>
      </w:r>
    </w:p>
    <w:p w:rsidR="004B28CA" w:rsidRDefault="004B28CA" w:rsidP="004B28CA">
      <w:r>
        <w:t xml:space="preserve">De cliëntondersteuners van Caritas kunnen helpen bij het formuleren van de hulpvraag en het doen van de digitale melding. Na de melding beoordeelt de gemeente wie met de inwoner in gesprek gaat: een van de gespreksvoerders of het Sociaal Zorgteam. Dit wordt beoordeeld aan de hand van de (verwachte) complexiteit en daaruit voortvloeiend de ondersteuningsvraag. De gespreksvoerder of het Sociaal Zorg Team ondersteunt bij het vinden van een passend antwoord op de hulpvraag van de inwoner. Vaak kunnen familie, vrienden of buren helpen met het vinden van een oplossing. </w:t>
      </w:r>
    </w:p>
    <w:p w:rsidR="004B28CA" w:rsidRDefault="004B28CA" w:rsidP="004B28CA">
      <w:r>
        <w:t xml:space="preserve">Soms lukt dit niet en is professionele ondersteuning nodig. Deze ondersteuning kan bijvoorbeeld jeugdhulp zijn voor kind of gezin. Voor volwassenen kan hulp vanuit de Wmo worden ingezet. De gemeente bepaalt de ondersteuning en geeft hiervoor een beschikking af. </w:t>
      </w:r>
    </w:p>
    <w:p w:rsidR="004B28CA" w:rsidRDefault="004B28CA" w:rsidP="004B28CA">
      <w:r>
        <w:t>De volgende route wordt doorlopen:</w:t>
      </w:r>
    </w:p>
    <w:p w:rsidR="004B28CA" w:rsidRDefault="004B28CA" w:rsidP="004B28CA">
      <w:pPr>
        <w:pStyle w:val="Lijstalinea"/>
        <w:numPr>
          <w:ilvl w:val="0"/>
          <w:numId w:val="45"/>
        </w:numPr>
      </w:pPr>
      <w:r>
        <w:t>Integrale vraagverheldering door de gemeente (wat is er aan de hand)</w:t>
      </w:r>
    </w:p>
    <w:p w:rsidR="004B28CA" w:rsidRDefault="004B28CA" w:rsidP="004B28CA">
      <w:pPr>
        <w:pStyle w:val="Lijstalinea"/>
        <w:numPr>
          <w:ilvl w:val="0"/>
          <w:numId w:val="45"/>
        </w:numPr>
      </w:pPr>
      <w:r>
        <w:t>Integraal onderzoeksverslag van de gemeente (waar werken we naar toe)</w:t>
      </w:r>
    </w:p>
    <w:p w:rsidR="004B28CA" w:rsidRDefault="004B28CA" w:rsidP="004B28CA">
      <w:pPr>
        <w:pStyle w:val="Lijstalinea"/>
        <w:numPr>
          <w:ilvl w:val="0"/>
          <w:numId w:val="45"/>
        </w:numPr>
      </w:pPr>
      <w:r>
        <w:t>Keuze van ondersteuning, vastgelegd in een beschikking, door de gemeente (welke vorm van ondersteuning, welke intensiteit en van welke aanbieder)</w:t>
      </w:r>
    </w:p>
    <w:p w:rsidR="004B28CA" w:rsidRDefault="004B28CA" w:rsidP="004B28CA">
      <w:pPr>
        <w:pStyle w:val="Lijstalinea"/>
        <w:numPr>
          <w:ilvl w:val="0"/>
          <w:numId w:val="45"/>
        </w:numPr>
      </w:pPr>
      <w:r>
        <w:t xml:space="preserve">Aanmelding voor ondersteuning bij de aanbieder </w:t>
      </w:r>
    </w:p>
    <w:p w:rsidR="004B28CA" w:rsidRDefault="004B28CA" w:rsidP="004B28CA">
      <w:pPr>
        <w:pStyle w:val="Lijstalinea"/>
        <w:numPr>
          <w:ilvl w:val="0"/>
          <w:numId w:val="45"/>
        </w:numPr>
      </w:pPr>
      <w:r>
        <w:t xml:space="preserve">Start zorg door aanbieder </w:t>
      </w:r>
    </w:p>
    <w:p w:rsidR="004B28CA" w:rsidRDefault="004B28CA" w:rsidP="004B28CA">
      <w:pPr>
        <w:pStyle w:val="Lijstalinea"/>
        <w:numPr>
          <w:ilvl w:val="0"/>
          <w:numId w:val="45"/>
        </w:numPr>
      </w:pPr>
      <w:r>
        <w:t>Ondersteuningsplan van de aanbieder (binnen 6 weken aan de hand van het onderzoeksverslag)</w:t>
      </w:r>
    </w:p>
    <w:p w:rsidR="004B28CA" w:rsidRDefault="004B28CA" w:rsidP="004B28CA">
      <w:pPr>
        <w:pStyle w:val="Lijstalinea"/>
        <w:numPr>
          <w:ilvl w:val="0"/>
          <w:numId w:val="45"/>
        </w:numPr>
      </w:pPr>
      <w:r>
        <w:t xml:space="preserve">De gemeente blijft betrokken en voert perspectiefregie. </w:t>
      </w:r>
    </w:p>
    <w:p w:rsidR="004B28CA" w:rsidRDefault="004B28CA" w:rsidP="004B28CA">
      <w:r>
        <w:t xml:space="preserve">Een goede samenwerking tussen de aanbieder, het lokale veld en de gemeente is van belang. Zodra mogelijk, vindt afschaling van zorg plaats. </w:t>
      </w:r>
    </w:p>
    <w:p w:rsidR="004B28CA" w:rsidRDefault="004B28CA" w:rsidP="004B28CA">
      <w:r>
        <w:t xml:space="preserve">Is de problematiek complex en komen betrokken verwijzers/professionals er samen niet uit of is er sprake van een crisis? Dan is de inzet van de regisseur sociaal netwerk mogelijk. </w:t>
      </w:r>
    </w:p>
    <w:p w:rsidR="004B28CA" w:rsidRDefault="004B28CA" w:rsidP="004B28CA">
      <w:r>
        <w:lastRenderedPageBreak/>
        <w:t xml:space="preserve">De regisseur sociaal netwerk heeft hier, wanneer noodzakelijk, doorzettingsmacht. </w:t>
      </w:r>
    </w:p>
    <w:p w:rsidR="004B28CA" w:rsidRDefault="004B28CA" w:rsidP="004B28CA">
      <w:r>
        <w:t xml:space="preserve">Gemeente Urk controleert de kwaliteit en de rechtmatigheid van de verleende zorg. </w:t>
      </w:r>
    </w:p>
    <w:p w:rsidR="004B28CA" w:rsidRDefault="004B28CA" w:rsidP="004B28CA"/>
    <w:p w:rsidR="004B28CA" w:rsidRDefault="004B28CA" w:rsidP="004B28CA">
      <w:r>
        <w:t>Aan de samenwerking en het delen van informatie liggen de door het college van de gemeente Urk vastgestelde beleidsregels voor privacy en gegevensverwerking ten grondslag.</w:t>
      </w:r>
    </w:p>
    <w:p w:rsidR="004B28CA" w:rsidRPr="004B28CA" w:rsidRDefault="004B28CA" w:rsidP="004B28CA">
      <w:r>
        <w:t xml:space="preserve">Voor meer informatie over de WMO en Jeugd in de gemeente Urk, verwijzen we u naar </w:t>
      </w:r>
      <w:hyperlink r:id="rId13" w:history="1">
        <w:r w:rsidRPr="00706ADA">
          <w:rPr>
            <w:rStyle w:val="Hyperlink"/>
          </w:rPr>
          <w:t>www.urk.nl</w:t>
        </w:r>
      </w:hyperlink>
      <w:r>
        <w:t xml:space="preserve"> </w:t>
      </w:r>
    </w:p>
    <w:p w:rsidR="00C94A66" w:rsidRDefault="00C94A66" w:rsidP="00FF64F5">
      <w:pPr>
        <w:pStyle w:val="Kop3"/>
      </w:pPr>
      <w:bookmarkStart w:id="11" w:name="_Toc66736821"/>
      <w:r>
        <w:t>1.1.2 Gemeente Noordoostpolder</w:t>
      </w:r>
      <w:bookmarkEnd w:id="11"/>
    </w:p>
    <w:p w:rsidR="004B28CA" w:rsidRPr="00570EA6" w:rsidRDefault="004B28CA" w:rsidP="004B28CA">
      <w:pPr>
        <w:shd w:val="clear" w:color="auto" w:fill="FFFFFF"/>
        <w:spacing w:line="224" w:lineRule="atLeast"/>
        <w:rPr>
          <w:color w:val="222222"/>
          <w:sz w:val="24"/>
        </w:rPr>
      </w:pPr>
      <w:r w:rsidRPr="00570EA6">
        <w:rPr>
          <w:b/>
          <w:bCs/>
          <w:color w:val="222222"/>
          <w:szCs w:val="20"/>
        </w:rPr>
        <w:t>In Noordoostpolder kunnen inwoners terecht bij één gemeentelijk sociaal loket.</w:t>
      </w:r>
      <w:r w:rsidRPr="00570EA6">
        <w:rPr>
          <w:b/>
          <w:bCs/>
          <w:color w:val="222222"/>
          <w:szCs w:val="20"/>
        </w:rPr>
        <w:br/>
      </w:r>
      <w:r w:rsidRPr="00570EA6">
        <w:rPr>
          <w:color w:val="222222"/>
          <w:szCs w:val="20"/>
        </w:rPr>
        <w:t>Bij dit sociaal loket worden zij op weg geholpen met vragen over werk, inkomen, bijstand, wonen, zorg en ondersteuning, werk, onderwijs, financiën, vervoer, regelingen en toelichting op de Wmo, Jeugdwet en Participatiewet op telefoonnummer (0527) 63 39 11 of via mail </w:t>
      </w:r>
      <w:hyperlink r:id="rId14" w:tgtFrame="_blank" w:history="1">
        <w:r w:rsidRPr="00570EA6">
          <w:rPr>
            <w:color w:val="1155CC"/>
            <w:szCs w:val="20"/>
            <w:u w:val="single"/>
          </w:rPr>
          <w:t>sociaalloket@noordoostpolder.nl</w:t>
        </w:r>
      </w:hyperlink>
      <w:r w:rsidRPr="00570EA6">
        <w:rPr>
          <w:color w:val="222222"/>
          <w:szCs w:val="20"/>
        </w:rPr>
        <w:t>. Zo hebben zij direct toegang tot de juiste ondersteuning.</w:t>
      </w:r>
    </w:p>
    <w:p w:rsidR="004B28CA" w:rsidRPr="00570EA6" w:rsidRDefault="004B28CA" w:rsidP="004B28CA">
      <w:pPr>
        <w:shd w:val="clear" w:color="auto" w:fill="FFFFFF"/>
        <w:spacing w:line="224" w:lineRule="atLeast"/>
        <w:rPr>
          <w:color w:val="222222"/>
          <w:sz w:val="24"/>
        </w:rPr>
      </w:pPr>
      <w:r w:rsidRPr="00570EA6">
        <w:rPr>
          <w:color w:val="222222"/>
          <w:szCs w:val="20"/>
        </w:rPr>
        <w:t>Het sociaal loket is beschikbaar voor </w:t>
      </w:r>
      <w:r w:rsidRPr="00570EA6">
        <w:rPr>
          <w:color w:val="222222"/>
          <w:szCs w:val="20"/>
          <w:u w:val="single"/>
        </w:rPr>
        <w:t>vragen en advies</w:t>
      </w:r>
      <w:r w:rsidRPr="00570EA6">
        <w:rPr>
          <w:color w:val="222222"/>
          <w:szCs w:val="20"/>
        </w:rPr>
        <w:t>. Aanbieders en samenwerkingspartners die vragen hebben over zaken waar (nog) geen klantmanager aan gekoppeld is, kunnen zich eveneens wenden tot het sociaal loket.</w:t>
      </w:r>
    </w:p>
    <w:p w:rsidR="004B28CA" w:rsidRPr="00570EA6" w:rsidRDefault="004B28CA" w:rsidP="004B28CA">
      <w:pPr>
        <w:shd w:val="clear" w:color="auto" w:fill="FFFFFF"/>
        <w:spacing w:line="224" w:lineRule="atLeast"/>
        <w:rPr>
          <w:color w:val="222222"/>
          <w:sz w:val="24"/>
        </w:rPr>
      </w:pPr>
      <w:r w:rsidRPr="00570EA6">
        <w:rPr>
          <w:color w:val="222222"/>
          <w:szCs w:val="20"/>
        </w:rPr>
        <w:t>Daarnaast kan het sociaal loket </w:t>
      </w:r>
      <w:r w:rsidRPr="00570EA6">
        <w:rPr>
          <w:color w:val="222222"/>
          <w:szCs w:val="20"/>
          <w:u w:val="single"/>
        </w:rPr>
        <w:t>doorverwijzen </w:t>
      </w:r>
      <w:r w:rsidRPr="00570EA6">
        <w:rPr>
          <w:color w:val="222222"/>
          <w:szCs w:val="20"/>
        </w:rPr>
        <w:t>naar:</w:t>
      </w:r>
    </w:p>
    <w:p w:rsidR="004B28CA" w:rsidRPr="007774D9" w:rsidRDefault="004B28CA" w:rsidP="004B28CA">
      <w:pPr>
        <w:pStyle w:val="Lijstalinea"/>
        <w:numPr>
          <w:ilvl w:val="0"/>
          <w:numId w:val="44"/>
        </w:numPr>
        <w:shd w:val="clear" w:color="auto" w:fill="FFFFFF"/>
        <w:spacing w:line="253" w:lineRule="atLeast"/>
        <w:rPr>
          <w:rFonts w:ascii="Calibri" w:hAnsi="Calibri" w:cs="Calibri"/>
          <w:color w:val="222222"/>
          <w:sz w:val="22"/>
          <w:szCs w:val="22"/>
        </w:rPr>
      </w:pPr>
      <w:r w:rsidRPr="007774D9">
        <w:rPr>
          <w:color w:val="222222"/>
          <w:szCs w:val="20"/>
        </w:rPr>
        <w:t>algemene voorzieningen van de partners;</w:t>
      </w:r>
    </w:p>
    <w:p w:rsidR="004B28CA" w:rsidRPr="007774D9" w:rsidRDefault="004B28CA" w:rsidP="004B28CA">
      <w:pPr>
        <w:pStyle w:val="Lijstalinea"/>
        <w:numPr>
          <w:ilvl w:val="0"/>
          <w:numId w:val="44"/>
        </w:numPr>
        <w:shd w:val="clear" w:color="auto" w:fill="FFFFFF"/>
        <w:spacing w:line="253" w:lineRule="atLeast"/>
        <w:rPr>
          <w:rFonts w:ascii="Calibri" w:hAnsi="Calibri" w:cs="Calibri"/>
          <w:color w:val="222222"/>
          <w:sz w:val="22"/>
          <w:szCs w:val="22"/>
        </w:rPr>
      </w:pPr>
      <w:r w:rsidRPr="007774D9">
        <w:rPr>
          <w:color w:val="222222"/>
          <w:szCs w:val="20"/>
        </w:rPr>
        <w:t>naar een klantmanag</w:t>
      </w:r>
      <w:r>
        <w:rPr>
          <w:color w:val="222222"/>
          <w:szCs w:val="20"/>
        </w:rPr>
        <w:t>er voor een maatwerkvoorziening;</w:t>
      </w:r>
    </w:p>
    <w:p w:rsidR="004B28CA" w:rsidRPr="007774D9" w:rsidRDefault="004B28CA" w:rsidP="004B28CA">
      <w:pPr>
        <w:pStyle w:val="Lijstalinea"/>
        <w:numPr>
          <w:ilvl w:val="0"/>
          <w:numId w:val="44"/>
        </w:numPr>
        <w:shd w:val="clear" w:color="auto" w:fill="FFFFFF"/>
        <w:spacing w:line="253" w:lineRule="atLeast"/>
        <w:rPr>
          <w:rFonts w:ascii="Calibri" w:hAnsi="Calibri" w:cs="Calibri"/>
          <w:color w:val="222222"/>
          <w:sz w:val="22"/>
          <w:szCs w:val="22"/>
        </w:rPr>
      </w:pPr>
      <w:r w:rsidRPr="007774D9">
        <w:rPr>
          <w:color w:val="222222"/>
          <w:szCs w:val="20"/>
        </w:rPr>
        <w:t xml:space="preserve">onafhankelijke  cliëntondersteuning als inwoner van deze </w:t>
      </w:r>
      <w:r>
        <w:rPr>
          <w:color w:val="222222"/>
          <w:szCs w:val="20"/>
        </w:rPr>
        <w:t>mogelijkheid gebruik wil maken;</w:t>
      </w:r>
    </w:p>
    <w:p w:rsidR="004B28CA" w:rsidRPr="007774D9" w:rsidRDefault="004B28CA" w:rsidP="004B28CA">
      <w:pPr>
        <w:pStyle w:val="Lijstalinea"/>
        <w:numPr>
          <w:ilvl w:val="0"/>
          <w:numId w:val="44"/>
        </w:numPr>
        <w:shd w:val="clear" w:color="auto" w:fill="FFFFFF"/>
        <w:spacing w:line="253" w:lineRule="atLeast"/>
        <w:rPr>
          <w:rFonts w:ascii="Calibri" w:hAnsi="Calibri" w:cs="Calibri"/>
          <w:color w:val="222222"/>
          <w:sz w:val="22"/>
          <w:szCs w:val="22"/>
        </w:rPr>
      </w:pPr>
      <w:r w:rsidRPr="007774D9">
        <w:rPr>
          <w:color w:val="222222"/>
          <w:szCs w:val="20"/>
        </w:rPr>
        <w:t>naar een procesbegeleider voor het organiseren van een planbijeenk</w:t>
      </w:r>
      <w:r>
        <w:rPr>
          <w:color w:val="222222"/>
          <w:szCs w:val="20"/>
        </w:rPr>
        <w:t>omst ten behoeve van de inwoner;</w:t>
      </w:r>
    </w:p>
    <w:p w:rsidR="004B28CA" w:rsidRPr="007774D9" w:rsidRDefault="004B28CA" w:rsidP="004B28CA">
      <w:pPr>
        <w:pStyle w:val="Lijstalinea"/>
        <w:numPr>
          <w:ilvl w:val="0"/>
          <w:numId w:val="44"/>
        </w:numPr>
        <w:shd w:val="clear" w:color="auto" w:fill="FFFFFF"/>
        <w:spacing w:line="253" w:lineRule="atLeast"/>
        <w:rPr>
          <w:rFonts w:ascii="Calibri" w:hAnsi="Calibri" w:cs="Calibri"/>
          <w:color w:val="222222"/>
          <w:sz w:val="22"/>
          <w:szCs w:val="22"/>
        </w:rPr>
      </w:pPr>
      <w:r w:rsidRPr="007774D9">
        <w:rPr>
          <w:color w:val="222222"/>
          <w:szCs w:val="20"/>
        </w:rPr>
        <w:t>naar het Financieel Loket voor financiële vragen en schulddienstverlening.</w:t>
      </w:r>
    </w:p>
    <w:p w:rsidR="004B28CA" w:rsidRPr="00570EA6" w:rsidRDefault="004B28CA" w:rsidP="004B28CA">
      <w:pPr>
        <w:shd w:val="clear" w:color="auto" w:fill="FFFFFF"/>
        <w:spacing w:line="224" w:lineRule="atLeast"/>
        <w:rPr>
          <w:color w:val="222222"/>
          <w:sz w:val="24"/>
        </w:rPr>
      </w:pPr>
      <w:r w:rsidRPr="00570EA6">
        <w:rPr>
          <w:color w:val="222222"/>
          <w:szCs w:val="20"/>
        </w:rPr>
        <w:t>In het sociaal loket is expertise aanwezig om te beoordelen welke doorverwijzing passend is, waar nodig na aanvullende consultatie van professionals.</w:t>
      </w:r>
    </w:p>
    <w:p w:rsidR="004B28CA" w:rsidRPr="00570EA6" w:rsidRDefault="004B28CA" w:rsidP="004B28CA">
      <w:pPr>
        <w:shd w:val="clear" w:color="auto" w:fill="FFFFFF"/>
        <w:spacing w:line="224" w:lineRule="atLeast"/>
        <w:rPr>
          <w:color w:val="222222"/>
          <w:sz w:val="24"/>
        </w:rPr>
      </w:pPr>
      <w:r w:rsidRPr="00570EA6">
        <w:rPr>
          <w:b/>
          <w:bCs/>
          <w:color w:val="222222"/>
          <w:szCs w:val="20"/>
        </w:rPr>
        <w:t>De toegang tot een maatwerkvoorziening loopt via de klantmanager.</w:t>
      </w:r>
      <w:r w:rsidRPr="00570EA6">
        <w:rPr>
          <w:b/>
          <w:bCs/>
          <w:color w:val="222222"/>
          <w:szCs w:val="20"/>
        </w:rPr>
        <w:br/>
      </w:r>
      <w:r w:rsidRPr="00570EA6">
        <w:rPr>
          <w:color w:val="222222"/>
          <w:szCs w:val="20"/>
        </w:rPr>
        <w:t>Indien het loket verwacht dat er mogelijk maatwerk nodig is, wordt een casus doorgezet naar het Team Maatwerk. De klantmanagers vormen dit Team Maatwerk.</w:t>
      </w:r>
    </w:p>
    <w:p w:rsidR="004B28CA" w:rsidRPr="00570EA6" w:rsidRDefault="004B28CA" w:rsidP="004B28CA">
      <w:pPr>
        <w:shd w:val="clear" w:color="auto" w:fill="FFFFFF"/>
        <w:spacing w:line="224" w:lineRule="atLeast"/>
        <w:rPr>
          <w:color w:val="222222"/>
          <w:sz w:val="24"/>
        </w:rPr>
      </w:pPr>
      <w:r w:rsidRPr="00570EA6">
        <w:rPr>
          <w:color w:val="222222"/>
          <w:szCs w:val="20"/>
        </w:rPr>
        <w:t>Het totale proces vanaf aanvang bij het loket tot en met afhandeling van de aanvraag maatwerkvoorziening door de inwoner ziet er als volgt uit:</w:t>
      </w:r>
    </w:p>
    <w:p w:rsidR="004B28CA" w:rsidRPr="00570EA6" w:rsidRDefault="004B28CA" w:rsidP="004B28CA">
      <w:pPr>
        <w:shd w:val="clear" w:color="auto" w:fill="FFFFFF"/>
        <w:spacing w:line="224" w:lineRule="atLeast"/>
        <w:rPr>
          <w:color w:val="222222"/>
          <w:sz w:val="24"/>
        </w:rPr>
      </w:pPr>
      <w:r w:rsidRPr="00570EA6">
        <w:rPr>
          <w:color w:val="222222"/>
          <w:szCs w:val="20"/>
        </w:rPr>
        <w:t>De inwoner meldt een hulpvraag bij de gemeente. Dit heet een ‘</w:t>
      </w:r>
      <w:r w:rsidRPr="00570EA6">
        <w:rPr>
          <w:color w:val="222222"/>
          <w:szCs w:val="20"/>
          <w:u w:val="single"/>
        </w:rPr>
        <w:t>melding</w:t>
      </w:r>
      <w:r w:rsidRPr="00570EA6">
        <w:rPr>
          <w:color w:val="222222"/>
          <w:szCs w:val="20"/>
        </w:rPr>
        <w:t>’. Bij het sociaal loket wordt gestart met de intake en vraagverheldering. Als een maatwerkvoorziening nodig is, dan verwijst het sociaal loket door naar de klantmanagers.</w:t>
      </w:r>
    </w:p>
    <w:p w:rsidR="004B28CA" w:rsidRPr="00570EA6" w:rsidRDefault="004B28CA" w:rsidP="004B28CA">
      <w:pPr>
        <w:shd w:val="clear" w:color="auto" w:fill="FFFFFF"/>
        <w:spacing w:line="224" w:lineRule="atLeast"/>
        <w:rPr>
          <w:color w:val="222222"/>
          <w:sz w:val="24"/>
        </w:rPr>
      </w:pPr>
      <w:r w:rsidRPr="00570EA6">
        <w:rPr>
          <w:color w:val="222222"/>
          <w:szCs w:val="20"/>
        </w:rPr>
        <w:t>De klantmanagers werken vanuit de filosofie van regie en eigenaarschap bij de inwoner. Dit betekent dat de inwoner eigenaar is en blijft van zijn hulpvraag en samen met het netwerk van de inwoner worden besluiten genomen. De klantmanagers doen dit door een persoonsgericht </w:t>
      </w:r>
      <w:r w:rsidRPr="00570EA6">
        <w:rPr>
          <w:color w:val="222222"/>
          <w:szCs w:val="20"/>
          <w:u w:val="single"/>
        </w:rPr>
        <w:t>onderzoek</w:t>
      </w:r>
      <w:r w:rsidRPr="00570EA6">
        <w:rPr>
          <w:color w:val="222222"/>
          <w:szCs w:val="20"/>
        </w:rPr>
        <w:t> (‘vraagverhelderingsgesprek’). Een onafhankelijk cliëntondersteuner kan op verzoek van de inwoner aansluiten bij dit gesprek. Als de inwoner een mantelzorger heeft wordt deze (ook) uitgenodigd voor het vraagverhelderingsgesprek. De klantmanager betrekt bij het vraagverhelderingsgesprek ook de behoefte aan maatregelen ter ondersteuning van de mantelzorger.</w:t>
      </w:r>
    </w:p>
    <w:p w:rsidR="004B28CA" w:rsidRPr="00570EA6" w:rsidRDefault="004B28CA" w:rsidP="004B28CA">
      <w:pPr>
        <w:shd w:val="clear" w:color="auto" w:fill="FFFFFF"/>
        <w:spacing w:line="224" w:lineRule="atLeast"/>
        <w:rPr>
          <w:color w:val="222222"/>
          <w:sz w:val="24"/>
        </w:rPr>
      </w:pPr>
      <w:r w:rsidRPr="00570EA6">
        <w:rPr>
          <w:color w:val="222222"/>
          <w:szCs w:val="20"/>
        </w:rPr>
        <w:t>De klantmanager stelt van de uitkomsten van het vraagverhelderingsgesprek een </w:t>
      </w:r>
      <w:r w:rsidRPr="00570EA6">
        <w:rPr>
          <w:color w:val="222222"/>
          <w:szCs w:val="20"/>
          <w:u w:val="single"/>
        </w:rPr>
        <w:t>onderzoeksverslag</w:t>
      </w:r>
      <w:r w:rsidRPr="00570EA6">
        <w:rPr>
          <w:color w:val="222222"/>
          <w:szCs w:val="20"/>
        </w:rPr>
        <w:t> op en betrekt daarbij, indien aanwezig, het persoonlijk plan van de inwoner. In het onderzoeksverslag staan de in samenspraak met cliënt opgestelde acties ter bevordering van de zelfredzaamheid en/of participatie. De acties gaan over de te vergen inzet van cliënt, zijn sociaal netwerk, algemene voorzieningen en/of maatwerkvoorzieningen. Het onderzoeksverslag is drie maanden geldig.</w:t>
      </w:r>
    </w:p>
    <w:p w:rsidR="004B28CA" w:rsidRPr="00A36FA0" w:rsidRDefault="004B28CA" w:rsidP="004B28CA">
      <w:pPr>
        <w:shd w:val="clear" w:color="auto" w:fill="FFFFFF"/>
        <w:spacing w:line="224" w:lineRule="atLeast"/>
        <w:rPr>
          <w:color w:val="222222"/>
          <w:szCs w:val="20"/>
        </w:rPr>
      </w:pPr>
      <w:r w:rsidRPr="00570EA6">
        <w:rPr>
          <w:color w:val="222222"/>
          <w:szCs w:val="20"/>
        </w:rPr>
        <w:t>Als een maatwerkvoorziening een onderdeel is van de oplossing, geldt het ondertekende onderzoeksverslag als </w:t>
      </w:r>
      <w:r w:rsidRPr="00570EA6">
        <w:rPr>
          <w:color w:val="222222"/>
          <w:szCs w:val="20"/>
          <w:u w:val="single"/>
        </w:rPr>
        <w:t>aanvraag</w:t>
      </w:r>
      <w:r w:rsidRPr="00570EA6">
        <w:rPr>
          <w:color w:val="222222"/>
          <w:szCs w:val="20"/>
        </w:rPr>
        <w:t>. Daarop volgt een </w:t>
      </w:r>
      <w:r w:rsidRPr="00570EA6">
        <w:rPr>
          <w:color w:val="222222"/>
          <w:szCs w:val="20"/>
          <w:u w:val="single"/>
        </w:rPr>
        <w:t>besluit</w:t>
      </w:r>
      <w:r w:rsidRPr="00570EA6">
        <w:rPr>
          <w:color w:val="222222"/>
          <w:szCs w:val="20"/>
        </w:rPr>
        <w:t xml:space="preserve">. De klantmanager besluit na het onderzoek positief of negatief op de aanvraag van de maatwerkvoorziening van de inwoner. Een inwoner komt in aanmerking voor een maatwerkvoorziening als deze naar het oordeel van klantmanager (de indicatie) onvoldoende zelfredzaam is of onvoldoende in staat is om maatschappelijk te participeren, </w:t>
      </w:r>
      <w:r w:rsidRPr="00570EA6">
        <w:rPr>
          <w:color w:val="222222"/>
          <w:szCs w:val="20"/>
        </w:rPr>
        <w:lastRenderedPageBreak/>
        <w:t>onvoldoende beschikt over ‘eigen kracht’, het eigen sociale netwerk niet of niet volledig in staat is een (verdere) bijdrage te leveren aan de positie van inwoner en evenmin een algemene voorziening aanwezig is.</w:t>
      </w:r>
    </w:p>
    <w:p w:rsidR="004B28CA" w:rsidRPr="00A36FA0" w:rsidRDefault="004B28CA" w:rsidP="004B28CA">
      <w:pPr>
        <w:shd w:val="clear" w:color="auto" w:fill="FFFFFF"/>
        <w:spacing w:line="224" w:lineRule="atLeast"/>
        <w:rPr>
          <w:color w:val="222222"/>
          <w:szCs w:val="20"/>
        </w:rPr>
      </w:pPr>
      <w:r w:rsidRPr="00A36FA0">
        <w:rPr>
          <w:color w:val="222222"/>
          <w:szCs w:val="20"/>
        </w:rPr>
        <w:t>Het ondertekende onderzoeksverslag vormt de basis voor de doorverwijzing naar een maatwerkvoorziening. Op basis van dit onderzoeksverslag ontvangt de inwoner een</w:t>
      </w:r>
      <w:r w:rsidRPr="00A36FA0">
        <w:rPr>
          <w:color w:val="222222"/>
          <w:szCs w:val="20"/>
          <w:u w:val="single"/>
        </w:rPr>
        <w:t> beschikking</w:t>
      </w:r>
      <w:r w:rsidRPr="00A36FA0">
        <w:rPr>
          <w:color w:val="222222"/>
          <w:szCs w:val="20"/>
        </w:rPr>
        <w:t>. Zonder dit besluit is het voor inwoners niet mogelijk gebruik te maken van een maatwerkvoorziening. De inwoner die een maatwerkvoorziening ontvangt, betaalt hiervoor een (vaste eigen bijdrage abonnementstarief) per maand via het Centraal administratiekantoor (CAK). De klantmanager informeert de inwoner over dit abonnementstarief.</w:t>
      </w:r>
    </w:p>
    <w:p w:rsidR="004B28CA" w:rsidRPr="00CD3F31" w:rsidRDefault="004B28CA" w:rsidP="004B28CA">
      <w:pPr>
        <w:shd w:val="clear" w:color="auto" w:fill="FFFFFF"/>
        <w:spacing w:line="224" w:lineRule="atLeast"/>
        <w:rPr>
          <w:b/>
          <w:color w:val="222222"/>
          <w:szCs w:val="20"/>
        </w:rPr>
      </w:pPr>
      <w:r w:rsidRPr="00CD3F31">
        <w:rPr>
          <w:b/>
          <w:color w:val="222222"/>
          <w:szCs w:val="20"/>
        </w:rPr>
        <w:t>De klantmanager kan advies vragen aan het screeningsteam.</w:t>
      </w:r>
    </w:p>
    <w:p w:rsidR="004B28CA" w:rsidRPr="00CD3F31" w:rsidRDefault="004B28CA" w:rsidP="004B28CA">
      <w:pPr>
        <w:shd w:val="clear" w:color="auto" w:fill="FFFFFF"/>
        <w:spacing w:line="224" w:lineRule="atLeast"/>
        <w:rPr>
          <w:color w:val="222222"/>
          <w:szCs w:val="20"/>
        </w:rPr>
      </w:pPr>
      <w:r w:rsidRPr="00CD3F31">
        <w:rPr>
          <w:color w:val="222222"/>
          <w:szCs w:val="20"/>
        </w:rPr>
        <w:t>Het screeningsteam heeft geen direct contact met aanbieders of inwoners. Dit contact verloopt via de klantmanager. Het screeningsteam bestaat uit een gedragsdeskundige, een medewerker Kwaliteit en de brandpuntfunctionaris NOP. De brandpuntfunctionaris is onderdeel van Bureau Brandpunt van GGD Flevoland. De brandpuntfunctionaris kan besluiten om regie vanuit Bureau Brandpunt in te zetten.</w:t>
      </w:r>
    </w:p>
    <w:p w:rsidR="004B28CA" w:rsidRPr="00CD3F31" w:rsidRDefault="004B28CA" w:rsidP="004B28CA">
      <w:pPr>
        <w:shd w:val="clear" w:color="auto" w:fill="FFFFFF"/>
        <w:spacing w:line="224" w:lineRule="atLeast"/>
        <w:rPr>
          <w:b/>
          <w:color w:val="222222"/>
          <w:szCs w:val="20"/>
        </w:rPr>
      </w:pPr>
      <w:r w:rsidRPr="00CD3F31">
        <w:rPr>
          <w:b/>
          <w:color w:val="222222"/>
          <w:szCs w:val="20"/>
        </w:rPr>
        <w:t>De klantmanager kan een procesbegeleider inzetten om een planbijeenkomst te organiseren.</w:t>
      </w:r>
    </w:p>
    <w:p w:rsidR="004B28CA" w:rsidRPr="00CD3F31" w:rsidRDefault="004B28CA" w:rsidP="004B28CA">
      <w:pPr>
        <w:shd w:val="clear" w:color="auto" w:fill="FFFFFF"/>
        <w:spacing w:line="224" w:lineRule="atLeast"/>
        <w:rPr>
          <w:color w:val="222222"/>
          <w:szCs w:val="20"/>
        </w:rPr>
      </w:pPr>
      <w:r w:rsidRPr="00CD3F31">
        <w:rPr>
          <w:color w:val="222222"/>
          <w:szCs w:val="20"/>
        </w:rPr>
        <w:t>Wanneer er sprake is van complexe, meervoudige casuïstiek kan een klantmanager een procesbegeleider betrekken die een planbijeenkomst organiseert. De klantmanager vraagt een planbijeenkomst aan via het sociaal loket. Het organiseren van een planbijeenkomst door een procesbegeleider gebeurt in nauwe afstemming met de klantmanager. De klantmanager sluit aan bij de planbijeenkomst. De aanbieder kan ook gevraagd worden om aan te sluiten. Het aantal deelnemers aan een planbijeenkomst is maatwerk.</w:t>
      </w:r>
    </w:p>
    <w:p w:rsidR="004B28CA" w:rsidRPr="004B28CA" w:rsidRDefault="004B28CA" w:rsidP="004B28CA">
      <w:pPr>
        <w:shd w:val="clear" w:color="auto" w:fill="FFFFFF"/>
        <w:spacing w:line="224" w:lineRule="atLeast"/>
        <w:rPr>
          <w:color w:val="222222"/>
          <w:sz w:val="24"/>
        </w:rPr>
      </w:pPr>
      <w:r w:rsidRPr="00570EA6">
        <w:rPr>
          <w:color w:val="222222"/>
          <w:szCs w:val="20"/>
        </w:rPr>
        <w:t>Het gemeentelijke team van procesbegeleiders begeleiden het proces en zijn niet inhoudelijk verantwoordelijk. Zij werken vanuit de filosofie van regie en eigenaarschap bij de inwoner. Dit betekent dat de inwoner eigenaar is en blijft van zijn hulpvraag en samen met het netwerk van de inwoner worden besluiten genomen. De procesbegeleiders doen dit door het organiseren van een planbijeenkomst met de inwoner en zijn netwerk. De focus ligt daarbij op eigen kracht oplossingen en/of algemene voorzieningen. Waar nodig kan een maatwerkvoorziening worden ingezet.</w:t>
      </w:r>
    </w:p>
    <w:p w:rsidR="004B28CA" w:rsidRPr="00570EA6" w:rsidRDefault="004B28CA" w:rsidP="004B28CA">
      <w:pPr>
        <w:shd w:val="clear" w:color="auto" w:fill="FFFFFF"/>
        <w:spacing w:line="224" w:lineRule="atLeast"/>
        <w:rPr>
          <w:color w:val="222222"/>
          <w:sz w:val="24"/>
        </w:rPr>
      </w:pPr>
      <w:r w:rsidRPr="00570EA6">
        <w:rPr>
          <w:i/>
          <w:iCs/>
          <w:color w:val="222222"/>
          <w:szCs w:val="20"/>
        </w:rPr>
        <w:t>Voor meer informatie over onze organisatie verwijzen we u naar </w:t>
      </w:r>
      <w:hyperlink r:id="rId15" w:tgtFrame="_blank" w:history="1">
        <w:r w:rsidRPr="00570EA6">
          <w:rPr>
            <w:i/>
            <w:iCs/>
            <w:color w:val="1155CC"/>
            <w:szCs w:val="20"/>
            <w:u w:val="single"/>
          </w:rPr>
          <w:t>www.noordoostpolder.nl</w:t>
        </w:r>
      </w:hyperlink>
      <w:r w:rsidRPr="00570EA6">
        <w:rPr>
          <w:i/>
          <w:iCs/>
          <w:color w:val="222222"/>
          <w:szCs w:val="20"/>
        </w:rPr>
        <w:t>.</w:t>
      </w:r>
    </w:p>
    <w:p w:rsidR="004B28CA" w:rsidRPr="00570EA6" w:rsidRDefault="004B28CA" w:rsidP="004B28CA">
      <w:pPr>
        <w:shd w:val="clear" w:color="auto" w:fill="FFFFFF"/>
        <w:spacing w:line="224" w:lineRule="atLeast"/>
        <w:rPr>
          <w:color w:val="222222"/>
          <w:sz w:val="24"/>
        </w:rPr>
      </w:pPr>
      <w:r w:rsidRPr="00570EA6">
        <w:rPr>
          <w:i/>
          <w:iCs/>
          <w:color w:val="000000"/>
          <w:szCs w:val="20"/>
        </w:rPr>
        <w:t>Voor meer informatie over de zorg en ondersteuning verwijzen we u naar </w:t>
      </w:r>
      <w:hyperlink r:id="rId16" w:tgtFrame="_blank" w:history="1">
        <w:r w:rsidRPr="00570EA6">
          <w:rPr>
            <w:i/>
            <w:iCs/>
            <w:color w:val="1155CC"/>
            <w:szCs w:val="20"/>
            <w:u w:val="single"/>
          </w:rPr>
          <w:t>https://www.noordoostpolder.nl/zorg-en-ondersteuning</w:t>
        </w:r>
      </w:hyperlink>
    </w:p>
    <w:p w:rsidR="004B28CA" w:rsidRPr="004B28CA" w:rsidRDefault="004B28CA" w:rsidP="004B28CA"/>
    <w:p w:rsidR="00C94A66" w:rsidRDefault="00C94A66" w:rsidP="00FF64F5">
      <w:pPr>
        <w:pStyle w:val="Kop2"/>
      </w:pPr>
      <w:bookmarkStart w:id="12" w:name="_Toc66736822"/>
      <w:r>
        <w:t>1.2 Aanleiding en doel van de aanbesteding</w:t>
      </w:r>
      <w:bookmarkEnd w:id="12"/>
    </w:p>
    <w:p w:rsidR="00FF64F5" w:rsidRPr="00530ED4" w:rsidRDefault="00FF64F5" w:rsidP="00EB4194">
      <w:pPr>
        <w:spacing w:line="276" w:lineRule="auto"/>
      </w:pPr>
      <w:r>
        <w:t xml:space="preserve">Het is inmiddels vijf jaar geleden dat Aanbestedende dienst met de invoering van de Participatiewet, de Jeugdwet en de Wet Maatschappelijke Ontwikkeling 2015 er een omvangrijk takenpakket in het sociaal domein bij kregen. De contracten die hiervoor destijds met zorgaanbieders zijn afgesloten zijn toe aan vernieuwing.  Om deze reden start Aanbestedende </w:t>
      </w:r>
      <w:r w:rsidRPr="001C76A7">
        <w:t>dienst nieuwe inkooptrajecten</w:t>
      </w:r>
      <w:r>
        <w:t xml:space="preserve">. Dit op basis van de kennis en ervaring opgedaan in de afgelopen vijf jaren. </w:t>
      </w:r>
    </w:p>
    <w:p w:rsidR="00FF64F5" w:rsidRDefault="00FF64F5" w:rsidP="00EB4194">
      <w:pPr>
        <w:autoSpaceDE w:val="0"/>
        <w:autoSpaceDN w:val="0"/>
        <w:adjustRightInd w:val="0"/>
        <w:spacing w:line="276" w:lineRule="auto"/>
      </w:pPr>
      <w:r w:rsidRPr="00B00169">
        <w:t>Het doel</w:t>
      </w:r>
      <w:r w:rsidRPr="00487B95">
        <w:t xml:space="preserve"> van deze aanbesteding is om te komen tot </w:t>
      </w:r>
      <w:r>
        <w:t xml:space="preserve">raamovereenkomsten met meerdere partijen voor het leveren van </w:t>
      </w:r>
      <w:r w:rsidR="001C76A7">
        <w:t>lokale maatwerkvoorzieningen Wmo</w:t>
      </w:r>
      <w:r>
        <w:t xml:space="preserve"> aan inwonders van Aanbestedende dienst. Aanbestedende dienst wil hiermee bereiken dat inwoners, die voor een maatwerkvoorziening in aanmerking komen kunnen kiezen uit kwalitatief goede zorgaanbieders. Met deze zorgaanbieders wil Aanbestedende dienst </w:t>
      </w:r>
      <w:r>
        <w:rPr>
          <w:szCs w:val="20"/>
        </w:rPr>
        <w:t xml:space="preserve">eenduidige afspraken maken over de te leveren dienstverlening en de financiering daarvan. </w:t>
      </w:r>
      <w:r w:rsidR="00305CCF" w:rsidRPr="00C47E42">
        <w:rPr>
          <w:szCs w:val="20"/>
        </w:rPr>
        <w:t>Aanbestedende dienst wenst de zorg anders in te richten: de zorgvraag komt centraal te staan en daar wordt passende zorg bij geleverd. Het denken in producten wordt los gelaten.</w:t>
      </w:r>
    </w:p>
    <w:p w:rsidR="00C94A66" w:rsidRDefault="00C94A66" w:rsidP="00300443">
      <w:pPr>
        <w:pStyle w:val="Kop2"/>
      </w:pPr>
      <w:bookmarkStart w:id="13" w:name="_Toc66736823"/>
      <w:r>
        <w:lastRenderedPageBreak/>
        <w:t>1.3 Beschrijving en omvang van de Raamovereenkomst</w:t>
      </w:r>
      <w:bookmarkEnd w:id="13"/>
    </w:p>
    <w:p w:rsidR="00C94A66" w:rsidRDefault="00300443" w:rsidP="00300443">
      <w:pPr>
        <w:pStyle w:val="Kop3"/>
      </w:pPr>
      <w:bookmarkStart w:id="14" w:name="_Toc66736824"/>
      <w:r>
        <w:t>1.3.1 Scope van de opdracht</w:t>
      </w:r>
      <w:bookmarkEnd w:id="14"/>
    </w:p>
    <w:p w:rsidR="00305CCF" w:rsidRDefault="001C76A7" w:rsidP="00C94A66">
      <w:r>
        <w:t>Tot de s</w:t>
      </w:r>
      <w:r w:rsidR="00305CCF">
        <w:t>co</w:t>
      </w:r>
      <w:r w:rsidR="00EA59F5">
        <w:t>pe van de opdracht behoren de volgende type percelen</w:t>
      </w:r>
      <w:r w:rsidR="00305CCF">
        <w:t>:</w:t>
      </w:r>
    </w:p>
    <w:p w:rsidR="00305CCF" w:rsidRDefault="00305CCF" w:rsidP="00305CCF">
      <w:pPr>
        <w:pStyle w:val="Lijstalinea"/>
        <w:numPr>
          <w:ilvl w:val="0"/>
          <w:numId w:val="31"/>
        </w:numPr>
      </w:pPr>
      <w:r>
        <w:t>Begeleiding;</w:t>
      </w:r>
    </w:p>
    <w:p w:rsidR="00305CCF" w:rsidRDefault="00305CCF" w:rsidP="00305CCF">
      <w:pPr>
        <w:pStyle w:val="Lijstalinea"/>
        <w:numPr>
          <w:ilvl w:val="0"/>
          <w:numId w:val="31"/>
        </w:numPr>
      </w:pPr>
      <w:r>
        <w:t>Dagactiviteiten</w:t>
      </w:r>
      <w:r w:rsidR="00EA59F5">
        <w:t xml:space="preserve"> Belevingsgericht</w:t>
      </w:r>
      <w:r>
        <w:t>;</w:t>
      </w:r>
    </w:p>
    <w:p w:rsidR="00305CCF" w:rsidRDefault="00305CCF" w:rsidP="00305CCF">
      <w:pPr>
        <w:pStyle w:val="Lijstalinea"/>
        <w:numPr>
          <w:ilvl w:val="0"/>
          <w:numId w:val="31"/>
        </w:numPr>
      </w:pPr>
      <w:r>
        <w:t>Dagactiviteiten NAH (Niet Aangeboren Hersenletsel);</w:t>
      </w:r>
    </w:p>
    <w:p w:rsidR="00305CCF" w:rsidRDefault="00305CCF" w:rsidP="00305CCF">
      <w:pPr>
        <w:pStyle w:val="Lijstalinea"/>
        <w:numPr>
          <w:ilvl w:val="0"/>
          <w:numId w:val="31"/>
        </w:numPr>
      </w:pPr>
      <w:r>
        <w:t>Dactiviteiten</w:t>
      </w:r>
      <w:r w:rsidR="00EA59F5">
        <w:t xml:space="preserve"> Arbeidsmatig;</w:t>
      </w:r>
    </w:p>
    <w:p w:rsidR="00305CCF" w:rsidRDefault="00305CCF" w:rsidP="00305CCF">
      <w:pPr>
        <w:pStyle w:val="Lijstalinea"/>
        <w:numPr>
          <w:ilvl w:val="0"/>
          <w:numId w:val="31"/>
        </w:numPr>
      </w:pPr>
      <w:r>
        <w:t>Kortdurend Verblijf</w:t>
      </w:r>
    </w:p>
    <w:p w:rsidR="001C76A7" w:rsidRDefault="001C76A7" w:rsidP="00305CCF">
      <w:r>
        <w:t xml:space="preserve">Een </w:t>
      </w:r>
      <w:r w:rsidR="00A30D0E">
        <w:t xml:space="preserve">uitgebreide </w:t>
      </w:r>
      <w:r>
        <w:t xml:space="preserve">beschrijving van de percelen is </w:t>
      </w:r>
      <w:r w:rsidRPr="00A30D0E">
        <w:t xml:space="preserve">toegevoegd in </w:t>
      </w:r>
      <w:r w:rsidR="00A30D0E" w:rsidRPr="00A30D0E">
        <w:t>bijlage 14 tot en met 18.</w:t>
      </w:r>
    </w:p>
    <w:p w:rsidR="00305CCF" w:rsidRDefault="00855D83" w:rsidP="00305CCF">
      <w:pPr>
        <w:spacing w:line="276" w:lineRule="auto"/>
      </w:pPr>
      <w:r w:rsidRPr="0080523F">
        <w:t xml:space="preserve">De gemeenten benadrukken dat de gevraagde dienstverlening in bijlage </w:t>
      </w:r>
      <w:r w:rsidR="00A30D0E">
        <w:t xml:space="preserve">14 tot en met 18 </w:t>
      </w:r>
      <w:r w:rsidRPr="0080523F">
        <w:t>generiek zijn beschreven</w:t>
      </w:r>
      <w:r>
        <w:t xml:space="preserve"> voor de </w:t>
      </w:r>
      <w:r w:rsidR="001C76A7">
        <w:t>Percelen</w:t>
      </w:r>
      <w:r w:rsidRPr="0080523F">
        <w:t>. Dus niet gebonden aan een specifieke aanbieder, methodiek of doelgroep</w:t>
      </w:r>
      <w:r w:rsidR="00305CCF">
        <w:t xml:space="preserve"> behalve wanneer dat uitdrukkelijk is aangegeven.</w:t>
      </w:r>
      <w:r w:rsidRPr="0080523F">
        <w:t xml:space="preserve"> </w:t>
      </w:r>
    </w:p>
    <w:p w:rsidR="0041490D" w:rsidRDefault="00855D83" w:rsidP="0041490D">
      <w:pPr>
        <w:pStyle w:val="Kop3"/>
      </w:pPr>
      <w:bookmarkStart w:id="15" w:name="_Toc66736825"/>
      <w:r w:rsidRPr="0041490D">
        <w:t>1.3.2 Buiten de scope van de opdracht</w:t>
      </w:r>
      <w:bookmarkEnd w:id="15"/>
      <w:r w:rsidR="00305CCF" w:rsidRPr="0041490D">
        <w:br/>
      </w:r>
    </w:p>
    <w:p w:rsidR="00305CCF" w:rsidRPr="0041490D" w:rsidRDefault="00305CCF" w:rsidP="0041490D">
      <w:r w:rsidRPr="0041490D">
        <w:t xml:space="preserve">De voorziening Beschermd Wonen en Begeleiding valt buiten deze opdracht. Centrumgemeente Almere is momenteel verantwoordelijk voor Beschermd Wonen en de toegang tot Beschermd Wonen. </w:t>
      </w:r>
    </w:p>
    <w:p w:rsidR="00305CCF" w:rsidRDefault="00305CCF" w:rsidP="00305CCF">
      <w:pPr>
        <w:spacing w:line="276" w:lineRule="auto"/>
        <w:rPr>
          <w:bCs/>
        </w:rPr>
      </w:pPr>
      <w:r w:rsidRPr="00305CCF">
        <w:t>Centrumgemeente Almere is, samen met de regio, verantwoordelijk voor het opstellen van beleid en de besteding van de financiële middelen op het terrein van beschermd wonen. De ontwikkelingen binnen het zorglandschap staan echter niet stil. Een belangrijke wijziging vindt plaats met ingang van 2022. Dan is iedere gemeente zelf verantwoordelijk voor het beschermd wonen. Tegelijkertijd wordt ingezet op het verminderen van de instroom in en op het ui</w:t>
      </w:r>
      <w:r>
        <w:rPr>
          <w:bCs/>
        </w:rPr>
        <w:t xml:space="preserve">tstromen uit beschermd wonen.  </w:t>
      </w:r>
    </w:p>
    <w:p w:rsidR="00305CCF" w:rsidRDefault="00305CCF" w:rsidP="00305CCF">
      <w:pPr>
        <w:spacing w:line="276" w:lineRule="auto"/>
        <w:rPr>
          <w:bCs/>
        </w:rPr>
      </w:pPr>
      <w:r w:rsidRPr="00305CCF">
        <w:t xml:space="preserve">Het streven is om zeer kwetsbare inwoners die nu doorverwezen zouden worden naar beschermd wonen, ondersteuning te bieden in hun thuissituatie, waarbij hun behoeften en mogelijkheden centraal staan. Doorverwijzing naar beschermd wonen is alleen aan de orde als thuis wonen niet (meer) verantwoord of veilig is. Opvang of 24-uurszorg wordt ingezet als dat nodig is, maar wel zo kortdurend als mogelijk. Continuïteit in de begeleiding en flexibiliteit in op- en afschalen zijn van groot belang. Ook de dagactiviteiten zullen, meer nog dan voorheen, ingericht moeten zijn op deze doelgroep. Naar verwachting zullen vaker mantelzorgers van mensen met een psychische kwetsbaarheid </w:t>
      </w:r>
      <w:r>
        <w:rPr>
          <w:bCs/>
        </w:rPr>
        <w:t>een beroep doen op respijtzorg.</w:t>
      </w:r>
    </w:p>
    <w:p w:rsidR="00B1777D" w:rsidRDefault="00305CCF" w:rsidP="00305CCF">
      <w:pPr>
        <w:spacing w:line="276" w:lineRule="auto"/>
      </w:pPr>
      <w:r w:rsidRPr="00305CCF">
        <w:t>Deze ontwikkelingen zullen gevolgen hebben voor de behoefte aan hulp en ondersteuning op het terrein van de Wmo, zoals b, dagactiviteiten en kortdurend verblijf. De doordecentralisatie van het beschermd wonen is in dit stuk nog niet (volledig) meegenomen. Het is wel van belang dat zowel gemeenten als zorgaanbieders hierop anticiperen. Steeds moeten gemeenten afwegen of zij bepaalde voorzieningen regionaal dan wel lokaal inkopen. Hierover vindt regelmatig regionaal en lokaal overleg plaats.</w:t>
      </w:r>
    </w:p>
    <w:p w:rsidR="00B1777D" w:rsidRDefault="00B1777D" w:rsidP="00B1777D">
      <w:pPr>
        <w:pStyle w:val="Kop3"/>
      </w:pPr>
      <w:bookmarkStart w:id="16" w:name="_Toc66736826"/>
      <w:r>
        <w:t>1.3.3 Ruimte voor pilots</w:t>
      </w:r>
      <w:bookmarkEnd w:id="16"/>
    </w:p>
    <w:p w:rsidR="00B1777D" w:rsidRPr="00EA59F5" w:rsidRDefault="00B1777D" w:rsidP="00B1777D">
      <w:pPr>
        <w:spacing w:line="276" w:lineRule="auto"/>
        <w:rPr>
          <w:i/>
        </w:rPr>
      </w:pPr>
      <w:r w:rsidRPr="00EA59F5">
        <w:t>De</w:t>
      </w:r>
      <w:r w:rsidRPr="00EA59F5">
        <w:rPr>
          <w:i/>
        </w:rPr>
        <w:t xml:space="preserve"> </w:t>
      </w:r>
      <w:r w:rsidRPr="00EA59F5">
        <w:t>gemeenten zitten in een transformatieproces van het Sociaal Domein. De gepresenteerde aantallen zijn een weergave van de situatie over peildatum 1-1-2021. De aantallen en daarmee het volume fluctueren. Dit kan bijvoorbeeld door het effect van het abonnementstarief, de aanwezigheid/beschikbaarheid van algemene voorzieningen en innovatieve ontwikkelingen. Daarnaast hebben inwoners van de gemeenten op grond van de Wmo 2015 keuzevrijheid hebben tussen een persoonsgebonden budget (PGB) en Zorg in Natura (ZIN).</w:t>
      </w:r>
    </w:p>
    <w:p w:rsidR="00B1777D" w:rsidRPr="00EA59F5" w:rsidRDefault="00B1777D" w:rsidP="00B1777D">
      <w:pPr>
        <w:spacing w:line="276" w:lineRule="auto"/>
      </w:pPr>
      <w:r w:rsidRPr="00EA59F5">
        <w:t xml:space="preserve">De gemeenten behouden zich uitdrukkelijk het recht voor om indien veranderende wet- of regelgeving, ontwikkelingen (in de jurisprudentie) of interne dan wel externe ontwikkelingen dat nodig maken tijdens de aanbestedingsprocedure te besluiten om delen van de aan te besteden opdracht te laten vervallen en/of het programma van eisen aan te passen. Indien van toepassing zal dit gemeld worden door publicatie van een nota van inlichtingen op TenderNed. </w:t>
      </w:r>
    </w:p>
    <w:p w:rsidR="00B1777D" w:rsidRPr="00D06A23" w:rsidRDefault="00B1777D" w:rsidP="00B1777D">
      <w:pPr>
        <w:spacing w:line="276" w:lineRule="auto"/>
      </w:pPr>
      <w:r w:rsidRPr="00EA59F5">
        <w:lastRenderedPageBreak/>
        <w:t>Indien na de aanbestedingsprocedure veranderende wet- of regelgeving, ontwikkelingen (in de jurisprudentie) of interne dan wel externe ontwikkelingen dat nodig maken behouden de gemeenten zich het recht voor in overleg met de gecontracteerde aanbieders de overeenkomst aan te passen zonder dat overgegaan wordt tot een heraanbesteding van de opdracht.</w:t>
      </w:r>
      <w:r w:rsidRPr="00D06A23">
        <w:t xml:space="preserve"> </w:t>
      </w:r>
    </w:p>
    <w:p w:rsidR="00B1777D" w:rsidRPr="00B1777D" w:rsidRDefault="00B1777D" w:rsidP="00B1777D">
      <w:pPr>
        <w:spacing w:line="276" w:lineRule="auto"/>
      </w:pPr>
      <w:r w:rsidRPr="00D06A23">
        <w:t>De gemeenten behouden zich het recht voor om gedurende de looptijd van een afgesloten overeenkomst met één of meerdere gecontracteerde aanbieders één of meerdere pilots te starten voor innovatieve oplossing</w:t>
      </w:r>
      <w:r>
        <w:t>en</w:t>
      </w:r>
      <w:r w:rsidRPr="00D06A23">
        <w:t xml:space="preserve"> zoals bijvoorbeeld </w:t>
      </w:r>
      <w:r>
        <w:t>de toegang middels een lichte toets bij de aanbieder neer te leggen bij de maatwerkvoorzieningen die taakgericht worden bekostigd. Wij verwachten dat de aanbieders open staan voor deze pilots en hieraan willen meewerken.</w:t>
      </w:r>
    </w:p>
    <w:p w:rsidR="00C94A66" w:rsidRDefault="00C94A66" w:rsidP="00305CCF">
      <w:pPr>
        <w:pStyle w:val="Kop3"/>
      </w:pPr>
      <w:bookmarkStart w:id="17" w:name="_Toc66736827"/>
      <w:r>
        <w:t>1.3.</w:t>
      </w:r>
      <w:r w:rsidR="00B1777D">
        <w:t>4</w:t>
      </w:r>
      <w:r>
        <w:t xml:space="preserve"> </w:t>
      </w:r>
      <w:r w:rsidR="009B65DF">
        <w:t>Clustering en o</w:t>
      </w:r>
      <w:r>
        <w:t>pdeling in percelen</w:t>
      </w:r>
      <w:bookmarkEnd w:id="17"/>
    </w:p>
    <w:p w:rsidR="009B65DF" w:rsidRDefault="00855D83" w:rsidP="001C76A7">
      <w:pPr>
        <w:spacing w:line="276" w:lineRule="auto"/>
      </w:pPr>
      <w:r w:rsidRPr="00855D83">
        <w:t xml:space="preserve">Aanbestedende dienst besteedt de </w:t>
      </w:r>
      <w:r w:rsidR="001C76A7">
        <w:t>Lokale maatwerkvoorzieningen Wmo</w:t>
      </w:r>
      <w:r w:rsidRPr="00855D83">
        <w:t xml:space="preserve"> gezamenlijk aan. Er is dus sprake van een geclusterde opdracht. Deze clustering van opdrachten heeft geen invloed op de toegang tot de opdracht voor het MKB. Indien de gemeenten ieder afzonderlijk een dergelijke aanbesteding in de markt zouden zetten leidt dit tot kostenverhoging bij inschrijvers en de </w:t>
      </w:r>
      <w:r w:rsidR="00523D64">
        <w:t>gemeenten</w:t>
      </w:r>
      <w:r w:rsidRPr="00855D83">
        <w:t xml:space="preserve">. De geclusterde opdracht is onderverdeeld in </w:t>
      </w:r>
      <w:del w:id="18" w:author="Heijnen, Erwin" w:date="2021-04-02T15:05:00Z">
        <w:r w:rsidR="0041490D" w:rsidDel="0076243D">
          <w:delText>elf</w:delText>
        </w:r>
        <w:r w:rsidR="009B65DF" w:rsidDel="0076243D">
          <w:delText xml:space="preserve"> </w:delText>
        </w:r>
      </w:del>
      <w:ins w:id="19" w:author="Heijnen, Erwin" w:date="2021-04-02T15:05:00Z">
        <w:r w:rsidR="0076243D">
          <w:t xml:space="preserve">negen </w:t>
        </w:r>
      </w:ins>
      <w:r w:rsidR="009B65DF">
        <w:t>percelen</w:t>
      </w:r>
      <w:r w:rsidR="001C76A7">
        <w:t>. Deze aanbesteding is gelijktijdig voorbereid met de aanbesteding voor Lokale Jeugdzorg – Care en is nagenoeg gelijktijdig gepubliceerd. Aanbestedende dienst heeft daarom gekozen om de nummering van de percelen door te laten lopen. De verdeling van de percelen is als volgt</w:t>
      </w:r>
      <w:r w:rsidR="009B65DF">
        <w:t>:</w:t>
      </w:r>
    </w:p>
    <w:tbl>
      <w:tblPr>
        <w:tblStyle w:val="Tabelraster"/>
        <w:tblW w:w="0" w:type="auto"/>
        <w:tblLook w:val="04A0" w:firstRow="1" w:lastRow="0" w:firstColumn="1" w:lastColumn="0" w:noHBand="0" w:noVBand="1"/>
      </w:tblPr>
      <w:tblGrid>
        <w:gridCol w:w="3070"/>
        <w:gridCol w:w="3071"/>
        <w:gridCol w:w="3071"/>
      </w:tblGrid>
      <w:tr w:rsidR="009B65DF" w:rsidTr="009B65DF">
        <w:tc>
          <w:tcPr>
            <w:tcW w:w="3070" w:type="dxa"/>
            <w:shd w:val="clear" w:color="auto" w:fill="76923C" w:themeFill="accent3" w:themeFillShade="BF"/>
          </w:tcPr>
          <w:p w:rsidR="009B65DF" w:rsidRPr="009B65DF" w:rsidRDefault="009B65DF" w:rsidP="00C94A66">
            <w:pPr>
              <w:rPr>
                <w:b/>
                <w:color w:val="FFFFFF" w:themeColor="background1"/>
              </w:rPr>
            </w:pPr>
            <w:r w:rsidRPr="009B65DF">
              <w:rPr>
                <w:b/>
                <w:color w:val="FFFFFF" w:themeColor="background1"/>
              </w:rPr>
              <w:t>Naam Product</w:t>
            </w:r>
          </w:p>
        </w:tc>
        <w:tc>
          <w:tcPr>
            <w:tcW w:w="3071" w:type="dxa"/>
            <w:shd w:val="clear" w:color="auto" w:fill="76923C" w:themeFill="accent3" w:themeFillShade="BF"/>
          </w:tcPr>
          <w:p w:rsidR="009B65DF" w:rsidRPr="009B65DF" w:rsidRDefault="009B65DF" w:rsidP="00C94A66">
            <w:pPr>
              <w:rPr>
                <w:b/>
                <w:color w:val="FFFFFF" w:themeColor="background1"/>
              </w:rPr>
            </w:pPr>
            <w:r w:rsidRPr="009B65DF">
              <w:rPr>
                <w:b/>
                <w:color w:val="FFFFFF" w:themeColor="background1"/>
              </w:rPr>
              <w:t>Gemeente Urk</w:t>
            </w:r>
          </w:p>
        </w:tc>
        <w:tc>
          <w:tcPr>
            <w:tcW w:w="3071" w:type="dxa"/>
            <w:shd w:val="clear" w:color="auto" w:fill="76923C" w:themeFill="accent3" w:themeFillShade="BF"/>
          </w:tcPr>
          <w:p w:rsidR="009B65DF" w:rsidRPr="009B65DF" w:rsidRDefault="009B65DF" w:rsidP="00C94A66">
            <w:pPr>
              <w:rPr>
                <w:b/>
                <w:color w:val="FFFFFF" w:themeColor="background1"/>
              </w:rPr>
            </w:pPr>
            <w:r w:rsidRPr="009B65DF">
              <w:rPr>
                <w:b/>
                <w:color w:val="FFFFFF" w:themeColor="background1"/>
              </w:rPr>
              <w:t>Gemeente Noordoostpolder</w:t>
            </w:r>
          </w:p>
        </w:tc>
      </w:tr>
      <w:tr w:rsidR="00305CCF" w:rsidTr="009B65DF">
        <w:tc>
          <w:tcPr>
            <w:tcW w:w="3070" w:type="dxa"/>
            <w:shd w:val="clear" w:color="auto" w:fill="EAF1DD" w:themeFill="accent3" w:themeFillTint="33"/>
          </w:tcPr>
          <w:p w:rsidR="00305CCF" w:rsidRPr="00C47E42" w:rsidRDefault="00305CCF" w:rsidP="00305CCF">
            <w:r w:rsidRPr="00C47E42">
              <w:t xml:space="preserve">Begeleiding </w:t>
            </w:r>
          </w:p>
        </w:tc>
        <w:tc>
          <w:tcPr>
            <w:tcW w:w="3071" w:type="dxa"/>
          </w:tcPr>
          <w:p w:rsidR="00305CCF" w:rsidRDefault="00305CCF" w:rsidP="00C94A66">
            <w:r>
              <w:t>Perceel 9</w:t>
            </w:r>
          </w:p>
        </w:tc>
        <w:tc>
          <w:tcPr>
            <w:tcW w:w="3071" w:type="dxa"/>
          </w:tcPr>
          <w:p w:rsidR="00305CCF" w:rsidRDefault="00305CCF" w:rsidP="00305CCF">
            <w:r>
              <w:t>Perceel 14</w:t>
            </w:r>
          </w:p>
        </w:tc>
      </w:tr>
      <w:tr w:rsidR="00305CCF" w:rsidTr="009B65DF">
        <w:tc>
          <w:tcPr>
            <w:tcW w:w="3070" w:type="dxa"/>
            <w:shd w:val="clear" w:color="auto" w:fill="EAF1DD" w:themeFill="accent3" w:themeFillTint="33"/>
          </w:tcPr>
          <w:p w:rsidR="00305CCF" w:rsidRPr="00C47E42" w:rsidRDefault="00392568" w:rsidP="00305CCF">
            <w:r>
              <w:t>Dagactiviteiten Arbeidsmatig</w:t>
            </w:r>
          </w:p>
        </w:tc>
        <w:tc>
          <w:tcPr>
            <w:tcW w:w="3071" w:type="dxa"/>
          </w:tcPr>
          <w:p w:rsidR="00305CCF" w:rsidRDefault="00305CCF" w:rsidP="00C94A66">
            <w:r>
              <w:t>Perceel 10</w:t>
            </w:r>
          </w:p>
        </w:tc>
        <w:tc>
          <w:tcPr>
            <w:tcW w:w="3071" w:type="dxa"/>
          </w:tcPr>
          <w:p w:rsidR="00305CCF" w:rsidRDefault="00305CCF" w:rsidP="00305CCF">
            <w:r>
              <w:t>Perceel 15</w:t>
            </w:r>
          </w:p>
        </w:tc>
      </w:tr>
      <w:tr w:rsidR="00305CCF" w:rsidTr="009B65DF">
        <w:tc>
          <w:tcPr>
            <w:tcW w:w="3070" w:type="dxa"/>
            <w:shd w:val="clear" w:color="auto" w:fill="EAF1DD" w:themeFill="accent3" w:themeFillTint="33"/>
          </w:tcPr>
          <w:p w:rsidR="00305CCF" w:rsidRPr="00C47E42" w:rsidRDefault="00392568" w:rsidP="00305CCF">
            <w:r>
              <w:t>Dagactiviteiten Belevingsgericht</w:t>
            </w:r>
          </w:p>
        </w:tc>
        <w:tc>
          <w:tcPr>
            <w:tcW w:w="3071" w:type="dxa"/>
          </w:tcPr>
          <w:p w:rsidR="00305CCF" w:rsidRDefault="00305CCF" w:rsidP="00C94A66">
            <w:r>
              <w:t>Perceel 11</w:t>
            </w:r>
          </w:p>
        </w:tc>
        <w:tc>
          <w:tcPr>
            <w:tcW w:w="3071" w:type="dxa"/>
          </w:tcPr>
          <w:p w:rsidR="00305CCF" w:rsidRDefault="00305CCF" w:rsidP="00305CCF">
            <w:r>
              <w:t>Perceel 16</w:t>
            </w:r>
          </w:p>
        </w:tc>
      </w:tr>
      <w:tr w:rsidR="00305CCF" w:rsidTr="009B65DF">
        <w:tc>
          <w:tcPr>
            <w:tcW w:w="3070" w:type="dxa"/>
            <w:shd w:val="clear" w:color="auto" w:fill="EAF1DD" w:themeFill="accent3" w:themeFillTint="33"/>
          </w:tcPr>
          <w:p w:rsidR="00305CCF" w:rsidRPr="00C47E42" w:rsidRDefault="00392568" w:rsidP="00305CCF">
            <w:r>
              <w:t>Dagactiviteiten NAH</w:t>
            </w:r>
          </w:p>
        </w:tc>
        <w:tc>
          <w:tcPr>
            <w:tcW w:w="3071" w:type="dxa"/>
          </w:tcPr>
          <w:p w:rsidR="00305CCF" w:rsidRDefault="00305CCF" w:rsidP="00C94A66">
            <w:r>
              <w:t>Perceel 12</w:t>
            </w:r>
          </w:p>
        </w:tc>
        <w:tc>
          <w:tcPr>
            <w:tcW w:w="3071" w:type="dxa"/>
          </w:tcPr>
          <w:p w:rsidR="00305CCF" w:rsidRDefault="00305CCF" w:rsidP="00305CCF">
            <w:r>
              <w:t>Perceel 17</w:t>
            </w:r>
          </w:p>
        </w:tc>
      </w:tr>
      <w:tr w:rsidR="00EA59F5" w:rsidTr="0041490D">
        <w:tc>
          <w:tcPr>
            <w:tcW w:w="3070" w:type="dxa"/>
            <w:shd w:val="clear" w:color="auto" w:fill="EAF1DD" w:themeFill="accent3" w:themeFillTint="33"/>
          </w:tcPr>
          <w:p w:rsidR="00EA59F5" w:rsidRDefault="00EA59F5" w:rsidP="00C94A66">
            <w:r>
              <w:t>Kortdurend Verblijf</w:t>
            </w:r>
          </w:p>
        </w:tc>
        <w:tc>
          <w:tcPr>
            <w:tcW w:w="6142" w:type="dxa"/>
            <w:gridSpan w:val="2"/>
          </w:tcPr>
          <w:p w:rsidR="00EA59F5" w:rsidRDefault="00EA59F5" w:rsidP="00305CCF">
            <w:r>
              <w:t>Perceel 13</w:t>
            </w:r>
          </w:p>
        </w:tc>
      </w:tr>
    </w:tbl>
    <w:p w:rsidR="009B65DF" w:rsidRPr="009B65DF" w:rsidRDefault="009B65DF" w:rsidP="00C94A66">
      <w:pPr>
        <w:rPr>
          <w:i/>
          <w:sz w:val="18"/>
        </w:rPr>
      </w:pPr>
      <w:r w:rsidRPr="009B65DF">
        <w:rPr>
          <w:i/>
          <w:sz w:val="18"/>
        </w:rPr>
        <w:t xml:space="preserve">Tabel </w:t>
      </w:r>
      <w:r w:rsidR="001C76A7">
        <w:rPr>
          <w:i/>
          <w:sz w:val="18"/>
        </w:rPr>
        <w:t>1</w:t>
      </w:r>
      <w:r w:rsidRPr="009B65DF">
        <w:rPr>
          <w:i/>
          <w:sz w:val="18"/>
        </w:rPr>
        <w:t>: Perceelindeling</w:t>
      </w:r>
    </w:p>
    <w:p w:rsidR="00523D64" w:rsidRDefault="00523D64" w:rsidP="00523D64">
      <w:pPr>
        <w:spacing w:line="276" w:lineRule="auto"/>
      </w:pPr>
      <w:r>
        <w:t>Zie vo</w:t>
      </w:r>
      <w:r w:rsidR="00FB6C23">
        <w:t xml:space="preserve">or een verdere toelichting op </w:t>
      </w:r>
      <w:r w:rsidR="00305CCF" w:rsidRPr="0076243D">
        <w:t>de Percelen</w:t>
      </w:r>
      <w:r w:rsidRPr="0076243D">
        <w:t xml:space="preserve">, </w:t>
      </w:r>
      <w:r w:rsidRPr="0076243D">
        <w:rPr>
          <w:rPrChange w:id="20" w:author="Heijnen, Erwin" w:date="2021-04-02T15:01:00Z">
            <w:rPr>
              <w:highlight w:val="yellow"/>
            </w:rPr>
          </w:rPrChange>
        </w:rPr>
        <w:t xml:space="preserve">bijlagen </w:t>
      </w:r>
      <w:ins w:id="21" w:author="Heijnen, Erwin" w:date="2021-04-02T15:01:00Z">
        <w:r w:rsidR="0076243D" w:rsidRPr="0076243D">
          <w:rPr>
            <w:rPrChange w:id="22" w:author="Heijnen, Erwin" w:date="2021-04-02T15:01:00Z">
              <w:rPr>
                <w:highlight w:val="yellow"/>
              </w:rPr>
            </w:rPrChange>
          </w:rPr>
          <w:t>14</w:t>
        </w:r>
      </w:ins>
      <w:del w:id="23" w:author="Heijnen, Erwin" w:date="2021-04-02T15:01:00Z">
        <w:r w:rsidRPr="0076243D" w:rsidDel="0076243D">
          <w:rPr>
            <w:rPrChange w:id="24" w:author="Heijnen, Erwin" w:date="2021-04-02T15:01:00Z">
              <w:rPr>
                <w:highlight w:val="yellow"/>
              </w:rPr>
            </w:rPrChange>
          </w:rPr>
          <w:delText>@@</w:delText>
        </w:r>
      </w:del>
      <w:r w:rsidRPr="0076243D">
        <w:rPr>
          <w:rPrChange w:id="25" w:author="Heijnen, Erwin" w:date="2021-04-02T15:01:00Z">
            <w:rPr>
              <w:highlight w:val="yellow"/>
            </w:rPr>
          </w:rPrChange>
        </w:rPr>
        <w:t xml:space="preserve"> tot en met </w:t>
      </w:r>
      <w:ins w:id="26" w:author="Heijnen, Erwin" w:date="2021-04-02T15:01:00Z">
        <w:r w:rsidR="0076243D" w:rsidRPr="0076243D">
          <w:rPr>
            <w:rPrChange w:id="27" w:author="Heijnen, Erwin" w:date="2021-04-02T15:01:00Z">
              <w:rPr>
                <w:highlight w:val="yellow"/>
              </w:rPr>
            </w:rPrChange>
          </w:rPr>
          <w:t>18</w:t>
        </w:r>
      </w:ins>
      <w:del w:id="28" w:author="Heijnen, Erwin" w:date="2021-04-02T15:01:00Z">
        <w:r w:rsidRPr="0076243D" w:rsidDel="0076243D">
          <w:rPr>
            <w:rPrChange w:id="29" w:author="Heijnen, Erwin" w:date="2021-04-02T15:01:00Z">
              <w:rPr>
                <w:highlight w:val="yellow"/>
              </w:rPr>
            </w:rPrChange>
          </w:rPr>
          <w:delText>@@</w:delText>
        </w:r>
      </w:del>
      <w:r w:rsidRPr="0076243D">
        <w:rPr>
          <w:rPrChange w:id="30" w:author="Heijnen, Erwin" w:date="2021-04-02T15:01:00Z">
            <w:rPr>
              <w:highlight w:val="yellow"/>
            </w:rPr>
          </w:rPrChange>
        </w:rPr>
        <w:t>.</w:t>
      </w:r>
      <w:r>
        <w:t xml:space="preserve"> </w:t>
      </w:r>
    </w:p>
    <w:p w:rsidR="004C4D34" w:rsidRDefault="009B65DF" w:rsidP="004C4D34">
      <w:pPr>
        <w:spacing w:line="276" w:lineRule="auto"/>
        <w:rPr>
          <w:rFonts w:eastAsia="Calibri"/>
          <w:color w:val="000000"/>
        </w:rPr>
      </w:pPr>
      <w:r w:rsidRPr="009B65DF">
        <w:t xml:space="preserve">Het is </w:t>
      </w:r>
      <w:r>
        <w:t xml:space="preserve">Inschrijver </w:t>
      </w:r>
      <w:r w:rsidRPr="009B65DF">
        <w:t>toegestaan om in te sc</w:t>
      </w:r>
      <w:r w:rsidR="00FB6C23">
        <w:t xml:space="preserve">hrijven voor één </w:t>
      </w:r>
      <w:r>
        <w:t xml:space="preserve">of </w:t>
      </w:r>
      <w:ins w:id="31" w:author="Heijnen, Erwin" w:date="2021-04-02T15:03:00Z">
        <w:r w:rsidR="0076243D">
          <w:t>meerdere</w:t>
        </w:r>
      </w:ins>
      <w:del w:id="32" w:author="Heijnen, Erwin" w:date="2021-04-02T15:03:00Z">
        <w:r w:rsidDel="0076243D">
          <w:delText>alle</w:delText>
        </w:r>
      </w:del>
      <w:r>
        <w:t xml:space="preserve"> percelen. Aanbestedende dienst </w:t>
      </w:r>
      <w:r w:rsidRPr="009B65DF">
        <w:t xml:space="preserve"> wenst per perceel met </w:t>
      </w:r>
      <w:r>
        <w:t>de</w:t>
      </w:r>
      <w:r w:rsidR="004C4D34">
        <w:t xml:space="preserve"> Inschrijvers </w:t>
      </w:r>
      <w:r w:rsidRPr="009B65DF">
        <w:t xml:space="preserve">die de economisch meest voordelige Inschrijving hebben </w:t>
      </w:r>
      <w:r w:rsidRPr="005120AC">
        <w:t xml:space="preserve">gedaan een Raamovereenkomst te sluiten. </w:t>
      </w:r>
      <w:r w:rsidR="004C4D34" w:rsidRPr="005120AC">
        <w:rPr>
          <w:rFonts w:eastAsia="Calibri"/>
          <w:color w:val="000000"/>
        </w:rPr>
        <w:t xml:space="preserve">De wijze van contracteren staat beschreven in paragraaf </w:t>
      </w:r>
      <w:r w:rsidR="005120AC" w:rsidRPr="005120AC">
        <w:rPr>
          <w:rFonts w:eastAsia="Calibri"/>
          <w:color w:val="000000"/>
        </w:rPr>
        <w:t>1.4</w:t>
      </w:r>
      <w:r w:rsidR="005120AC">
        <w:rPr>
          <w:rFonts w:eastAsia="Calibri"/>
          <w:color w:val="000000"/>
        </w:rPr>
        <w:t>.</w:t>
      </w:r>
    </w:p>
    <w:p w:rsidR="00523D64" w:rsidRDefault="00523D64" w:rsidP="00523D64">
      <w:pPr>
        <w:spacing w:line="276" w:lineRule="auto"/>
        <w:rPr>
          <w:rFonts w:eastAsia="Calibri"/>
          <w:color w:val="000000"/>
        </w:rPr>
      </w:pPr>
      <w:r w:rsidRPr="0080523F">
        <w:rPr>
          <w:rFonts w:eastAsia="Calibri"/>
          <w:color w:val="000000"/>
        </w:rPr>
        <w:t>De toekomstige Opdrachtnemers, alsmede de door de Opdrachtnemers te leveren diensten, moeten hierbij voldoen aan de door Opdrachtgever te stellen voorwaarden, d</w:t>
      </w:r>
      <w:r>
        <w:rPr>
          <w:rFonts w:eastAsia="Calibri"/>
          <w:color w:val="000000"/>
        </w:rPr>
        <w:t>ie zijn gespecificeerd in deze o</w:t>
      </w:r>
      <w:r w:rsidRPr="0080523F">
        <w:rPr>
          <w:rFonts w:eastAsia="Calibri"/>
          <w:color w:val="000000"/>
        </w:rPr>
        <w:t xml:space="preserve">fferteaanvraag en bijbehorende bijlagen. </w:t>
      </w:r>
    </w:p>
    <w:p w:rsidR="00C94A66" w:rsidRDefault="00300443" w:rsidP="00523D64">
      <w:pPr>
        <w:pStyle w:val="Kop3"/>
      </w:pPr>
      <w:bookmarkStart w:id="33" w:name="_Toc66736828"/>
      <w:r>
        <w:t>1.3.</w:t>
      </w:r>
      <w:r w:rsidR="00B1777D">
        <w:t>5</w:t>
      </w:r>
      <w:r w:rsidR="00C94A66">
        <w:t xml:space="preserve"> Raming van de </w:t>
      </w:r>
      <w:r w:rsidR="00523D64">
        <w:t>benodigde capaciteit</w:t>
      </w:r>
      <w:bookmarkEnd w:id="33"/>
    </w:p>
    <w:p w:rsidR="00523D64" w:rsidRDefault="00523D64" w:rsidP="00523D64">
      <w:pPr>
        <w:spacing w:line="276" w:lineRule="auto"/>
      </w:pPr>
      <w:r w:rsidRPr="00855D83">
        <w:t xml:space="preserve">Aangezien </w:t>
      </w:r>
      <w:r>
        <w:t>Aanbestedende dienst</w:t>
      </w:r>
      <w:r w:rsidRPr="00855D83">
        <w:t xml:space="preserve"> voldoen</w:t>
      </w:r>
      <w:r>
        <w:t>de zorg aan haar inwoners wenst te bieden, zal Aanbestedende dienst</w:t>
      </w:r>
      <w:r w:rsidR="0041490D">
        <w:t xml:space="preserve"> per Perceel</w:t>
      </w:r>
      <w:r w:rsidRPr="00855D83">
        <w:t xml:space="preserve"> een minimale capaciteit per jaar contracteren. Deze minimaal te contracteren capaciteit is gebaseerd op historische capaciteit. De minimaal te contracteren capaciteit</w:t>
      </w:r>
      <w:r w:rsidR="00B1777D">
        <w:t xml:space="preserve"> (tabel </w:t>
      </w:r>
      <w:ins w:id="34" w:author="Heijnen, Erwin" w:date="2021-04-02T15:01:00Z">
        <w:r w:rsidR="0076243D">
          <w:t>2</w:t>
        </w:r>
      </w:ins>
      <w:del w:id="35" w:author="Heijnen, Erwin" w:date="2021-04-02T15:01:00Z">
        <w:r w:rsidR="00B1777D" w:rsidDel="0076243D">
          <w:delText>4</w:delText>
        </w:r>
      </w:del>
      <w:r w:rsidR="006C48BC">
        <w:t>)</w:t>
      </w:r>
      <w:r w:rsidRPr="00855D83">
        <w:t xml:space="preserve"> dient slechts ter indicatie en biedt daarom geen garantie dat deze capaciteit daadwerkelijk ieder jaar gevuld zal worden. </w:t>
      </w:r>
    </w:p>
    <w:p w:rsidR="006C48BC" w:rsidRPr="00523D64" w:rsidRDefault="004C4D34" w:rsidP="00523D64">
      <w:pPr>
        <w:spacing w:line="276" w:lineRule="auto"/>
        <w:rPr>
          <w:i/>
          <w:sz w:val="18"/>
        </w:rPr>
      </w:pPr>
      <w:r>
        <w:t xml:space="preserve">Per Perceel wenst Aanbestedende dienst de volgende capaciteit te contracteren. </w:t>
      </w:r>
    </w:p>
    <w:tbl>
      <w:tblPr>
        <w:tblStyle w:val="Tabelraster"/>
        <w:tblW w:w="9846" w:type="dxa"/>
        <w:jc w:val="center"/>
        <w:tblInd w:w="-1949" w:type="dxa"/>
        <w:tblLayout w:type="fixed"/>
        <w:tblLook w:val="04A0" w:firstRow="1" w:lastRow="0" w:firstColumn="1" w:lastColumn="0" w:noHBand="0" w:noVBand="1"/>
      </w:tblPr>
      <w:tblGrid>
        <w:gridCol w:w="1195"/>
        <w:gridCol w:w="1847"/>
        <w:gridCol w:w="1842"/>
        <w:gridCol w:w="1276"/>
        <w:gridCol w:w="1843"/>
        <w:gridCol w:w="1843"/>
      </w:tblGrid>
      <w:tr w:rsidR="00E75FA7" w:rsidRPr="00017531" w:rsidTr="00E75FA7">
        <w:trPr>
          <w:jc w:val="center"/>
        </w:trPr>
        <w:tc>
          <w:tcPr>
            <w:tcW w:w="1195" w:type="dxa"/>
            <w:shd w:val="clear" w:color="auto" w:fill="76923C" w:themeFill="accent3" w:themeFillShade="BF"/>
          </w:tcPr>
          <w:p w:rsidR="00E75FA7" w:rsidRPr="00017531" w:rsidRDefault="00E75FA7" w:rsidP="005120AC">
            <w:pPr>
              <w:spacing w:line="480" w:lineRule="auto"/>
              <w:rPr>
                <w:rFonts w:ascii="Arial Narrow" w:hAnsi="Arial Narrow"/>
                <w:sz w:val="22"/>
                <w:szCs w:val="22"/>
                <w:lang w:eastAsia="en-US"/>
              </w:rPr>
            </w:pPr>
          </w:p>
        </w:tc>
        <w:tc>
          <w:tcPr>
            <w:tcW w:w="1847" w:type="dxa"/>
            <w:shd w:val="clear" w:color="auto" w:fill="76923C" w:themeFill="accent3" w:themeFillShade="BF"/>
          </w:tcPr>
          <w:p w:rsidR="00E75FA7" w:rsidRPr="00E75FA7" w:rsidRDefault="00E75FA7" w:rsidP="005120AC">
            <w:pPr>
              <w:rPr>
                <w:b/>
                <w:color w:val="FFFFFF" w:themeColor="background1"/>
                <w:szCs w:val="20"/>
                <w:lang w:eastAsia="en-US"/>
              </w:rPr>
            </w:pPr>
            <w:r w:rsidRPr="00E75FA7">
              <w:rPr>
                <w:b/>
                <w:color w:val="FFFFFF" w:themeColor="background1"/>
                <w:szCs w:val="20"/>
                <w:lang w:eastAsia="en-US"/>
              </w:rPr>
              <w:t>Minimaal te contracteren capaciteit p.j.</w:t>
            </w:r>
          </w:p>
        </w:tc>
        <w:tc>
          <w:tcPr>
            <w:tcW w:w="1842" w:type="dxa"/>
            <w:shd w:val="clear" w:color="auto" w:fill="76923C" w:themeFill="accent3" w:themeFillShade="BF"/>
          </w:tcPr>
          <w:p w:rsidR="00E75FA7" w:rsidRPr="00E75FA7" w:rsidRDefault="00E75FA7" w:rsidP="00E75FA7">
            <w:pPr>
              <w:rPr>
                <w:b/>
                <w:color w:val="FFFFFF" w:themeColor="background1"/>
                <w:szCs w:val="20"/>
                <w:lang w:eastAsia="en-US"/>
              </w:rPr>
            </w:pPr>
            <w:r w:rsidRPr="00E75FA7">
              <w:rPr>
                <w:b/>
                <w:color w:val="FFFFFF" w:themeColor="background1"/>
                <w:szCs w:val="20"/>
                <w:lang w:eastAsia="en-US"/>
              </w:rPr>
              <w:t>Minimaal  aantal te contacteren zorgaanbieders</w:t>
            </w:r>
          </w:p>
        </w:tc>
        <w:tc>
          <w:tcPr>
            <w:tcW w:w="1276" w:type="dxa"/>
            <w:shd w:val="clear" w:color="auto" w:fill="76923C" w:themeFill="accent3" w:themeFillShade="BF"/>
          </w:tcPr>
          <w:p w:rsidR="00E75FA7" w:rsidRPr="00E75FA7" w:rsidRDefault="00E75FA7" w:rsidP="005120AC">
            <w:pPr>
              <w:spacing w:line="480" w:lineRule="auto"/>
              <w:rPr>
                <w:b/>
                <w:color w:val="FFFFFF" w:themeColor="background1"/>
                <w:szCs w:val="20"/>
                <w:lang w:eastAsia="en-US"/>
              </w:rPr>
            </w:pPr>
          </w:p>
        </w:tc>
        <w:tc>
          <w:tcPr>
            <w:tcW w:w="1843" w:type="dxa"/>
            <w:shd w:val="clear" w:color="auto" w:fill="76923C" w:themeFill="accent3" w:themeFillShade="BF"/>
          </w:tcPr>
          <w:p w:rsidR="00E75FA7" w:rsidRPr="00E75FA7" w:rsidRDefault="00E75FA7" w:rsidP="005120AC">
            <w:pPr>
              <w:rPr>
                <w:b/>
                <w:color w:val="FFFFFF" w:themeColor="background1"/>
                <w:szCs w:val="20"/>
                <w:lang w:eastAsia="en-US"/>
              </w:rPr>
            </w:pPr>
            <w:r w:rsidRPr="00E75FA7">
              <w:rPr>
                <w:b/>
                <w:color w:val="FFFFFF" w:themeColor="background1"/>
                <w:szCs w:val="20"/>
                <w:lang w:eastAsia="en-US"/>
              </w:rPr>
              <w:t>Minimaal te contracteren capaciteit p.j.</w:t>
            </w:r>
          </w:p>
        </w:tc>
        <w:tc>
          <w:tcPr>
            <w:tcW w:w="1843" w:type="dxa"/>
            <w:shd w:val="clear" w:color="auto" w:fill="76923C" w:themeFill="accent3" w:themeFillShade="BF"/>
          </w:tcPr>
          <w:p w:rsidR="00E75FA7" w:rsidRPr="00E75FA7" w:rsidRDefault="00E75FA7" w:rsidP="005120AC">
            <w:pPr>
              <w:rPr>
                <w:b/>
                <w:color w:val="FFFFFF" w:themeColor="background1"/>
                <w:szCs w:val="20"/>
                <w:lang w:eastAsia="en-US"/>
              </w:rPr>
            </w:pPr>
            <w:r w:rsidRPr="00E75FA7">
              <w:rPr>
                <w:b/>
                <w:color w:val="FFFFFF" w:themeColor="background1"/>
                <w:szCs w:val="20"/>
                <w:lang w:eastAsia="en-US"/>
              </w:rPr>
              <w:t>Minimaal aantal te contracteren zorgaanbieders</w:t>
            </w:r>
          </w:p>
        </w:tc>
      </w:tr>
      <w:tr w:rsidR="00EE5D2C" w:rsidRPr="00017531" w:rsidTr="00E75FA7">
        <w:trPr>
          <w:jc w:val="center"/>
        </w:trPr>
        <w:tc>
          <w:tcPr>
            <w:tcW w:w="1195" w:type="dxa"/>
            <w:shd w:val="clear" w:color="auto" w:fill="EAF1DD" w:themeFill="accent3" w:themeFillTint="33"/>
          </w:tcPr>
          <w:p w:rsidR="00EE5D2C" w:rsidRPr="00E75FA7" w:rsidRDefault="00EE5D2C" w:rsidP="005120AC">
            <w:pPr>
              <w:spacing w:line="480" w:lineRule="auto"/>
              <w:rPr>
                <w:szCs w:val="20"/>
                <w:lang w:eastAsia="en-US"/>
              </w:rPr>
            </w:pPr>
            <w:r w:rsidRPr="00E75FA7">
              <w:rPr>
                <w:szCs w:val="20"/>
                <w:lang w:eastAsia="en-US"/>
              </w:rPr>
              <w:t xml:space="preserve">Perceel </w:t>
            </w:r>
            <w:r>
              <w:rPr>
                <w:szCs w:val="20"/>
                <w:lang w:eastAsia="en-US"/>
              </w:rPr>
              <w:t>9</w:t>
            </w:r>
          </w:p>
        </w:tc>
        <w:tc>
          <w:tcPr>
            <w:tcW w:w="1847" w:type="dxa"/>
          </w:tcPr>
          <w:p w:rsidR="00EE5D2C" w:rsidRPr="00E75FA7" w:rsidRDefault="00392568" w:rsidP="005120AC">
            <w:pPr>
              <w:spacing w:line="480" w:lineRule="auto"/>
              <w:jc w:val="center"/>
              <w:rPr>
                <w:szCs w:val="20"/>
                <w:lang w:eastAsia="en-US"/>
              </w:rPr>
            </w:pPr>
            <w:r>
              <w:rPr>
                <w:szCs w:val="20"/>
                <w:lang w:eastAsia="en-US"/>
              </w:rPr>
              <w:t>9.500 uren</w:t>
            </w:r>
          </w:p>
        </w:tc>
        <w:tc>
          <w:tcPr>
            <w:tcW w:w="1842" w:type="dxa"/>
            <w:shd w:val="clear" w:color="auto" w:fill="auto"/>
          </w:tcPr>
          <w:p w:rsidR="00EE5D2C" w:rsidRPr="00E75FA7" w:rsidRDefault="004B28CA" w:rsidP="001C76A7">
            <w:pPr>
              <w:spacing w:line="480" w:lineRule="auto"/>
              <w:jc w:val="center"/>
              <w:rPr>
                <w:szCs w:val="20"/>
                <w:lang w:eastAsia="en-US"/>
              </w:rPr>
            </w:pPr>
            <w:r>
              <w:rPr>
                <w:szCs w:val="20"/>
                <w:lang w:eastAsia="en-US"/>
              </w:rPr>
              <w:t>6</w:t>
            </w:r>
          </w:p>
        </w:tc>
        <w:tc>
          <w:tcPr>
            <w:tcW w:w="1276" w:type="dxa"/>
            <w:shd w:val="clear" w:color="auto" w:fill="EAF1DD" w:themeFill="accent3" w:themeFillTint="33"/>
          </w:tcPr>
          <w:p w:rsidR="00EE5D2C" w:rsidRPr="00E75FA7" w:rsidRDefault="00EE5D2C" w:rsidP="00EE5D2C">
            <w:pPr>
              <w:spacing w:line="480" w:lineRule="auto"/>
              <w:rPr>
                <w:szCs w:val="20"/>
                <w:lang w:eastAsia="en-US"/>
              </w:rPr>
            </w:pPr>
            <w:r w:rsidRPr="00E75FA7">
              <w:rPr>
                <w:szCs w:val="20"/>
                <w:lang w:eastAsia="en-US"/>
              </w:rPr>
              <w:t xml:space="preserve">Perceel </w:t>
            </w:r>
            <w:r>
              <w:rPr>
                <w:szCs w:val="20"/>
                <w:lang w:eastAsia="en-US"/>
              </w:rPr>
              <w:t>14</w:t>
            </w:r>
          </w:p>
        </w:tc>
        <w:tc>
          <w:tcPr>
            <w:tcW w:w="1843" w:type="dxa"/>
          </w:tcPr>
          <w:p w:rsidR="00EE5D2C" w:rsidRPr="00E75FA7" w:rsidRDefault="00392568" w:rsidP="005120AC">
            <w:pPr>
              <w:spacing w:line="480" w:lineRule="auto"/>
              <w:jc w:val="center"/>
              <w:rPr>
                <w:szCs w:val="20"/>
                <w:lang w:eastAsia="en-US"/>
              </w:rPr>
            </w:pPr>
            <w:r>
              <w:rPr>
                <w:szCs w:val="20"/>
                <w:lang w:eastAsia="en-US"/>
              </w:rPr>
              <w:t>51.000 uren</w:t>
            </w:r>
          </w:p>
        </w:tc>
        <w:tc>
          <w:tcPr>
            <w:tcW w:w="1843" w:type="dxa"/>
          </w:tcPr>
          <w:p w:rsidR="00EE5D2C" w:rsidRPr="00E75FA7" w:rsidRDefault="00392568" w:rsidP="005120AC">
            <w:pPr>
              <w:spacing w:line="480" w:lineRule="auto"/>
              <w:jc w:val="center"/>
              <w:rPr>
                <w:szCs w:val="20"/>
                <w:lang w:eastAsia="en-US"/>
              </w:rPr>
            </w:pPr>
            <w:r>
              <w:rPr>
                <w:szCs w:val="20"/>
                <w:lang w:eastAsia="en-US"/>
              </w:rPr>
              <w:t>7</w:t>
            </w:r>
          </w:p>
        </w:tc>
      </w:tr>
      <w:tr w:rsidR="00EE5D2C" w:rsidRPr="00017531" w:rsidTr="00E75FA7">
        <w:trPr>
          <w:jc w:val="center"/>
        </w:trPr>
        <w:tc>
          <w:tcPr>
            <w:tcW w:w="1195" w:type="dxa"/>
            <w:shd w:val="clear" w:color="auto" w:fill="EAF1DD" w:themeFill="accent3" w:themeFillTint="33"/>
          </w:tcPr>
          <w:p w:rsidR="00EE5D2C" w:rsidRPr="00E75FA7" w:rsidRDefault="00EE5D2C" w:rsidP="005120AC">
            <w:pPr>
              <w:spacing w:line="480" w:lineRule="auto"/>
              <w:rPr>
                <w:szCs w:val="20"/>
                <w:lang w:eastAsia="en-US"/>
              </w:rPr>
            </w:pPr>
            <w:r>
              <w:rPr>
                <w:szCs w:val="20"/>
                <w:lang w:eastAsia="en-US"/>
              </w:rPr>
              <w:t>Perceel 10</w:t>
            </w:r>
          </w:p>
        </w:tc>
        <w:tc>
          <w:tcPr>
            <w:tcW w:w="1847" w:type="dxa"/>
          </w:tcPr>
          <w:p w:rsidR="00EE5D2C" w:rsidRPr="00E75FA7" w:rsidRDefault="00392568" w:rsidP="005120AC">
            <w:pPr>
              <w:spacing w:line="480" w:lineRule="auto"/>
              <w:jc w:val="center"/>
              <w:rPr>
                <w:szCs w:val="20"/>
                <w:lang w:eastAsia="en-US"/>
              </w:rPr>
            </w:pPr>
            <w:r>
              <w:rPr>
                <w:szCs w:val="20"/>
                <w:lang w:eastAsia="en-US"/>
              </w:rPr>
              <w:t>6.000 dagdelen</w:t>
            </w:r>
          </w:p>
        </w:tc>
        <w:tc>
          <w:tcPr>
            <w:tcW w:w="1842" w:type="dxa"/>
            <w:shd w:val="clear" w:color="auto" w:fill="auto"/>
          </w:tcPr>
          <w:p w:rsidR="00EE5D2C" w:rsidRPr="00E75FA7" w:rsidRDefault="00392568" w:rsidP="001C76A7">
            <w:pPr>
              <w:spacing w:line="480" w:lineRule="auto"/>
              <w:jc w:val="center"/>
              <w:rPr>
                <w:szCs w:val="20"/>
                <w:lang w:eastAsia="en-US"/>
              </w:rPr>
            </w:pPr>
            <w:r>
              <w:rPr>
                <w:szCs w:val="20"/>
                <w:lang w:eastAsia="en-US"/>
              </w:rPr>
              <w:t>3</w:t>
            </w:r>
          </w:p>
        </w:tc>
        <w:tc>
          <w:tcPr>
            <w:tcW w:w="1276" w:type="dxa"/>
            <w:shd w:val="clear" w:color="auto" w:fill="EAF1DD" w:themeFill="accent3" w:themeFillTint="33"/>
          </w:tcPr>
          <w:p w:rsidR="00EE5D2C" w:rsidRPr="00E75FA7" w:rsidRDefault="00EE5D2C" w:rsidP="00EE5D2C">
            <w:pPr>
              <w:spacing w:line="480" w:lineRule="auto"/>
              <w:rPr>
                <w:szCs w:val="20"/>
                <w:lang w:eastAsia="en-US"/>
              </w:rPr>
            </w:pPr>
            <w:r>
              <w:rPr>
                <w:szCs w:val="20"/>
                <w:lang w:eastAsia="en-US"/>
              </w:rPr>
              <w:t>Perceel 15</w:t>
            </w:r>
          </w:p>
        </w:tc>
        <w:tc>
          <w:tcPr>
            <w:tcW w:w="1843" w:type="dxa"/>
          </w:tcPr>
          <w:p w:rsidR="00EE5D2C" w:rsidRPr="00E75FA7" w:rsidRDefault="00392568" w:rsidP="005120AC">
            <w:pPr>
              <w:spacing w:line="480" w:lineRule="auto"/>
              <w:jc w:val="center"/>
              <w:rPr>
                <w:szCs w:val="20"/>
                <w:lang w:eastAsia="en-US"/>
              </w:rPr>
            </w:pPr>
            <w:r>
              <w:rPr>
                <w:szCs w:val="20"/>
                <w:lang w:eastAsia="en-US"/>
              </w:rPr>
              <w:t>10.020 dagdelen</w:t>
            </w:r>
          </w:p>
        </w:tc>
        <w:tc>
          <w:tcPr>
            <w:tcW w:w="1843" w:type="dxa"/>
          </w:tcPr>
          <w:p w:rsidR="00EE5D2C" w:rsidRPr="00E75FA7" w:rsidRDefault="00392568" w:rsidP="005120AC">
            <w:pPr>
              <w:spacing w:line="480" w:lineRule="auto"/>
              <w:jc w:val="center"/>
              <w:rPr>
                <w:szCs w:val="20"/>
                <w:lang w:eastAsia="en-US"/>
              </w:rPr>
            </w:pPr>
            <w:r>
              <w:rPr>
                <w:szCs w:val="20"/>
                <w:lang w:eastAsia="en-US"/>
              </w:rPr>
              <w:t>5</w:t>
            </w:r>
          </w:p>
        </w:tc>
      </w:tr>
      <w:tr w:rsidR="00EE5D2C" w:rsidRPr="00017531" w:rsidTr="00E75FA7">
        <w:trPr>
          <w:jc w:val="center"/>
        </w:trPr>
        <w:tc>
          <w:tcPr>
            <w:tcW w:w="1195" w:type="dxa"/>
            <w:shd w:val="clear" w:color="auto" w:fill="EAF1DD" w:themeFill="accent3" w:themeFillTint="33"/>
          </w:tcPr>
          <w:p w:rsidR="00EE5D2C" w:rsidRPr="00E75FA7" w:rsidRDefault="00EE5D2C" w:rsidP="005120AC">
            <w:pPr>
              <w:spacing w:line="480" w:lineRule="auto"/>
              <w:rPr>
                <w:szCs w:val="20"/>
                <w:lang w:eastAsia="en-US"/>
              </w:rPr>
            </w:pPr>
            <w:r>
              <w:rPr>
                <w:szCs w:val="20"/>
                <w:lang w:eastAsia="en-US"/>
              </w:rPr>
              <w:t>Perceel 11</w:t>
            </w:r>
          </w:p>
        </w:tc>
        <w:tc>
          <w:tcPr>
            <w:tcW w:w="1847" w:type="dxa"/>
          </w:tcPr>
          <w:p w:rsidR="00EE5D2C" w:rsidRPr="00E75FA7" w:rsidRDefault="00392568" w:rsidP="005120AC">
            <w:pPr>
              <w:spacing w:line="480" w:lineRule="auto"/>
              <w:jc w:val="center"/>
              <w:rPr>
                <w:szCs w:val="20"/>
                <w:lang w:eastAsia="en-US"/>
              </w:rPr>
            </w:pPr>
            <w:r>
              <w:rPr>
                <w:szCs w:val="20"/>
                <w:lang w:eastAsia="en-US"/>
              </w:rPr>
              <w:t>4.000 dagdelen</w:t>
            </w:r>
          </w:p>
        </w:tc>
        <w:tc>
          <w:tcPr>
            <w:tcW w:w="1842" w:type="dxa"/>
            <w:shd w:val="clear" w:color="auto" w:fill="auto"/>
          </w:tcPr>
          <w:p w:rsidR="00EE5D2C" w:rsidRPr="00E75FA7" w:rsidRDefault="00392568" w:rsidP="001C76A7">
            <w:pPr>
              <w:spacing w:line="480" w:lineRule="auto"/>
              <w:jc w:val="center"/>
              <w:rPr>
                <w:szCs w:val="20"/>
                <w:lang w:eastAsia="en-US"/>
              </w:rPr>
            </w:pPr>
            <w:r>
              <w:rPr>
                <w:szCs w:val="20"/>
                <w:lang w:eastAsia="en-US"/>
              </w:rPr>
              <w:t>1</w:t>
            </w:r>
          </w:p>
        </w:tc>
        <w:tc>
          <w:tcPr>
            <w:tcW w:w="1276" w:type="dxa"/>
            <w:shd w:val="clear" w:color="auto" w:fill="EAF1DD" w:themeFill="accent3" w:themeFillTint="33"/>
          </w:tcPr>
          <w:p w:rsidR="00EE5D2C" w:rsidRPr="00E75FA7" w:rsidRDefault="00EE5D2C" w:rsidP="00EE5D2C">
            <w:pPr>
              <w:spacing w:line="480" w:lineRule="auto"/>
              <w:rPr>
                <w:szCs w:val="20"/>
                <w:lang w:eastAsia="en-US"/>
              </w:rPr>
            </w:pPr>
            <w:r>
              <w:rPr>
                <w:szCs w:val="20"/>
                <w:lang w:eastAsia="en-US"/>
              </w:rPr>
              <w:t>Perceel 16</w:t>
            </w:r>
          </w:p>
        </w:tc>
        <w:tc>
          <w:tcPr>
            <w:tcW w:w="1843" w:type="dxa"/>
          </w:tcPr>
          <w:p w:rsidR="00EE5D2C" w:rsidRPr="00E75FA7" w:rsidRDefault="00392568" w:rsidP="005120AC">
            <w:pPr>
              <w:spacing w:line="480" w:lineRule="auto"/>
              <w:jc w:val="center"/>
              <w:rPr>
                <w:szCs w:val="20"/>
                <w:lang w:eastAsia="en-US"/>
              </w:rPr>
            </w:pPr>
            <w:r>
              <w:rPr>
                <w:szCs w:val="20"/>
                <w:lang w:eastAsia="en-US"/>
              </w:rPr>
              <w:t>14.000 dagdelen</w:t>
            </w:r>
          </w:p>
        </w:tc>
        <w:tc>
          <w:tcPr>
            <w:tcW w:w="1843" w:type="dxa"/>
          </w:tcPr>
          <w:p w:rsidR="00EE5D2C" w:rsidRPr="00E75FA7" w:rsidRDefault="00392568" w:rsidP="005120AC">
            <w:pPr>
              <w:spacing w:line="480" w:lineRule="auto"/>
              <w:jc w:val="center"/>
              <w:rPr>
                <w:szCs w:val="20"/>
                <w:lang w:eastAsia="en-US"/>
              </w:rPr>
            </w:pPr>
            <w:r>
              <w:rPr>
                <w:szCs w:val="20"/>
                <w:lang w:eastAsia="en-US"/>
              </w:rPr>
              <w:t>1</w:t>
            </w:r>
          </w:p>
        </w:tc>
      </w:tr>
      <w:tr w:rsidR="00EE5D2C" w:rsidRPr="00017531" w:rsidTr="00E75FA7">
        <w:trPr>
          <w:jc w:val="center"/>
        </w:trPr>
        <w:tc>
          <w:tcPr>
            <w:tcW w:w="1195" w:type="dxa"/>
            <w:shd w:val="clear" w:color="auto" w:fill="EAF1DD" w:themeFill="accent3" w:themeFillTint="33"/>
          </w:tcPr>
          <w:p w:rsidR="00EE5D2C" w:rsidRPr="00E75FA7" w:rsidRDefault="00EE5D2C" w:rsidP="00EE5D2C">
            <w:pPr>
              <w:spacing w:line="480" w:lineRule="auto"/>
              <w:rPr>
                <w:szCs w:val="20"/>
                <w:lang w:eastAsia="en-US"/>
              </w:rPr>
            </w:pPr>
            <w:r>
              <w:rPr>
                <w:szCs w:val="20"/>
                <w:lang w:eastAsia="en-US"/>
              </w:rPr>
              <w:t>Perceel 12</w:t>
            </w:r>
          </w:p>
        </w:tc>
        <w:tc>
          <w:tcPr>
            <w:tcW w:w="1847" w:type="dxa"/>
          </w:tcPr>
          <w:p w:rsidR="00EE5D2C" w:rsidRDefault="00392568" w:rsidP="005120AC">
            <w:pPr>
              <w:spacing w:line="480" w:lineRule="auto"/>
              <w:jc w:val="center"/>
              <w:rPr>
                <w:szCs w:val="20"/>
                <w:lang w:eastAsia="en-US"/>
              </w:rPr>
            </w:pPr>
            <w:r>
              <w:rPr>
                <w:szCs w:val="20"/>
                <w:lang w:eastAsia="en-US"/>
              </w:rPr>
              <w:t>4.900 dagdelen</w:t>
            </w:r>
          </w:p>
        </w:tc>
        <w:tc>
          <w:tcPr>
            <w:tcW w:w="1842" w:type="dxa"/>
            <w:shd w:val="clear" w:color="auto" w:fill="auto"/>
          </w:tcPr>
          <w:p w:rsidR="00EE5D2C" w:rsidRDefault="00392568" w:rsidP="001C76A7">
            <w:pPr>
              <w:spacing w:line="480" w:lineRule="auto"/>
              <w:jc w:val="center"/>
              <w:rPr>
                <w:szCs w:val="20"/>
                <w:lang w:eastAsia="en-US"/>
              </w:rPr>
            </w:pPr>
            <w:r>
              <w:rPr>
                <w:szCs w:val="20"/>
                <w:lang w:eastAsia="en-US"/>
              </w:rPr>
              <w:t>1</w:t>
            </w:r>
          </w:p>
        </w:tc>
        <w:tc>
          <w:tcPr>
            <w:tcW w:w="1276" w:type="dxa"/>
            <w:shd w:val="clear" w:color="auto" w:fill="EAF1DD" w:themeFill="accent3" w:themeFillTint="33"/>
          </w:tcPr>
          <w:p w:rsidR="00EE5D2C" w:rsidRPr="00E75FA7" w:rsidRDefault="00EE5D2C" w:rsidP="00EE5D2C">
            <w:pPr>
              <w:spacing w:line="480" w:lineRule="auto"/>
              <w:rPr>
                <w:szCs w:val="20"/>
                <w:lang w:eastAsia="en-US"/>
              </w:rPr>
            </w:pPr>
            <w:r>
              <w:rPr>
                <w:szCs w:val="20"/>
                <w:lang w:eastAsia="en-US"/>
              </w:rPr>
              <w:t>Perceel 17</w:t>
            </w:r>
          </w:p>
        </w:tc>
        <w:tc>
          <w:tcPr>
            <w:tcW w:w="1843" w:type="dxa"/>
          </w:tcPr>
          <w:p w:rsidR="00EE5D2C" w:rsidRDefault="00392568" w:rsidP="005120AC">
            <w:pPr>
              <w:spacing w:line="480" w:lineRule="auto"/>
              <w:jc w:val="center"/>
              <w:rPr>
                <w:szCs w:val="20"/>
                <w:lang w:eastAsia="en-US"/>
              </w:rPr>
            </w:pPr>
            <w:r>
              <w:rPr>
                <w:szCs w:val="20"/>
                <w:lang w:eastAsia="en-US"/>
              </w:rPr>
              <w:t>9.500 dagdelen</w:t>
            </w:r>
          </w:p>
        </w:tc>
        <w:tc>
          <w:tcPr>
            <w:tcW w:w="1843" w:type="dxa"/>
          </w:tcPr>
          <w:p w:rsidR="00EE5D2C" w:rsidRDefault="00392568" w:rsidP="005120AC">
            <w:pPr>
              <w:spacing w:line="480" w:lineRule="auto"/>
              <w:jc w:val="center"/>
              <w:rPr>
                <w:szCs w:val="20"/>
                <w:lang w:eastAsia="en-US"/>
              </w:rPr>
            </w:pPr>
            <w:r>
              <w:rPr>
                <w:szCs w:val="20"/>
                <w:lang w:eastAsia="en-US"/>
              </w:rPr>
              <w:t>1</w:t>
            </w:r>
          </w:p>
        </w:tc>
      </w:tr>
      <w:tr w:rsidR="00EE5D2C" w:rsidRPr="00017531" w:rsidTr="0041490D">
        <w:trPr>
          <w:jc w:val="center"/>
        </w:trPr>
        <w:tc>
          <w:tcPr>
            <w:tcW w:w="1195" w:type="dxa"/>
            <w:shd w:val="clear" w:color="auto" w:fill="EAF1DD" w:themeFill="accent3" w:themeFillTint="33"/>
          </w:tcPr>
          <w:p w:rsidR="00EE5D2C" w:rsidRPr="00E75FA7" w:rsidRDefault="00EE5D2C" w:rsidP="00EE5D2C">
            <w:pPr>
              <w:spacing w:line="480" w:lineRule="auto"/>
              <w:rPr>
                <w:szCs w:val="20"/>
                <w:lang w:eastAsia="en-US"/>
              </w:rPr>
            </w:pPr>
            <w:r>
              <w:rPr>
                <w:szCs w:val="20"/>
                <w:lang w:eastAsia="en-US"/>
              </w:rPr>
              <w:t>Perceel 13</w:t>
            </w:r>
          </w:p>
        </w:tc>
        <w:tc>
          <w:tcPr>
            <w:tcW w:w="1847" w:type="dxa"/>
          </w:tcPr>
          <w:p w:rsidR="00EE5D2C" w:rsidRDefault="00392568" w:rsidP="005120AC">
            <w:pPr>
              <w:spacing w:line="480" w:lineRule="auto"/>
              <w:jc w:val="center"/>
              <w:rPr>
                <w:szCs w:val="20"/>
                <w:lang w:eastAsia="en-US"/>
              </w:rPr>
            </w:pPr>
            <w:r>
              <w:rPr>
                <w:szCs w:val="20"/>
                <w:lang w:eastAsia="en-US"/>
              </w:rPr>
              <w:t>270 etmalen</w:t>
            </w:r>
          </w:p>
        </w:tc>
        <w:tc>
          <w:tcPr>
            <w:tcW w:w="1842" w:type="dxa"/>
            <w:shd w:val="clear" w:color="auto" w:fill="auto"/>
          </w:tcPr>
          <w:p w:rsidR="00EE5D2C" w:rsidRDefault="00392568" w:rsidP="001C76A7">
            <w:pPr>
              <w:spacing w:line="480" w:lineRule="auto"/>
              <w:jc w:val="center"/>
              <w:rPr>
                <w:szCs w:val="20"/>
                <w:lang w:eastAsia="en-US"/>
              </w:rPr>
            </w:pPr>
            <w:r>
              <w:rPr>
                <w:szCs w:val="20"/>
                <w:lang w:eastAsia="en-US"/>
              </w:rPr>
              <w:t>3</w:t>
            </w:r>
          </w:p>
        </w:tc>
        <w:tc>
          <w:tcPr>
            <w:tcW w:w="1276" w:type="dxa"/>
            <w:shd w:val="clear" w:color="auto" w:fill="BFBFBF" w:themeFill="background1" w:themeFillShade="BF"/>
          </w:tcPr>
          <w:p w:rsidR="00EE5D2C" w:rsidRPr="00E75FA7" w:rsidRDefault="00EE5D2C" w:rsidP="00EE5D2C">
            <w:pPr>
              <w:spacing w:line="480" w:lineRule="auto"/>
              <w:rPr>
                <w:szCs w:val="20"/>
                <w:lang w:eastAsia="en-US"/>
              </w:rPr>
            </w:pPr>
          </w:p>
        </w:tc>
        <w:tc>
          <w:tcPr>
            <w:tcW w:w="1843" w:type="dxa"/>
            <w:shd w:val="clear" w:color="auto" w:fill="BFBFBF" w:themeFill="background1" w:themeFillShade="BF"/>
          </w:tcPr>
          <w:p w:rsidR="00EE5D2C" w:rsidRDefault="00EE5D2C" w:rsidP="005120AC">
            <w:pPr>
              <w:spacing w:line="480" w:lineRule="auto"/>
              <w:jc w:val="center"/>
              <w:rPr>
                <w:szCs w:val="20"/>
                <w:lang w:eastAsia="en-US"/>
              </w:rPr>
            </w:pPr>
          </w:p>
        </w:tc>
        <w:tc>
          <w:tcPr>
            <w:tcW w:w="1843" w:type="dxa"/>
            <w:shd w:val="clear" w:color="auto" w:fill="BFBFBF" w:themeFill="background1" w:themeFillShade="BF"/>
          </w:tcPr>
          <w:p w:rsidR="00EE5D2C" w:rsidRDefault="00EE5D2C" w:rsidP="005120AC">
            <w:pPr>
              <w:spacing w:line="480" w:lineRule="auto"/>
              <w:jc w:val="center"/>
              <w:rPr>
                <w:szCs w:val="20"/>
                <w:lang w:eastAsia="en-US"/>
              </w:rPr>
            </w:pPr>
          </w:p>
        </w:tc>
      </w:tr>
    </w:tbl>
    <w:p w:rsidR="006C48BC" w:rsidRPr="006C48BC" w:rsidRDefault="00392568" w:rsidP="00523D64">
      <w:pPr>
        <w:rPr>
          <w:i/>
        </w:rPr>
      </w:pPr>
      <w:r>
        <w:rPr>
          <w:i/>
        </w:rPr>
        <w:t>Tabel 2</w:t>
      </w:r>
      <w:r w:rsidR="006C48BC" w:rsidRPr="006C48BC">
        <w:rPr>
          <w:i/>
        </w:rPr>
        <w:t>: Minimaal te contracteren capaciteit per jaar per perceel</w:t>
      </w:r>
      <w:r w:rsidR="00593852">
        <w:rPr>
          <w:i/>
        </w:rPr>
        <w:t>.</w:t>
      </w:r>
    </w:p>
    <w:p w:rsidR="00523D64" w:rsidRPr="00855D83" w:rsidRDefault="006C48BC" w:rsidP="004C4D34">
      <w:pPr>
        <w:spacing w:line="276" w:lineRule="auto"/>
      </w:pPr>
      <w:r>
        <w:br/>
      </w:r>
      <w:r w:rsidR="00523D64" w:rsidRPr="00855D83">
        <w:t xml:space="preserve">Vanwege de minimaal te contracteren capaciteit dient iedere Inschrijver bij het inschrijven op deze Offerteaanvraag een reële inschatting te geven van de capaciteit per </w:t>
      </w:r>
      <w:r w:rsidR="007036C3">
        <w:t>perceel</w:t>
      </w:r>
      <w:r w:rsidR="00523D64" w:rsidRPr="00855D83">
        <w:t xml:space="preserve"> die zij voor haar rekening kan nemen. Hiervoor is </w:t>
      </w:r>
      <w:r w:rsidR="00523D64" w:rsidRPr="0041490D">
        <w:t xml:space="preserve">bijlage </w:t>
      </w:r>
      <w:r w:rsidR="0041490D" w:rsidRPr="0041490D">
        <w:t xml:space="preserve">05 - </w:t>
      </w:r>
      <w:r w:rsidR="00523D64" w:rsidRPr="0041490D">
        <w:t>Capaciteitsformul</w:t>
      </w:r>
      <w:r w:rsidR="0041490D" w:rsidRPr="0041490D">
        <w:t>ier</w:t>
      </w:r>
      <w:r w:rsidR="00523D64" w:rsidRPr="0041490D">
        <w:t xml:space="preserve"> bijgevoegd</w:t>
      </w:r>
      <w:r w:rsidR="00523D64" w:rsidRPr="00855D83">
        <w:t xml:space="preserve">. De door Inschrijvers afgegeven capaciteit wordt niet beoordeeld. </w:t>
      </w:r>
      <w:r w:rsidR="00523D64">
        <w:t>Aanbestedende dienst gaat</w:t>
      </w:r>
      <w:r w:rsidR="00523D64" w:rsidRPr="00855D83">
        <w:t xml:space="preserve"> er echter wel vanuit dat de Inschrijver deze capaciteit daadwerkelijk kan leveren. </w:t>
      </w:r>
    </w:p>
    <w:p w:rsidR="00392568" w:rsidRPr="00392568" w:rsidRDefault="00523D64" w:rsidP="004C4D34">
      <w:pPr>
        <w:spacing w:line="276" w:lineRule="auto"/>
      </w:pPr>
      <w:r w:rsidRPr="00855D83">
        <w:t>Naast de minimaal te contractere</w:t>
      </w:r>
      <w:r>
        <w:t xml:space="preserve">n capaciteit per </w:t>
      </w:r>
      <w:r w:rsidR="00392568">
        <w:t>perceel</w:t>
      </w:r>
      <w:r>
        <w:t xml:space="preserve"> wenst Aanbestedende dienst </w:t>
      </w:r>
      <w:r w:rsidR="004C4D34">
        <w:t>per perceel</w:t>
      </w:r>
      <w:r w:rsidRPr="00855D83">
        <w:t xml:space="preserve"> </w:t>
      </w:r>
      <w:r w:rsidR="006C48BC">
        <w:t xml:space="preserve">een minimaal aantal zorgaanbieders te contracteren. </w:t>
      </w:r>
      <w:r w:rsidR="004C4D34">
        <w:t>In paragraaf 1.4</w:t>
      </w:r>
      <w:r w:rsidR="006C48BC">
        <w:t xml:space="preserve"> volgt een nadere uitwerking over dit proces. </w:t>
      </w:r>
    </w:p>
    <w:p w:rsidR="00392568" w:rsidRPr="00392568" w:rsidRDefault="00392568" w:rsidP="004C4D34">
      <w:pPr>
        <w:spacing w:line="276" w:lineRule="auto"/>
        <w:rPr>
          <w:b/>
        </w:rPr>
      </w:pPr>
      <w:r w:rsidRPr="00392568">
        <w:rPr>
          <w:b/>
        </w:rPr>
        <w:t>Aanvullende toelichting percelen 11, 12, 16 en 17:</w:t>
      </w:r>
    </w:p>
    <w:p w:rsidR="00392568" w:rsidRPr="00392568" w:rsidRDefault="00392568" w:rsidP="00392568">
      <w:pPr>
        <w:rPr>
          <w:i/>
          <w:iCs/>
          <w:color w:val="0070C0"/>
        </w:rPr>
      </w:pPr>
      <w:r>
        <w:rPr>
          <w:i/>
          <w:iCs/>
          <w:color w:val="0070C0"/>
        </w:rPr>
        <w:t>Lumpsumfinanciering belevingsgerichte dagactiviteiten en dagactiviteiten NAH</w:t>
      </w:r>
    </w:p>
    <w:p w:rsidR="00392568" w:rsidRDefault="00392568" w:rsidP="00392568">
      <w:r>
        <w:t xml:space="preserve">In het bepalen van de contractwaarde van de lumpsumfinanciering van de belevingsgerichte dagactiviteiten en de dagactiviteiten NAH hebben de gemeenten met name gekeken naar de uitgaven 2019/2020 inclusief vervoer (mede op basis van de overlegde productieverklaringen). Dat is ook uitgangspunt in deze aanbesteding. </w:t>
      </w:r>
    </w:p>
    <w:p w:rsidR="00392568" w:rsidRDefault="00392568" w:rsidP="00392568">
      <w:r>
        <w:t xml:space="preserve">Gemeenten realiseren zich dat zorgaanbieders ook zouden willen weten hoe zich dat dat vertaald in het aantal dagdelen op jaarbasis. Een dergelijk aantal is op voorhand echter moeilijk in te schatten omdat voor de huidige indicering een bandbreedte geldt. Gemeenten hebben op cliëntniveau niet de beschikking over het concreet aantal dagdelen binnen de indicatie. Om toch tegemoet te kunnen komen aan de vraag van zorgaanbieder willen gemeenten wel een indicatie geven van de totalen. Met nadruk wordt nogmaals benoemd dat onderstaande een indicatie is. </w:t>
      </w:r>
      <w:r w:rsidRPr="00392568">
        <w:t>Dus wanneer u op basis van eigen inzichten anders denkt over wat gemiddeld noodzakelijk is voor een inwoner in de doelgroep, kunt u dat hanteren.</w:t>
      </w:r>
    </w:p>
    <w:p w:rsidR="00392568" w:rsidRDefault="00392568" w:rsidP="00392568">
      <w:r>
        <w:t xml:space="preserve">Rekening houdend met het feit dat gemeenten een verschillend administratiepakket wordt onderstaand inzage gegeven in het aantal deelnemers en/of afgegeven indicaties per maand. </w:t>
      </w:r>
      <w:r w:rsidRPr="00392568">
        <w:t>Deze aantallen zijn gebaseerd op gemeentelijke administratie, waardoor ze met een zeer grote mate van zekerheid de omvang van de doelgroep weergeven. Voor zittende aanbieders geldt dat zij op basis van deze aantallen haar huidig “marktaandeel” kan bepalen. Hetgeen houvast kan geven bij de bepaling in hoeverre de huidig gemiddeld geleverde dienstverlening (dagdelen) representatief is voor de gehele doelgroep.</w:t>
      </w:r>
    </w:p>
    <w:p w:rsidR="00392568" w:rsidRDefault="00392568" w:rsidP="00392568">
      <w:pPr>
        <w:rPr>
          <w:i/>
          <w:iCs/>
        </w:rPr>
      </w:pPr>
      <w:r>
        <w:rPr>
          <w:i/>
          <w:iCs/>
        </w:rPr>
        <w:t>Belevingsgerichte dagactiviteiten:</w:t>
      </w:r>
    </w:p>
    <w:p w:rsidR="00392568" w:rsidRDefault="00392568" w:rsidP="00392568">
      <w:pPr>
        <w:pStyle w:val="Lijstalinea"/>
        <w:ind w:hanging="360"/>
      </w:pPr>
      <w:r>
        <w:rPr>
          <w:rFonts w:ascii="Symbol" w:hAnsi="Symbol"/>
        </w:rPr>
        <w:t></w:t>
      </w:r>
      <w:r>
        <w:rPr>
          <w:rFonts w:ascii="Times New Roman" w:hAnsi="Times New Roman"/>
          <w:sz w:val="14"/>
          <w:szCs w:val="14"/>
        </w:rPr>
        <w:t xml:space="preserve">        </w:t>
      </w:r>
      <w:r>
        <w:t>Gemeente Noordoostpolder: gemiddeld 70 deelnemers per maand. Met een gemiddelde van de bandbreedte zou dat ongeveer 14.000 dagdelen op jaarbasis betekenen.</w:t>
      </w:r>
    </w:p>
    <w:p w:rsidR="00392568" w:rsidRDefault="00392568" w:rsidP="00392568">
      <w:pPr>
        <w:pStyle w:val="Lijstalinea"/>
        <w:ind w:hanging="360"/>
      </w:pPr>
      <w:r>
        <w:rPr>
          <w:rFonts w:ascii="Symbol" w:hAnsi="Symbol"/>
        </w:rPr>
        <w:lastRenderedPageBreak/>
        <w:t></w:t>
      </w:r>
      <w:r>
        <w:rPr>
          <w:rFonts w:ascii="Times New Roman" w:hAnsi="Times New Roman"/>
          <w:sz w:val="14"/>
          <w:szCs w:val="14"/>
        </w:rPr>
        <w:t xml:space="preserve">        </w:t>
      </w:r>
      <w:r>
        <w:t>Gemeente Urk: gemiddeld aantal geïndiceerde maanden per jaar 200 voor gemiddeld 28 unieke inwoners per jaar. Met een gemiddelde van de bandbreedte zou dat ongeveer 4.000 dagdelen op jaarbasis betekenen</w:t>
      </w:r>
    </w:p>
    <w:p w:rsidR="00392568" w:rsidRDefault="00392568" w:rsidP="00392568">
      <w:pPr>
        <w:rPr>
          <w:i/>
          <w:iCs/>
        </w:rPr>
      </w:pPr>
      <w:r>
        <w:rPr>
          <w:i/>
          <w:iCs/>
        </w:rPr>
        <w:t>Dagactiviteiten NAH:</w:t>
      </w:r>
    </w:p>
    <w:p w:rsidR="00392568" w:rsidRDefault="00392568" w:rsidP="00392568">
      <w:pPr>
        <w:pStyle w:val="Lijstalinea"/>
        <w:ind w:hanging="360"/>
      </w:pPr>
      <w:r>
        <w:rPr>
          <w:rFonts w:ascii="Symbol" w:hAnsi="Symbol"/>
        </w:rPr>
        <w:t></w:t>
      </w:r>
      <w:r>
        <w:rPr>
          <w:rFonts w:ascii="Times New Roman" w:hAnsi="Times New Roman"/>
          <w:sz w:val="14"/>
          <w:szCs w:val="14"/>
        </w:rPr>
        <w:t xml:space="preserve">        </w:t>
      </w:r>
      <w:r>
        <w:t xml:space="preserve">Gemeente Noordoostpolder: gemiddeld 43 deelnemers per maand. Met een gemiddelde bandbreedte zou dat ongeveer 9.500 dagdelen op jaarbasis betekenen. </w:t>
      </w:r>
    </w:p>
    <w:p w:rsidR="00392568" w:rsidRDefault="00392568" w:rsidP="00392568">
      <w:pPr>
        <w:pStyle w:val="Lijstalinea"/>
        <w:ind w:hanging="360"/>
      </w:pPr>
      <w:r>
        <w:rPr>
          <w:rFonts w:ascii="Symbol" w:hAnsi="Symbol"/>
        </w:rPr>
        <w:t></w:t>
      </w:r>
      <w:r>
        <w:rPr>
          <w:rFonts w:ascii="Times New Roman" w:hAnsi="Times New Roman"/>
          <w:sz w:val="14"/>
          <w:szCs w:val="14"/>
        </w:rPr>
        <w:t xml:space="preserve">        </w:t>
      </w:r>
      <w:r>
        <w:t>Gemeente Urk: gemiddeld aantal geïndiceerde maanden per jaar 240 voor gemiddeld 30 unieke inwoners per jaar. Met een gemiddelde van de bandbreedte zou dat ongeveer 4.900 dagdelen op jaarbasis betekenen</w:t>
      </w:r>
    </w:p>
    <w:p w:rsidR="001C76A7" w:rsidRDefault="00B1777D" w:rsidP="001C76A7">
      <w:pPr>
        <w:pStyle w:val="Kop3"/>
      </w:pPr>
      <w:bookmarkStart w:id="36" w:name="_Toc66736829"/>
      <w:r>
        <w:t>1.3.6</w:t>
      </w:r>
      <w:r w:rsidR="001C76A7">
        <w:t xml:space="preserve"> Tarieven</w:t>
      </w:r>
      <w:bookmarkEnd w:id="36"/>
    </w:p>
    <w:p w:rsidR="001C76A7" w:rsidRDefault="001C76A7" w:rsidP="001C76A7">
      <w:pPr>
        <w:autoSpaceDE w:val="0"/>
        <w:autoSpaceDN w:val="0"/>
        <w:adjustRightInd w:val="0"/>
        <w:rPr>
          <w:szCs w:val="20"/>
        </w:rPr>
      </w:pPr>
      <w:r w:rsidRPr="00392568">
        <w:rPr>
          <w:szCs w:val="20"/>
        </w:rPr>
        <w:t xml:space="preserve">In </w:t>
      </w:r>
      <w:r w:rsidR="00392568" w:rsidRPr="00392568">
        <w:rPr>
          <w:szCs w:val="20"/>
        </w:rPr>
        <w:t>bijlage 13 - Tarievenblad</w:t>
      </w:r>
      <w:r w:rsidR="00EE5D2C">
        <w:rPr>
          <w:szCs w:val="20"/>
        </w:rPr>
        <w:t xml:space="preserve"> staat meer informatie over de tarieven voor de </w:t>
      </w:r>
      <w:r w:rsidRPr="00E96826">
        <w:rPr>
          <w:szCs w:val="20"/>
        </w:rPr>
        <w:t xml:space="preserve">percelen. </w:t>
      </w:r>
    </w:p>
    <w:p w:rsidR="001C76A7" w:rsidRPr="00E96826" w:rsidRDefault="001C76A7" w:rsidP="001C76A7">
      <w:pPr>
        <w:autoSpaceDE w:val="0"/>
        <w:autoSpaceDN w:val="0"/>
        <w:adjustRightInd w:val="0"/>
        <w:spacing w:after="46"/>
        <w:rPr>
          <w:szCs w:val="20"/>
        </w:rPr>
      </w:pPr>
      <w:r w:rsidRPr="00E96826">
        <w:rPr>
          <w:szCs w:val="20"/>
        </w:rPr>
        <w:t>Voor alle percelen geldt een integraal tarief, waarin alle activiteiten zijn opgenomen die de aanbieder in het kader van dit product biedt, inclusief:</w:t>
      </w:r>
    </w:p>
    <w:p w:rsidR="001C76A7" w:rsidRPr="00E96826" w:rsidRDefault="001C76A7" w:rsidP="001C76A7">
      <w:pPr>
        <w:pStyle w:val="Lijstalinea"/>
        <w:numPr>
          <w:ilvl w:val="0"/>
          <w:numId w:val="25"/>
        </w:numPr>
        <w:autoSpaceDE w:val="0"/>
        <w:autoSpaceDN w:val="0"/>
        <w:adjustRightInd w:val="0"/>
        <w:spacing w:before="0" w:after="46"/>
        <w:rPr>
          <w:szCs w:val="20"/>
        </w:rPr>
      </w:pPr>
      <w:r w:rsidRPr="00E96826">
        <w:rPr>
          <w:szCs w:val="20"/>
        </w:rPr>
        <w:t>het informeren van de</w:t>
      </w:r>
      <w:r w:rsidR="0041490D">
        <w:rPr>
          <w:szCs w:val="20"/>
        </w:rPr>
        <w:t xml:space="preserve"> partner</w:t>
      </w:r>
      <w:r w:rsidRPr="00E96826">
        <w:rPr>
          <w:szCs w:val="20"/>
        </w:rPr>
        <w:t>/verzorger(s) over d</w:t>
      </w:r>
      <w:r>
        <w:rPr>
          <w:szCs w:val="20"/>
        </w:rPr>
        <w:t>e ontwikkelingen van de cliënt</w:t>
      </w:r>
      <w:r w:rsidRPr="00E96826">
        <w:rPr>
          <w:szCs w:val="20"/>
        </w:rPr>
        <w:t xml:space="preserve">; </w:t>
      </w:r>
    </w:p>
    <w:p w:rsidR="001C76A7" w:rsidRPr="00E96826" w:rsidRDefault="001C76A7" w:rsidP="001C76A7">
      <w:pPr>
        <w:pStyle w:val="Lijstalinea"/>
        <w:numPr>
          <w:ilvl w:val="0"/>
          <w:numId w:val="25"/>
        </w:numPr>
        <w:autoSpaceDE w:val="0"/>
        <w:autoSpaceDN w:val="0"/>
        <w:adjustRightInd w:val="0"/>
        <w:spacing w:before="0" w:after="46"/>
        <w:rPr>
          <w:szCs w:val="20"/>
        </w:rPr>
      </w:pPr>
      <w:r w:rsidRPr="00E96826">
        <w:rPr>
          <w:szCs w:val="20"/>
        </w:rPr>
        <w:t xml:space="preserve">het </w:t>
      </w:r>
      <w:r w:rsidR="0041490D">
        <w:rPr>
          <w:szCs w:val="20"/>
        </w:rPr>
        <w:t>betrekken van de partner</w:t>
      </w:r>
      <w:r w:rsidRPr="00E96826">
        <w:rPr>
          <w:szCs w:val="20"/>
        </w:rPr>
        <w:t xml:space="preserve">/verzorger(s) bij activiteiten van de </w:t>
      </w:r>
      <w:r>
        <w:rPr>
          <w:szCs w:val="20"/>
        </w:rPr>
        <w:t>cliënt</w:t>
      </w:r>
      <w:r w:rsidRPr="00E96826">
        <w:rPr>
          <w:szCs w:val="20"/>
        </w:rPr>
        <w:t xml:space="preserve"> in de groep; </w:t>
      </w:r>
    </w:p>
    <w:p w:rsidR="001C76A7" w:rsidRPr="00E96826" w:rsidRDefault="001C76A7" w:rsidP="001C76A7">
      <w:pPr>
        <w:pStyle w:val="Lijstalinea"/>
        <w:numPr>
          <w:ilvl w:val="0"/>
          <w:numId w:val="25"/>
        </w:numPr>
        <w:autoSpaceDE w:val="0"/>
        <w:autoSpaceDN w:val="0"/>
        <w:adjustRightInd w:val="0"/>
        <w:spacing w:before="0" w:after="46"/>
        <w:rPr>
          <w:szCs w:val="20"/>
        </w:rPr>
      </w:pPr>
      <w:r w:rsidRPr="00E96826">
        <w:rPr>
          <w:szCs w:val="20"/>
        </w:rPr>
        <w:t>het geven van tips en</w:t>
      </w:r>
      <w:r w:rsidR="0041490D">
        <w:rPr>
          <w:szCs w:val="20"/>
        </w:rPr>
        <w:t xml:space="preserve"> adviezen aan de partner</w:t>
      </w:r>
      <w:r w:rsidRPr="00E96826">
        <w:rPr>
          <w:szCs w:val="20"/>
        </w:rPr>
        <w:t xml:space="preserve">/verzorger(s) over omgang met de </w:t>
      </w:r>
      <w:r>
        <w:rPr>
          <w:szCs w:val="20"/>
        </w:rPr>
        <w:t>cliënt</w:t>
      </w:r>
      <w:r w:rsidRPr="00E96826">
        <w:rPr>
          <w:szCs w:val="20"/>
        </w:rPr>
        <w:t xml:space="preserve">; </w:t>
      </w:r>
    </w:p>
    <w:p w:rsidR="001C76A7" w:rsidRPr="00E96826" w:rsidRDefault="001C76A7" w:rsidP="001C76A7">
      <w:pPr>
        <w:pStyle w:val="Lijstalinea"/>
        <w:numPr>
          <w:ilvl w:val="0"/>
          <w:numId w:val="25"/>
        </w:numPr>
        <w:autoSpaceDE w:val="0"/>
        <w:autoSpaceDN w:val="0"/>
        <w:adjustRightInd w:val="0"/>
        <w:spacing w:before="0" w:after="0"/>
        <w:rPr>
          <w:szCs w:val="20"/>
        </w:rPr>
      </w:pPr>
      <w:r w:rsidRPr="00E96826">
        <w:rPr>
          <w:szCs w:val="20"/>
        </w:rPr>
        <w:t>het i</w:t>
      </w:r>
      <w:r w:rsidR="0041490D">
        <w:rPr>
          <w:szCs w:val="20"/>
        </w:rPr>
        <w:t>nformeren van de partner</w:t>
      </w:r>
      <w:r w:rsidRPr="00E96826">
        <w:rPr>
          <w:szCs w:val="20"/>
        </w:rPr>
        <w:t xml:space="preserve">/verzorger(s) over hoe zij geleerde vaardigheden thuis kunnen toepassen. </w:t>
      </w:r>
    </w:p>
    <w:p w:rsidR="001C76A7" w:rsidRPr="00EB6712" w:rsidRDefault="001C76A7" w:rsidP="001C76A7">
      <w:pPr>
        <w:autoSpaceDE w:val="0"/>
        <w:autoSpaceDN w:val="0"/>
        <w:adjustRightInd w:val="0"/>
        <w:rPr>
          <w:szCs w:val="20"/>
        </w:rPr>
      </w:pPr>
      <w:r w:rsidRPr="00E96826">
        <w:rPr>
          <w:szCs w:val="20"/>
        </w:rPr>
        <w:t>Zowel directe (face-to-face of via e-mail/chat/telefoon) als indirecte cliëntgebonden tijd (reistijd, voorbereiding, verslagen e.d.) zijn onder</w:t>
      </w:r>
      <w:r>
        <w:rPr>
          <w:szCs w:val="20"/>
        </w:rPr>
        <w:t xml:space="preserve">deel van het integrale tarief. </w:t>
      </w:r>
    </w:p>
    <w:p w:rsidR="001C76A7" w:rsidRDefault="001C76A7" w:rsidP="001C76A7">
      <w:pPr>
        <w:autoSpaceDE w:val="0"/>
        <w:autoSpaceDN w:val="0"/>
        <w:adjustRightInd w:val="0"/>
        <w:rPr>
          <w:szCs w:val="20"/>
        </w:rPr>
      </w:pPr>
      <w:r w:rsidRPr="00E96826">
        <w:rPr>
          <w:szCs w:val="20"/>
        </w:rPr>
        <w:t xml:space="preserve">Jaarlijks bepaalt de gemeenteraad bij vaststelling van de begroting of de tarieven worden geïndexeerd. </w:t>
      </w:r>
    </w:p>
    <w:p w:rsidR="00EE5D2C" w:rsidRDefault="00B1777D" w:rsidP="00EE5D2C">
      <w:pPr>
        <w:pStyle w:val="Kop3"/>
      </w:pPr>
      <w:bookmarkStart w:id="37" w:name="_Toc66736830"/>
      <w:r>
        <w:t>1.3.7</w:t>
      </w:r>
      <w:r w:rsidR="00EE5D2C">
        <w:t xml:space="preserve"> Bekostigingsvormen</w:t>
      </w:r>
      <w:bookmarkEnd w:id="37"/>
    </w:p>
    <w:p w:rsidR="00EE5D2C" w:rsidRDefault="00EE5D2C" w:rsidP="00EE5D2C">
      <w:pPr>
        <w:spacing w:line="276" w:lineRule="auto"/>
      </w:pPr>
      <w:r>
        <w:t>Er zijn verschillende manieren om de maatwerkvoorzieningen Wmo te bekostigen. We kiezen voor bekostigingsvormen die het beste bij het betreffende perceel en de daarbij behorende inhoudelijke beleidsdoelen past. Denk daarbij aan bepaalde kwaliteitseisen en innovatie.</w:t>
      </w:r>
    </w:p>
    <w:p w:rsidR="00EE5D2C" w:rsidRDefault="00EE5D2C" w:rsidP="00EE5D2C">
      <w:pPr>
        <w:spacing w:line="276" w:lineRule="auto"/>
      </w:pPr>
      <w:r>
        <w:t>De volgende bekostigingsvormen zijn denkbaar:</w:t>
      </w:r>
    </w:p>
    <w:p w:rsidR="00EE5D2C" w:rsidRDefault="00EE5D2C" w:rsidP="00EE5D2C">
      <w:pPr>
        <w:pStyle w:val="Lijstalinea"/>
        <w:numPr>
          <w:ilvl w:val="0"/>
          <w:numId w:val="35"/>
        </w:numPr>
        <w:spacing w:line="276" w:lineRule="auto"/>
      </w:pPr>
      <w:r>
        <w:t>resultaatgerichte bekostiging;</w:t>
      </w:r>
    </w:p>
    <w:p w:rsidR="00EE5D2C" w:rsidRDefault="00EE5D2C" w:rsidP="00EE5D2C">
      <w:pPr>
        <w:pStyle w:val="Lijstalinea"/>
        <w:numPr>
          <w:ilvl w:val="0"/>
          <w:numId w:val="35"/>
        </w:numPr>
        <w:spacing w:line="276" w:lineRule="auto"/>
      </w:pPr>
      <w:r>
        <w:t>taakgerichte bekostiging;</w:t>
      </w:r>
    </w:p>
    <w:p w:rsidR="00EE5D2C" w:rsidRPr="00392568" w:rsidRDefault="00EE5D2C" w:rsidP="00EE5D2C">
      <w:pPr>
        <w:pStyle w:val="Lijstalinea"/>
        <w:numPr>
          <w:ilvl w:val="0"/>
          <w:numId w:val="35"/>
        </w:numPr>
        <w:spacing w:line="276" w:lineRule="auto"/>
        <w:rPr>
          <w:szCs w:val="20"/>
        </w:rPr>
      </w:pPr>
      <w:r>
        <w:t>inspanningsgerichte bekostiging.</w:t>
      </w:r>
    </w:p>
    <w:p w:rsidR="00392568" w:rsidRPr="00392568" w:rsidRDefault="00392568" w:rsidP="00392568">
      <w:pPr>
        <w:spacing w:line="276" w:lineRule="auto"/>
        <w:rPr>
          <w:szCs w:val="20"/>
        </w:rPr>
      </w:pPr>
      <w:r>
        <w:rPr>
          <w:szCs w:val="20"/>
        </w:rPr>
        <w:t>Per perceel</w:t>
      </w:r>
      <w:ins w:id="38" w:author="Heijnen, Erwin" w:date="2021-04-02T15:02:00Z">
        <w:r w:rsidR="0076243D">
          <w:rPr>
            <w:szCs w:val="20"/>
          </w:rPr>
          <w:t xml:space="preserve"> (bijlagen 14 tot en met 18)</w:t>
        </w:r>
      </w:ins>
      <w:r>
        <w:rPr>
          <w:szCs w:val="20"/>
        </w:rPr>
        <w:t xml:space="preserve"> is aangegeven welke bekostigingsvorm wordt gehanteerd.</w:t>
      </w:r>
    </w:p>
    <w:p w:rsidR="004C4D34" w:rsidRDefault="004C4D34" w:rsidP="004C4D34">
      <w:pPr>
        <w:pStyle w:val="Kop2"/>
      </w:pPr>
      <w:bookmarkStart w:id="39" w:name="_Toc66736831"/>
      <w:r>
        <w:t>1.4 De Raamovereenkomst</w:t>
      </w:r>
      <w:bookmarkEnd w:id="39"/>
    </w:p>
    <w:p w:rsidR="005120AC" w:rsidRDefault="005120AC" w:rsidP="005120AC">
      <w:pPr>
        <w:pStyle w:val="Kop3"/>
      </w:pPr>
      <w:bookmarkStart w:id="40" w:name="_Toc66736832"/>
      <w:r>
        <w:t>1.4.1 Beschrijving contracteren opdrachtnemers</w:t>
      </w:r>
      <w:bookmarkEnd w:id="40"/>
    </w:p>
    <w:p w:rsidR="005120AC" w:rsidRDefault="005120AC" w:rsidP="005120AC">
      <w:r>
        <w:t xml:space="preserve">Aanbestedende dienst wil </w:t>
      </w:r>
      <w:r w:rsidRPr="00D764D6">
        <w:rPr>
          <w:i/>
        </w:rPr>
        <w:t>zelfstandig</w:t>
      </w:r>
      <w:r>
        <w:t xml:space="preserve"> </w:t>
      </w:r>
      <w:r w:rsidRPr="00CB015C">
        <w:rPr>
          <w:i/>
        </w:rPr>
        <w:t>per gemeente</w:t>
      </w:r>
      <w:r>
        <w:rPr>
          <w:i/>
        </w:rPr>
        <w:t xml:space="preserve"> en per perceel</w:t>
      </w:r>
      <w:r>
        <w:t xml:space="preserve"> overeenkomsten sluiten.</w:t>
      </w:r>
    </w:p>
    <w:p w:rsidR="001C76A7" w:rsidRDefault="001C76A7" w:rsidP="001C76A7">
      <w:pPr>
        <w:autoSpaceDE w:val="0"/>
        <w:autoSpaceDN w:val="0"/>
        <w:adjustRightInd w:val="0"/>
        <w:spacing w:line="276" w:lineRule="auto"/>
      </w:pPr>
      <w:r>
        <w:t xml:space="preserve">Naast de minimaal </w:t>
      </w:r>
      <w:r w:rsidR="006F603D">
        <w:t>te contracteren capaciteit per perceel wensen de Gemeenten per p</w:t>
      </w:r>
      <w:r>
        <w:t xml:space="preserve">erceel </w:t>
      </w:r>
      <w:r w:rsidR="006F603D">
        <w:t xml:space="preserve">een </w:t>
      </w:r>
      <w:r>
        <w:t>minimaal</w:t>
      </w:r>
      <w:r w:rsidR="006F603D">
        <w:t xml:space="preserve"> aantal</w:t>
      </w:r>
      <w:r>
        <w:t xml:space="preserve"> aanbieders te contracteren</w:t>
      </w:r>
      <w:ins w:id="41" w:author="Heijnen, Erwin" w:date="2021-04-16T14:25:00Z">
        <w:r w:rsidR="00982DE6">
          <w:t xml:space="preserve"> (overall en op d</w:t>
        </w:r>
      </w:ins>
      <w:ins w:id="42" w:author="Heijnen, Erwin" w:date="2021-04-16T14:26:00Z">
        <w:r w:rsidR="00982DE6">
          <w:t>oelgroep niveau)</w:t>
        </w:r>
      </w:ins>
      <w:r>
        <w:t>. Het contracteren van zorgaanbieders gaat daarmee volgens het volgende proces:</w:t>
      </w:r>
    </w:p>
    <w:p w:rsidR="001C76A7" w:rsidRDefault="006F603D" w:rsidP="001C76A7">
      <w:pPr>
        <w:pStyle w:val="Lijstalinea"/>
        <w:numPr>
          <w:ilvl w:val="0"/>
          <w:numId w:val="8"/>
        </w:numPr>
        <w:autoSpaceDE w:val="0"/>
        <w:autoSpaceDN w:val="0"/>
        <w:adjustRightInd w:val="0"/>
        <w:spacing w:before="0" w:after="0" w:line="276" w:lineRule="auto"/>
      </w:pPr>
      <w:r>
        <w:t>Per p</w:t>
      </w:r>
      <w:r w:rsidR="001C76A7">
        <w:t xml:space="preserve">erceel worden zoveel Inschrijvers gecontracteerd als nodig is om de gewenste capaciteit (aantal </w:t>
      </w:r>
      <w:r>
        <w:t>capaciteit</w:t>
      </w:r>
      <w:r w:rsidR="001C76A7">
        <w:t xml:space="preserve">) per gemeente per jaar te garanderen. Dit gebeurt door eerst de rangorde te bepalen aan de hand van de score op het kwalitatieve gunningscriterium </w:t>
      </w:r>
      <w:r w:rsidR="001C76A7" w:rsidRPr="00E75FA7">
        <w:t>(hoofdstuk 4).</w:t>
      </w:r>
      <w:r w:rsidR="001C76A7">
        <w:t xml:space="preserve"> De Inschrijvers met de beste scores komen voor een Raamovereenkomst in aanmerking totdat de</w:t>
      </w:r>
      <w:r>
        <w:t xml:space="preserve"> gewenste totaalcapaciteit per p</w:t>
      </w:r>
      <w:r w:rsidR="001C76A7">
        <w:t xml:space="preserve">erceel voor de des betreffende gemeente bereikt is. </w:t>
      </w:r>
    </w:p>
    <w:p w:rsidR="001C76A7" w:rsidRDefault="001C76A7" w:rsidP="001C76A7">
      <w:pPr>
        <w:pStyle w:val="Lijstalinea"/>
        <w:numPr>
          <w:ilvl w:val="0"/>
          <w:numId w:val="8"/>
        </w:numPr>
        <w:autoSpaceDE w:val="0"/>
        <w:autoSpaceDN w:val="0"/>
        <w:adjustRightInd w:val="0"/>
        <w:spacing w:before="0" w:after="0" w:line="276" w:lineRule="auto"/>
      </w:pPr>
      <w:r>
        <w:t xml:space="preserve">Vervolgens, na het uitvoeren van stap 1, wordt bekeken hoeveel zorgaanbieders de capaciteit kunnen aanbieden. Het uitgangspunt is dat er per </w:t>
      </w:r>
      <w:r w:rsidR="006F603D">
        <w:t xml:space="preserve">perceel een </w:t>
      </w:r>
      <w:r w:rsidR="006F603D" w:rsidRPr="006F603D">
        <w:t>minimaal aantal</w:t>
      </w:r>
      <w:r w:rsidRPr="006F603D">
        <w:t xml:space="preserve"> Inschrijvers worden gecontracteerd om voldoende keuze</w:t>
      </w:r>
      <w:r w:rsidR="006F603D" w:rsidRPr="006F603D">
        <w:t>vrijheid</w:t>
      </w:r>
      <w:r w:rsidRPr="006F603D">
        <w:t xml:space="preserve"> voor Cliënten te kunnen bieden. Als</w:t>
      </w:r>
      <w:r>
        <w:t xml:space="preserve"> </w:t>
      </w:r>
      <w:r>
        <w:lastRenderedPageBreak/>
        <w:t xml:space="preserve">bijvoorbeeld, na het uitvoeren van stap 1, blijkt dat er twee (2) Inschrijvers de gevraagde minimale capaciteit per jaar garanderen, dan wordt er gekeken naar de Inschrijver die het hoogst in de rangorde is geëindigd na de contracteerde Inschrijvers. Deze Inschrijver(s) komt/komen in aanmerking voor een Raamovereenkomst voor het betreffende Perceel en betreffende gemeente. </w:t>
      </w:r>
    </w:p>
    <w:p w:rsidR="00982DE6" w:rsidRDefault="00982DE6" w:rsidP="001C76A7">
      <w:pPr>
        <w:spacing w:line="276" w:lineRule="auto"/>
        <w:rPr>
          <w:ins w:id="43" w:author="Heijnen, Erwin" w:date="2021-04-16T14:26:00Z"/>
        </w:rPr>
      </w:pPr>
      <w:ins w:id="44" w:author="Heijnen, Erwin" w:date="2021-04-16T14:26:00Z">
        <w:r>
          <w:t xml:space="preserve">Indien uit de kwalitatieve beoordeling blijkt dat </w:t>
        </w:r>
      </w:ins>
      <w:ins w:id="45" w:author="Heijnen, Erwin" w:date="2021-04-16T14:30:00Z">
        <w:r>
          <w:t>het doel niet gehaald wordt</w:t>
        </w:r>
      </w:ins>
      <w:ins w:id="46" w:author="Heijnen, Erwin" w:date="2021-04-16T14:26:00Z">
        <w:r>
          <w:t xml:space="preserve"> om een minimum aantal zorgaanbieders te contracteren, doordat bijvoorbeeld inschrijving</w:t>
        </w:r>
      </w:ins>
      <w:ins w:id="47" w:author="Heijnen, Erwin" w:date="2021-04-16T14:31:00Z">
        <w:r>
          <w:t>en</w:t>
        </w:r>
      </w:ins>
      <w:ins w:id="48" w:author="Heijnen, Erwin" w:date="2021-04-16T14:26:00Z">
        <w:r>
          <w:t xml:space="preserve"> terzijde worden gelegd door onvoldoende kwaliteit</w:t>
        </w:r>
      </w:ins>
      <w:ins w:id="49" w:author="Heijnen, Erwin" w:date="2021-04-16T14:31:00Z">
        <w:r>
          <w:t xml:space="preserve">, maar de overige zorgaanbieders wel de gevraagde minimum capaciteit kunnen leveren, gaat Aanbestedende dienst over tot (voorlopig) gunnen van de opdracht. </w:t>
        </w:r>
      </w:ins>
    </w:p>
    <w:p w:rsidR="001C76A7" w:rsidRDefault="001C76A7" w:rsidP="001C76A7">
      <w:pPr>
        <w:spacing w:line="276" w:lineRule="auto"/>
      </w:pPr>
      <w:r w:rsidRPr="004C4D34">
        <w:t>Raamovereenkomsten worden per Ins</w:t>
      </w:r>
      <w:r>
        <w:t>chrijver gesloten en per Perceel</w:t>
      </w:r>
      <w:r w:rsidRPr="004C4D34">
        <w:t>. Met een Inschrijver die een Raamovereenkomst gegund krijgt op het P</w:t>
      </w:r>
      <w:r>
        <w:t>erceel</w:t>
      </w:r>
      <w:r w:rsidRPr="004C4D34">
        <w:t xml:space="preserve"> Dagactiviteiten wordt één Raamovereenkomst ‘Dagactiviteiten’ gesloten.</w:t>
      </w:r>
      <w:r>
        <w:t xml:space="preserve"> Een Inschrijver die op drie Percelen heeft ingeschreven en voor deze drie Percelen een Raamovereenkomst gegund krijgt worden drie Raamovereenkomsten gesloten. </w:t>
      </w:r>
    </w:p>
    <w:p w:rsidR="004C4D34" w:rsidRDefault="001D776A" w:rsidP="00C94A66">
      <w:r>
        <w:t xml:space="preserve">De concept Raamovereenkomst is als </w:t>
      </w:r>
      <w:r w:rsidRPr="006F603D">
        <w:t xml:space="preserve">bijlage </w:t>
      </w:r>
      <w:r w:rsidR="006F603D" w:rsidRPr="006F603D">
        <w:t>11</w:t>
      </w:r>
      <w:r w:rsidRPr="006F603D">
        <w:t xml:space="preserve"> ‘Concept raamovereenkomst’ opgenomen</w:t>
      </w:r>
      <w:r>
        <w:t xml:space="preserve">. </w:t>
      </w:r>
    </w:p>
    <w:p w:rsidR="001C76A7" w:rsidRDefault="001C76A7" w:rsidP="001C76A7">
      <w:r>
        <w:t xml:space="preserve">Voorbeeld van het gunningsproces: </w:t>
      </w:r>
    </w:p>
    <w:tbl>
      <w:tblPr>
        <w:tblStyle w:val="Tabelraster"/>
        <w:tblW w:w="0" w:type="auto"/>
        <w:tblLook w:val="04A0" w:firstRow="1" w:lastRow="0" w:firstColumn="1" w:lastColumn="0" w:noHBand="0" w:noVBand="1"/>
      </w:tblPr>
      <w:tblGrid>
        <w:gridCol w:w="2536"/>
        <w:gridCol w:w="2377"/>
        <w:gridCol w:w="2345"/>
        <w:gridCol w:w="2030"/>
      </w:tblGrid>
      <w:tr w:rsidR="001C76A7" w:rsidTr="001C76A7">
        <w:tc>
          <w:tcPr>
            <w:tcW w:w="2536" w:type="dxa"/>
            <w:shd w:val="clear" w:color="auto" w:fill="76923C" w:themeFill="accent3" w:themeFillShade="BF"/>
          </w:tcPr>
          <w:p w:rsidR="001C76A7" w:rsidRPr="00EB6712" w:rsidRDefault="001C76A7" w:rsidP="001C76A7">
            <w:pPr>
              <w:rPr>
                <w:b/>
                <w:color w:val="FFFFFF" w:themeColor="background1"/>
              </w:rPr>
            </w:pPr>
            <w:r w:rsidRPr="00EB6712">
              <w:rPr>
                <w:b/>
                <w:color w:val="FFFFFF" w:themeColor="background1"/>
              </w:rPr>
              <w:t>Zorgaanbieder</w:t>
            </w:r>
          </w:p>
        </w:tc>
        <w:tc>
          <w:tcPr>
            <w:tcW w:w="2377" w:type="dxa"/>
            <w:shd w:val="clear" w:color="auto" w:fill="76923C" w:themeFill="accent3" w:themeFillShade="BF"/>
          </w:tcPr>
          <w:p w:rsidR="001C76A7" w:rsidRPr="00EB6712" w:rsidRDefault="001C76A7" w:rsidP="001C76A7">
            <w:pPr>
              <w:rPr>
                <w:b/>
                <w:color w:val="FFFFFF" w:themeColor="background1"/>
              </w:rPr>
            </w:pPr>
            <w:r w:rsidRPr="00EB6712">
              <w:rPr>
                <w:b/>
                <w:color w:val="FFFFFF" w:themeColor="background1"/>
              </w:rPr>
              <w:t>Capaciteit</w:t>
            </w:r>
          </w:p>
        </w:tc>
        <w:tc>
          <w:tcPr>
            <w:tcW w:w="2345" w:type="dxa"/>
            <w:shd w:val="clear" w:color="auto" w:fill="76923C" w:themeFill="accent3" w:themeFillShade="BF"/>
          </w:tcPr>
          <w:p w:rsidR="001C76A7" w:rsidRPr="00EB6712" w:rsidRDefault="001C76A7" w:rsidP="001C76A7">
            <w:pPr>
              <w:rPr>
                <w:b/>
                <w:color w:val="FFFFFF" w:themeColor="background1"/>
              </w:rPr>
            </w:pPr>
            <w:r w:rsidRPr="00EB6712">
              <w:rPr>
                <w:b/>
                <w:color w:val="FFFFFF" w:themeColor="background1"/>
              </w:rPr>
              <w:t>Plaats in rangorde</w:t>
            </w:r>
          </w:p>
        </w:tc>
        <w:tc>
          <w:tcPr>
            <w:tcW w:w="2030" w:type="dxa"/>
            <w:shd w:val="clear" w:color="auto" w:fill="76923C" w:themeFill="accent3" w:themeFillShade="BF"/>
          </w:tcPr>
          <w:p w:rsidR="001C76A7" w:rsidRPr="00EB6712" w:rsidRDefault="001C76A7" w:rsidP="001C76A7">
            <w:pPr>
              <w:rPr>
                <w:b/>
                <w:color w:val="FFFFFF" w:themeColor="background1"/>
              </w:rPr>
            </w:pPr>
            <w:r>
              <w:rPr>
                <w:b/>
                <w:color w:val="FFFFFF" w:themeColor="background1"/>
              </w:rPr>
              <w:t>Gunning?</w:t>
            </w:r>
          </w:p>
        </w:tc>
      </w:tr>
      <w:tr w:rsidR="001C76A7" w:rsidTr="001C76A7">
        <w:tc>
          <w:tcPr>
            <w:tcW w:w="2536" w:type="dxa"/>
          </w:tcPr>
          <w:p w:rsidR="001C76A7" w:rsidRDefault="001C76A7" w:rsidP="001C76A7">
            <w:r>
              <w:t>A</w:t>
            </w:r>
          </w:p>
        </w:tc>
        <w:tc>
          <w:tcPr>
            <w:tcW w:w="2377" w:type="dxa"/>
          </w:tcPr>
          <w:p w:rsidR="001C76A7" w:rsidRDefault="001C76A7" w:rsidP="001C76A7">
            <w:r>
              <w:t>15</w:t>
            </w:r>
          </w:p>
        </w:tc>
        <w:tc>
          <w:tcPr>
            <w:tcW w:w="2345" w:type="dxa"/>
          </w:tcPr>
          <w:p w:rsidR="001C76A7" w:rsidRDefault="001C76A7" w:rsidP="001C76A7">
            <w:r>
              <w:t>1</w:t>
            </w:r>
          </w:p>
        </w:tc>
        <w:tc>
          <w:tcPr>
            <w:tcW w:w="2030" w:type="dxa"/>
          </w:tcPr>
          <w:p w:rsidR="001C76A7" w:rsidRDefault="001C76A7" w:rsidP="001C76A7">
            <w:r>
              <w:t>Ja</w:t>
            </w:r>
          </w:p>
        </w:tc>
      </w:tr>
      <w:tr w:rsidR="001C76A7" w:rsidTr="001C76A7">
        <w:tc>
          <w:tcPr>
            <w:tcW w:w="2536" w:type="dxa"/>
          </w:tcPr>
          <w:p w:rsidR="001C76A7" w:rsidRDefault="001C76A7" w:rsidP="001C76A7">
            <w:r>
              <w:t>B</w:t>
            </w:r>
          </w:p>
        </w:tc>
        <w:tc>
          <w:tcPr>
            <w:tcW w:w="2377" w:type="dxa"/>
          </w:tcPr>
          <w:p w:rsidR="001C76A7" w:rsidRDefault="001C76A7" w:rsidP="001C76A7">
            <w:r>
              <w:t>20</w:t>
            </w:r>
          </w:p>
        </w:tc>
        <w:tc>
          <w:tcPr>
            <w:tcW w:w="2345" w:type="dxa"/>
          </w:tcPr>
          <w:p w:rsidR="001C76A7" w:rsidRDefault="001C76A7" w:rsidP="001C76A7">
            <w:r>
              <w:t>2</w:t>
            </w:r>
          </w:p>
        </w:tc>
        <w:tc>
          <w:tcPr>
            <w:tcW w:w="2030" w:type="dxa"/>
          </w:tcPr>
          <w:p w:rsidR="001C76A7" w:rsidRDefault="001C76A7" w:rsidP="001C76A7">
            <w:r>
              <w:t>Ja</w:t>
            </w:r>
          </w:p>
        </w:tc>
      </w:tr>
      <w:tr w:rsidR="001C76A7" w:rsidTr="001C76A7">
        <w:tc>
          <w:tcPr>
            <w:tcW w:w="2536" w:type="dxa"/>
          </w:tcPr>
          <w:p w:rsidR="001C76A7" w:rsidRDefault="001C76A7" w:rsidP="001C76A7">
            <w:r>
              <w:t>C</w:t>
            </w:r>
          </w:p>
        </w:tc>
        <w:tc>
          <w:tcPr>
            <w:tcW w:w="2377" w:type="dxa"/>
          </w:tcPr>
          <w:p w:rsidR="001C76A7" w:rsidRDefault="001C76A7" w:rsidP="001C76A7">
            <w:r>
              <w:t>30</w:t>
            </w:r>
          </w:p>
        </w:tc>
        <w:tc>
          <w:tcPr>
            <w:tcW w:w="2345" w:type="dxa"/>
          </w:tcPr>
          <w:p w:rsidR="001C76A7" w:rsidRDefault="001C76A7" w:rsidP="001C76A7">
            <w:r>
              <w:t>3</w:t>
            </w:r>
          </w:p>
        </w:tc>
        <w:tc>
          <w:tcPr>
            <w:tcW w:w="2030" w:type="dxa"/>
          </w:tcPr>
          <w:p w:rsidR="001C76A7" w:rsidRDefault="001C76A7" w:rsidP="001C76A7">
            <w:r>
              <w:t>Ja</w:t>
            </w:r>
          </w:p>
        </w:tc>
      </w:tr>
      <w:tr w:rsidR="001C76A7" w:rsidTr="001C76A7">
        <w:tc>
          <w:tcPr>
            <w:tcW w:w="2536" w:type="dxa"/>
          </w:tcPr>
          <w:p w:rsidR="001C76A7" w:rsidRDefault="001C76A7" w:rsidP="001C76A7">
            <w:r>
              <w:t>D</w:t>
            </w:r>
          </w:p>
        </w:tc>
        <w:tc>
          <w:tcPr>
            <w:tcW w:w="2377" w:type="dxa"/>
          </w:tcPr>
          <w:p w:rsidR="001C76A7" w:rsidRDefault="001C76A7" w:rsidP="001C76A7">
            <w:r>
              <w:t>10</w:t>
            </w:r>
          </w:p>
        </w:tc>
        <w:tc>
          <w:tcPr>
            <w:tcW w:w="2345" w:type="dxa"/>
          </w:tcPr>
          <w:p w:rsidR="001C76A7" w:rsidRDefault="001C76A7" w:rsidP="001C76A7">
            <w:r>
              <w:t>4</w:t>
            </w:r>
          </w:p>
        </w:tc>
        <w:tc>
          <w:tcPr>
            <w:tcW w:w="2030" w:type="dxa"/>
          </w:tcPr>
          <w:p w:rsidR="001C76A7" w:rsidRDefault="001C76A7" w:rsidP="001C76A7">
            <w:r>
              <w:t>Nee</w:t>
            </w:r>
          </w:p>
        </w:tc>
      </w:tr>
      <w:tr w:rsidR="001C76A7" w:rsidTr="001C76A7">
        <w:tc>
          <w:tcPr>
            <w:tcW w:w="2536" w:type="dxa"/>
          </w:tcPr>
          <w:p w:rsidR="001C76A7" w:rsidRDefault="001C76A7" w:rsidP="001C76A7">
            <w:r>
              <w:t>E</w:t>
            </w:r>
          </w:p>
        </w:tc>
        <w:tc>
          <w:tcPr>
            <w:tcW w:w="2377" w:type="dxa"/>
          </w:tcPr>
          <w:p w:rsidR="001C76A7" w:rsidRDefault="001C76A7" w:rsidP="001C76A7">
            <w:r>
              <w:t>25</w:t>
            </w:r>
          </w:p>
        </w:tc>
        <w:tc>
          <w:tcPr>
            <w:tcW w:w="2345" w:type="dxa"/>
          </w:tcPr>
          <w:p w:rsidR="001C76A7" w:rsidRDefault="001C76A7" w:rsidP="001C76A7">
            <w:r>
              <w:t>5</w:t>
            </w:r>
          </w:p>
        </w:tc>
        <w:tc>
          <w:tcPr>
            <w:tcW w:w="2030" w:type="dxa"/>
          </w:tcPr>
          <w:p w:rsidR="001C76A7" w:rsidRDefault="001C76A7" w:rsidP="001C76A7">
            <w:r>
              <w:t>Nee</w:t>
            </w:r>
          </w:p>
        </w:tc>
      </w:tr>
    </w:tbl>
    <w:p w:rsidR="001C76A7" w:rsidRPr="00EB6712" w:rsidRDefault="001C76A7" w:rsidP="001C76A7">
      <w:pPr>
        <w:rPr>
          <w:i/>
        </w:rPr>
      </w:pPr>
      <w:r w:rsidRPr="00EB6712">
        <w:rPr>
          <w:i/>
        </w:rPr>
        <w:t xml:space="preserve">Tabel </w:t>
      </w:r>
      <w:r>
        <w:rPr>
          <w:i/>
        </w:rPr>
        <w:t>6</w:t>
      </w:r>
      <w:r w:rsidRPr="00EB6712">
        <w:rPr>
          <w:i/>
        </w:rPr>
        <w:t xml:space="preserve">: Voorbeeld 1 gunningsproces. </w:t>
      </w:r>
    </w:p>
    <w:p w:rsidR="001C76A7" w:rsidRDefault="001C76A7" w:rsidP="001C76A7">
      <w:r>
        <w:t xml:space="preserve">Bij bovenstaande voorbeeldtabel is de aanname dat voor dit perceel een minimale capaciteit van 50 plaatsen per jaar en minimaal 3 zorgaanbieders nodig is. De beste drie zorgaanbieders hebben een gezamenlijke capaciteit van 65 plaatsen per jaar. Door zorgaanbieders A, B en C te contracteren is er voldoende capaciteit en keuzevrijheid binnen het perceel. </w:t>
      </w:r>
    </w:p>
    <w:p w:rsidR="001C76A7" w:rsidRDefault="001C76A7" w:rsidP="001C76A7">
      <w:r>
        <w:t>Voorbeeld nr. twee van het gunningsproces:</w:t>
      </w:r>
    </w:p>
    <w:tbl>
      <w:tblPr>
        <w:tblStyle w:val="Tabelraster"/>
        <w:tblW w:w="0" w:type="auto"/>
        <w:tblLook w:val="04A0" w:firstRow="1" w:lastRow="0" w:firstColumn="1" w:lastColumn="0" w:noHBand="0" w:noVBand="1"/>
      </w:tblPr>
      <w:tblGrid>
        <w:gridCol w:w="2536"/>
        <w:gridCol w:w="2377"/>
        <w:gridCol w:w="2345"/>
        <w:gridCol w:w="2030"/>
      </w:tblGrid>
      <w:tr w:rsidR="001C76A7" w:rsidTr="001C76A7">
        <w:tc>
          <w:tcPr>
            <w:tcW w:w="2536" w:type="dxa"/>
            <w:shd w:val="clear" w:color="auto" w:fill="76923C" w:themeFill="accent3" w:themeFillShade="BF"/>
          </w:tcPr>
          <w:p w:rsidR="001C76A7" w:rsidRPr="00EB6712" w:rsidRDefault="001C76A7" w:rsidP="001C76A7">
            <w:pPr>
              <w:rPr>
                <w:b/>
                <w:color w:val="FFFFFF" w:themeColor="background1"/>
              </w:rPr>
            </w:pPr>
            <w:r w:rsidRPr="00EB6712">
              <w:rPr>
                <w:b/>
                <w:color w:val="FFFFFF" w:themeColor="background1"/>
              </w:rPr>
              <w:t>Zorgaanbieder</w:t>
            </w:r>
          </w:p>
        </w:tc>
        <w:tc>
          <w:tcPr>
            <w:tcW w:w="2377" w:type="dxa"/>
            <w:shd w:val="clear" w:color="auto" w:fill="76923C" w:themeFill="accent3" w:themeFillShade="BF"/>
          </w:tcPr>
          <w:p w:rsidR="001C76A7" w:rsidRPr="00EB6712" w:rsidRDefault="001C76A7" w:rsidP="001C76A7">
            <w:pPr>
              <w:rPr>
                <w:b/>
                <w:color w:val="FFFFFF" w:themeColor="background1"/>
              </w:rPr>
            </w:pPr>
            <w:r w:rsidRPr="00EB6712">
              <w:rPr>
                <w:b/>
                <w:color w:val="FFFFFF" w:themeColor="background1"/>
              </w:rPr>
              <w:t>Capaciteit</w:t>
            </w:r>
          </w:p>
        </w:tc>
        <w:tc>
          <w:tcPr>
            <w:tcW w:w="2345" w:type="dxa"/>
            <w:shd w:val="clear" w:color="auto" w:fill="76923C" w:themeFill="accent3" w:themeFillShade="BF"/>
          </w:tcPr>
          <w:p w:rsidR="001C76A7" w:rsidRPr="00EB6712" w:rsidRDefault="001C76A7" w:rsidP="001C76A7">
            <w:pPr>
              <w:rPr>
                <w:b/>
                <w:color w:val="FFFFFF" w:themeColor="background1"/>
              </w:rPr>
            </w:pPr>
            <w:r w:rsidRPr="00EB6712">
              <w:rPr>
                <w:b/>
                <w:color w:val="FFFFFF" w:themeColor="background1"/>
              </w:rPr>
              <w:t>Plaats in rangorde</w:t>
            </w:r>
          </w:p>
        </w:tc>
        <w:tc>
          <w:tcPr>
            <w:tcW w:w="2030" w:type="dxa"/>
            <w:shd w:val="clear" w:color="auto" w:fill="76923C" w:themeFill="accent3" w:themeFillShade="BF"/>
          </w:tcPr>
          <w:p w:rsidR="001C76A7" w:rsidRPr="00EB6712" w:rsidRDefault="001C76A7" w:rsidP="001C76A7">
            <w:pPr>
              <w:rPr>
                <w:b/>
                <w:color w:val="FFFFFF" w:themeColor="background1"/>
              </w:rPr>
            </w:pPr>
            <w:r>
              <w:rPr>
                <w:b/>
                <w:color w:val="FFFFFF" w:themeColor="background1"/>
              </w:rPr>
              <w:t>Gunning?</w:t>
            </w:r>
          </w:p>
        </w:tc>
      </w:tr>
      <w:tr w:rsidR="001C76A7" w:rsidTr="001C76A7">
        <w:tc>
          <w:tcPr>
            <w:tcW w:w="2536" w:type="dxa"/>
          </w:tcPr>
          <w:p w:rsidR="001C76A7" w:rsidRDefault="001C76A7" w:rsidP="001C76A7">
            <w:r>
              <w:t>A</w:t>
            </w:r>
          </w:p>
        </w:tc>
        <w:tc>
          <w:tcPr>
            <w:tcW w:w="2377" w:type="dxa"/>
          </w:tcPr>
          <w:p w:rsidR="001C76A7" w:rsidRDefault="001C76A7" w:rsidP="001C76A7">
            <w:r>
              <w:t>50</w:t>
            </w:r>
          </w:p>
        </w:tc>
        <w:tc>
          <w:tcPr>
            <w:tcW w:w="2345" w:type="dxa"/>
          </w:tcPr>
          <w:p w:rsidR="001C76A7" w:rsidRDefault="001C76A7" w:rsidP="001C76A7">
            <w:r>
              <w:t>1</w:t>
            </w:r>
          </w:p>
        </w:tc>
        <w:tc>
          <w:tcPr>
            <w:tcW w:w="2030" w:type="dxa"/>
          </w:tcPr>
          <w:p w:rsidR="001C76A7" w:rsidRDefault="001C76A7" w:rsidP="001C76A7">
            <w:r>
              <w:t>Ja</w:t>
            </w:r>
          </w:p>
        </w:tc>
      </w:tr>
      <w:tr w:rsidR="001C76A7" w:rsidTr="001C76A7">
        <w:tc>
          <w:tcPr>
            <w:tcW w:w="2536" w:type="dxa"/>
          </w:tcPr>
          <w:p w:rsidR="001C76A7" w:rsidRDefault="001C76A7" w:rsidP="001C76A7">
            <w:r>
              <w:t>B</w:t>
            </w:r>
          </w:p>
        </w:tc>
        <w:tc>
          <w:tcPr>
            <w:tcW w:w="2377" w:type="dxa"/>
          </w:tcPr>
          <w:p w:rsidR="001C76A7" w:rsidRDefault="001C76A7" w:rsidP="001C76A7">
            <w:r>
              <w:t>20</w:t>
            </w:r>
          </w:p>
        </w:tc>
        <w:tc>
          <w:tcPr>
            <w:tcW w:w="2345" w:type="dxa"/>
          </w:tcPr>
          <w:p w:rsidR="001C76A7" w:rsidRDefault="001C76A7" w:rsidP="001C76A7">
            <w:r>
              <w:t>2</w:t>
            </w:r>
          </w:p>
        </w:tc>
        <w:tc>
          <w:tcPr>
            <w:tcW w:w="2030" w:type="dxa"/>
          </w:tcPr>
          <w:p w:rsidR="001C76A7" w:rsidRDefault="001C76A7" w:rsidP="001C76A7">
            <w:r>
              <w:t>Ja</w:t>
            </w:r>
          </w:p>
        </w:tc>
      </w:tr>
      <w:tr w:rsidR="001C76A7" w:rsidTr="001C76A7">
        <w:tc>
          <w:tcPr>
            <w:tcW w:w="2536" w:type="dxa"/>
          </w:tcPr>
          <w:p w:rsidR="001C76A7" w:rsidRDefault="001C76A7" w:rsidP="001C76A7">
            <w:r>
              <w:t>C</w:t>
            </w:r>
          </w:p>
        </w:tc>
        <w:tc>
          <w:tcPr>
            <w:tcW w:w="2377" w:type="dxa"/>
          </w:tcPr>
          <w:p w:rsidR="001C76A7" w:rsidRDefault="001C76A7" w:rsidP="001C76A7">
            <w:r>
              <w:t>30</w:t>
            </w:r>
          </w:p>
        </w:tc>
        <w:tc>
          <w:tcPr>
            <w:tcW w:w="2345" w:type="dxa"/>
          </w:tcPr>
          <w:p w:rsidR="001C76A7" w:rsidRDefault="001C76A7" w:rsidP="001C76A7">
            <w:r>
              <w:t>3</w:t>
            </w:r>
          </w:p>
        </w:tc>
        <w:tc>
          <w:tcPr>
            <w:tcW w:w="2030" w:type="dxa"/>
          </w:tcPr>
          <w:p w:rsidR="001C76A7" w:rsidRDefault="001C76A7" w:rsidP="001C76A7">
            <w:r>
              <w:t>Ja</w:t>
            </w:r>
          </w:p>
        </w:tc>
      </w:tr>
      <w:tr w:rsidR="001C76A7" w:rsidTr="001C76A7">
        <w:tc>
          <w:tcPr>
            <w:tcW w:w="2536" w:type="dxa"/>
          </w:tcPr>
          <w:p w:rsidR="001C76A7" w:rsidRDefault="001C76A7" w:rsidP="001C76A7">
            <w:r>
              <w:t>D</w:t>
            </w:r>
          </w:p>
        </w:tc>
        <w:tc>
          <w:tcPr>
            <w:tcW w:w="2377" w:type="dxa"/>
          </w:tcPr>
          <w:p w:rsidR="001C76A7" w:rsidRDefault="001C76A7" w:rsidP="001C76A7">
            <w:r>
              <w:t>10</w:t>
            </w:r>
          </w:p>
        </w:tc>
        <w:tc>
          <w:tcPr>
            <w:tcW w:w="2345" w:type="dxa"/>
          </w:tcPr>
          <w:p w:rsidR="001C76A7" w:rsidRDefault="001C76A7" w:rsidP="001C76A7">
            <w:r>
              <w:t>4</w:t>
            </w:r>
          </w:p>
        </w:tc>
        <w:tc>
          <w:tcPr>
            <w:tcW w:w="2030" w:type="dxa"/>
          </w:tcPr>
          <w:p w:rsidR="001C76A7" w:rsidRDefault="001C76A7" w:rsidP="001C76A7">
            <w:r>
              <w:t>Nee</w:t>
            </w:r>
          </w:p>
        </w:tc>
      </w:tr>
      <w:tr w:rsidR="001C76A7" w:rsidTr="001C76A7">
        <w:tc>
          <w:tcPr>
            <w:tcW w:w="2536" w:type="dxa"/>
          </w:tcPr>
          <w:p w:rsidR="001C76A7" w:rsidRDefault="001C76A7" w:rsidP="001C76A7">
            <w:r>
              <w:t>E</w:t>
            </w:r>
          </w:p>
        </w:tc>
        <w:tc>
          <w:tcPr>
            <w:tcW w:w="2377" w:type="dxa"/>
          </w:tcPr>
          <w:p w:rsidR="001C76A7" w:rsidRDefault="001C76A7" w:rsidP="001C76A7">
            <w:r>
              <w:t>25</w:t>
            </w:r>
          </w:p>
        </w:tc>
        <w:tc>
          <w:tcPr>
            <w:tcW w:w="2345" w:type="dxa"/>
          </w:tcPr>
          <w:p w:rsidR="001C76A7" w:rsidRDefault="001C76A7" w:rsidP="001C76A7">
            <w:r>
              <w:t>5</w:t>
            </w:r>
          </w:p>
        </w:tc>
        <w:tc>
          <w:tcPr>
            <w:tcW w:w="2030" w:type="dxa"/>
          </w:tcPr>
          <w:p w:rsidR="001C76A7" w:rsidRDefault="001C76A7" w:rsidP="001C76A7">
            <w:r>
              <w:t>Nee</w:t>
            </w:r>
          </w:p>
        </w:tc>
      </w:tr>
    </w:tbl>
    <w:p w:rsidR="001C76A7" w:rsidRPr="00B11CB0" w:rsidRDefault="001C76A7" w:rsidP="001C76A7">
      <w:pPr>
        <w:rPr>
          <w:i/>
        </w:rPr>
      </w:pPr>
      <w:r>
        <w:rPr>
          <w:i/>
        </w:rPr>
        <w:t>Tabel 7</w:t>
      </w:r>
      <w:r w:rsidRPr="00B11CB0">
        <w:rPr>
          <w:i/>
        </w:rPr>
        <w:t xml:space="preserve">: Voorbeeld 2 gunningsproces. </w:t>
      </w:r>
    </w:p>
    <w:p w:rsidR="001C76A7" w:rsidRDefault="001C76A7" w:rsidP="001C76A7">
      <w:pPr>
        <w:spacing w:line="276" w:lineRule="auto"/>
      </w:pPr>
      <w:r>
        <w:t xml:space="preserve">De aanname bij bovenstaande tabel is hetzelfde als bij de voorgaande tabel: er zijn minimaal 3 zorgaanbieders en een minimale capaciteit van 50 plaatsen per jaar nodig. Nu blijkt dat zorgaanbieder A de gevraagde minimale capaciteit al kan leveren. Echter zorgt het contracteren van één zorgaanbieder er voor dat er onvoldoende keuzevrijheid is. Daarom wordt met de twee daaropvolgende best scorende zorgaanbieders ook een raamovereenkomst gesloten. </w:t>
      </w:r>
    </w:p>
    <w:p w:rsidR="005120AC" w:rsidRDefault="005120AC" w:rsidP="005120AC">
      <w:pPr>
        <w:pStyle w:val="Kop3"/>
      </w:pPr>
      <w:bookmarkStart w:id="50" w:name="_Toc66736833"/>
      <w:r>
        <w:lastRenderedPageBreak/>
        <w:t>1.4.2 Raming van de Raamovereenkomst</w:t>
      </w:r>
      <w:bookmarkEnd w:id="50"/>
    </w:p>
    <w:p w:rsidR="006F603D" w:rsidRDefault="005120AC" w:rsidP="005120AC">
      <w:pPr>
        <w:spacing w:line="276" w:lineRule="auto"/>
      </w:pPr>
      <w:r w:rsidRPr="005120AC">
        <w:t>Aanbestedende dienst gaat uit van een geraamde totale waarde van de Nadere Opdrachten (inclusief optiejaren/opties) van</w:t>
      </w:r>
      <w:r w:rsidR="006F603D">
        <w:t>:</w:t>
      </w:r>
    </w:p>
    <w:p w:rsidR="006F603D" w:rsidRDefault="006F603D" w:rsidP="006F603D">
      <w:pPr>
        <w:pStyle w:val="Lijstalinea"/>
        <w:numPr>
          <w:ilvl w:val="0"/>
          <w:numId w:val="38"/>
        </w:numPr>
        <w:spacing w:line="276" w:lineRule="auto"/>
      </w:pPr>
      <w:r>
        <w:t>Perceel 9</w:t>
      </w:r>
      <w:ins w:id="51" w:author="Heijnen, Erwin" w:date="2021-04-16T10:10:00Z">
        <w:r w:rsidR="00A653A3">
          <w:t xml:space="preserve"> Begeleiding</w:t>
        </w:r>
      </w:ins>
      <w:r>
        <w:t xml:space="preserve">: € </w:t>
      </w:r>
      <w:ins w:id="52" w:author="Heijnen, Erwin" w:date="2021-04-02T15:23:00Z">
        <w:r w:rsidR="00FF3791">
          <w:t>3.291.960,-</w:t>
        </w:r>
      </w:ins>
      <w:del w:id="53" w:author="Heijnen, Erwin" w:date="2021-04-02T15:23:00Z">
        <w:r w:rsidDel="00FF3791">
          <w:delText>411.495,-</w:delText>
        </w:r>
      </w:del>
    </w:p>
    <w:p w:rsidR="006F603D" w:rsidRDefault="006F603D" w:rsidP="006F603D">
      <w:pPr>
        <w:pStyle w:val="Lijstalinea"/>
        <w:numPr>
          <w:ilvl w:val="0"/>
          <w:numId w:val="38"/>
        </w:numPr>
        <w:spacing w:line="276" w:lineRule="auto"/>
      </w:pPr>
      <w:r>
        <w:t>Perceel 10</w:t>
      </w:r>
      <w:ins w:id="54" w:author="Heijnen, Erwin" w:date="2021-04-16T10:10:00Z">
        <w:r w:rsidR="00A653A3">
          <w:t xml:space="preserve"> </w:t>
        </w:r>
      </w:ins>
      <w:ins w:id="55" w:author="Heijnen, Erwin" w:date="2021-04-16T15:23:00Z">
        <w:r w:rsidR="00B904AC">
          <w:t xml:space="preserve">Dagactiviteiten </w:t>
        </w:r>
      </w:ins>
      <w:ins w:id="56" w:author="Heijnen, Erwin" w:date="2021-04-16T10:10:00Z">
        <w:r w:rsidR="00A653A3">
          <w:t>Arbeidsmatig</w:t>
        </w:r>
      </w:ins>
      <w:r>
        <w:t xml:space="preserve">: € </w:t>
      </w:r>
      <w:ins w:id="57" w:author="Heijnen, Erwin" w:date="2021-04-02T15:23:00Z">
        <w:r w:rsidR="00FF3791">
          <w:t>1.700.000,-</w:t>
        </w:r>
      </w:ins>
      <w:del w:id="58" w:author="Heijnen, Erwin" w:date="2021-04-02T15:23:00Z">
        <w:r w:rsidDel="00FF3791">
          <w:delText>212.500,-</w:delText>
        </w:r>
      </w:del>
    </w:p>
    <w:p w:rsidR="006F603D" w:rsidRDefault="006F603D" w:rsidP="006F603D">
      <w:pPr>
        <w:pStyle w:val="Lijstalinea"/>
        <w:numPr>
          <w:ilvl w:val="0"/>
          <w:numId w:val="38"/>
        </w:numPr>
        <w:spacing w:line="276" w:lineRule="auto"/>
      </w:pPr>
      <w:r>
        <w:t>Perceel 11</w:t>
      </w:r>
      <w:ins w:id="59" w:author="Heijnen, Erwin" w:date="2021-04-16T10:10:00Z">
        <w:r w:rsidR="00A653A3">
          <w:t xml:space="preserve"> </w:t>
        </w:r>
      </w:ins>
      <w:ins w:id="60" w:author="Heijnen, Erwin" w:date="2021-04-16T15:23:00Z">
        <w:r w:rsidR="00B904AC">
          <w:t xml:space="preserve">Dagactiviteiten </w:t>
        </w:r>
      </w:ins>
      <w:ins w:id="61" w:author="Heijnen, Erwin" w:date="2021-04-16T10:10:00Z">
        <w:r w:rsidR="00A653A3">
          <w:t>Belevingsgericht</w:t>
        </w:r>
      </w:ins>
      <w:r>
        <w:t xml:space="preserve">: € </w:t>
      </w:r>
      <w:ins w:id="62" w:author="Heijnen, Erwin" w:date="2021-04-16T10:11:00Z">
        <w:r w:rsidR="00A653A3">
          <w:t>1.200</w:t>
        </w:r>
      </w:ins>
      <w:ins w:id="63" w:author="Heijnen, Erwin" w:date="2021-04-02T15:23:00Z">
        <w:r w:rsidR="00FF3791">
          <w:t>.000,-</w:t>
        </w:r>
      </w:ins>
      <w:del w:id="64" w:author="Heijnen, Erwin" w:date="2021-04-02T15:23:00Z">
        <w:r w:rsidDel="00FF3791">
          <w:delText>123.000,-</w:delText>
        </w:r>
      </w:del>
    </w:p>
    <w:p w:rsidR="006F603D" w:rsidRDefault="006F603D" w:rsidP="006F603D">
      <w:pPr>
        <w:pStyle w:val="Lijstalinea"/>
        <w:numPr>
          <w:ilvl w:val="0"/>
          <w:numId w:val="38"/>
        </w:numPr>
        <w:spacing w:line="276" w:lineRule="auto"/>
      </w:pPr>
      <w:r>
        <w:t>Perceel 12</w:t>
      </w:r>
      <w:ins w:id="65" w:author="Heijnen, Erwin" w:date="2021-04-16T10:11:00Z">
        <w:r w:rsidR="00A653A3">
          <w:t xml:space="preserve"> </w:t>
        </w:r>
      </w:ins>
      <w:ins w:id="66" w:author="Heijnen, Erwin" w:date="2021-04-16T15:23:00Z">
        <w:r w:rsidR="00B904AC">
          <w:t xml:space="preserve">Dagactiviteiten </w:t>
        </w:r>
      </w:ins>
      <w:ins w:id="67" w:author="Heijnen, Erwin" w:date="2021-04-16T10:11:00Z">
        <w:r w:rsidR="00A653A3">
          <w:t>NAH</w:t>
        </w:r>
      </w:ins>
      <w:r>
        <w:t xml:space="preserve">: € </w:t>
      </w:r>
      <w:ins w:id="68" w:author="Heijnen, Erwin" w:date="2021-04-02T15:24:00Z">
        <w:r w:rsidR="00A653A3">
          <w:t>1.</w:t>
        </w:r>
      </w:ins>
      <w:ins w:id="69" w:author="Heijnen, Erwin" w:date="2021-04-16T10:11:00Z">
        <w:r w:rsidR="00A653A3">
          <w:t>480</w:t>
        </w:r>
      </w:ins>
      <w:ins w:id="70" w:author="Heijnen, Erwin" w:date="2021-04-02T15:24:00Z">
        <w:r w:rsidR="00FF3791">
          <w:t>.000,-</w:t>
        </w:r>
      </w:ins>
      <w:del w:id="71" w:author="Heijnen, Erwin" w:date="2021-04-02T15:23:00Z">
        <w:r w:rsidDel="00FF3791">
          <w:delText>194.000,-</w:delText>
        </w:r>
      </w:del>
    </w:p>
    <w:p w:rsidR="006F603D" w:rsidRDefault="006F603D" w:rsidP="006F603D">
      <w:pPr>
        <w:pStyle w:val="Lijstalinea"/>
        <w:numPr>
          <w:ilvl w:val="0"/>
          <w:numId w:val="38"/>
        </w:numPr>
        <w:spacing w:line="276" w:lineRule="auto"/>
      </w:pPr>
      <w:r>
        <w:t>Perceel 13</w:t>
      </w:r>
      <w:ins w:id="72" w:author="Heijnen, Erwin" w:date="2021-04-16T10:10:00Z">
        <w:r w:rsidR="00A653A3">
          <w:t xml:space="preserve"> Kortdurend Verblijf</w:t>
        </w:r>
      </w:ins>
      <w:r>
        <w:t xml:space="preserve">: € </w:t>
      </w:r>
      <w:ins w:id="73" w:author="Heijnen, Erwin" w:date="2021-04-02T15:24:00Z">
        <w:r w:rsidR="00FF3791">
          <w:t>320.000,-</w:t>
        </w:r>
      </w:ins>
      <w:del w:id="74" w:author="Heijnen, Erwin" w:date="2021-04-02T15:24:00Z">
        <w:r w:rsidDel="00FF3791">
          <w:delText>40.000,-</w:delText>
        </w:r>
      </w:del>
    </w:p>
    <w:p w:rsidR="006F603D" w:rsidRDefault="006F603D" w:rsidP="006F603D">
      <w:pPr>
        <w:pStyle w:val="Lijstalinea"/>
        <w:numPr>
          <w:ilvl w:val="0"/>
          <w:numId w:val="38"/>
        </w:numPr>
        <w:spacing w:line="276" w:lineRule="auto"/>
      </w:pPr>
      <w:r>
        <w:t>Perceel 14</w:t>
      </w:r>
      <w:ins w:id="75" w:author="Heijnen, Erwin" w:date="2021-04-16T10:10:00Z">
        <w:r w:rsidR="00A653A3">
          <w:t xml:space="preserve"> Begeleiding</w:t>
        </w:r>
      </w:ins>
      <w:r>
        <w:t xml:space="preserve">: € </w:t>
      </w:r>
      <w:ins w:id="76" w:author="Heijnen, Erwin" w:date="2021-04-02T15:24:00Z">
        <w:r w:rsidR="00FF3791">
          <w:t>17.672.000,-</w:t>
        </w:r>
      </w:ins>
      <w:del w:id="77" w:author="Heijnen, Erwin" w:date="2021-04-02T15:24:00Z">
        <w:r w:rsidDel="00FF3791">
          <w:delText>2.209.000,-</w:delText>
        </w:r>
      </w:del>
    </w:p>
    <w:p w:rsidR="006F603D" w:rsidRDefault="006F603D" w:rsidP="006F603D">
      <w:pPr>
        <w:pStyle w:val="Lijstalinea"/>
        <w:numPr>
          <w:ilvl w:val="0"/>
          <w:numId w:val="38"/>
        </w:numPr>
        <w:spacing w:line="276" w:lineRule="auto"/>
      </w:pPr>
      <w:r>
        <w:t>Perceel 15</w:t>
      </w:r>
      <w:ins w:id="78" w:author="Heijnen, Erwin" w:date="2021-04-16T10:10:00Z">
        <w:r w:rsidR="00A653A3">
          <w:t xml:space="preserve"> </w:t>
        </w:r>
      </w:ins>
      <w:ins w:id="79" w:author="Heijnen, Erwin" w:date="2021-04-16T15:23:00Z">
        <w:r w:rsidR="00B904AC">
          <w:t xml:space="preserve">Dagactiviteiten </w:t>
        </w:r>
      </w:ins>
      <w:ins w:id="80" w:author="Heijnen, Erwin" w:date="2021-04-16T10:10:00Z">
        <w:r w:rsidR="00A653A3">
          <w:t>Arbeidsmatig</w:t>
        </w:r>
      </w:ins>
      <w:r>
        <w:t xml:space="preserve">: € </w:t>
      </w:r>
      <w:ins w:id="81" w:author="Heijnen, Erwin" w:date="2021-04-16T10:12:00Z">
        <w:r w:rsidR="00A653A3">
          <w:t>3.187.880</w:t>
        </w:r>
      </w:ins>
      <w:ins w:id="82" w:author="Heijnen, Erwin" w:date="2021-04-02T15:25:00Z">
        <w:r w:rsidR="00FF3791">
          <w:t>,-</w:t>
        </w:r>
      </w:ins>
      <w:del w:id="83" w:author="Heijnen, Erwin" w:date="2021-04-02T15:24:00Z">
        <w:r w:rsidDel="00FF3791">
          <w:delText>555.000,-</w:delText>
        </w:r>
      </w:del>
    </w:p>
    <w:p w:rsidR="006F603D" w:rsidRDefault="006F603D" w:rsidP="006F603D">
      <w:pPr>
        <w:pStyle w:val="Lijstalinea"/>
        <w:numPr>
          <w:ilvl w:val="0"/>
          <w:numId w:val="38"/>
        </w:numPr>
        <w:spacing w:line="276" w:lineRule="auto"/>
      </w:pPr>
      <w:r>
        <w:t>Perceel 16</w:t>
      </w:r>
      <w:ins w:id="84" w:author="Heijnen, Erwin" w:date="2021-04-16T10:11:00Z">
        <w:r w:rsidR="00A653A3">
          <w:t xml:space="preserve"> </w:t>
        </w:r>
      </w:ins>
      <w:ins w:id="85" w:author="Heijnen, Erwin" w:date="2021-04-16T15:24:00Z">
        <w:r w:rsidR="00B904AC">
          <w:t xml:space="preserve">Dagactiviteiten </w:t>
        </w:r>
      </w:ins>
      <w:ins w:id="86" w:author="Heijnen, Erwin" w:date="2021-04-16T10:11:00Z">
        <w:r w:rsidR="00A653A3">
          <w:t>Belevingsgericht</w:t>
        </w:r>
      </w:ins>
      <w:r>
        <w:t xml:space="preserve">: € </w:t>
      </w:r>
      <w:ins w:id="87" w:author="Heijnen, Erwin" w:date="2021-04-16T10:13:00Z">
        <w:r w:rsidR="00A653A3">
          <w:t>4.440.000</w:t>
        </w:r>
      </w:ins>
      <w:ins w:id="88" w:author="Heijnen, Erwin" w:date="2021-04-02T15:25:00Z">
        <w:r w:rsidR="006301DB">
          <w:t>,-</w:t>
        </w:r>
      </w:ins>
      <w:del w:id="89" w:author="Heijnen, Erwin" w:date="2021-04-02T15:25:00Z">
        <w:r w:rsidDel="00FF3791">
          <w:delText>370.000,-</w:delText>
        </w:r>
      </w:del>
    </w:p>
    <w:p w:rsidR="006F603D" w:rsidRDefault="006F603D" w:rsidP="006F603D">
      <w:pPr>
        <w:pStyle w:val="Lijstalinea"/>
        <w:numPr>
          <w:ilvl w:val="0"/>
          <w:numId w:val="38"/>
        </w:numPr>
        <w:spacing w:line="276" w:lineRule="auto"/>
      </w:pPr>
      <w:r>
        <w:t>Perceel 17</w:t>
      </w:r>
      <w:ins w:id="90" w:author="Heijnen, Erwin" w:date="2021-04-16T10:11:00Z">
        <w:r w:rsidR="00A653A3">
          <w:t xml:space="preserve"> </w:t>
        </w:r>
      </w:ins>
      <w:ins w:id="91" w:author="Heijnen, Erwin" w:date="2021-04-16T15:24:00Z">
        <w:r w:rsidR="00B904AC">
          <w:t xml:space="preserve">Dagactiviteiten </w:t>
        </w:r>
      </w:ins>
      <w:ins w:id="92" w:author="Heijnen, Erwin" w:date="2021-04-16T10:11:00Z">
        <w:r w:rsidR="00A653A3">
          <w:t>NAH</w:t>
        </w:r>
      </w:ins>
      <w:r>
        <w:t xml:space="preserve">: € </w:t>
      </w:r>
      <w:ins w:id="93" w:author="Heijnen, Erwin" w:date="2021-04-16T10:12:00Z">
        <w:r w:rsidR="00A653A3">
          <w:t>2.960.000</w:t>
        </w:r>
      </w:ins>
      <w:ins w:id="94" w:author="Heijnen, Erwin" w:date="2021-04-02T15:25:00Z">
        <w:r w:rsidR="006301DB">
          <w:t>,-</w:t>
        </w:r>
      </w:ins>
      <w:del w:id="95" w:author="Heijnen, Erwin" w:date="2021-04-02T15:25:00Z">
        <w:r w:rsidDel="006301DB">
          <w:delText>398.485,-</w:delText>
        </w:r>
      </w:del>
    </w:p>
    <w:p w:rsidR="005120AC" w:rsidRDefault="005120AC" w:rsidP="005120AC">
      <w:pPr>
        <w:spacing w:line="276" w:lineRule="auto"/>
      </w:pPr>
      <w:r w:rsidRPr="005120AC">
        <w:t xml:space="preserve"> Dit is slechts een indicatie waaraan geen rechten</w:t>
      </w:r>
      <w:bookmarkStart w:id="96" w:name="_GoBack"/>
      <w:bookmarkEnd w:id="96"/>
      <w:r w:rsidRPr="005120AC">
        <w:t xml:space="preserve"> kunnen worden ontleend.</w:t>
      </w:r>
    </w:p>
    <w:p w:rsidR="005120AC" w:rsidRDefault="005120AC" w:rsidP="005120AC">
      <w:pPr>
        <w:pStyle w:val="Kop3"/>
      </w:pPr>
      <w:bookmarkStart w:id="97" w:name="_Toc66736834"/>
      <w:r>
        <w:t>1.4.3 Looptijd van de Raamovereenkomst</w:t>
      </w:r>
      <w:bookmarkEnd w:id="97"/>
    </w:p>
    <w:p w:rsidR="006301DB" w:rsidRDefault="005120AC" w:rsidP="005120AC">
      <w:pPr>
        <w:spacing w:line="276" w:lineRule="auto"/>
        <w:rPr>
          <w:ins w:id="98" w:author="Heijnen, Erwin" w:date="2021-04-02T15:29:00Z"/>
        </w:rPr>
      </w:pPr>
      <w:r>
        <w:t xml:space="preserve">De Raamovereenkomsten hebben </w:t>
      </w:r>
      <w:r w:rsidRPr="006F603D">
        <w:t xml:space="preserve">een initiële looptijd van twee (2) jaar, ingaande 01-01-2022 en van rechtswege eindigend op 31-12-2023. De overeenkomsten kunnen onder dezelfde contractuele voorwaarden maximaal </w:t>
      </w:r>
      <w:r w:rsidR="006F603D" w:rsidRPr="006F603D">
        <w:t>drie (3</w:t>
      </w:r>
      <w:r w:rsidRPr="006F603D">
        <w:t xml:space="preserve">) keer voor een periode van </w:t>
      </w:r>
      <w:del w:id="99" w:author="Heijnen, Erwin" w:date="2021-04-02T15:30:00Z">
        <w:r w:rsidR="006F603D" w:rsidRPr="006F603D" w:rsidDel="006301DB">
          <w:delText xml:space="preserve">één </w:delText>
        </w:r>
      </w:del>
      <w:ins w:id="100" w:author="Heijnen, Erwin" w:date="2021-04-02T15:30:00Z">
        <w:r w:rsidR="006301DB">
          <w:t>twee</w:t>
        </w:r>
        <w:r w:rsidR="006301DB" w:rsidRPr="006F603D">
          <w:t xml:space="preserve"> </w:t>
        </w:r>
      </w:ins>
      <w:r w:rsidR="006F603D" w:rsidRPr="006F603D">
        <w:t>(2</w:t>
      </w:r>
      <w:r w:rsidRPr="006F603D">
        <w:t>)  jaar eenzijdig worden verlengd.</w:t>
      </w:r>
      <w:r>
        <w:t xml:space="preserve"> </w:t>
      </w:r>
    </w:p>
    <w:p w:rsidR="005120AC" w:rsidRDefault="00B51BF8" w:rsidP="005120AC">
      <w:pPr>
        <w:spacing w:line="276" w:lineRule="auto"/>
      </w:pPr>
      <w:ins w:id="101" w:author="Heijnen, Erwin" w:date="2021-04-02T15:29:00Z">
        <w:r>
          <w:t xml:space="preserve">Let op: voor de percelen </w:t>
        </w:r>
      </w:ins>
      <w:ins w:id="102" w:author="Heijnen, Erwin" w:date="2021-04-02T15:51:00Z">
        <w:r>
          <w:t>11, 12, 16 en 17</w:t>
        </w:r>
      </w:ins>
      <w:ins w:id="103" w:author="Heijnen, Erwin" w:date="2021-04-02T15:29:00Z">
        <w:r w:rsidR="006301DB">
          <w:t xml:space="preserve"> wijkt dit af. Daar geldt een initiële duur van vier (4) jaar met tweemaal de optie tot eenzijdig verlengen voor een periode van</w:t>
        </w:r>
      </w:ins>
      <w:ins w:id="104" w:author="Heijnen, Erwin" w:date="2021-04-02T15:32:00Z">
        <w:r w:rsidR="006301DB">
          <w:t xml:space="preserve"> twee (2) jaar. Alle raamovereenkomsten hebben een maximale duur van acht (8) jaar. </w:t>
        </w:r>
      </w:ins>
      <w:r w:rsidR="00B31936">
        <w:br/>
      </w:r>
      <w:r w:rsidR="00B31936">
        <w:br/>
      </w:r>
      <w:r w:rsidR="005120AC">
        <w:t>De intentie van de gemeenten is om een langdurige relatie met de gecontracteerde zorgaanbieders aan te gaan, echter het huidige zorglandschap is complex en in ontwikkeling. Wetgeving, rijksbijdragen, gemeentelijke doelstellingen en marktomstandigheden kunnen wijzigen.</w:t>
      </w:r>
    </w:p>
    <w:p w:rsidR="006301DB" w:rsidRDefault="005120AC" w:rsidP="005120AC">
      <w:pPr>
        <w:spacing w:line="276" w:lineRule="auto"/>
        <w:rPr>
          <w:ins w:id="105" w:author="Heijnen, Erwin" w:date="2021-04-02T15:37:00Z"/>
        </w:rPr>
      </w:pPr>
      <w:r>
        <w:t>In verband met de complexiteit va</w:t>
      </w:r>
      <w:r w:rsidR="006F603D">
        <w:t>n deze aanbesteding,</w:t>
      </w:r>
      <w:r>
        <w:t xml:space="preserve"> de administratieve lasten</w:t>
      </w:r>
      <w:r w:rsidR="006F603D">
        <w:t xml:space="preserve"> en de maatschappelijke impact</w:t>
      </w:r>
      <w:r>
        <w:t xml:space="preserve"> die dit voor zowel Aanbestedende dienst als inschrijvers met zich mee brengt is gekozen </w:t>
      </w:r>
      <w:del w:id="106" w:author="Heijnen, Erwin" w:date="2021-04-02T15:31:00Z">
        <w:r w:rsidDel="006301DB">
          <w:delText>voor</w:delText>
        </w:r>
        <w:r w:rsidR="006F603D" w:rsidDel="006301DB">
          <w:delText xml:space="preserve"> driemaal de optie om met twee jaar te kunnen verlengen</w:delText>
        </w:r>
      </w:del>
      <w:ins w:id="107" w:author="Heijnen, Erwin" w:date="2021-04-02T15:31:00Z">
        <w:r w:rsidR="006301DB">
          <w:t xml:space="preserve">om de Raamovereenkomsten </w:t>
        </w:r>
      </w:ins>
      <w:ins w:id="108" w:author="Heijnen, Erwin" w:date="2021-04-02T15:32:00Z">
        <w:r w:rsidR="006301DB">
          <w:t xml:space="preserve">(inclusief verlengingsopties) </w:t>
        </w:r>
      </w:ins>
      <w:ins w:id="109" w:author="Heijnen, Erwin" w:date="2021-04-02T15:31:00Z">
        <w:r w:rsidR="006301DB">
          <w:t>voor een langere periode dan vier jaar af te sluiten</w:t>
        </w:r>
      </w:ins>
      <w:r>
        <w:t>. De Raamovereenkomst wordt gesloten door ondertekening van de definitieve Raamovereenkomst door partijen.</w:t>
      </w:r>
    </w:p>
    <w:p w:rsidR="006301DB" w:rsidRDefault="006301DB" w:rsidP="005120AC">
      <w:pPr>
        <w:spacing w:line="276" w:lineRule="auto"/>
      </w:pPr>
      <w:ins w:id="110" w:author="Heijnen, Erwin" w:date="2021-04-02T15:37:00Z">
        <w:r w:rsidRPr="006301DB">
          <w:t>Bij interne en/of externe ontwikkelingen, waarbij in redelijkheid niet van één der partijen kan worden verwacht dat hij uitvoering blijft geven aan de Overeenkomst, hebben partijen de bevoegdheid de Overeenkomst op te zeggen.</w:t>
        </w:r>
      </w:ins>
    </w:p>
    <w:p w:rsidR="0047043A" w:rsidRDefault="0047043A" w:rsidP="0047043A">
      <w:pPr>
        <w:pStyle w:val="Kop3"/>
      </w:pPr>
      <w:bookmarkStart w:id="111" w:name="_Toc66736835"/>
      <w:r>
        <w:t>1.4.4 Naleving Raamovereenkomst</w:t>
      </w:r>
      <w:bookmarkEnd w:id="111"/>
    </w:p>
    <w:p w:rsidR="0047043A" w:rsidRDefault="0047043A" w:rsidP="005120AC">
      <w:pPr>
        <w:spacing w:line="276" w:lineRule="auto"/>
      </w:pPr>
      <w:r>
        <w:t>Aanbestedende dienst ziet erop toe dat de Raamovereenkomsten worden nageleefd. Toetsing op naleving door Aanbestedende dienst kan plaatsvinden op basis van verschillende instrumenten en/of door verschillende instanties.</w:t>
      </w:r>
    </w:p>
    <w:p w:rsidR="0047043A" w:rsidRDefault="0047043A" w:rsidP="005120AC">
      <w:pPr>
        <w:spacing w:line="276" w:lineRule="auto"/>
      </w:pPr>
      <w:r>
        <w:t xml:space="preserve">Indien en voor zover Aanbestedende dienst constateert dat een Opdrachtnemer één of meer van de in het PvE opgenomen eisen niet worden nageleefd, worden hierover tussen Aanbestedende dienst en Opdrachtnemer gesprekken gevoerd ten einde een juiste naleving van de Raamovereenkomst zo snel mogelijk te realiseren. Indien blijkt dat naleving van de Raamovereenkomst niet mogelijk is en/of het niet naleven langere tijd en/of herhaaldelijk blijft voorkomen kan de Raamovereenkomst worden ontbonden. </w:t>
      </w:r>
    </w:p>
    <w:p w:rsidR="0047043A" w:rsidRDefault="0047043A" w:rsidP="0047043A">
      <w:pPr>
        <w:pStyle w:val="Kop3"/>
      </w:pPr>
      <w:bookmarkStart w:id="112" w:name="_Toc66736836"/>
      <w:r>
        <w:lastRenderedPageBreak/>
        <w:t>1.4.5 Verdeling van opdrachten binnen de Raamovereenkomst</w:t>
      </w:r>
      <w:bookmarkEnd w:id="112"/>
    </w:p>
    <w:p w:rsidR="0047043A" w:rsidRDefault="0047043A" w:rsidP="00EE5D2C">
      <w:pPr>
        <w:spacing w:line="276" w:lineRule="auto"/>
      </w:pPr>
      <w:r>
        <w:t>De verdeling van de opdrachten (Nadere Opdrachten) binnen de Raamovereenkomsten is steeds afhankelijk van de keuze van de Cliënt. Cliënten kunnen tijdens de looptijd van een traject altijd, zonder nadelige financiële gevolgen voor Aanbestedende dienst, kiezen voor een andere, binnen het Product gecontracteerde zorgaanbieder. Als een traject vroegtijdig wordt afgebroken, dan wordt de trajectprijs naar rato uitbetaald.</w:t>
      </w:r>
    </w:p>
    <w:p w:rsidR="0047043A" w:rsidRPr="001C76A7" w:rsidRDefault="0047043A" w:rsidP="00EE5D2C">
      <w:pPr>
        <w:spacing w:line="276" w:lineRule="auto"/>
      </w:pPr>
      <w:r>
        <w:t xml:space="preserve">Bij de overgang naar de nieuwe, door middel van deze Offerteaanvraag af te sluiten Raamovereenkomsten, kan een onderscheid worden gemaakt tussen de bestaande en nieuwe Cliënten. Bij deze laatste </w:t>
      </w:r>
      <w:r w:rsidRPr="001C76A7">
        <w:t xml:space="preserve">groep ligt de gemeentelijke opdracht in alle gevallen na </w:t>
      </w:r>
      <w:r w:rsidR="001C76A7" w:rsidRPr="001C76A7">
        <w:t>31 december 2021</w:t>
      </w:r>
      <w:r w:rsidRPr="001C76A7">
        <w:t xml:space="preserve">. Beide cliëntengroepen worden na gunning geïnformeerd over de door Aanbestedende dienst gecontracteerde partijen. </w:t>
      </w:r>
    </w:p>
    <w:p w:rsidR="0047043A" w:rsidRDefault="0047043A" w:rsidP="00EE5D2C">
      <w:pPr>
        <w:spacing w:line="276" w:lineRule="auto"/>
      </w:pPr>
      <w:r w:rsidRPr="001C76A7">
        <w:t xml:space="preserve">Specifiek voor bestaande Cliënten geldt dat de uitkomst van deze Offerteaanvraag tot gevolg kan hebben dat hun huidige zorgaanbieder per </w:t>
      </w:r>
      <w:r w:rsidR="001C76A7" w:rsidRPr="001C76A7">
        <w:t>1 januari 2022</w:t>
      </w:r>
      <w:r w:rsidRPr="001C76A7">
        <w:t xml:space="preserve"> niet wordt gecontracteerd. Dit kan ertoe leiden dat Cliënten moeten overstappen naar een andere zorgaanbieder. Beschikkingen van Cliënten die gestart zijn vóór </w:t>
      </w:r>
      <w:r w:rsidR="001C76A7" w:rsidRPr="001C76A7">
        <w:t>31 december 2021</w:t>
      </w:r>
      <w:r w:rsidRPr="001C76A7">
        <w:t xml:space="preserve"> lopen zoveel mogelijk tot het einde van de beschikking bij de huidige zorgaanbieder door. Indien deze beschikkingen verlengd</w:t>
      </w:r>
      <w:r>
        <w:t xml:space="preserve"> worden, dan wordt in overleg met Cliënt en de huidige zorgaanbieder een overstap naar een gecontracteerde zorgaanbieder gerealiseerd (alleen als de Cliënt hiermee akkoord gaat). </w:t>
      </w:r>
    </w:p>
    <w:p w:rsidR="00C94A66" w:rsidRDefault="00C94A66" w:rsidP="004C4D34">
      <w:pPr>
        <w:pStyle w:val="Kop2"/>
      </w:pPr>
      <w:bookmarkStart w:id="113" w:name="_Toc66736837"/>
      <w:r>
        <w:t>1.</w:t>
      </w:r>
      <w:r w:rsidR="004C4D34">
        <w:t>5</w:t>
      </w:r>
      <w:r>
        <w:t xml:space="preserve"> </w:t>
      </w:r>
      <w:r w:rsidR="004C4D34">
        <w:t xml:space="preserve">Het plaatsen van </w:t>
      </w:r>
      <w:r>
        <w:t>Nadere Opdrachten</w:t>
      </w:r>
      <w:bookmarkEnd w:id="113"/>
    </w:p>
    <w:p w:rsidR="001C76A7" w:rsidRPr="00EB6712" w:rsidRDefault="001C76A7" w:rsidP="001C76A7">
      <w:pPr>
        <w:pStyle w:val="Tekstopmerking"/>
        <w:spacing w:line="276" w:lineRule="auto"/>
        <w:rPr>
          <w:rFonts w:ascii="Arial" w:hAnsi="Arial" w:cs="Arial"/>
          <w:color w:val="auto"/>
          <w:sz w:val="20"/>
          <w:szCs w:val="24"/>
        </w:rPr>
      </w:pPr>
      <w:r w:rsidRPr="00EB6712">
        <w:rPr>
          <w:rFonts w:ascii="Arial" w:hAnsi="Arial" w:cs="Arial"/>
          <w:color w:val="auto"/>
          <w:sz w:val="20"/>
          <w:szCs w:val="24"/>
        </w:rPr>
        <w:t>Het berichtenverkeer over opdrachtverstrekking, wijzigingsbericht, facturatiegegevens en beleid- en managementinformatie tussen aanbieder en gemeenten verloopt via landelijk vast</w:t>
      </w:r>
      <w:r>
        <w:rPr>
          <w:rFonts w:ascii="Arial" w:hAnsi="Arial" w:cs="Arial"/>
          <w:color w:val="auto"/>
          <w:sz w:val="20"/>
          <w:szCs w:val="24"/>
        </w:rPr>
        <w:t>gestelde gegevensstandaarden iWmo</w:t>
      </w:r>
      <w:r w:rsidRPr="00EB6712">
        <w:rPr>
          <w:rFonts w:ascii="Arial" w:hAnsi="Arial" w:cs="Arial"/>
          <w:color w:val="auto"/>
          <w:sz w:val="20"/>
          <w:szCs w:val="24"/>
        </w:rPr>
        <w:t xml:space="preserve">. Partijen gebruiken de meest actuele versies van de i-standaarden en de productcodelijsten zoals landelijk vastgesteld. </w:t>
      </w:r>
    </w:p>
    <w:p w:rsidR="001C76A7" w:rsidRPr="00EB6712" w:rsidRDefault="001C76A7" w:rsidP="001C76A7">
      <w:pPr>
        <w:pStyle w:val="Tekstopmerking"/>
        <w:rPr>
          <w:rFonts w:ascii="Arial" w:hAnsi="Arial" w:cs="Arial"/>
          <w:color w:val="auto"/>
          <w:sz w:val="20"/>
          <w:szCs w:val="24"/>
        </w:rPr>
      </w:pPr>
    </w:p>
    <w:p w:rsidR="003158E1" w:rsidRPr="006F603D" w:rsidRDefault="001C76A7" w:rsidP="006F603D">
      <w:pPr>
        <w:pStyle w:val="Tekstopmerking"/>
        <w:rPr>
          <w:rFonts w:ascii="Arial" w:hAnsi="Arial" w:cs="Arial"/>
          <w:color w:val="auto"/>
          <w:sz w:val="20"/>
          <w:szCs w:val="24"/>
        </w:rPr>
      </w:pPr>
      <w:r w:rsidRPr="00EB6712">
        <w:rPr>
          <w:rFonts w:ascii="Arial" w:hAnsi="Arial" w:cs="Arial"/>
          <w:color w:val="auto"/>
          <w:sz w:val="20"/>
          <w:szCs w:val="24"/>
        </w:rPr>
        <w:t>De gemeen</w:t>
      </w:r>
      <w:r>
        <w:rPr>
          <w:rFonts w:ascii="Arial" w:hAnsi="Arial" w:cs="Arial"/>
          <w:color w:val="auto"/>
          <w:sz w:val="20"/>
          <w:szCs w:val="24"/>
        </w:rPr>
        <w:t>ten en de aanbieder wisselen iWmo</w:t>
      </w:r>
      <w:r w:rsidRPr="00EB6712">
        <w:rPr>
          <w:rFonts w:ascii="Arial" w:hAnsi="Arial" w:cs="Arial"/>
          <w:color w:val="auto"/>
          <w:sz w:val="20"/>
          <w:szCs w:val="24"/>
        </w:rPr>
        <w:t xml:space="preserve">-berichten uit via de landelijke infrastructuur van het </w:t>
      </w:r>
      <w:r w:rsidRPr="006F603D">
        <w:rPr>
          <w:rFonts w:ascii="Arial" w:hAnsi="Arial" w:cs="Arial"/>
          <w:color w:val="auto"/>
          <w:sz w:val="20"/>
          <w:szCs w:val="24"/>
        </w:rPr>
        <w:t xml:space="preserve">Gemeentelijk Gegevensknooppunt en/of VECOZO. Het backofficesysteem van de aanbieder ondersteunt de meest actuele versie van de landelijke iWmo-standaarden. De te gebruiken berichten zijn nader gespecificeerd in </w:t>
      </w:r>
      <w:r w:rsidR="006F603D" w:rsidRPr="006F603D">
        <w:rPr>
          <w:rFonts w:ascii="Arial" w:hAnsi="Arial" w:cs="Arial"/>
          <w:color w:val="auto"/>
          <w:sz w:val="20"/>
          <w:szCs w:val="24"/>
        </w:rPr>
        <w:t>bijlage 12</w:t>
      </w:r>
      <w:r w:rsidRPr="006F603D">
        <w:rPr>
          <w:rFonts w:ascii="Arial" w:hAnsi="Arial" w:cs="Arial"/>
          <w:color w:val="auto"/>
          <w:sz w:val="20"/>
          <w:szCs w:val="24"/>
        </w:rPr>
        <w:t>.</w:t>
      </w:r>
    </w:p>
    <w:p w:rsidR="003158E1" w:rsidRPr="003158E1" w:rsidRDefault="003158E1" w:rsidP="003158E1">
      <w:pPr>
        <w:pStyle w:val="Kop2"/>
      </w:pPr>
      <w:bookmarkStart w:id="114" w:name="_Toc66736838"/>
      <w:r w:rsidRPr="003158E1">
        <w:t>1.6 Overname personeel</w:t>
      </w:r>
      <w:bookmarkEnd w:id="114"/>
    </w:p>
    <w:p w:rsidR="00B31936" w:rsidRDefault="003158E1" w:rsidP="00694ED8">
      <w:pPr>
        <w:spacing w:before="0" w:after="0" w:line="276" w:lineRule="auto"/>
      </w:pPr>
      <w:r>
        <w:t>Wanneer één of meer van de huidige contractpartijen naar aanleiding van onderhavige aanbesteding geen Raamovereenkomst gegund krijgt, dienen de zorgaanbieders met een Raamovereenkomst met deze partij(en) in overleg te treden over d</w:t>
      </w:r>
      <w:r w:rsidRPr="001C76A7">
        <w:t>e overname van het betrokken personeel. Aanbestedende dienst ziet erop toe dat het overleg plaatsvindt. E</w:t>
      </w:r>
      <w:r w:rsidR="001C76A7" w:rsidRPr="001C76A7">
        <w:t>en en ander conform artikel 2.6.5</w:t>
      </w:r>
      <w:r w:rsidRPr="001C76A7">
        <w:t xml:space="preserve"> lid 1 </w:t>
      </w:r>
      <w:r w:rsidR="001C76A7" w:rsidRPr="001C76A7">
        <w:t>de Wet Maatschappelijke Ondersteuning</w:t>
      </w:r>
      <w:r w:rsidRPr="001C76A7">
        <w:t>.</w:t>
      </w:r>
      <w:r>
        <w:t xml:space="preserve"> </w:t>
      </w:r>
    </w:p>
    <w:p w:rsidR="00B31936" w:rsidRDefault="00B31936">
      <w:pPr>
        <w:spacing w:before="0" w:after="0"/>
      </w:pPr>
      <w:r>
        <w:br w:type="page"/>
      </w:r>
    </w:p>
    <w:p w:rsidR="00B31936" w:rsidRDefault="00B31936" w:rsidP="00B31936">
      <w:pPr>
        <w:pStyle w:val="Kop1"/>
      </w:pPr>
      <w:bookmarkStart w:id="115" w:name="_Toc66736839"/>
      <w:r>
        <w:lastRenderedPageBreak/>
        <w:t>Hoofdstuk 2: Aanbestedingsprocedure</w:t>
      </w:r>
      <w:bookmarkEnd w:id="115"/>
    </w:p>
    <w:p w:rsidR="00B31936" w:rsidRDefault="00B31936">
      <w:pPr>
        <w:spacing w:before="0" w:after="0"/>
      </w:pPr>
    </w:p>
    <w:p w:rsidR="00B31936" w:rsidRDefault="00B31936" w:rsidP="00C01CA6">
      <w:pPr>
        <w:pStyle w:val="Kop2"/>
      </w:pPr>
      <w:bookmarkStart w:id="116" w:name="_Toc66736840"/>
      <w:r>
        <w:t>2.1 Aanbestedingsprocedure</w:t>
      </w:r>
      <w:bookmarkEnd w:id="116"/>
    </w:p>
    <w:p w:rsidR="00694ED8" w:rsidRPr="00694ED8" w:rsidRDefault="00694ED8" w:rsidP="00694ED8">
      <w:pPr>
        <w:spacing w:line="276" w:lineRule="auto"/>
        <w:rPr>
          <w:szCs w:val="20"/>
        </w:rPr>
      </w:pPr>
      <w:r w:rsidRPr="00694ED8">
        <w:rPr>
          <w:szCs w:val="20"/>
        </w:rPr>
        <w:t>Op deze aanbesteding is de Aanbestedingswet 2012 artikel 2.38 en 2.39 van toepassing. Het gaat in dit geval om d</w:t>
      </w:r>
      <w:r w:rsidRPr="00694ED8">
        <w:rPr>
          <w:color w:val="000000"/>
        </w:rPr>
        <w:t xml:space="preserve">e vereenvoudigde procedure voor sociale en andere specifieke diensten, zoals opgenomen in bijlage XIV van de Richtlijn </w:t>
      </w:r>
      <w:r w:rsidRPr="00694ED8">
        <w:rPr>
          <w:szCs w:val="20"/>
        </w:rPr>
        <w:t xml:space="preserve">nr. 2014/24. </w:t>
      </w:r>
    </w:p>
    <w:p w:rsidR="00B31936" w:rsidRPr="00593852" w:rsidRDefault="00694ED8" w:rsidP="00593852">
      <w:pPr>
        <w:spacing w:after="0" w:line="276" w:lineRule="auto"/>
        <w:rPr>
          <w:szCs w:val="20"/>
        </w:rPr>
      </w:pPr>
      <w:r w:rsidRPr="00694ED8">
        <w:rPr>
          <w:szCs w:val="20"/>
        </w:rPr>
        <w:t>De Europese openbare procedure houdt in dat de kwalificatie en gunning in één fase plaatsvindt, zij het dat er binnen deze procedure wel sprake is van verschillende verrichtingen (toetsen op het niet van toepassing zijn van Uitsluitingsgronden, het voldoen aan de minimum Geschiktheidseisen en het beoordelen van de Inschrijvingen.</w:t>
      </w:r>
    </w:p>
    <w:p w:rsidR="00B31936" w:rsidRDefault="00B31936" w:rsidP="00C01CA6">
      <w:pPr>
        <w:pStyle w:val="Kop2"/>
      </w:pPr>
      <w:bookmarkStart w:id="117" w:name="_Toc66736841"/>
      <w:r>
        <w:t>2.2 Aanbestedingsplatform</w:t>
      </w:r>
      <w:bookmarkEnd w:id="117"/>
    </w:p>
    <w:p w:rsidR="00694ED8" w:rsidRPr="00694ED8" w:rsidRDefault="00694ED8" w:rsidP="00694ED8">
      <w:pPr>
        <w:spacing w:after="0" w:line="276" w:lineRule="auto"/>
        <w:rPr>
          <w:szCs w:val="20"/>
        </w:rPr>
      </w:pPr>
      <w:r w:rsidRPr="00694ED8">
        <w:rPr>
          <w:szCs w:val="20"/>
        </w:rPr>
        <w:t>De aanbestedingsprocedure verloopt via TenderNed. In het geval van verschillen tussen de informatie uit het systeem van TenderNed en deze Offerteaanvraag, gaat de tekst in deze Offerteaanvraag voor.</w:t>
      </w:r>
    </w:p>
    <w:p w:rsidR="00694ED8" w:rsidRPr="00694ED8" w:rsidRDefault="00694ED8" w:rsidP="00694ED8">
      <w:pPr>
        <w:spacing w:after="0" w:line="276" w:lineRule="auto"/>
        <w:rPr>
          <w:szCs w:val="20"/>
        </w:rPr>
      </w:pPr>
      <w:r w:rsidRPr="00694ED8">
        <w:rPr>
          <w:szCs w:val="20"/>
        </w:rPr>
        <w:t xml:space="preserve">Voor vragen die uitsluitend betrekking hebben op de functionaliteit of techniek van TenderNed, kunt u contact opnemen met de servicedesk van TenderNed  via </w:t>
      </w:r>
      <w:r w:rsidRPr="00694ED8">
        <w:rPr>
          <w:b/>
          <w:bCs/>
          <w:szCs w:val="20"/>
        </w:rPr>
        <w:t xml:space="preserve">0800-836 3376 </w:t>
      </w:r>
      <w:r w:rsidRPr="00694ED8">
        <w:rPr>
          <w:szCs w:val="20"/>
        </w:rPr>
        <w:fldChar w:fldCharType="begin"/>
      </w:r>
      <w:r w:rsidRPr="00694ED8">
        <w:rPr>
          <w:szCs w:val="20"/>
        </w:rPr>
        <w:instrText xml:space="preserve"> MERGEFIELD "Telefoonnummer_aanbestedingsplatform" </w:instrText>
      </w:r>
      <w:r w:rsidRPr="00694ED8">
        <w:rPr>
          <w:szCs w:val="20"/>
        </w:rPr>
        <w:fldChar w:fldCharType="end"/>
      </w:r>
      <w:r w:rsidRPr="00694ED8">
        <w:rPr>
          <w:szCs w:val="20"/>
        </w:rPr>
        <w:t>. Aanbestedende Dienst zal deze vragen en antwoorden niet opnemen en beantwoorden in de Nota(‘s) van Inlichtingen.</w:t>
      </w:r>
    </w:p>
    <w:p w:rsidR="00694ED8" w:rsidRPr="00694ED8" w:rsidRDefault="00694ED8" w:rsidP="00694ED8">
      <w:pPr>
        <w:spacing w:after="0" w:line="276" w:lineRule="auto"/>
        <w:rPr>
          <w:szCs w:val="20"/>
        </w:rPr>
      </w:pPr>
      <w:r w:rsidRPr="00694ED8">
        <w:rPr>
          <w:szCs w:val="20"/>
        </w:rPr>
        <w:t xml:space="preserve">Communicatie met betrekking tot inhoudelijke aspecten en aspecten rond de aanbestedingsprocedure dienen te allen tijde elektronisch te geschieden via </w:t>
      </w:r>
      <w:bookmarkStart w:id="118" w:name="_Hlk6914959"/>
      <w:r w:rsidRPr="00694ED8">
        <w:rPr>
          <w:szCs w:val="20"/>
        </w:rPr>
        <w:t xml:space="preserve">de </w:t>
      </w:r>
      <w:bookmarkStart w:id="119" w:name="_Hlk6909181"/>
      <w:r w:rsidRPr="00694ED8">
        <w:rPr>
          <w:szCs w:val="20"/>
        </w:rPr>
        <w:t>berichtenfunctionaliteit van</w:t>
      </w:r>
      <w:bookmarkEnd w:id="118"/>
      <w:bookmarkEnd w:id="119"/>
      <w:r w:rsidRPr="00694ED8">
        <w:rPr>
          <w:szCs w:val="20"/>
        </w:rPr>
        <w:t xml:space="preserve"> TenderNed.</w:t>
      </w:r>
    </w:p>
    <w:p w:rsidR="00694ED8" w:rsidRPr="00694ED8" w:rsidRDefault="00694ED8" w:rsidP="00694ED8">
      <w:pPr>
        <w:spacing w:after="0" w:line="276" w:lineRule="auto"/>
        <w:rPr>
          <w:szCs w:val="20"/>
        </w:rPr>
      </w:pPr>
      <w:r w:rsidRPr="00694ED8">
        <w:rPr>
          <w:szCs w:val="20"/>
        </w:rPr>
        <w:t>Onderstaand treft u de contactgegevens aan voor de onderhavige aanbestedingsprocedure:</w:t>
      </w:r>
    </w:p>
    <w:p w:rsidR="00694ED8" w:rsidRPr="00694ED8" w:rsidRDefault="00694ED8" w:rsidP="00694ED8">
      <w:pPr>
        <w:spacing w:after="0" w:line="276" w:lineRule="auto"/>
        <w:rPr>
          <w:b/>
          <w:szCs w:val="20"/>
        </w:rPr>
      </w:pPr>
      <w:r w:rsidRPr="00694ED8">
        <w:rPr>
          <w:b/>
          <w:szCs w:val="20"/>
        </w:rPr>
        <w:t>Contactpersoon</w:t>
      </w:r>
    </w:p>
    <w:p w:rsidR="00694ED8" w:rsidRPr="00694ED8" w:rsidRDefault="00694ED8" w:rsidP="00694ED8">
      <w:pPr>
        <w:spacing w:after="0" w:line="276" w:lineRule="auto"/>
        <w:rPr>
          <w:szCs w:val="20"/>
        </w:rPr>
      </w:pPr>
      <w:r w:rsidRPr="00694ED8">
        <w:rPr>
          <w:szCs w:val="20"/>
        </w:rPr>
        <w:t>Naam</w:t>
      </w:r>
      <w:r w:rsidRPr="00694ED8">
        <w:rPr>
          <w:szCs w:val="20"/>
        </w:rPr>
        <w:tab/>
        <w:t>: dhr. Erwin Heijnen.</w:t>
      </w:r>
    </w:p>
    <w:p w:rsidR="00694ED8" w:rsidRPr="00694ED8" w:rsidRDefault="00694ED8" w:rsidP="00694ED8">
      <w:pPr>
        <w:spacing w:after="0" w:line="276" w:lineRule="auto"/>
        <w:rPr>
          <w:szCs w:val="20"/>
        </w:rPr>
      </w:pPr>
      <w:r w:rsidRPr="00694ED8">
        <w:rPr>
          <w:szCs w:val="20"/>
        </w:rPr>
        <w:t>Functie</w:t>
      </w:r>
      <w:r w:rsidRPr="00694ED8">
        <w:rPr>
          <w:szCs w:val="20"/>
        </w:rPr>
        <w:tab/>
        <w:t>: Inkoopadviseur.</w:t>
      </w:r>
    </w:p>
    <w:p w:rsidR="00694ED8" w:rsidRPr="00694ED8" w:rsidRDefault="00694ED8" w:rsidP="00694ED8">
      <w:pPr>
        <w:spacing w:line="276" w:lineRule="auto"/>
      </w:pPr>
      <w:r w:rsidRPr="00694ED8">
        <w:rPr>
          <w:color w:val="000000"/>
          <w:szCs w:val="20"/>
        </w:rPr>
        <w:t xml:space="preserve">Als er een storing is in TenderNed is hij te bereiken via </w:t>
      </w:r>
      <w:hyperlink r:id="rId17" w:history="1">
        <w:r w:rsidRPr="003339C9">
          <w:rPr>
            <w:rStyle w:val="Hyperlink"/>
            <w:szCs w:val="20"/>
          </w:rPr>
          <w:t>e.heijnen@noordoostpolder.nl</w:t>
        </w:r>
      </w:hyperlink>
      <w:r w:rsidR="00C01CA6">
        <w:rPr>
          <w:color w:val="000000"/>
          <w:szCs w:val="20"/>
        </w:rPr>
        <w:t xml:space="preserve"> of + 316 2133 02</w:t>
      </w:r>
      <w:r w:rsidRPr="00694ED8">
        <w:rPr>
          <w:color w:val="000000"/>
          <w:szCs w:val="20"/>
        </w:rPr>
        <w:t xml:space="preserve">19. </w:t>
      </w:r>
    </w:p>
    <w:p w:rsidR="00B31936" w:rsidRPr="00593852" w:rsidRDefault="00694ED8" w:rsidP="00593852">
      <w:pPr>
        <w:spacing w:line="276" w:lineRule="auto"/>
        <w:rPr>
          <w:szCs w:val="20"/>
        </w:rPr>
      </w:pPr>
      <w:r w:rsidRPr="00694ED8">
        <w:rPr>
          <w:szCs w:val="20"/>
        </w:rPr>
        <w:t xml:space="preserve">Het is niet toegestaan dat er ongestructureerd contact plaatsvindt tussen de inschrijver en de gemeenten. Contact op andere dan de in de genoemde of voorziene momenten is alleen toegestaan als het tussentijdse contact echt noodzakelijk is en niet anders kan. </w:t>
      </w:r>
      <w:r w:rsidRPr="006F603D">
        <w:rPr>
          <w:szCs w:val="20"/>
          <w:u w:val="single"/>
        </w:rPr>
        <w:t>In ieder geval verbiedt Aanbestedende dienst het opnemen van contact met anderen dan de genoemde contactpersoon of diens vervanger.</w:t>
      </w:r>
      <w:r w:rsidRPr="00694ED8">
        <w:rPr>
          <w:szCs w:val="20"/>
        </w:rPr>
        <w:t xml:space="preserve"> Indien Aanbestedende dienst van oordeel is dat een ondernemer getracht heeft haar besluitvormingsproces onrechtmatig te beïnvloeden of om vertrouwelijke informatie te verkrijgen die hem onrechtmatige voordelen in de aanbestedingsprocedure kan bezorgen, wordt de inschrijver uitgesloten van deelname.</w:t>
      </w:r>
    </w:p>
    <w:p w:rsidR="00B31936" w:rsidRDefault="00B31936" w:rsidP="00C01CA6">
      <w:pPr>
        <w:pStyle w:val="Kop2"/>
      </w:pPr>
      <w:bookmarkStart w:id="120" w:name="_Toc66736842"/>
      <w:r>
        <w:t>2.3 Digitaal aanbesteden via TenderNed</w:t>
      </w:r>
      <w:bookmarkEnd w:id="120"/>
    </w:p>
    <w:p w:rsidR="00C01CA6" w:rsidRPr="00600B9C" w:rsidRDefault="00C01CA6" w:rsidP="00C01CA6">
      <w:pPr>
        <w:spacing w:line="276" w:lineRule="auto"/>
      </w:pPr>
      <w:r w:rsidRPr="00600B9C">
        <w:t>De gehele aanbesteding verloopt via TenderNed (</w:t>
      </w:r>
      <w:hyperlink r:id="rId18" w:history="1">
        <w:r w:rsidRPr="00D532FA">
          <w:rPr>
            <w:rStyle w:val="Hyperlink"/>
          </w:rPr>
          <w:t>www.tenderned.nl</w:t>
        </w:r>
      </w:hyperlink>
      <w:r w:rsidRPr="00600B9C">
        <w:t>). Dit betekent dat:</w:t>
      </w:r>
    </w:p>
    <w:p w:rsidR="00C01CA6" w:rsidRPr="00600B9C" w:rsidRDefault="00C01CA6" w:rsidP="00C01CA6">
      <w:pPr>
        <w:numPr>
          <w:ilvl w:val="0"/>
          <w:numId w:val="10"/>
        </w:numPr>
        <w:spacing w:before="0" w:after="0" w:line="276" w:lineRule="auto"/>
        <w:ind w:left="357" w:hanging="357"/>
      </w:pPr>
      <w:r w:rsidRPr="00600B9C">
        <w:t>Aanbestedingsstukken digitaal ter beschikking worden gesteld via TenderNed.</w:t>
      </w:r>
    </w:p>
    <w:p w:rsidR="00C01CA6" w:rsidRPr="00600B9C" w:rsidRDefault="00C01CA6" w:rsidP="00C01CA6">
      <w:pPr>
        <w:numPr>
          <w:ilvl w:val="0"/>
          <w:numId w:val="10"/>
        </w:numPr>
        <w:spacing w:before="0" w:after="0" w:line="276" w:lineRule="auto"/>
        <w:ind w:left="357" w:hanging="357"/>
      </w:pPr>
      <w:r w:rsidRPr="00600B9C">
        <w:t xml:space="preserve">Het stellen van vragen via TenderNed verloopt. </w:t>
      </w:r>
    </w:p>
    <w:p w:rsidR="00C01CA6" w:rsidRPr="00600B9C" w:rsidRDefault="00C01CA6" w:rsidP="00C01CA6">
      <w:pPr>
        <w:numPr>
          <w:ilvl w:val="0"/>
          <w:numId w:val="10"/>
        </w:numPr>
        <w:spacing w:before="0" w:after="0" w:line="276" w:lineRule="auto"/>
        <w:ind w:left="357" w:hanging="357"/>
      </w:pPr>
      <w:r w:rsidRPr="00600B9C">
        <w:t>Inschrijvingen uitsluitend via TenderNed kunnen worden ingediend.</w:t>
      </w:r>
    </w:p>
    <w:p w:rsidR="00C01CA6" w:rsidRPr="00600B9C" w:rsidRDefault="00C01CA6" w:rsidP="00C01CA6">
      <w:pPr>
        <w:numPr>
          <w:ilvl w:val="0"/>
          <w:numId w:val="10"/>
        </w:numPr>
        <w:spacing w:before="0" w:after="0" w:line="276" w:lineRule="auto"/>
        <w:ind w:left="357" w:hanging="357"/>
      </w:pPr>
      <w:r w:rsidRPr="00600B9C">
        <w:t>Alle verdere correspondentie in beginsel via TenderNed verloopt.</w:t>
      </w:r>
    </w:p>
    <w:p w:rsidR="00C01CA6" w:rsidRPr="00A0174F" w:rsidRDefault="00C01CA6" w:rsidP="00C01CA6">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76" w:lineRule="auto"/>
      </w:pPr>
      <w:r>
        <w:br/>
      </w:r>
      <w:r w:rsidRPr="00A0174F">
        <w:t xml:space="preserve">Gebruikers van Nederlandse ondernemingen kunnen op TenderNed alleen inloggen via e-Herkenning. </w:t>
      </w:r>
      <w:r>
        <w:t>Wij raden inschrijvers aan</w:t>
      </w:r>
      <w:r w:rsidRPr="00A0174F">
        <w:t xml:space="preserve"> </w:t>
      </w:r>
      <w:r w:rsidRPr="003E2E46">
        <w:rPr>
          <w:b/>
        </w:rPr>
        <w:t>tijdig</w:t>
      </w:r>
      <w:r w:rsidRPr="00A0174F">
        <w:t xml:space="preserve"> een persoonsgebonden e-Herkenningsmiddel met minimaal </w:t>
      </w:r>
      <w:r w:rsidRPr="003E2E46">
        <w:rPr>
          <w:b/>
        </w:rPr>
        <w:t>betrouwbaarheidsniveau 2</w:t>
      </w:r>
      <w:r>
        <w:t xml:space="preserve"> aan te schaffen</w:t>
      </w:r>
      <w:r w:rsidRPr="00A0174F">
        <w:t xml:space="preserve">. Koppel dit middel vervolgens aan uw gebruikersaccount </w:t>
      </w:r>
      <w:r w:rsidRPr="00A0174F">
        <w:lastRenderedPageBreak/>
        <w:t>in TenderNed. Om optimaal gebruik te kunnen maken van de functionaliteit van TenderNed is het van belang dat de organisatie juist is geregistreerd en onder andere de juiste personen voor de onderhavige aanbesteding de juiste machtiging gegeven wordt. Zorg dat dit voor de vakantieperiodes of andere momenten waarbij vervanging nodig kan zijn, is geregeld.</w:t>
      </w:r>
    </w:p>
    <w:p w:rsidR="00C01CA6" w:rsidRPr="00A0174F" w:rsidRDefault="00C01CA6" w:rsidP="00C01CA6">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76" w:lineRule="auto"/>
      </w:pPr>
      <w:r w:rsidRPr="00A0174F">
        <w:t xml:space="preserve">Alleen als een onderneming in TenderNed op de groene knop </w:t>
      </w:r>
      <w:r w:rsidRPr="004504B1">
        <w:rPr>
          <w:b/>
        </w:rPr>
        <w:t>“Houd mij op de hoogte van deze aanbesteding”</w:t>
      </w:r>
      <w:r w:rsidRPr="00A0174F">
        <w:t xml:space="preserve"> heeft gedrukt, ontvangt deze bepaalde automatische berichten die bijvoorbeeld attenderen op het feit dat aanbestedingsstukken zijn toegevoegd door de gemeente. Het sec downloaden van de aanbestedingsstukken is hiervoor dus niet voldoende.</w:t>
      </w:r>
    </w:p>
    <w:p w:rsidR="00C01CA6" w:rsidRDefault="00C01CA6" w:rsidP="00C01CA6">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76" w:lineRule="auto"/>
      </w:pPr>
      <w:r w:rsidRPr="00A0174F">
        <w:t xml:space="preserve">Via </w:t>
      </w:r>
      <w:hyperlink r:id="rId19" w:history="1">
        <w:r w:rsidRPr="003E2E46">
          <w:rPr>
            <w:rStyle w:val="Hyperlink"/>
          </w:rPr>
          <w:t>www.tenderned.nl/voor-ondernemingen/ondersteuning</w:t>
        </w:r>
      </w:hyperlink>
      <w:r>
        <w:t xml:space="preserve"> </w:t>
      </w:r>
      <w:r w:rsidRPr="00A0174F">
        <w:t>zijn tal van kennisbronnen te raadplegen. Indien inschrijvers technische problemen ervaren of vragen hebben over de werking van TenderNed, dan dient contact opgenomen te worden met de service-desk van TenderNed. Mede vanwege de beperkte bereikbaarheid van de helpdesk (tijdens kantooruren) wordt aangeraden tijdig te beginnen met de benodigde acties in TenderNed, in het bijzonder het stellen van vragen en het indienen van de inschrijving.</w:t>
      </w:r>
    </w:p>
    <w:p w:rsidR="00B31936" w:rsidRDefault="00C01CA6" w:rsidP="00593852">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76" w:lineRule="auto"/>
      </w:pPr>
      <w:r>
        <w:t xml:space="preserve">Ter informatie is de factsheet ‘In zes stappen digitaal </w:t>
      </w:r>
      <w:r w:rsidRPr="006F603D">
        <w:t xml:space="preserve">inschrijven op overheidsopdrachten via TenderNed’ toegevoegd aan de aanbestedingsdocumenten, zie bijlage </w:t>
      </w:r>
      <w:r w:rsidR="006F603D" w:rsidRPr="006F603D">
        <w:t>07</w:t>
      </w:r>
      <w:r w:rsidRPr="006F603D">
        <w:t>.</w:t>
      </w:r>
    </w:p>
    <w:p w:rsidR="00B31936" w:rsidRDefault="00B31936" w:rsidP="00593852">
      <w:pPr>
        <w:pStyle w:val="Kop2"/>
      </w:pPr>
      <w:bookmarkStart w:id="121" w:name="_Toc66736843"/>
      <w:r>
        <w:t>2.4 Aandachtspunten</w:t>
      </w:r>
      <w:bookmarkEnd w:id="121"/>
    </w:p>
    <w:p w:rsidR="00593852" w:rsidRPr="00593852" w:rsidRDefault="00593852" w:rsidP="00593852">
      <w:pPr>
        <w:spacing w:after="0" w:line="276" w:lineRule="auto"/>
        <w:rPr>
          <w:szCs w:val="20"/>
        </w:rPr>
      </w:pPr>
      <w:r w:rsidRPr="00593852">
        <w:rPr>
          <w:szCs w:val="20"/>
        </w:rPr>
        <w:t xml:space="preserve">Van de Inschrijver wordt een proactieve houding verwacht. Dit betekent dat: </w:t>
      </w:r>
    </w:p>
    <w:p w:rsidR="00593852" w:rsidRPr="00593852" w:rsidRDefault="00593852" w:rsidP="00593852">
      <w:pPr>
        <w:numPr>
          <w:ilvl w:val="0"/>
          <w:numId w:val="11"/>
        </w:numPr>
        <w:spacing w:before="0" w:after="0" w:line="276" w:lineRule="auto"/>
        <w:contextualSpacing/>
        <w:rPr>
          <w:szCs w:val="20"/>
        </w:rPr>
      </w:pPr>
      <w:r w:rsidRPr="00593852">
        <w:rPr>
          <w:szCs w:val="20"/>
        </w:rPr>
        <w:t xml:space="preserve">Indien enig door </w:t>
      </w:r>
      <w:r>
        <w:rPr>
          <w:szCs w:val="20"/>
        </w:rPr>
        <w:t>Aanbestedende d</w:t>
      </w:r>
      <w:r w:rsidRPr="00593852">
        <w:rPr>
          <w:szCs w:val="20"/>
        </w:rPr>
        <w:t xml:space="preserve">ienst verstrekt document volgens Inschrijver tegenstrijdigheden, onjuistheden of onduidelijkheden bevat, de Inschrijver dit bij de vragenronde kenbaar dient te maken. Indien de Inschrijver dit nalaat, heeft de consequentie dat Inschrijver zijn rechten ter zake de tegenstrijdigheid, onjuistheid of onduidelijkheid heeft verwerkt. </w:t>
      </w:r>
    </w:p>
    <w:p w:rsidR="00593852" w:rsidRPr="00593852" w:rsidRDefault="00593852" w:rsidP="00593852">
      <w:pPr>
        <w:numPr>
          <w:ilvl w:val="0"/>
          <w:numId w:val="11"/>
        </w:numPr>
        <w:spacing w:before="0" w:after="0" w:line="276" w:lineRule="auto"/>
        <w:contextualSpacing/>
        <w:rPr>
          <w:szCs w:val="20"/>
        </w:rPr>
      </w:pPr>
      <w:r w:rsidRPr="00593852">
        <w:rPr>
          <w:szCs w:val="20"/>
        </w:rPr>
        <w:t>Indien de Inschrijver van mening is dat er voor onderdelen in deze Offerteaanvraag verbeteringen en/of alternatieven mogelijk zijn, dan is het van belang dat de Inschrijver dit bij de vragenronde aan de orde stelt. Aanbestedende dienst zal vervolgens bepalen of deze verbeteringen/alternatieven acceptabel zijn.</w:t>
      </w:r>
    </w:p>
    <w:p w:rsidR="00593852" w:rsidRPr="00593852" w:rsidRDefault="00593852" w:rsidP="00593852">
      <w:pPr>
        <w:numPr>
          <w:ilvl w:val="0"/>
          <w:numId w:val="11"/>
        </w:numPr>
        <w:spacing w:before="0" w:after="0" w:line="276" w:lineRule="auto"/>
        <w:contextualSpacing/>
        <w:rPr>
          <w:szCs w:val="20"/>
        </w:rPr>
      </w:pPr>
      <w:r w:rsidRPr="00593852">
        <w:rPr>
          <w:szCs w:val="20"/>
        </w:rPr>
        <w:t>Aanbestedende dienst behoudt zich het recht voor alle verstrekte gegevens op juistheid te controleren. Uitdrukkelijk wordt gemeld dat het bewust verstrekken van onjuiste gegevens en het bewust niet of niet volledig verstrekken van gevraagde gegevens leidt tot uitsluiting van de aanbesteding.</w:t>
      </w:r>
    </w:p>
    <w:p w:rsidR="00B31936" w:rsidRDefault="00B31936" w:rsidP="00593852">
      <w:pPr>
        <w:pStyle w:val="Kop2"/>
      </w:pPr>
      <w:bookmarkStart w:id="122" w:name="_Toc66736844"/>
      <w:r>
        <w:t>2.5 Globale planning</w:t>
      </w:r>
      <w:bookmarkEnd w:id="122"/>
    </w:p>
    <w:p w:rsidR="00593852" w:rsidRPr="00593852" w:rsidRDefault="00593852" w:rsidP="00593852">
      <w:pPr>
        <w:spacing w:after="0" w:line="276" w:lineRule="auto"/>
        <w:rPr>
          <w:szCs w:val="20"/>
        </w:rPr>
      </w:pPr>
      <w:r w:rsidRPr="00593852">
        <w:rPr>
          <w:szCs w:val="20"/>
        </w:rPr>
        <w:t>De beoogde planning van deze aanbesteding is als volgt:</w:t>
      </w:r>
    </w:p>
    <w:p w:rsidR="00593852" w:rsidRPr="00593852" w:rsidRDefault="00593852" w:rsidP="00593852">
      <w:pPr>
        <w:spacing w:before="0" w:after="0" w:line="276" w:lineRule="auto"/>
      </w:pPr>
    </w:p>
    <w:tbl>
      <w:tblPr>
        <w:tblStyle w:val="Tabelrasterlicht1"/>
        <w:tblW w:w="9067" w:type="dxa"/>
        <w:tblLayout w:type="fixed"/>
        <w:tblLook w:val="01E0" w:firstRow="1" w:lastRow="1" w:firstColumn="1" w:lastColumn="1" w:noHBand="0" w:noVBand="0"/>
      </w:tblPr>
      <w:tblGrid>
        <w:gridCol w:w="5098"/>
        <w:gridCol w:w="3969"/>
      </w:tblGrid>
      <w:tr w:rsidR="00593852" w:rsidRPr="00823FA5" w:rsidTr="00593852">
        <w:tc>
          <w:tcPr>
            <w:tcW w:w="5098" w:type="dxa"/>
            <w:shd w:val="clear" w:color="auto" w:fill="76923C" w:themeFill="accent3" w:themeFillShade="BF"/>
            <w:hideMark/>
          </w:tcPr>
          <w:p w:rsidR="00593852" w:rsidRPr="00823FA5" w:rsidRDefault="00593852" w:rsidP="00593852">
            <w:pPr>
              <w:tabs>
                <w:tab w:val="left" w:pos="1944"/>
                <w:tab w:val="center" w:pos="2441"/>
              </w:tabs>
              <w:spacing w:line="276" w:lineRule="auto"/>
              <w:rPr>
                <w:rFonts w:ascii="Arial" w:eastAsia="Times New Roman" w:hAnsi="Arial" w:cs="Arial"/>
                <w:b/>
                <w:color w:val="FFFFFF"/>
                <w:kern w:val="14"/>
                <w:sz w:val="20"/>
                <w:szCs w:val="20"/>
              </w:rPr>
            </w:pPr>
            <w:r w:rsidRPr="00823FA5">
              <w:rPr>
                <w:rFonts w:ascii="Arial" w:eastAsia="Times New Roman" w:hAnsi="Arial" w:cs="Arial"/>
                <w:b/>
                <w:color w:val="FFFFFF"/>
                <w:kern w:val="14"/>
                <w:sz w:val="20"/>
                <w:szCs w:val="20"/>
              </w:rPr>
              <w:tab/>
            </w:r>
            <w:r w:rsidRPr="00823FA5">
              <w:rPr>
                <w:rFonts w:ascii="Arial" w:eastAsia="Times New Roman" w:hAnsi="Arial" w:cs="Arial"/>
                <w:b/>
                <w:color w:val="FFFFFF"/>
                <w:kern w:val="14"/>
                <w:sz w:val="20"/>
                <w:szCs w:val="20"/>
              </w:rPr>
              <w:tab/>
              <w:t>Activiteiten</w:t>
            </w:r>
          </w:p>
        </w:tc>
        <w:tc>
          <w:tcPr>
            <w:tcW w:w="3969" w:type="dxa"/>
            <w:shd w:val="clear" w:color="auto" w:fill="76923C" w:themeFill="accent3" w:themeFillShade="BF"/>
            <w:hideMark/>
          </w:tcPr>
          <w:p w:rsidR="00593852" w:rsidRPr="00823FA5" w:rsidRDefault="00593852" w:rsidP="00593852">
            <w:pPr>
              <w:spacing w:line="276" w:lineRule="auto"/>
              <w:jc w:val="center"/>
              <w:rPr>
                <w:rFonts w:ascii="Arial" w:eastAsia="Times New Roman" w:hAnsi="Arial" w:cs="Arial"/>
                <w:b/>
                <w:color w:val="FFFFFF"/>
                <w:kern w:val="14"/>
                <w:sz w:val="20"/>
                <w:szCs w:val="20"/>
              </w:rPr>
            </w:pPr>
            <w:r w:rsidRPr="00823FA5">
              <w:rPr>
                <w:rFonts w:ascii="Arial" w:eastAsia="Times New Roman" w:hAnsi="Arial" w:cs="Arial"/>
                <w:b/>
                <w:color w:val="FFFFFF"/>
                <w:kern w:val="14"/>
                <w:sz w:val="20"/>
                <w:szCs w:val="20"/>
              </w:rPr>
              <w:t>Datum</w:t>
            </w:r>
          </w:p>
        </w:tc>
      </w:tr>
      <w:tr w:rsidR="00823FA5" w:rsidRPr="00823FA5" w:rsidTr="005546D5">
        <w:tc>
          <w:tcPr>
            <w:tcW w:w="5098" w:type="dxa"/>
            <w:hideMark/>
          </w:tcPr>
          <w:p w:rsidR="00823FA5" w:rsidRPr="00823FA5" w:rsidRDefault="00823FA5" w:rsidP="00593852">
            <w:pPr>
              <w:spacing w:line="276" w:lineRule="auto"/>
              <w:rPr>
                <w:rFonts w:ascii="Arial" w:eastAsia="Times New Roman" w:hAnsi="Arial" w:cs="Arial"/>
                <w:kern w:val="14"/>
                <w:sz w:val="20"/>
                <w:szCs w:val="20"/>
              </w:rPr>
            </w:pPr>
            <w:r w:rsidRPr="00823FA5">
              <w:rPr>
                <w:rFonts w:ascii="Arial" w:eastAsia="Times New Roman" w:hAnsi="Arial" w:cs="Arial"/>
                <w:kern w:val="14"/>
                <w:sz w:val="20"/>
                <w:szCs w:val="20"/>
              </w:rPr>
              <w:t>Publicatie Offerteaanvraag</w:t>
            </w:r>
          </w:p>
        </w:tc>
        <w:tc>
          <w:tcPr>
            <w:tcW w:w="3969" w:type="dxa"/>
          </w:tcPr>
          <w:p w:rsidR="00823FA5" w:rsidRPr="00823FA5" w:rsidRDefault="00823FA5" w:rsidP="00D04D90">
            <w:pPr>
              <w:rPr>
                <w:rFonts w:ascii="Arial" w:hAnsi="Arial" w:cs="Arial"/>
                <w:sz w:val="20"/>
                <w:szCs w:val="20"/>
              </w:rPr>
            </w:pPr>
            <w:r w:rsidRPr="00823FA5">
              <w:rPr>
                <w:rFonts w:ascii="Arial" w:hAnsi="Arial" w:cs="Arial"/>
                <w:sz w:val="20"/>
                <w:szCs w:val="20"/>
              </w:rPr>
              <w:t>15 maart 2021</w:t>
            </w:r>
          </w:p>
        </w:tc>
      </w:tr>
      <w:tr w:rsidR="00823FA5" w:rsidRPr="00823FA5" w:rsidTr="005546D5">
        <w:tc>
          <w:tcPr>
            <w:tcW w:w="5098" w:type="dxa"/>
            <w:hideMark/>
          </w:tcPr>
          <w:p w:rsidR="00823FA5" w:rsidRPr="00823FA5" w:rsidRDefault="00823FA5" w:rsidP="00593852">
            <w:pPr>
              <w:spacing w:line="276" w:lineRule="auto"/>
              <w:rPr>
                <w:rFonts w:ascii="Arial" w:eastAsia="Times New Roman" w:hAnsi="Arial" w:cs="Arial"/>
                <w:b/>
                <w:kern w:val="14"/>
                <w:sz w:val="20"/>
                <w:szCs w:val="20"/>
              </w:rPr>
            </w:pPr>
            <w:r w:rsidRPr="00823FA5">
              <w:rPr>
                <w:rFonts w:ascii="Arial" w:eastAsia="Times New Roman" w:hAnsi="Arial" w:cs="Arial"/>
                <w:b/>
                <w:kern w:val="14"/>
                <w:sz w:val="20"/>
                <w:szCs w:val="20"/>
              </w:rPr>
              <w:t xml:space="preserve">Uiterste gelegenheid tot het indienen van vragen </w:t>
            </w:r>
          </w:p>
        </w:tc>
        <w:tc>
          <w:tcPr>
            <w:tcW w:w="3969" w:type="dxa"/>
          </w:tcPr>
          <w:p w:rsidR="00823FA5" w:rsidRPr="00823FA5" w:rsidRDefault="00823FA5" w:rsidP="00D04D90">
            <w:pPr>
              <w:rPr>
                <w:rFonts w:ascii="Arial" w:hAnsi="Arial" w:cs="Arial"/>
                <w:b/>
                <w:sz w:val="20"/>
                <w:szCs w:val="20"/>
              </w:rPr>
            </w:pPr>
            <w:r w:rsidRPr="00823FA5">
              <w:rPr>
                <w:rFonts w:ascii="Arial" w:hAnsi="Arial" w:cs="Arial"/>
                <w:b/>
                <w:sz w:val="20"/>
                <w:szCs w:val="20"/>
              </w:rPr>
              <w:t>26 maart 2021 12:00</w:t>
            </w:r>
            <w:r>
              <w:rPr>
                <w:rFonts w:ascii="Arial" w:hAnsi="Arial" w:cs="Arial"/>
                <w:b/>
                <w:sz w:val="20"/>
                <w:szCs w:val="20"/>
              </w:rPr>
              <w:t xml:space="preserve"> uur</w:t>
            </w:r>
          </w:p>
        </w:tc>
      </w:tr>
      <w:tr w:rsidR="00823FA5" w:rsidRPr="00823FA5" w:rsidTr="005546D5">
        <w:tc>
          <w:tcPr>
            <w:tcW w:w="5098" w:type="dxa"/>
            <w:hideMark/>
          </w:tcPr>
          <w:p w:rsidR="00823FA5" w:rsidRPr="00823FA5" w:rsidRDefault="00823FA5" w:rsidP="00593852">
            <w:pPr>
              <w:spacing w:line="276" w:lineRule="auto"/>
              <w:rPr>
                <w:rFonts w:ascii="Arial" w:eastAsia="Times New Roman" w:hAnsi="Arial" w:cs="Arial"/>
                <w:kern w:val="14"/>
                <w:sz w:val="20"/>
                <w:szCs w:val="20"/>
              </w:rPr>
            </w:pPr>
            <w:r w:rsidRPr="00823FA5">
              <w:rPr>
                <w:rFonts w:ascii="Arial" w:eastAsia="Times New Roman" w:hAnsi="Arial" w:cs="Arial"/>
                <w:kern w:val="14"/>
                <w:sz w:val="20"/>
                <w:szCs w:val="20"/>
              </w:rPr>
              <w:t xml:space="preserve">Verzenden Nota van Inlichtingen </w:t>
            </w:r>
          </w:p>
        </w:tc>
        <w:tc>
          <w:tcPr>
            <w:tcW w:w="3969" w:type="dxa"/>
          </w:tcPr>
          <w:p w:rsidR="00823FA5" w:rsidRPr="00823FA5" w:rsidRDefault="00823FA5" w:rsidP="00D04D90">
            <w:pPr>
              <w:rPr>
                <w:rFonts w:ascii="Arial" w:hAnsi="Arial" w:cs="Arial"/>
                <w:sz w:val="20"/>
                <w:szCs w:val="20"/>
              </w:rPr>
            </w:pPr>
            <w:r w:rsidRPr="00823FA5">
              <w:rPr>
                <w:rFonts w:ascii="Arial" w:hAnsi="Arial" w:cs="Arial"/>
                <w:sz w:val="20"/>
                <w:szCs w:val="20"/>
              </w:rPr>
              <w:t>2 april 2021 (streefdatum)</w:t>
            </w:r>
          </w:p>
        </w:tc>
      </w:tr>
      <w:tr w:rsidR="00823FA5" w:rsidRPr="00823FA5" w:rsidTr="005546D5">
        <w:trPr>
          <w:trHeight w:val="603"/>
        </w:trPr>
        <w:tc>
          <w:tcPr>
            <w:tcW w:w="5098" w:type="dxa"/>
            <w:hideMark/>
          </w:tcPr>
          <w:p w:rsidR="00823FA5" w:rsidRPr="00823FA5" w:rsidRDefault="00823FA5" w:rsidP="00593852">
            <w:pPr>
              <w:spacing w:line="276" w:lineRule="auto"/>
              <w:rPr>
                <w:rFonts w:ascii="Arial" w:eastAsia="Times New Roman" w:hAnsi="Arial" w:cs="Arial"/>
                <w:kern w:val="14"/>
                <w:sz w:val="20"/>
                <w:szCs w:val="20"/>
              </w:rPr>
            </w:pPr>
            <w:r w:rsidRPr="00823FA5">
              <w:rPr>
                <w:rFonts w:ascii="Arial" w:eastAsia="Times New Roman" w:hAnsi="Arial" w:cs="Arial"/>
                <w:b/>
                <w:kern w:val="14"/>
                <w:sz w:val="20"/>
                <w:szCs w:val="20"/>
              </w:rPr>
              <w:t>Uiterste gelegenheid tot het indienen van vragen - ronde 2</w:t>
            </w:r>
          </w:p>
        </w:tc>
        <w:tc>
          <w:tcPr>
            <w:tcW w:w="3969" w:type="dxa"/>
          </w:tcPr>
          <w:p w:rsidR="00823FA5" w:rsidRPr="00823FA5" w:rsidRDefault="00823FA5" w:rsidP="00D04D90">
            <w:pPr>
              <w:rPr>
                <w:rFonts w:ascii="Arial" w:hAnsi="Arial" w:cs="Arial"/>
                <w:b/>
                <w:sz w:val="20"/>
                <w:szCs w:val="20"/>
              </w:rPr>
            </w:pPr>
            <w:r w:rsidRPr="00823FA5">
              <w:rPr>
                <w:rFonts w:ascii="Arial" w:hAnsi="Arial" w:cs="Arial"/>
                <w:b/>
                <w:sz w:val="20"/>
                <w:szCs w:val="20"/>
              </w:rPr>
              <w:t>9 april 2021 12:00</w:t>
            </w:r>
            <w:r>
              <w:rPr>
                <w:rFonts w:ascii="Arial" w:hAnsi="Arial" w:cs="Arial"/>
                <w:b/>
                <w:sz w:val="20"/>
                <w:szCs w:val="20"/>
              </w:rPr>
              <w:t xml:space="preserve"> uur</w:t>
            </w:r>
          </w:p>
        </w:tc>
      </w:tr>
      <w:tr w:rsidR="00823FA5" w:rsidRPr="00823FA5" w:rsidTr="005546D5">
        <w:tc>
          <w:tcPr>
            <w:tcW w:w="5098" w:type="dxa"/>
            <w:hideMark/>
          </w:tcPr>
          <w:p w:rsidR="00823FA5" w:rsidRPr="00823FA5" w:rsidRDefault="00823FA5" w:rsidP="00593852">
            <w:pPr>
              <w:spacing w:line="276" w:lineRule="auto"/>
              <w:rPr>
                <w:rFonts w:ascii="Arial" w:eastAsia="Times New Roman" w:hAnsi="Arial" w:cs="Arial"/>
                <w:kern w:val="14"/>
                <w:sz w:val="20"/>
                <w:szCs w:val="20"/>
              </w:rPr>
            </w:pPr>
            <w:r w:rsidRPr="00823FA5">
              <w:rPr>
                <w:rFonts w:ascii="Arial" w:eastAsia="Times New Roman" w:hAnsi="Arial" w:cs="Arial"/>
                <w:kern w:val="14"/>
                <w:sz w:val="20"/>
                <w:szCs w:val="20"/>
              </w:rPr>
              <w:t>Verzenden Nota van Inlichtingen 2</w:t>
            </w:r>
          </w:p>
        </w:tc>
        <w:tc>
          <w:tcPr>
            <w:tcW w:w="3969" w:type="dxa"/>
          </w:tcPr>
          <w:p w:rsidR="00823FA5" w:rsidRPr="00823FA5" w:rsidRDefault="00823FA5" w:rsidP="00D04D90">
            <w:pPr>
              <w:rPr>
                <w:rFonts w:ascii="Arial" w:hAnsi="Arial" w:cs="Arial"/>
                <w:sz w:val="20"/>
                <w:szCs w:val="20"/>
              </w:rPr>
            </w:pPr>
            <w:r w:rsidRPr="00823FA5">
              <w:rPr>
                <w:rFonts w:ascii="Arial" w:hAnsi="Arial" w:cs="Arial"/>
                <w:sz w:val="20"/>
                <w:szCs w:val="20"/>
              </w:rPr>
              <w:t>16 april 2021 (streefdatum)</w:t>
            </w:r>
          </w:p>
        </w:tc>
      </w:tr>
      <w:tr w:rsidR="00823FA5" w:rsidRPr="00823FA5" w:rsidTr="005546D5">
        <w:tc>
          <w:tcPr>
            <w:tcW w:w="5098" w:type="dxa"/>
            <w:hideMark/>
          </w:tcPr>
          <w:p w:rsidR="00823FA5" w:rsidRPr="00823FA5" w:rsidRDefault="00823FA5" w:rsidP="00593852">
            <w:pPr>
              <w:spacing w:line="276" w:lineRule="auto"/>
              <w:rPr>
                <w:rFonts w:ascii="Arial" w:eastAsia="Times New Roman" w:hAnsi="Arial" w:cs="Arial"/>
                <w:b/>
                <w:kern w:val="14"/>
                <w:sz w:val="20"/>
                <w:szCs w:val="20"/>
              </w:rPr>
            </w:pPr>
            <w:r w:rsidRPr="00823FA5">
              <w:rPr>
                <w:rFonts w:ascii="Arial" w:eastAsia="Times New Roman" w:hAnsi="Arial" w:cs="Arial"/>
                <w:b/>
                <w:kern w:val="14"/>
                <w:sz w:val="20"/>
                <w:szCs w:val="20"/>
              </w:rPr>
              <w:t>Uiterste inleverdatum Inschrijvingen</w:t>
            </w:r>
          </w:p>
        </w:tc>
        <w:tc>
          <w:tcPr>
            <w:tcW w:w="3969" w:type="dxa"/>
          </w:tcPr>
          <w:p w:rsidR="00823FA5" w:rsidRPr="00823FA5" w:rsidRDefault="00823FA5" w:rsidP="00D04D90">
            <w:pPr>
              <w:rPr>
                <w:rFonts w:ascii="Arial" w:hAnsi="Arial" w:cs="Arial"/>
                <w:b/>
                <w:sz w:val="20"/>
                <w:szCs w:val="20"/>
              </w:rPr>
            </w:pPr>
            <w:r w:rsidRPr="00823FA5">
              <w:rPr>
                <w:rFonts w:ascii="Arial" w:hAnsi="Arial" w:cs="Arial"/>
                <w:b/>
                <w:sz w:val="20"/>
                <w:szCs w:val="20"/>
              </w:rPr>
              <w:t>29 april 2021 12:00 uur</w:t>
            </w:r>
          </w:p>
        </w:tc>
      </w:tr>
      <w:tr w:rsidR="00823FA5" w:rsidRPr="00823FA5" w:rsidTr="005546D5">
        <w:tc>
          <w:tcPr>
            <w:tcW w:w="5098" w:type="dxa"/>
            <w:hideMark/>
          </w:tcPr>
          <w:p w:rsidR="00823FA5" w:rsidRPr="00823FA5" w:rsidRDefault="00823FA5" w:rsidP="00593852">
            <w:pPr>
              <w:spacing w:line="276" w:lineRule="auto"/>
              <w:rPr>
                <w:rFonts w:ascii="Arial" w:eastAsia="Times New Roman" w:hAnsi="Arial" w:cs="Arial"/>
                <w:kern w:val="14"/>
                <w:sz w:val="20"/>
                <w:szCs w:val="20"/>
              </w:rPr>
            </w:pPr>
            <w:r w:rsidRPr="00823FA5">
              <w:rPr>
                <w:rFonts w:ascii="Arial" w:eastAsia="Times New Roman" w:hAnsi="Arial" w:cs="Arial"/>
                <w:kern w:val="14"/>
                <w:sz w:val="20"/>
                <w:szCs w:val="20"/>
              </w:rPr>
              <w:lastRenderedPageBreak/>
              <w:t>Mededeling voornemen tot gunning</w:t>
            </w:r>
          </w:p>
        </w:tc>
        <w:tc>
          <w:tcPr>
            <w:tcW w:w="3969" w:type="dxa"/>
          </w:tcPr>
          <w:p w:rsidR="00823FA5" w:rsidRPr="00823FA5" w:rsidRDefault="00823FA5" w:rsidP="00D04D90">
            <w:pPr>
              <w:rPr>
                <w:rFonts w:ascii="Arial" w:hAnsi="Arial" w:cs="Arial"/>
                <w:sz w:val="20"/>
                <w:szCs w:val="20"/>
              </w:rPr>
            </w:pPr>
            <w:r w:rsidRPr="00823FA5">
              <w:rPr>
                <w:rFonts w:ascii="Arial" w:hAnsi="Arial" w:cs="Arial"/>
                <w:sz w:val="20"/>
                <w:szCs w:val="20"/>
              </w:rPr>
              <w:t>28 mei 2021 (streefdatum)</w:t>
            </w:r>
          </w:p>
        </w:tc>
      </w:tr>
      <w:tr w:rsidR="00823FA5" w:rsidRPr="00823FA5" w:rsidTr="00593852">
        <w:tc>
          <w:tcPr>
            <w:tcW w:w="5098" w:type="dxa"/>
          </w:tcPr>
          <w:p w:rsidR="00823FA5" w:rsidRPr="00823FA5" w:rsidRDefault="00823FA5" w:rsidP="00593852">
            <w:pPr>
              <w:spacing w:line="276" w:lineRule="auto"/>
              <w:rPr>
                <w:rFonts w:ascii="Arial" w:eastAsia="Times New Roman" w:hAnsi="Arial" w:cs="Arial"/>
                <w:kern w:val="14"/>
                <w:sz w:val="20"/>
                <w:szCs w:val="20"/>
              </w:rPr>
            </w:pPr>
            <w:r w:rsidRPr="00823FA5">
              <w:rPr>
                <w:rFonts w:ascii="Arial" w:eastAsia="Times New Roman" w:hAnsi="Arial" w:cs="Arial"/>
                <w:kern w:val="14"/>
                <w:sz w:val="20"/>
                <w:szCs w:val="20"/>
              </w:rPr>
              <w:t>Einde bezwaartermijn en definitieve gunning</w:t>
            </w:r>
          </w:p>
        </w:tc>
        <w:tc>
          <w:tcPr>
            <w:tcW w:w="3969" w:type="dxa"/>
          </w:tcPr>
          <w:p w:rsidR="00823FA5" w:rsidRPr="00823FA5" w:rsidRDefault="00823FA5" w:rsidP="00D04D90">
            <w:pPr>
              <w:rPr>
                <w:rFonts w:ascii="Arial" w:hAnsi="Arial" w:cs="Arial"/>
                <w:sz w:val="20"/>
                <w:szCs w:val="20"/>
              </w:rPr>
            </w:pPr>
            <w:r w:rsidRPr="00823FA5">
              <w:rPr>
                <w:rFonts w:ascii="Arial" w:hAnsi="Arial" w:cs="Arial"/>
                <w:sz w:val="20"/>
                <w:szCs w:val="20"/>
              </w:rPr>
              <w:t>18 juni 2021</w:t>
            </w:r>
          </w:p>
        </w:tc>
      </w:tr>
      <w:tr w:rsidR="00823FA5" w:rsidRPr="00823FA5" w:rsidTr="00AE5D90">
        <w:tc>
          <w:tcPr>
            <w:tcW w:w="5098" w:type="dxa"/>
            <w:hideMark/>
          </w:tcPr>
          <w:p w:rsidR="00823FA5" w:rsidRPr="00823FA5" w:rsidRDefault="00823FA5" w:rsidP="00593852">
            <w:pPr>
              <w:spacing w:line="276" w:lineRule="auto"/>
              <w:rPr>
                <w:rFonts w:ascii="Arial" w:eastAsia="Times New Roman" w:hAnsi="Arial" w:cs="Arial"/>
                <w:kern w:val="14"/>
                <w:sz w:val="20"/>
                <w:szCs w:val="20"/>
              </w:rPr>
            </w:pPr>
            <w:r w:rsidRPr="00823FA5">
              <w:rPr>
                <w:rFonts w:ascii="Arial" w:eastAsia="Times New Roman" w:hAnsi="Arial" w:cs="Arial"/>
                <w:kern w:val="14"/>
                <w:sz w:val="20"/>
                <w:szCs w:val="20"/>
              </w:rPr>
              <w:t>Ingangsdatum Overeenkomst</w:t>
            </w:r>
          </w:p>
        </w:tc>
        <w:tc>
          <w:tcPr>
            <w:tcW w:w="3969" w:type="dxa"/>
          </w:tcPr>
          <w:p w:rsidR="00823FA5" w:rsidRPr="00823FA5" w:rsidRDefault="00823FA5" w:rsidP="00D04D90">
            <w:pPr>
              <w:rPr>
                <w:rFonts w:ascii="Arial" w:hAnsi="Arial" w:cs="Arial"/>
                <w:sz w:val="20"/>
                <w:szCs w:val="20"/>
              </w:rPr>
            </w:pPr>
            <w:r w:rsidRPr="00823FA5">
              <w:rPr>
                <w:rFonts w:ascii="Arial" w:hAnsi="Arial" w:cs="Arial"/>
                <w:sz w:val="20"/>
                <w:szCs w:val="20"/>
              </w:rPr>
              <w:t>1 januari 2022</w:t>
            </w:r>
          </w:p>
        </w:tc>
      </w:tr>
    </w:tbl>
    <w:p w:rsidR="00593852" w:rsidRPr="00593852" w:rsidRDefault="001C76A7" w:rsidP="00593852">
      <w:pPr>
        <w:spacing w:before="0" w:after="0" w:line="276" w:lineRule="auto"/>
        <w:rPr>
          <w:i/>
          <w:sz w:val="18"/>
        </w:rPr>
      </w:pPr>
      <w:r>
        <w:rPr>
          <w:i/>
          <w:sz w:val="18"/>
        </w:rPr>
        <w:t>Tabel 8</w:t>
      </w:r>
      <w:r w:rsidR="00593852" w:rsidRPr="00593852">
        <w:rPr>
          <w:i/>
          <w:sz w:val="18"/>
        </w:rPr>
        <w:t>: Globale planning</w:t>
      </w:r>
      <w:r w:rsidR="00593852">
        <w:rPr>
          <w:i/>
          <w:sz w:val="18"/>
        </w:rPr>
        <w:t>.</w:t>
      </w:r>
    </w:p>
    <w:p w:rsidR="00B31936" w:rsidRPr="00AE5D90" w:rsidRDefault="00593852" w:rsidP="00AE5D90">
      <w:pPr>
        <w:spacing w:after="0" w:line="276" w:lineRule="auto"/>
        <w:rPr>
          <w:szCs w:val="20"/>
        </w:rPr>
      </w:pPr>
      <w:r w:rsidRPr="00593852">
        <w:rPr>
          <w:szCs w:val="20"/>
        </w:rPr>
        <w:t xml:space="preserve">Aanbestedende dienst behoudt zich het recht voor de beoogde tijdsplanning te wijzigen. In geval Aanbestedende dienst overgaat tot wijziging van de beoogde planning wordt dit naar alle betrokkenen gecommuniceerd. Inschrijvers kunnen geen rechten ontlenen aan deze beoogde planning. De in dit (of het gewijzigde) tijdschema genoemde data aangaande het indienen van vragen en het indienen van Inschrijvingen gelden als </w:t>
      </w:r>
      <w:r w:rsidRPr="00593852">
        <w:rPr>
          <w:b/>
          <w:szCs w:val="20"/>
        </w:rPr>
        <w:t>fatale termijnen</w:t>
      </w:r>
      <w:r w:rsidRPr="00593852">
        <w:rPr>
          <w:szCs w:val="20"/>
        </w:rPr>
        <w:t>.</w:t>
      </w:r>
    </w:p>
    <w:p w:rsidR="00B31936" w:rsidRDefault="00B31936" w:rsidP="00AC2506">
      <w:pPr>
        <w:pStyle w:val="Kop2"/>
      </w:pPr>
      <w:bookmarkStart w:id="123" w:name="_Toc66736845"/>
      <w:r>
        <w:t>2.6 Vragenronde en Nota van Inlichtingen</w:t>
      </w:r>
      <w:bookmarkEnd w:id="123"/>
    </w:p>
    <w:p w:rsidR="00AC2506" w:rsidRPr="00AC2506" w:rsidRDefault="00AC2506" w:rsidP="00AC2506">
      <w:pPr>
        <w:spacing w:after="0" w:line="276" w:lineRule="auto"/>
        <w:rPr>
          <w:szCs w:val="20"/>
        </w:rPr>
      </w:pPr>
      <w:r w:rsidRPr="00AC2506">
        <w:rPr>
          <w:szCs w:val="20"/>
        </w:rPr>
        <w:t xml:space="preserve">Aanbestedende dienst heeft tijdens de inschrijvingstermijn </w:t>
      </w:r>
      <w:r w:rsidR="001C7D75">
        <w:rPr>
          <w:szCs w:val="20"/>
        </w:rPr>
        <w:t>twee vragenronden</w:t>
      </w:r>
      <w:r w:rsidRPr="00AC2506">
        <w:rPr>
          <w:szCs w:val="20"/>
        </w:rPr>
        <w:t xml:space="preserve"> voorzien. Alle tijdig en op de juiste wijze ingediende verzoeken tot nadere informatie (via de </w:t>
      </w:r>
      <w:bookmarkStart w:id="124" w:name="_Hlk6909274"/>
      <w:r w:rsidRPr="00AC2506">
        <w:rPr>
          <w:szCs w:val="20"/>
        </w:rPr>
        <w:t xml:space="preserve">berichtenfunctionaliteit </w:t>
      </w:r>
      <w:bookmarkEnd w:id="124"/>
      <w:r w:rsidRPr="00AC2506">
        <w:rPr>
          <w:szCs w:val="20"/>
        </w:rPr>
        <w:t xml:space="preserve">van TenderNed) zullen door Aanbestedende dienst geanonimiseerd worden beantwoord en uiterlijk op genoemde data aan alle Inschrijvers beschikbaar worden gesteld door publicatie van een Nota van Inlichtingen via TenderNed . Na </w:t>
      </w:r>
      <w:r w:rsidR="006F603D" w:rsidRPr="006F603D">
        <w:rPr>
          <w:b/>
          <w:szCs w:val="20"/>
        </w:rPr>
        <w:t>9 april 2021</w:t>
      </w:r>
      <w:r w:rsidR="006F603D">
        <w:rPr>
          <w:szCs w:val="20"/>
        </w:rPr>
        <w:t xml:space="preserve"> </w:t>
      </w:r>
      <w:r w:rsidR="006F603D" w:rsidRPr="006F603D">
        <w:rPr>
          <w:b/>
          <w:szCs w:val="20"/>
        </w:rPr>
        <w:t>12:00 uur</w:t>
      </w:r>
      <w:r w:rsidRPr="00AC2506">
        <w:rPr>
          <w:szCs w:val="20"/>
        </w:rPr>
        <w:t xml:space="preserve"> heeft de Inschrijver zijn recht ten aanzien van het inwinnen van informatie of het doen van voorstellen verwerkt.</w:t>
      </w:r>
    </w:p>
    <w:p w:rsidR="00AC2506" w:rsidRPr="00AC2506" w:rsidRDefault="00AC2506" w:rsidP="00AC2506">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76" w:lineRule="auto"/>
        <w:rPr>
          <w:szCs w:val="20"/>
        </w:rPr>
      </w:pPr>
      <w:r w:rsidRPr="00AC2506">
        <w:rPr>
          <w:szCs w:val="20"/>
        </w:rPr>
        <w:t xml:space="preserve">Inschrijvers kunnen tot uiterlijk </w:t>
      </w:r>
      <w:r w:rsidR="006F603D" w:rsidRPr="006F603D">
        <w:rPr>
          <w:b/>
          <w:szCs w:val="20"/>
        </w:rPr>
        <w:t>26 maart 2021 12:00 uur</w:t>
      </w:r>
      <w:r w:rsidRPr="00AC2506">
        <w:rPr>
          <w:szCs w:val="20"/>
        </w:rPr>
        <w:t xml:space="preserve"> vragen indienen naar aanleiding van de aanbestedingsstukken. Vragen worden gesteld door de aanbesteding toe te voegen aan ‘Mijn aanbestedingen’ en vervolgens op het dashboard te klikken op ‘Vragen en antwoorden’ en vervolgens ‘Stel een vraag’. Gelieve elke vraag separaat te stellen, onder een duidelijke verwijzing naar de (concrete aanleiding voor de vraag in de aanbestedingsstukken en zonder bedrijfsgegevens te noemen (anoniem)). De vragen inclusief de antwoorden zullen vervolgens uiterlijk op </w:t>
      </w:r>
      <w:r w:rsidR="006F603D" w:rsidRPr="006F603D">
        <w:rPr>
          <w:b/>
          <w:szCs w:val="20"/>
        </w:rPr>
        <w:t>2 april 2021</w:t>
      </w:r>
      <w:r w:rsidRPr="00AC2506">
        <w:rPr>
          <w:szCs w:val="20"/>
        </w:rPr>
        <w:t xml:space="preserve"> ge</w:t>
      </w:r>
      <w:r w:rsidR="006F603D">
        <w:rPr>
          <w:szCs w:val="20"/>
        </w:rPr>
        <w:t xml:space="preserve">anonimiseerd </w:t>
      </w:r>
      <w:r w:rsidRPr="00AC2506">
        <w:rPr>
          <w:szCs w:val="20"/>
        </w:rPr>
        <w:t>als Nota van Inlichtingen op TenderNed worden geplaatst.</w:t>
      </w:r>
    </w:p>
    <w:p w:rsidR="00AC2506" w:rsidRPr="00AC2506" w:rsidRDefault="00AC2506" w:rsidP="00AC2506">
      <w:pPr>
        <w:autoSpaceDE w:val="0"/>
        <w:autoSpaceDN w:val="0"/>
        <w:adjustRightInd w:val="0"/>
        <w:spacing w:line="276" w:lineRule="auto"/>
        <w:rPr>
          <w:szCs w:val="20"/>
        </w:rPr>
      </w:pPr>
      <w:r w:rsidRPr="00AC2506">
        <w:rPr>
          <w:szCs w:val="20"/>
        </w:rPr>
        <w:t xml:space="preserve">Inschrijvers krijgen nog de gelegenheid om uitsluitend vragen te stellen over hetgeen aan de orde is gekomen in deze eerste Nota van Inlichtingen. Andere vragen worden niet behandeld. Deze vragen dienen uiterlijk </w:t>
      </w:r>
      <w:r w:rsidR="006F603D" w:rsidRPr="006F603D">
        <w:rPr>
          <w:b/>
          <w:szCs w:val="20"/>
        </w:rPr>
        <w:t>9 april 2021 12:00</w:t>
      </w:r>
      <w:r w:rsidRPr="006F603D">
        <w:rPr>
          <w:b/>
          <w:szCs w:val="20"/>
        </w:rPr>
        <w:t xml:space="preserve"> uur</w:t>
      </w:r>
      <w:r w:rsidRPr="00AC2506">
        <w:rPr>
          <w:szCs w:val="20"/>
        </w:rPr>
        <w:t xml:space="preserve"> gesteld te zijn via TenderNed. Op datum zullen deze vragen met bijbehore</w:t>
      </w:r>
      <w:r w:rsidR="006F603D">
        <w:rPr>
          <w:szCs w:val="20"/>
        </w:rPr>
        <w:t>nde antwoorden in nieuwe Nota</w:t>
      </w:r>
      <w:r w:rsidRPr="00AC2506">
        <w:rPr>
          <w:szCs w:val="20"/>
        </w:rPr>
        <w:t xml:space="preserve"> van Inlichtingen geanonimiseerd aan alle inschrijvers via de website van TenderNed worden verzonden. </w:t>
      </w:r>
    </w:p>
    <w:p w:rsidR="00AC2506" w:rsidRPr="00AC2506" w:rsidRDefault="00AC2506" w:rsidP="00AC2506">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76" w:lineRule="auto"/>
        <w:rPr>
          <w:szCs w:val="20"/>
        </w:rPr>
      </w:pPr>
      <w:r w:rsidRPr="00AC2506">
        <w:rPr>
          <w:szCs w:val="20"/>
        </w:rPr>
        <w:t xml:space="preserve">Inschrijvers krijgen automatisch een bericht dat de Nota van Inlichtingen te downloaden is wanneer zij zich hebben geregistreerd op </w:t>
      </w:r>
      <w:hyperlink r:id="rId20" w:history="1">
        <w:r w:rsidRPr="00AC2506">
          <w:rPr>
            <w:rStyle w:val="Hyperlink"/>
            <w:szCs w:val="20"/>
          </w:rPr>
          <w:t>http://www.tenderned.nl</w:t>
        </w:r>
      </w:hyperlink>
      <w:r w:rsidRPr="00AC2506">
        <w:rPr>
          <w:szCs w:val="20"/>
        </w:rPr>
        <w:t>.</w:t>
      </w:r>
    </w:p>
    <w:p w:rsidR="00AC2506" w:rsidRPr="00AC2506" w:rsidRDefault="00AC2506" w:rsidP="00AC2506">
      <w:pPr>
        <w:spacing w:after="0" w:line="276" w:lineRule="auto"/>
        <w:rPr>
          <w:szCs w:val="20"/>
        </w:rPr>
      </w:pPr>
      <w:r w:rsidRPr="00AC2506">
        <w:rPr>
          <w:szCs w:val="20"/>
        </w:rPr>
        <w:t>De tijdens de aanbestedingsprocedure aan Inschrijver verstrekte informatie in de vorm van brieven, documenten, verslagen en Nota(’s) van inlichtingen maakt integraal deel uit van deze Offerteaanvraag. In geval van strijdigheid van de Nota van Inlichtingen met de Offerteaanvraag heeft de Nota van inlichtingen voorrang. Een later uitgevaardigde Nota van Inlichtingen heeft voorrang op een eerder uitgevaardigde Nota van Inlichtingen.</w:t>
      </w:r>
    </w:p>
    <w:p w:rsidR="00AC2506" w:rsidRPr="00AC2506" w:rsidRDefault="00AC2506" w:rsidP="00AC2506">
      <w:pPr>
        <w:spacing w:after="0" w:line="276" w:lineRule="auto"/>
        <w:rPr>
          <w:szCs w:val="20"/>
        </w:rPr>
      </w:pPr>
      <w:r w:rsidRPr="00AC2506">
        <w:rPr>
          <w:szCs w:val="20"/>
        </w:rPr>
        <w:t xml:space="preserve">Een Inschrijver kan Aanbestedende dienst verzoeken om bepaalde informatie niet in de Nota van Inlichtingen op te nemen, indien openbaarmaking van deze informatie schade zou toebrengen aan de gerechtvaardigde economische belangen van de Inschrijver. In dat geval kan Aanbestedende dienst aan Inschrijver individuele inlichtingen verstrekken. Aanbestedende dienst zal in de nota van inlichtingen vermelden dat er individuele inlichtingen zijn verstrekt. </w:t>
      </w:r>
    </w:p>
    <w:p w:rsidR="00AC2506" w:rsidRPr="00AC2506" w:rsidRDefault="00AC2506" w:rsidP="00AC2506">
      <w:pPr>
        <w:spacing w:after="0" w:line="276" w:lineRule="auto"/>
        <w:rPr>
          <w:szCs w:val="20"/>
        </w:rPr>
      </w:pPr>
      <w:r w:rsidRPr="00AC2506">
        <w:rPr>
          <w:szCs w:val="20"/>
        </w:rPr>
        <w:t>Inschrijver kan geen rechten ontlenen aan mondeling gedane uitspraken van Aanbestedende dienst.</w:t>
      </w:r>
    </w:p>
    <w:p w:rsidR="00AC2506" w:rsidRDefault="00AC2506">
      <w:pPr>
        <w:spacing w:before="0" w:after="0"/>
      </w:pPr>
    </w:p>
    <w:p w:rsidR="00B31936" w:rsidRDefault="00B31936">
      <w:pPr>
        <w:spacing w:before="0" w:after="0"/>
      </w:pPr>
    </w:p>
    <w:p w:rsidR="00B31936" w:rsidRDefault="00B31936" w:rsidP="001C7D75">
      <w:pPr>
        <w:pStyle w:val="Kop2"/>
      </w:pPr>
      <w:bookmarkStart w:id="125" w:name="_Toc66736846"/>
      <w:r>
        <w:lastRenderedPageBreak/>
        <w:t>2.7 Klachten</w:t>
      </w:r>
      <w:bookmarkEnd w:id="125"/>
    </w:p>
    <w:p w:rsidR="001C7D75" w:rsidRPr="001C7D75" w:rsidRDefault="001C7D75" w:rsidP="001C7D75">
      <w:pPr>
        <w:spacing w:after="0" w:line="276" w:lineRule="auto"/>
        <w:rPr>
          <w:szCs w:val="20"/>
        </w:rPr>
      </w:pPr>
      <w:r w:rsidRPr="001C7D75">
        <w:rPr>
          <w:szCs w:val="20"/>
        </w:rPr>
        <w:t>Iedere Inschrijver heeft de gelegenheid om vragen te stellen over deze aanbestedingsprocedure. Aanbestedende dienst zal deze vragen op basis van haar ervaring en deskundigheid beantwoorden. Indien de vragensteller het niet eens is met het antwoord en dit kenbaar wil maken in de vorm van een klacht of indien een belanghebbende anderszins een klacht heeft over de aanbestedingsprocedure, zijn de volgende acties mogelijk:</w:t>
      </w:r>
    </w:p>
    <w:p w:rsidR="001C7D75" w:rsidRPr="001C7D75" w:rsidRDefault="001C7D75" w:rsidP="001C7D75">
      <w:pPr>
        <w:pStyle w:val="Lijstalinea"/>
        <w:numPr>
          <w:ilvl w:val="0"/>
          <w:numId w:val="12"/>
        </w:numPr>
        <w:spacing w:before="0" w:after="0" w:line="276" w:lineRule="auto"/>
        <w:rPr>
          <w:szCs w:val="20"/>
        </w:rPr>
      </w:pPr>
      <w:r w:rsidRPr="001C7D75">
        <w:rPr>
          <w:szCs w:val="20"/>
        </w:rPr>
        <w:t>Klager kan zijn klacht kenbaar maken bij de klachtencommissie van Aanbestedende dienst via</w:t>
      </w:r>
      <w:r w:rsidR="00AE5D90">
        <w:rPr>
          <w:szCs w:val="20"/>
        </w:rPr>
        <w:t xml:space="preserve"> </w:t>
      </w:r>
      <w:hyperlink r:id="rId21" w:history="1">
        <w:r w:rsidR="00AE5D90" w:rsidRPr="00B3120A">
          <w:rPr>
            <w:rStyle w:val="Hyperlink"/>
            <w:szCs w:val="20"/>
          </w:rPr>
          <w:t>inkoop@noordoostpolder.nl</w:t>
        </w:r>
      </w:hyperlink>
      <w:r w:rsidR="00AE5D90">
        <w:rPr>
          <w:szCs w:val="20"/>
        </w:rPr>
        <w:t xml:space="preserve">. </w:t>
      </w:r>
      <w:r w:rsidRPr="001C7D75">
        <w:rPr>
          <w:szCs w:val="20"/>
        </w:rPr>
        <w:t>Aanbestedende dienst neemt de klacht in behandeling en stelt de klager per omgaande in kennis van de behandelaar en de verwachte afhandeltermijn;</w:t>
      </w:r>
    </w:p>
    <w:p w:rsidR="001C7D75" w:rsidRPr="001C7D75" w:rsidRDefault="001C7D75" w:rsidP="001C7D75">
      <w:pPr>
        <w:pStyle w:val="Lijstalinea"/>
        <w:numPr>
          <w:ilvl w:val="0"/>
          <w:numId w:val="12"/>
        </w:numPr>
        <w:spacing w:before="0" w:after="0" w:line="276" w:lineRule="auto"/>
        <w:rPr>
          <w:szCs w:val="20"/>
        </w:rPr>
      </w:pPr>
      <w:r w:rsidRPr="001C7D75">
        <w:rPr>
          <w:szCs w:val="20"/>
        </w:rPr>
        <w:t>Indien klager het niet eens is met de uitspraak van de klachtencommissie van Aanbestedende dienst, kan deze zich wenden tot de Commissie van Aanbestedingsexperts. Als bij deze Commissie van Aanbestedingsexperts een klacht m.b.t. deze aanbestedingsprocedure wordt ingediend, wordt klager verzocht hiervan een afschrift te zenden aan de onder paragraaf 2.3 genoemde contactpersoon van Aanbestedende dienst.</w:t>
      </w:r>
    </w:p>
    <w:p w:rsidR="001C7D75" w:rsidRPr="001C7D75" w:rsidRDefault="001C7D75" w:rsidP="001C7D75">
      <w:pPr>
        <w:pStyle w:val="Lijstalinea"/>
        <w:spacing w:after="0" w:line="276" w:lineRule="auto"/>
        <w:rPr>
          <w:szCs w:val="20"/>
        </w:rPr>
      </w:pPr>
    </w:p>
    <w:p w:rsidR="00B31936" w:rsidRPr="001A46F9" w:rsidRDefault="001C7D75" w:rsidP="001A46F9">
      <w:pPr>
        <w:spacing w:after="0" w:line="276" w:lineRule="auto"/>
        <w:rPr>
          <w:szCs w:val="20"/>
        </w:rPr>
      </w:pPr>
      <w:r w:rsidRPr="001C7D75">
        <w:rPr>
          <w:szCs w:val="20"/>
        </w:rPr>
        <w:t>Een onder punt 1 en 2 ingediende klacht heeft geen opschortende werking voor deze aanbestedingsprocedure. Een uitspraak van de Commissie van Aanbestedingsexperts is niet bindend voor Aanbestedende dienst. Uitsluitend een rechterlijke uitspraak is bindend voor Aanbestedende dienst.</w:t>
      </w:r>
    </w:p>
    <w:p w:rsidR="00B31936" w:rsidRDefault="00B31936" w:rsidP="001A46F9">
      <w:pPr>
        <w:pStyle w:val="Kop2"/>
      </w:pPr>
      <w:bookmarkStart w:id="126" w:name="_Toc66736847"/>
      <w:r>
        <w:t>2.8 Informatie over verplichtingen inschrijvers</w:t>
      </w:r>
      <w:bookmarkEnd w:id="126"/>
    </w:p>
    <w:p w:rsidR="001A46F9" w:rsidRPr="001A46F9" w:rsidRDefault="001A46F9" w:rsidP="001A46F9">
      <w:pPr>
        <w:spacing w:after="0" w:line="276" w:lineRule="auto"/>
        <w:rPr>
          <w:szCs w:val="20"/>
        </w:rPr>
      </w:pPr>
      <w:r w:rsidRPr="001A46F9">
        <w:rPr>
          <w:szCs w:val="20"/>
        </w:rPr>
        <w:t>Informatie over de verplichtingen ten aanzien van de bepalingen inzake belastingen, milieubescherming, arbeidsbescherming en arbeidsvoorwaarden die gelden in Nederland en die gedurende de looptijd van de Raamovereenkomst op de verrichtingen van Inschrijver van toepassing zijn, zijn verkrijgbaar bij:</w:t>
      </w:r>
    </w:p>
    <w:p w:rsidR="001A46F9" w:rsidRPr="001A46F9" w:rsidRDefault="001A46F9" w:rsidP="001A46F9">
      <w:pPr>
        <w:numPr>
          <w:ilvl w:val="0"/>
          <w:numId w:val="13"/>
        </w:numPr>
        <w:spacing w:before="0" w:after="0" w:line="276" w:lineRule="auto"/>
        <w:contextualSpacing/>
        <w:rPr>
          <w:szCs w:val="20"/>
        </w:rPr>
      </w:pPr>
      <w:r w:rsidRPr="001A46F9">
        <w:rPr>
          <w:szCs w:val="20"/>
        </w:rPr>
        <w:t xml:space="preserve">Voor bepalingen inzake belastingen: de Belastingdienst; </w:t>
      </w:r>
      <w:hyperlink r:id="rId22" w:history="1">
        <w:r w:rsidRPr="001A46F9">
          <w:rPr>
            <w:rStyle w:val="Hyperlink"/>
            <w:szCs w:val="20"/>
          </w:rPr>
          <w:t>www.belastingdienst.nl</w:t>
        </w:r>
      </w:hyperlink>
      <w:r w:rsidRPr="001A46F9">
        <w:rPr>
          <w:szCs w:val="20"/>
        </w:rPr>
        <w:t>;</w:t>
      </w:r>
    </w:p>
    <w:p w:rsidR="001A46F9" w:rsidRPr="001A46F9" w:rsidRDefault="001A46F9" w:rsidP="001A46F9">
      <w:pPr>
        <w:numPr>
          <w:ilvl w:val="0"/>
          <w:numId w:val="13"/>
        </w:numPr>
        <w:spacing w:before="0" w:after="0" w:line="276" w:lineRule="auto"/>
        <w:contextualSpacing/>
        <w:rPr>
          <w:rStyle w:val="Hyperlink"/>
          <w:szCs w:val="20"/>
        </w:rPr>
      </w:pPr>
      <w:r w:rsidRPr="001A46F9">
        <w:rPr>
          <w:szCs w:val="20"/>
        </w:rPr>
        <w:t xml:space="preserve">Voor bepalingen inzake milieubescherming: het ministerie van Infrastructuur en Milieu: </w:t>
      </w:r>
      <w:hyperlink r:id="rId23" w:history="1">
        <w:r w:rsidRPr="001A46F9">
          <w:rPr>
            <w:rStyle w:val="Hyperlink"/>
            <w:szCs w:val="20"/>
          </w:rPr>
          <w:t>www.rijksoverheid.nl</w:t>
        </w:r>
      </w:hyperlink>
      <w:r w:rsidRPr="001A46F9">
        <w:rPr>
          <w:rStyle w:val="Hyperlink"/>
          <w:szCs w:val="20"/>
        </w:rPr>
        <w:t>;</w:t>
      </w:r>
    </w:p>
    <w:p w:rsidR="00B31936" w:rsidRPr="001A46F9" w:rsidRDefault="001A46F9" w:rsidP="001A46F9">
      <w:pPr>
        <w:numPr>
          <w:ilvl w:val="0"/>
          <w:numId w:val="13"/>
        </w:numPr>
        <w:spacing w:before="0" w:after="0" w:line="276" w:lineRule="auto"/>
        <w:contextualSpacing/>
        <w:rPr>
          <w:szCs w:val="20"/>
        </w:rPr>
      </w:pPr>
      <w:r w:rsidRPr="001A46F9">
        <w:rPr>
          <w:szCs w:val="20"/>
        </w:rPr>
        <w:t xml:space="preserve">Voor bepalingen inzake arbeidsbescherming en arbeidsvoorwaarden: het ministerie van Sociale Zaken en Werkgelegenheid: </w:t>
      </w:r>
      <w:hyperlink r:id="rId24" w:history="1">
        <w:r w:rsidRPr="001A46F9">
          <w:rPr>
            <w:rStyle w:val="Hyperlink"/>
            <w:szCs w:val="20"/>
          </w:rPr>
          <w:t>www.rijksoverheid.nl</w:t>
        </w:r>
      </w:hyperlink>
      <w:r w:rsidRPr="001A46F9">
        <w:rPr>
          <w:szCs w:val="20"/>
        </w:rPr>
        <w:t>.</w:t>
      </w:r>
    </w:p>
    <w:p w:rsidR="00B31936" w:rsidRDefault="00B31936" w:rsidP="001A46F9">
      <w:pPr>
        <w:pStyle w:val="Kop2"/>
      </w:pPr>
      <w:bookmarkStart w:id="127" w:name="_Toc66736848"/>
      <w:r>
        <w:t>2.9 Inschrijfvoorwaarden</w:t>
      </w:r>
      <w:bookmarkEnd w:id="127"/>
    </w:p>
    <w:p w:rsidR="001A46F9" w:rsidRPr="001A46F9" w:rsidRDefault="001A46F9" w:rsidP="001A46F9">
      <w:pPr>
        <w:spacing w:after="0" w:line="240" w:lineRule="atLeast"/>
        <w:rPr>
          <w:szCs w:val="20"/>
        </w:rPr>
      </w:pPr>
      <w:r w:rsidRPr="001A46F9">
        <w:rPr>
          <w:szCs w:val="20"/>
        </w:rPr>
        <w:t>De Inschrijving dient, naast de overige in dit document opgenomen voorwaarden, te voldoen aan:</w:t>
      </w:r>
    </w:p>
    <w:p w:rsidR="001A46F9" w:rsidRPr="001A46F9" w:rsidRDefault="001A46F9" w:rsidP="001A46F9">
      <w:pPr>
        <w:pStyle w:val="Lijstalinea"/>
        <w:numPr>
          <w:ilvl w:val="0"/>
          <w:numId w:val="14"/>
        </w:numPr>
        <w:spacing w:before="0" w:line="259" w:lineRule="auto"/>
        <w:rPr>
          <w:szCs w:val="20"/>
        </w:rPr>
      </w:pPr>
      <w:r w:rsidRPr="001A46F9">
        <w:rPr>
          <w:szCs w:val="20"/>
        </w:rPr>
        <w:t xml:space="preserve">Inschrijver dient zijn Inschrijving minimaal 90 dagen vanaf de opening van de Inschrijving gestand te doen. </w:t>
      </w:r>
    </w:p>
    <w:p w:rsidR="001A46F9" w:rsidRPr="001A46F9" w:rsidRDefault="001A46F9" w:rsidP="001A46F9">
      <w:pPr>
        <w:pStyle w:val="Lijstalinea"/>
        <w:numPr>
          <w:ilvl w:val="0"/>
          <w:numId w:val="14"/>
        </w:numPr>
        <w:spacing w:before="0" w:after="0" w:line="240" w:lineRule="atLeast"/>
        <w:rPr>
          <w:szCs w:val="20"/>
        </w:rPr>
      </w:pPr>
      <w:r w:rsidRPr="001A46F9">
        <w:rPr>
          <w:szCs w:val="20"/>
        </w:rPr>
        <w:t xml:space="preserve">De Inschrijving dient volledig te zijn. Dit houdt in dat in de Inschrijving alle stukken op de in deze Offerteaanvraag voorgeschreven wijze zijn opgenomen. Een onvolledige Inschrijving wordt uitgesloten van de verdere beoordelingsprocedure, tenzij Aanbestedende dienst het ontbreken van bepaalde informatie aanmerkt als een kennelijk materiele fout of de inschrijving een eenvoudige precisering behoeft. Het ontbreken van documenten in het kader van de gunningscriteria wordt niet aangemerkt als een kennelijke materiele fout of een fout die eenvoudige precisering behoeft. </w:t>
      </w:r>
    </w:p>
    <w:p w:rsidR="001A46F9" w:rsidRPr="001A46F9" w:rsidRDefault="001A46F9" w:rsidP="001A46F9">
      <w:pPr>
        <w:pStyle w:val="Lijstalinea"/>
        <w:numPr>
          <w:ilvl w:val="0"/>
          <w:numId w:val="14"/>
        </w:numPr>
        <w:spacing w:before="0" w:after="0" w:line="240" w:lineRule="atLeast"/>
        <w:rPr>
          <w:szCs w:val="20"/>
        </w:rPr>
      </w:pPr>
      <w:r w:rsidRPr="001A46F9">
        <w:rPr>
          <w:szCs w:val="20"/>
        </w:rPr>
        <w:t>De Inschrijving dient geldig te zijn. Dit houdt in dat Inschrijver een onvoorwaardelijke Inschrijving heeft ingediend en dat alle documenten, daar waar gevraagd, rechtsgeldig zijn ondertekend. Het is niet toegestaan vaste tekst van standaardformulieren te wijzigen. Een ongeldige Inschrijving zal terzijde worden gelegd en uitgesloten worden van verdere beoordeling.</w:t>
      </w:r>
    </w:p>
    <w:p w:rsidR="001A46F9" w:rsidRPr="001A46F9" w:rsidRDefault="001A46F9" w:rsidP="001A46F9">
      <w:pPr>
        <w:pStyle w:val="Lijstalinea"/>
        <w:numPr>
          <w:ilvl w:val="0"/>
          <w:numId w:val="14"/>
        </w:numPr>
        <w:spacing w:before="0" w:after="0" w:line="240" w:lineRule="atLeast"/>
        <w:rPr>
          <w:szCs w:val="20"/>
        </w:rPr>
      </w:pPr>
      <w:r w:rsidRPr="001A46F9">
        <w:rPr>
          <w:szCs w:val="20"/>
        </w:rPr>
        <w:t>De Inschrijving dient aan alle eisen, zoals opgenomen in het programma van eisen te voldoen dan wel dienen alle eisen onvoorwaardelijk geaccepteerd te zijn</w:t>
      </w:r>
      <w:del w:id="128" w:author="Heijnen, Erwin" w:date="2021-04-02T15:04:00Z">
        <w:r w:rsidRPr="001A46F9" w:rsidDel="0076243D">
          <w:rPr>
            <w:szCs w:val="20"/>
          </w:rPr>
          <w:delText xml:space="preserve"> en te zijn inbegrepen bij de geoffreerde prijs</w:delText>
        </w:r>
      </w:del>
      <w:r w:rsidRPr="001A46F9">
        <w:rPr>
          <w:szCs w:val="20"/>
        </w:rPr>
        <w:t>. Een Inschrijving die hier niet aan voldoet zal terzijde worden gelegd en uitgesloten worden van verdere beoordeling.</w:t>
      </w:r>
    </w:p>
    <w:p w:rsidR="001A46F9" w:rsidRPr="001A46F9" w:rsidRDefault="001A46F9" w:rsidP="001A46F9">
      <w:pPr>
        <w:pStyle w:val="Lijstalinea"/>
        <w:numPr>
          <w:ilvl w:val="0"/>
          <w:numId w:val="14"/>
        </w:numPr>
        <w:spacing w:before="0" w:after="0" w:line="240" w:lineRule="atLeast"/>
        <w:rPr>
          <w:szCs w:val="20"/>
        </w:rPr>
      </w:pPr>
      <w:r w:rsidRPr="001A46F9">
        <w:rPr>
          <w:szCs w:val="20"/>
        </w:rPr>
        <w:t>Varianten zijn niet toegestaan.</w:t>
      </w:r>
    </w:p>
    <w:p w:rsidR="001A46F9" w:rsidRPr="001A46F9" w:rsidRDefault="001A46F9" w:rsidP="001A46F9">
      <w:pPr>
        <w:numPr>
          <w:ilvl w:val="0"/>
          <w:numId w:val="14"/>
        </w:numPr>
        <w:spacing w:before="0" w:after="0" w:line="240" w:lineRule="atLeast"/>
        <w:contextualSpacing/>
        <w:rPr>
          <w:szCs w:val="20"/>
        </w:rPr>
      </w:pPr>
      <w:r w:rsidRPr="001A46F9">
        <w:rPr>
          <w:szCs w:val="20"/>
        </w:rPr>
        <w:lastRenderedPageBreak/>
        <w:t>Een natuurlijk persoon, rechtspersoon en/of vennootschap kan slechts éénmaal (hetzij individueel, hetzij in combinatie met andere natuurlijke personen, rechtspersonen en/of vennootschappen) een Inschrijving indienen.</w:t>
      </w:r>
    </w:p>
    <w:p w:rsidR="001A46F9" w:rsidRPr="001A46F9" w:rsidRDefault="001A46F9" w:rsidP="001A46F9">
      <w:pPr>
        <w:numPr>
          <w:ilvl w:val="0"/>
          <w:numId w:val="14"/>
        </w:numPr>
        <w:spacing w:before="0" w:after="0" w:line="240" w:lineRule="atLeast"/>
        <w:contextualSpacing/>
        <w:rPr>
          <w:szCs w:val="20"/>
        </w:rPr>
      </w:pPr>
      <w:r w:rsidRPr="001A46F9">
        <w:rPr>
          <w:szCs w:val="20"/>
        </w:rPr>
        <w:t xml:space="preserve">Van een concern mogen slechts meerdere ondernemingen zich inschrijven, indien zij ieder de Inschrijving zelfstandig en onafhankelijk van de andere Inschrijvers (waaronder de Inschrijvers die deel uitmaken van hetzelfde concern) hebben opgesteld, daarbij de eerlijke mededinging volledig hebben geëerbiedigd en de vertrouwelijkheid hierbij in acht hebben genomen. </w:t>
      </w:r>
    </w:p>
    <w:p w:rsidR="001A46F9" w:rsidRPr="001A46F9" w:rsidRDefault="001A46F9" w:rsidP="001A46F9">
      <w:pPr>
        <w:numPr>
          <w:ilvl w:val="0"/>
          <w:numId w:val="14"/>
        </w:numPr>
        <w:spacing w:before="0" w:after="0" w:line="240" w:lineRule="atLeast"/>
        <w:contextualSpacing/>
        <w:rPr>
          <w:szCs w:val="20"/>
        </w:rPr>
      </w:pPr>
      <w:r w:rsidRPr="001A46F9">
        <w:rPr>
          <w:szCs w:val="20"/>
        </w:rPr>
        <w:t xml:space="preserve">Aanbestedende dienst behoudt zich het recht voor om in geval van vroegtijdige beëindiging van de </w:t>
      </w:r>
      <w:bookmarkStart w:id="129" w:name="_Hlk3445332"/>
      <w:r w:rsidRPr="001A46F9">
        <w:rPr>
          <w:szCs w:val="20"/>
        </w:rPr>
        <w:t xml:space="preserve">Raamovereenkomst, de </w:t>
      </w:r>
      <w:bookmarkEnd w:id="129"/>
      <w:r w:rsidRPr="001A46F9">
        <w:rPr>
          <w:szCs w:val="20"/>
        </w:rPr>
        <w:t xml:space="preserve">Raamovereenkomst alsnog te gunnen aan de opvolgende Inschrijver indien deze Inschrijver bereid is zijn Inschrijving gestand te doen. Deze bepaling kan slechts binnen een redelijke termijn na het sluiten van de Raamovereenkomst ingeroepen worden. Aanbestedende dienst acht in dit geval een termijn </w:t>
      </w:r>
      <w:r w:rsidRPr="001C76A7">
        <w:rPr>
          <w:szCs w:val="20"/>
        </w:rPr>
        <w:t xml:space="preserve">van </w:t>
      </w:r>
      <w:r w:rsidR="001C76A7" w:rsidRPr="001C76A7">
        <w:rPr>
          <w:szCs w:val="20"/>
        </w:rPr>
        <w:t>zes</w:t>
      </w:r>
      <w:r w:rsidRPr="001C76A7">
        <w:rPr>
          <w:szCs w:val="20"/>
        </w:rPr>
        <w:t xml:space="preserve"> maanden</w:t>
      </w:r>
      <w:r w:rsidRPr="001A46F9">
        <w:rPr>
          <w:szCs w:val="20"/>
        </w:rPr>
        <w:t xml:space="preserve"> redelijk.</w:t>
      </w:r>
    </w:p>
    <w:p w:rsidR="001A46F9" w:rsidRPr="001A46F9" w:rsidRDefault="001A46F9" w:rsidP="001A46F9">
      <w:pPr>
        <w:numPr>
          <w:ilvl w:val="0"/>
          <w:numId w:val="14"/>
        </w:numPr>
        <w:spacing w:before="0" w:after="0" w:line="240" w:lineRule="atLeast"/>
        <w:contextualSpacing/>
        <w:rPr>
          <w:szCs w:val="20"/>
        </w:rPr>
      </w:pPr>
      <w:r w:rsidRPr="001A46F9">
        <w:rPr>
          <w:szCs w:val="20"/>
        </w:rPr>
        <w:t>Inschrijver dient tijdens de aanbestedingsprocedure in de mondelinge en schriftelijk communicatie met Aanbestedende dienst uitsluitend de Nederlandse taal te gebruiken.</w:t>
      </w:r>
    </w:p>
    <w:p w:rsidR="001A46F9" w:rsidRPr="001A46F9" w:rsidRDefault="001A46F9" w:rsidP="001A46F9">
      <w:pPr>
        <w:numPr>
          <w:ilvl w:val="0"/>
          <w:numId w:val="14"/>
        </w:numPr>
        <w:spacing w:before="0" w:after="0" w:line="240" w:lineRule="atLeast"/>
        <w:contextualSpacing/>
        <w:rPr>
          <w:szCs w:val="20"/>
        </w:rPr>
      </w:pPr>
      <w:r w:rsidRPr="001A46F9">
        <w:rPr>
          <w:szCs w:val="20"/>
        </w:rPr>
        <w:t>Aanbestedende dienst vergoedt geen kosten voor het opstellen en uitbrengen van een Inschrijving, met inbegrip van eventueel te verstrekken nadere inlichtingen.</w:t>
      </w:r>
    </w:p>
    <w:p w:rsidR="001A46F9" w:rsidRPr="001A46F9" w:rsidRDefault="001A46F9" w:rsidP="001A46F9">
      <w:pPr>
        <w:numPr>
          <w:ilvl w:val="0"/>
          <w:numId w:val="14"/>
        </w:numPr>
        <w:spacing w:before="0" w:after="0" w:line="240" w:lineRule="atLeast"/>
        <w:contextualSpacing/>
        <w:rPr>
          <w:szCs w:val="20"/>
        </w:rPr>
      </w:pPr>
      <w:r w:rsidRPr="001A46F9">
        <w:rPr>
          <w:szCs w:val="20"/>
        </w:rPr>
        <w:t xml:space="preserve">Aanbestedende dienst behoudt zich het recht voor om tot het moment van ondertekening van de beoogde Raamovereenkomst de aanbesteding geheel of gedeeltelijk, tijdelijk of definitief te stoppen. </w:t>
      </w:r>
    </w:p>
    <w:p w:rsidR="001A46F9" w:rsidRPr="001A46F9" w:rsidRDefault="001A46F9" w:rsidP="001A46F9">
      <w:pPr>
        <w:numPr>
          <w:ilvl w:val="0"/>
          <w:numId w:val="14"/>
        </w:numPr>
        <w:spacing w:before="0" w:after="0" w:line="240" w:lineRule="atLeast"/>
        <w:contextualSpacing/>
        <w:rPr>
          <w:szCs w:val="20"/>
        </w:rPr>
      </w:pPr>
      <w:r w:rsidRPr="001A46F9">
        <w:rPr>
          <w:szCs w:val="20"/>
        </w:rPr>
        <w:t>Eventuele kosten en/of schade welke (kunnen) ontstaan door het niet gunnen van deze aanbesteding (aan Inschrijver) zijn voor risico van de Inschrijver.</w:t>
      </w:r>
    </w:p>
    <w:p w:rsidR="00B31936" w:rsidRPr="001A46F9" w:rsidRDefault="001A46F9" w:rsidP="001A46F9">
      <w:pPr>
        <w:spacing w:after="0" w:line="240" w:lineRule="atLeast"/>
        <w:rPr>
          <w:szCs w:val="20"/>
        </w:rPr>
      </w:pPr>
      <w:r w:rsidRPr="001A46F9">
        <w:rPr>
          <w:szCs w:val="20"/>
        </w:rPr>
        <w:t>Door het indienen van een Inschrijving verklaart de Inschrijver zich akkoord met deze bepalingen en voorschriften en alle overige in deze Offerteaanvraag genoemde voorwaarden.</w:t>
      </w:r>
    </w:p>
    <w:p w:rsidR="00B31936" w:rsidRDefault="00B31936" w:rsidP="001A46F9">
      <w:pPr>
        <w:pStyle w:val="Kop2"/>
      </w:pPr>
      <w:bookmarkStart w:id="130" w:name="_Toc66736849"/>
      <w:r>
        <w:t>2.10 Indienen van de inschrijving</w:t>
      </w:r>
      <w:bookmarkEnd w:id="130"/>
    </w:p>
    <w:p w:rsidR="001A46F9" w:rsidRPr="001A46F9" w:rsidRDefault="001A46F9" w:rsidP="008E2DEC">
      <w:pPr>
        <w:spacing w:after="0" w:line="276" w:lineRule="auto"/>
        <w:rPr>
          <w:szCs w:val="20"/>
        </w:rPr>
      </w:pPr>
      <w:r w:rsidRPr="001A46F9">
        <w:rPr>
          <w:szCs w:val="20"/>
        </w:rPr>
        <w:t xml:space="preserve">De sluitingsdatum voor het indienen van de Inschrijving is gesteld op </w:t>
      </w:r>
      <w:r w:rsidR="00040258" w:rsidRPr="00040258">
        <w:rPr>
          <w:b/>
          <w:szCs w:val="20"/>
        </w:rPr>
        <w:t>29 april 2021</w:t>
      </w:r>
      <w:r w:rsidRPr="001A46F9">
        <w:rPr>
          <w:szCs w:val="20"/>
        </w:rPr>
        <w:t xml:space="preserve"> om </w:t>
      </w:r>
      <w:r w:rsidR="00040258" w:rsidRPr="00040258">
        <w:rPr>
          <w:b/>
          <w:szCs w:val="20"/>
        </w:rPr>
        <w:t>12:00</w:t>
      </w:r>
      <w:r w:rsidRPr="00040258">
        <w:rPr>
          <w:b/>
          <w:szCs w:val="20"/>
        </w:rPr>
        <w:t xml:space="preserve"> uur</w:t>
      </w:r>
      <w:r w:rsidRPr="001A46F9">
        <w:rPr>
          <w:szCs w:val="20"/>
        </w:rPr>
        <w:t xml:space="preserve"> Nederlandse tijd. Na de sluitingstermijn is het technisch gezien niet meer mogelijk om een Inschrijving in te dienen. Er wordt dringend geadviseerd om niet tot het laatste moment te wachten met het indienen van een Inschrijving. </w:t>
      </w:r>
    </w:p>
    <w:p w:rsidR="001A46F9" w:rsidRPr="001A46F9" w:rsidRDefault="001A46F9" w:rsidP="008E2DEC">
      <w:pPr>
        <w:spacing w:after="0" w:line="276" w:lineRule="auto"/>
        <w:rPr>
          <w:szCs w:val="20"/>
        </w:rPr>
      </w:pPr>
      <w:r w:rsidRPr="001A46F9">
        <w:rPr>
          <w:szCs w:val="20"/>
        </w:rPr>
        <w:t>Uitsluitend digitale Inschrijvingen die voor of op de uiterste Inschrijvingstermijn zijn ingediend in TenderNed, worden door Aanbestedende dienst verder in behandeling genomen, behoudens de situatie als omschreven in artikel 2.109a Aw. Overige Inschrijvingen worden terzijde gelegd en van de beoordeling van de Inschrijvingen uitgesloten. Inschrijvingen mogen dus ook niet per fax, e-mail of in hardcopy worden ingediend.</w:t>
      </w:r>
    </w:p>
    <w:p w:rsidR="001A46F9" w:rsidRPr="001A46F9" w:rsidRDefault="001A46F9" w:rsidP="008E2DEC">
      <w:pPr>
        <w:spacing w:after="0" w:line="276" w:lineRule="auto"/>
        <w:rPr>
          <w:szCs w:val="20"/>
        </w:rPr>
      </w:pPr>
      <w:r w:rsidRPr="001A46F9">
        <w:rPr>
          <w:szCs w:val="20"/>
        </w:rPr>
        <w:t>Het risico van te late indiening van uw Inschrijving en/of indiening van een onvolledige Inschrijving ligt bij Inschrijver. De sluitingstijd voor indienen van Inschrijvingen, die wordt getoond in TenderNed, is leidend en gaat boven alle andere tijdsaanduidingen.</w:t>
      </w:r>
    </w:p>
    <w:p w:rsidR="001A46F9" w:rsidRPr="001A46F9" w:rsidRDefault="001A46F9" w:rsidP="008E2DEC">
      <w:pPr>
        <w:spacing w:after="0" w:line="276" w:lineRule="auto"/>
        <w:rPr>
          <w:szCs w:val="20"/>
        </w:rPr>
      </w:pPr>
      <w:r w:rsidRPr="001A46F9">
        <w:rPr>
          <w:szCs w:val="20"/>
        </w:rPr>
        <w:t xml:space="preserve">Aanbestedende dienst is niet verantwoordelijk noch aansprakelijk voor de gevolgen die Inschrijver ondervindt van een te laat, incorrect of onvolledig ingediende Inschrijving. </w:t>
      </w:r>
    </w:p>
    <w:p w:rsidR="001A46F9" w:rsidRPr="001A46F9" w:rsidRDefault="001A46F9" w:rsidP="008E2DEC">
      <w:pPr>
        <w:spacing w:line="276" w:lineRule="auto"/>
      </w:pPr>
      <w:r w:rsidRPr="001A46F9">
        <w:rPr>
          <w:b/>
        </w:rPr>
        <w:t>Let op</w:t>
      </w:r>
      <w:r w:rsidRPr="001A46F9">
        <w:t xml:space="preserve">: het beantwoorden van vragen en uploaden van documenten in TenderNed staat niet gelijk aan het indienen van een inschrijving. Het indienen van de inschrijving vereist een </w:t>
      </w:r>
      <w:r w:rsidRPr="001A46F9">
        <w:rPr>
          <w:b/>
        </w:rPr>
        <w:t>separate actie</w:t>
      </w:r>
      <w:r w:rsidRPr="001A46F9">
        <w:t xml:space="preserve"> in het systeem die bevestigd moet worden met een </w:t>
      </w:r>
      <w:r w:rsidRPr="00040258">
        <w:rPr>
          <w:u w:val="single"/>
        </w:rPr>
        <w:t>SMS-code</w:t>
      </w:r>
      <w:r w:rsidRPr="001A46F9">
        <w:t xml:space="preserve">. </w:t>
      </w:r>
    </w:p>
    <w:p w:rsidR="001A46F9" w:rsidRPr="001A46F9" w:rsidRDefault="001A46F9" w:rsidP="008E2DEC">
      <w:pPr>
        <w:spacing w:line="276" w:lineRule="auto"/>
      </w:pPr>
      <w:r w:rsidRPr="001A46F9">
        <w:t>Na het indienen van uw inschrijving ontvangt u een TenderNed-bericht met de bevestiging. Indien dit bericht uitblijft wordt u aangeraden contact op te nemen met de service-desk van TenderNed.</w:t>
      </w:r>
    </w:p>
    <w:p w:rsidR="00B31936" w:rsidRDefault="00B31936" w:rsidP="004F73A2">
      <w:pPr>
        <w:pStyle w:val="Kop2"/>
      </w:pPr>
      <w:bookmarkStart w:id="131" w:name="_Toc66736850"/>
      <w:r>
        <w:t>2.11 Inschrijven in samenwerking met andere ondernemingen</w:t>
      </w:r>
      <w:bookmarkEnd w:id="131"/>
    </w:p>
    <w:p w:rsidR="004F73A2" w:rsidRPr="004F73A2" w:rsidRDefault="004F73A2" w:rsidP="0032661F">
      <w:pPr>
        <w:spacing w:after="0" w:line="276" w:lineRule="auto"/>
        <w:rPr>
          <w:szCs w:val="20"/>
        </w:rPr>
      </w:pPr>
      <w:r w:rsidRPr="004F73A2">
        <w:rPr>
          <w:szCs w:val="20"/>
        </w:rPr>
        <w:t>Indien Inschrijver niet zelfstandig in de uitvoering van de Opdracht kan voorzien, is de mogelijkheid aanwezig om in te schrijven in samenwerking met andere ondernemingen.</w:t>
      </w:r>
    </w:p>
    <w:p w:rsidR="004F73A2" w:rsidRPr="004F73A2" w:rsidRDefault="004F73A2" w:rsidP="0032661F">
      <w:pPr>
        <w:spacing w:after="0" w:line="276" w:lineRule="auto"/>
        <w:rPr>
          <w:szCs w:val="20"/>
        </w:rPr>
      </w:pPr>
      <w:r w:rsidRPr="004F73A2">
        <w:rPr>
          <w:szCs w:val="20"/>
        </w:rPr>
        <w:t>Inschrijven in samenwerking met andere ondernemingen kan op twee manieren:</w:t>
      </w:r>
    </w:p>
    <w:p w:rsidR="004F73A2" w:rsidRPr="004F73A2" w:rsidRDefault="004F73A2" w:rsidP="0032661F">
      <w:pPr>
        <w:numPr>
          <w:ilvl w:val="0"/>
          <w:numId w:val="16"/>
        </w:numPr>
        <w:spacing w:before="0" w:after="0" w:line="276" w:lineRule="auto"/>
        <w:ind w:left="426" w:hanging="426"/>
        <w:rPr>
          <w:szCs w:val="20"/>
        </w:rPr>
      </w:pPr>
      <w:r w:rsidRPr="004F73A2">
        <w:rPr>
          <w:szCs w:val="20"/>
        </w:rPr>
        <w:lastRenderedPageBreak/>
        <w:t xml:space="preserve">Ofwel als samenwerkingsverband (‘combinatie’) waarbij elke deelnemer aan het samenwerkingsverband ieder voor zich en gezamenlijk hoofdelijk aansprakelijk is voor de gestanddoening van de verplichtingen die voortvloeien uit de Inschrijving alsmede de eventuele uitvoering van de Raamovereenkomst. In de bijlage ‘Uniform Europees Aanbestedingsdocument’ dient te worden aangegeven wie de leiding (penvoerder) van het samenwerkingsverband heeft en als verantwoordelijk gemachtigde jegens </w:t>
      </w:r>
      <w:r w:rsidRPr="004F73A2">
        <w:t xml:space="preserve">Aanbestedende dienst </w:t>
      </w:r>
      <w:r w:rsidRPr="004F73A2">
        <w:rPr>
          <w:szCs w:val="20"/>
        </w:rPr>
        <w:t>mag optreden;</w:t>
      </w:r>
    </w:p>
    <w:p w:rsidR="001A46F9" w:rsidRPr="00F60219" w:rsidRDefault="004F73A2" w:rsidP="0032661F">
      <w:pPr>
        <w:pStyle w:val="Lijstalinea"/>
        <w:numPr>
          <w:ilvl w:val="0"/>
          <w:numId w:val="16"/>
        </w:numPr>
        <w:spacing w:before="0" w:after="0" w:line="276" w:lineRule="auto"/>
        <w:ind w:left="426" w:hanging="426"/>
        <w:rPr>
          <w:lang w:val="nl"/>
        </w:rPr>
      </w:pPr>
      <w:r w:rsidRPr="004F73A2">
        <w:rPr>
          <w:szCs w:val="20"/>
        </w:rPr>
        <w:t>Ofwel als hoofdaannemer-onderaannemer constructie waarbij de hoofdaannemer optreedt als contractpartij en aansprakelijk is voor het nakomen van alle verplichtingen dus inclusief de verplichtingen die in onderaanneming worden gegeven.</w:t>
      </w:r>
      <w:r w:rsidRPr="004F73A2">
        <w:rPr>
          <w:rFonts w:ascii="Calibri" w:hAnsi="Calibri" w:cs="Calibri"/>
          <w:szCs w:val="20"/>
          <w:lang w:val="nl"/>
        </w:rPr>
        <w:br/>
      </w:r>
    </w:p>
    <w:p w:rsidR="001A46F9" w:rsidRDefault="00327DB0" w:rsidP="00FE55C8">
      <w:pPr>
        <w:pStyle w:val="Kop3"/>
      </w:pPr>
      <w:bookmarkStart w:id="132" w:name="_Toc66736851"/>
      <w:r>
        <w:t>2.11.1 Aanmelden als samenwerkingsverband (combinatie)</w:t>
      </w:r>
      <w:bookmarkEnd w:id="132"/>
    </w:p>
    <w:p w:rsidR="00327DB0" w:rsidRPr="00327DB0" w:rsidRDefault="00327DB0" w:rsidP="0032661F">
      <w:pPr>
        <w:spacing w:after="0" w:line="276" w:lineRule="auto"/>
        <w:rPr>
          <w:szCs w:val="20"/>
        </w:rPr>
      </w:pPr>
      <w:r w:rsidRPr="00327DB0">
        <w:rPr>
          <w:szCs w:val="20"/>
        </w:rPr>
        <w:t>Indien een Inschrijving wordt ingezonden door een samenwerkingsverband dient:</w:t>
      </w:r>
    </w:p>
    <w:p w:rsidR="00327DB0" w:rsidRPr="00327DB0" w:rsidRDefault="00327DB0" w:rsidP="0032661F">
      <w:pPr>
        <w:numPr>
          <w:ilvl w:val="0"/>
          <w:numId w:val="15"/>
        </w:numPr>
        <w:tabs>
          <w:tab w:val="clear" w:pos="420"/>
          <w:tab w:val="num" w:pos="709"/>
        </w:tabs>
        <w:spacing w:before="0" w:after="0" w:line="276" w:lineRule="auto"/>
        <w:rPr>
          <w:szCs w:val="20"/>
        </w:rPr>
      </w:pPr>
      <w:r w:rsidRPr="00327DB0">
        <w:rPr>
          <w:szCs w:val="20"/>
          <w:u w:val="single"/>
        </w:rPr>
        <w:t>iedere deelnemer</w:t>
      </w:r>
      <w:r w:rsidRPr="00327DB0">
        <w:rPr>
          <w:szCs w:val="20"/>
        </w:rPr>
        <w:t xml:space="preserve"> van het samenwerkingsverband de bijlage ‘Uniform Europees Aanbestedingsdocument’ rechtsgeldig te ondertekenen waarbij alle tot dat samenwerkingsverband behorende ondernemingen ieder voor zich en gezamenlijk hoofdelijke aansprakelijkheid aanvaarden voor de gestanddoening van de verplichtingen voortvloeiend uit de Inschrijving, alsmede voor de eventuele uitvoering van de Raamovereenkomst, en</w:t>
      </w:r>
    </w:p>
    <w:p w:rsidR="00327DB0" w:rsidRPr="00327DB0" w:rsidRDefault="00327DB0" w:rsidP="0032661F">
      <w:pPr>
        <w:numPr>
          <w:ilvl w:val="0"/>
          <w:numId w:val="15"/>
        </w:numPr>
        <w:spacing w:before="0" w:after="0" w:line="276" w:lineRule="auto"/>
        <w:rPr>
          <w:szCs w:val="20"/>
        </w:rPr>
      </w:pPr>
      <w:r w:rsidRPr="00327DB0">
        <w:rPr>
          <w:szCs w:val="20"/>
        </w:rPr>
        <w:t xml:space="preserve">in het ‘Uniform Europees Aanbestedingsdocument’ (Deel II C) te worden aangegeven wie de overige deelnemer(s) in het samenwerkingsverband is/zijn , welke onderneming namens het samenwerkingsverband penvoerder is en als verantwoordelijk gemachtigde jegens </w:t>
      </w:r>
      <w:r w:rsidRPr="00327DB0">
        <w:t xml:space="preserve">Aanbestedende dienst </w:t>
      </w:r>
      <w:r w:rsidRPr="00327DB0">
        <w:rPr>
          <w:szCs w:val="20"/>
        </w:rPr>
        <w:t>mag optreden en voor welke Geschiktheidseisen een beroep op de onderneming van de ondergetekende wordt gedaan.</w:t>
      </w:r>
    </w:p>
    <w:p w:rsidR="00327DB0" w:rsidRDefault="00327DB0" w:rsidP="00FE55C8">
      <w:pPr>
        <w:pStyle w:val="Kop3"/>
      </w:pPr>
      <w:bookmarkStart w:id="133" w:name="_Toc66736852"/>
      <w:r>
        <w:t>2.11.2 Aanmelden als hoofdaannemer met onderaannemer(s)</w:t>
      </w:r>
      <w:bookmarkEnd w:id="133"/>
    </w:p>
    <w:p w:rsidR="00327DB0" w:rsidRPr="00327DB0" w:rsidRDefault="00327DB0" w:rsidP="00327DB0">
      <w:pPr>
        <w:spacing w:after="0" w:line="276" w:lineRule="auto"/>
        <w:rPr>
          <w:szCs w:val="20"/>
        </w:rPr>
      </w:pPr>
      <w:r w:rsidRPr="00327DB0">
        <w:rPr>
          <w:szCs w:val="20"/>
        </w:rPr>
        <w:t>In deze constructie is de hoofdaannemer de Inschrijver. Indien wordt aangemeld als hoofdaannemer dient:</w:t>
      </w:r>
    </w:p>
    <w:p w:rsidR="00327DB0" w:rsidRPr="00327DB0" w:rsidRDefault="00327DB0" w:rsidP="00327DB0">
      <w:pPr>
        <w:numPr>
          <w:ilvl w:val="0"/>
          <w:numId w:val="17"/>
        </w:numPr>
        <w:spacing w:before="0" w:after="0" w:line="276" w:lineRule="auto"/>
        <w:rPr>
          <w:szCs w:val="20"/>
        </w:rPr>
      </w:pPr>
      <w:r w:rsidRPr="00327DB0">
        <w:rPr>
          <w:szCs w:val="20"/>
        </w:rPr>
        <w:t>in de bijlage ‘Uniform Europees Aanbestedingsdocument’ (Deel II D) te worden aangegeven voor welke Geschiktheidseisen Inschrijver een beroep doet op een onderaannemer (derde) en wie de onderaannemers (derden) zijn. Zowel de hoofdaannemer als de onderaannemer(s) op wie een beroep wordt gedaan, dienen het ‘Uniform Europees Aanbestedingsdocument’ in te vullen en rechtsgeldig te ondertekenen.</w:t>
      </w:r>
    </w:p>
    <w:p w:rsidR="00327DB0" w:rsidRPr="00327DB0" w:rsidRDefault="00327DB0" w:rsidP="00327DB0">
      <w:pPr>
        <w:spacing w:after="0" w:line="276" w:lineRule="auto"/>
        <w:ind w:left="60"/>
        <w:rPr>
          <w:szCs w:val="20"/>
        </w:rPr>
      </w:pPr>
      <w:r w:rsidRPr="00327DB0">
        <w:rPr>
          <w:szCs w:val="20"/>
        </w:rPr>
        <w:t>De hoofdaannemer is bij deze constructie volledig aansprakelijk voor de gestanddoening van de verplichtingen voortvloeiend uit de Inschrijving alsmede de eventuele uitvoering van de Raamovereenkomst. De hoofdaannemer is ook aansprakelijk voor de nakoming van de verplichtingen van de door hem ingeschakelde onderaannemer(s).</w:t>
      </w:r>
    </w:p>
    <w:p w:rsidR="00327DB0" w:rsidRPr="00327DB0" w:rsidRDefault="00327DB0" w:rsidP="00327DB0">
      <w:pPr>
        <w:spacing w:after="0" w:line="276" w:lineRule="auto"/>
        <w:ind w:left="60"/>
        <w:rPr>
          <w:szCs w:val="20"/>
        </w:rPr>
      </w:pPr>
      <w:r w:rsidRPr="00327DB0">
        <w:rPr>
          <w:szCs w:val="20"/>
        </w:rPr>
        <w:t>Indien Inschrijver een beroep doet op de financiële en economische draagkracht van een andere natuurlijke persoon of rechtspersoon (onderaannemer), is zowel de hoofdaannemer als de onderaannemers(s) op wie een beroep wordt gedaan hoofdelijk aansprakelijk voor de uitvoering van de opdracht.</w:t>
      </w:r>
    </w:p>
    <w:p w:rsidR="00327DB0" w:rsidRPr="00630101" w:rsidRDefault="00327DB0" w:rsidP="00327DB0">
      <w:pPr>
        <w:spacing w:after="0"/>
        <w:rPr>
          <w:szCs w:val="18"/>
        </w:rPr>
      </w:pPr>
      <w:r w:rsidRPr="00630101">
        <w:rPr>
          <w:szCs w:val="18"/>
        </w:rPr>
        <w:br w:type="page"/>
      </w:r>
    </w:p>
    <w:p w:rsidR="00B31936" w:rsidRDefault="00B31936" w:rsidP="006B41DE">
      <w:pPr>
        <w:pStyle w:val="Kop2"/>
      </w:pPr>
      <w:bookmarkStart w:id="134" w:name="_Toc66736853"/>
      <w:r>
        <w:lastRenderedPageBreak/>
        <w:t>2.12 Vorm en inhoud van de inschrijving</w:t>
      </w:r>
      <w:bookmarkEnd w:id="134"/>
    </w:p>
    <w:p w:rsidR="001A46F9" w:rsidRDefault="001A46F9">
      <w:pPr>
        <w:spacing w:before="0" w:after="0"/>
      </w:pPr>
    </w:p>
    <w:p w:rsidR="006B41DE" w:rsidRDefault="006B41DE">
      <w:pPr>
        <w:spacing w:before="0" w:after="0"/>
      </w:pPr>
      <w:r>
        <w:t>De inschrijving dient onderstaande te bevatten:</w:t>
      </w:r>
      <w:r>
        <w:br/>
      </w:r>
    </w:p>
    <w:tbl>
      <w:tblPr>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2454"/>
        <w:gridCol w:w="2152"/>
        <w:gridCol w:w="4375"/>
      </w:tblGrid>
      <w:tr w:rsidR="001C76A7" w:rsidRPr="00630101" w:rsidTr="001C76A7">
        <w:trPr>
          <w:cantSplit/>
          <w:trHeight w:val="227"/>
        </w:trPr>
        <w:tc>
          <w:tcPr>
            <w:tcW w:w="2454" w:type="dxa"/>
            <w:shd w:val="clear" w:color="auto" w:fill="76923C" w:themeFill="accent3" w:themeFillShade="BF"/>
          </w:tcPr>
          <w:p w:rsidR="001C76A7" w:rsidRPr="009B4B17" w:rsidRDefault="001C76A7" w:rsidP="001C76A7">
            <w:pPr>
              <w:keepLines/>
              <w:spacing w:after="0"/>
              <w:rPr>
                <w:b/>
                <w:color w:val="FFFFFF" w:themeColor="background1"/>
                <w:szCs w:val="20"/>
              </w:rPr>
            </w:pPr>
            <w:r w:rsidRPr="009B4B17">
              <w:rPr>
                <w:b/>
                <w:color w:val="FFFFFF" w:themeColor="background1"/>
                <w:szCs w:val="20"/>
              </w:rPr>
              <w:t>Omschrijving</w:t>
            </w:r>
          </w:p>
        </w:tc>
        <w:tc>
          <w:tcPr>
            <w:tcW w:w="2152" w:type="dxa"/>
            <w:shd w:val="clear" w:color="auto" w:fill="76923C" w:themeFill="accent3" w:themeFillShade="BF"/>
          </w:tcPr>
          <w:p w:rsidR="001C76A7" w:rsidRPr="009B4B17" w:rsidRDefault="001C76A7" w:rsidP="001C76A7">
            <w:pPr>
              <w:keepLines/>
              <w:spacing w:after="0"/>
              <w:rPr>
                <w:b/>
                <w:color w:val="FFFFFF" w:themeColor="background1"/>
                <w:szCs w:val="20"/>
              </w:rPr>
            </w:pPr>
            <w:r w:rsidRPr="009B4B17">
              <w:rPr>
                <w:b/>
                <w:color w:val="FFFFFF" w:themeColor="background1"/>
                <w:szCs w:val="20"/>
              </w:rPr>
              <w:t>Betreft gevraagd in</w:t>
            </w:r>
          </w:p>
        </w:tc>
        <w:tc>
          <w:tcPr>
            <w:tcW w:w="4375" w:type="dxa"/>
            <w:shd w:val="clear" w:color="auto" w:fill="76923C" w:themeFill="accent3" w:themeFillShade="BF"/>
          </w:tcPr>
          <w:p w:rsidR="001C76A7" w:rsidRPr="009B4B17" w:rsidRDefault="001C76A7" w:rsidP="001C76A7">
            <w:pPr>
              <w:keepLines/>
              <w:spacing w:after="0"/>
              <w:rPr>
                <w:b/>
                <w:color w:val="FFFFFF" w:themeColor="background1"/>
                <w:szCs w:val="20"/>
              </w:rPr>
            </w:pPr>
            <w:r w:rsidRPr="009B4B17">
              <w:rPr>
                <w:b/>
                <w:color w:val="FFFFFF" w:themeColor="background1"/>
                <w:szCs w:val="20"/>
              </w:rPr>
              <w:t>Toelichting</w:t>
            </w:r>
          </w:p>
        </w:tc>
      </w:tr>
      <w:tr w:rsidR="001C76A7" w:rsidRPr="00630101" w:rsidTr="001C76A7">
        <w:trPr>
          <w:cantSplit/>
          <w:trHeight w:val="1048"/>
        </w:trPr>
        <w:tc>
          <w:tcPr>
            <w:tcW w:w="2454" w:type="dxa"/>
            <w:shd w:val="clear" w:color="auto" w:fill="FFFFFF"/>
          </w:tcPr>
          <w:p w:rsidR="001C76A7" w:rsidRPr="009B4B17" w:rsidRDefault="001C76A7" w:rsidP="001C76A7">
            <w:pPr>
              <w:keepLines/>
              <w:spacing w:before="40"/>
              <w:contextualSpacing/>
              <w:rPr>
                <w:szCs w:val="20"/>
              </w:rPr>
            </w:pPr>
            <w:r w:rsidRPr="009B4B17">
              <w:t>Een uittreksel uit het handelsregister, dat op het tijdstip van het indienen van de Inschrijving niet ouder is dan zes maanden</w:t>
            </w:r>
          </w:p>
        </w:tc>
        <w:tc>
          <w:tcPr>
            <w:tcW w:w="2152" w:type="dxa"/>
            <w:shd w:val="clear" w:color="auto" w:fill="FFFFFF"/>
          </w:tcPr>
          <w:p w:rsidR="001C76A7" w:rsidRPr="009B4B17" w:rsidRDefault="001C76A7" w:rsidP="001C76A7">
            <w:pPr>
              <w:keepLines/>
              <w:spacing w:line="233" w:lineRule="auto"/>
              <w:rPr>
                <w:szCs w:val="20"/>
              </w:rPr>
            </w:pPr>
            <w:r w:rsidRPr="009B4B17">
              <w:rPr>
                <w:szCs w:val="20"/>
              </w:rPr>
              <w:t>Paragraaf 3.3.1</w:t>
            </w:r>
          </w:p>
        </w:tc>
        <w:tc>
          <w:tcPr>
            <w:tcW w:w="4375" w:type="dxa"/>
            <w:shd w:val="clear" w:color="auto" w:fill="FFFFFF"/>
          </w:tcPr>
          <w:p w:rsidR="001C76A7" w:rsidRPr="009B4B17" w:rsidRDefault="001C76A7" w:rsidP="001C76A7">
            <w:pPr>
              <w:keepLines/>
              <w:spacing w:line="233" w:lineRule="auto"/>
              <w:rPr>
                <w:szCs w:val="20"/>
              </w:rPr>
            </w:pPr>
            <w:r w:rsidRPr="009B4B17">
              <w:rPr>
                <w:szCs w:val="20"/>
              </w:rPr>
              <w:t>Uit het uittrekstel dient de vertegenwoordigingsbevoegdheid van de ondertekenaar te blijken.</w:t>
            </w:r>
          </w:p>
        </w:tc>
      </w:tr>
      <w:tr w:rsidR="001C76A7" w:rsidRPr="00630101" w:rsidTr="001C76A7">
        <w:trPr>
          <w:cantSplit/>
          <w:trHeight w:val="1636"/>
        </w:trPr>
        <w:tc>
          <w:tcPr>
            <w:tcW w:w="2454" w:type="dxa"/>
            <w:shd w:val="clear" w:color="auto" w:fill="FFFFFF"/>
          </w:tcPr>
          <w:p w:rsidR="001C76A7" w:rsidRPr="009B4B17" w:rsidRDefault="001C76A7" w:rsidP="001C76A7">
            <w:pPr>
              <w:keepLines/>
              <w:rPr>
                <w:szCs w:val="20"/>
              </w:rPr>
            </w:pPr>
            <w:r w:rsidRPr="009B4B17">
              <w:rPr>
                <w:szCs w:val="20"/>
              </w:rPr>
              <w:t>Ingevuld ‘Uniform Europees Aanbestedingsdocument* (UEA)’</w:t>
            </w:r>
          </w:p>
        </w:tc>
        <w:tc>
          <w:tcPr>
            <w:tcW w:w="2152" w:type="dxa"/>
            <w:shd w:val="clear" w:color="auto" w:fill="FFFFFF"/>
          </w:tcPr>
          <w:p w:rsidR="001C76A7" w:rsidRPr="00040258" w:rsidRDefault="001C76A7" w:rsidP="00040258">
            <w:pPr>
              <w:keepLines/>
              <w:spacing w:line="233" w:lineRule="auto"/>
              <w:rPr>
                <w:szCs w:val="20"/>
              </w:rPr>
            </w:pPr>
            <w:r w:rsidRPr="00040258">
              <w:rPr>
                <w:szCs w:val="20"/>
              </w:rPr>
              <w:t xml:space="preserve">Bijlage </w:t>
            </w:r>
            <w:r w:rsidR="00040258" w:rsidRPr="00040258">
              <w:rPr>
                <w:szCs w:val="20"/>
              </w:rPr>
              <w:t>02</w:t>
            </w:r>
          </w:p>
        </w:tc>
        <w:tc>
          <w:tcPr>
            <w:tcW w:w="4375" w:type="dxa"/>
            <w:shd w:val="clear" w:color="auto" w:fill="FFFFFF"/>
          </w:tcPr>
          <w:p w:rsidR="001C76A7" w:rsidRPr="009B4B17" w:rsidRDefault="001C76A7" w:rsidP="001C76A7">
            <w:pPr>
              <w:keepLines/>
              <w:spacing w:line="233" w:lineRule="auto"/>
              <w:rPr>
                <w:szCs w:val="20"/>
              </w:rPr>
            </w:pPr>
            <w:r w:rsidRPr="009B4B17">
              <w:rPr>
                <w:szCs w:val="20"/>
              </w:rPr>
              <w:t>In geval van een samenwerkingsverband of beroep op een derde, een exemplaar van elke deelnemer/onderaannemer.</w:t>
            </w:r>
          </w:p>
          <w:p w:rsidR="001C76A7" w:rsidRPr="009B4B17" w:rsidRDefault="001C76A7" w:rsidP="001C76A7">
            <w:pPr>
              <w:keepLines/>
              <w:spacing w:line="233" w:lineRule="auto"/>
              <w:rPr>
                <w:szCs w:val="20"/>
              </w:rPr>
            </w:pPr>
            <w:r w:rsidRPr="009B4B17">
              <w:rPr>
                <w:szCs w:val="20"/>
              </w:rPr>
              <w:t>Zie paragraaf 3.2.</w:t>
            </w:r>
          </w:p>
          <w:p w:rsidR="001C76A7" w:rsidRPr="009B4B17" w:rsidRDefault="001C76A7" w:rsidP="001C76A7">
            <w:pPr>
              <w:keepLines/>
              <w:spacing w:line="233" w:lineRule="auto"/>
              <w:rPr>
                <w:szCs w:val="20"/>
              </w:rPr>
            </w:pPr>
            <w:r w:rsidRPr="009B4B17">
              <w:rPr>
                <w:szCs w:val="20"/>
              </w:rPr>
              <w:t xml:space="preserve">Dit document moet worden ondertekend. </w:t>
            </w:r>
          </w:p>
        </w:tc>
      </w:tr>
      <w:tr w:rsidR="001C76A7" w:rsidRPr="00630101" w:rsidTr="001C76A7">
        <w:trPr>
          <w:cantSplit/>
          <w:trHeight w:val="651"/>
        </w:trPr>
        <w:tc>
          <w:tcPr>
            <w:tcW w:w="2454" w:type="dxa"/>
            <w:shd w:val="clear" w:color="auto" w:fill="FFFFFF"/>
          </w:tcPr>
          <w:p w:rsidR="001C76A7" w:rsidRPr="009B4B17" w:rsidRDefault="001C76A7" w:rsidP="001C76A7">
            <w:pPr>
              <w:keepLines/>
              <w:rPr>
                <w:szCs w:val="20"/>
              </w:rPr>
            </w:pPr>
            <w:r w:rsidRPr="009B4B17">
              <w:rPr>
                <w:szCs w:val="20"/>
              </w:rPr>
              <w:t>Verklaring van de ‘moedermaatschappij/ holding’</w:t>
            </w:r>
          </w:p>
        </w:tc>
        <w:tc>
          <w:tcPr>
            <w:tcW w:w="2152" w:type="dxa"/>
          </w:tcPr>
          <w:p w:rsidR="001C76A7" w:rsidRPr="00040258" w:rsidRDefault="001C76A7" w:rsidP="001C76A7">
            <w:pPr>
              <w:keepLines/>
              <w:spacing w:line="233" w:lineRule="auto"/>
              <w:rPr>
                <w:szCs w:val="20"/>
              </w:rPr>
            </w:pPr>
            <w:r w:rsidRPr="00040258">
              <w:rPr>
                <w:szCs w:val="20"/>
              </w:rPr>
              <w:t>Paragraaf 3.3.2</w:t>
            </w:r>
          </w:p>
        </w:tc>
        <w:tc>
          <w:tcPr>
            <w:tcW w:w="4375" w:type="dxa"/>
          </w:tcPr>
          <w:p w:rsidR="001C76A7" w:rsidRPr="009B4B17" w:rsidRDefault="001C76A7" w:rsidP="001C76A7">
            <w:pPr>
              <w:keepLines/>
              <w:spacing w:line="233" w:lineRule="auto"/>
              <w:rPr>
                <w:szCs w:val="20"/>
              </w:rPr>
            </w:pPr>
            <w:r w:rsidRPr="009B4B17">
              <w:rPr>
                <w:szCs w:val="20"/>
              </w:rPr>
              <w:t>Alleen indienen indien er met betrekking tot de financieel-economische draagkracht gebruik wordt gemaakt van de gegevens van de ‘moedermaatschappij/holding’</w:t>
            </w:r>
          </w:p>
        </w:tc>
      </w:tr>
      <w:tr w:rsidR="001C76A7" w:rsidRPr="00630101" w:rsidTr="001C76A7">
        <w:trPr>
          <w:cantSplit/>
          <w:trHeight w:val="397"/>
        </w:trPr>
        <w:tc>
          <w:tcPr>
            <w:tcW w:w="2454" w:type="dxa"/>
            <w:shd w:val="clear" w:color="auto" w:fill="FFFFFF"/>
          </w:tcPr>
          <w:p w:rsidR="001C76A7" w:rsidRPr="009B4B17" w:rsidRDefault="001C76A7" w:rsidP="001C76A7">
            <w:pPr>
              <w:keepLines/>
              <w:rPr>
                <w:szCs w:val="20"/>
              </w:rPr>
            </w:pPr>
            <w:r w:rsidRPr="009B4B17">
              <w:rPr>
                <w:szCs w:val="20"/>
              </w:rPr>
              <w:t xml:space="preserve">Ingevulde referentieverklaring(en). </w:t>
            </w:r>
          </w:p>
        </w:tc>
        <w:tc>
          <w:tcPr>
            <w:tcW w:w="2152" w:type="dxa"/>
          </w:tcPr>
          <w:p w:rsidR="001C76A7" w:rsidRPr="00040258" w:rsidRDefault="001C76A7" w:rsidP="001C76A7">
            <w:pPr>
              <w:keepLines/>
              <w:spacing w:line="233" w:lineRule="auto"/>
              <w:rPr>
                <w:szCs w:val="20"/>
              </w:rPr>
            </w:pPr>
            <w:r w:rsidRPr="00040258">
              <w:rPr>
                <w:szCs w:val="20"/>
              </w:rPr>
              <w:t xml:space="preserve">Bijlage </w:t>
            </w:r>
            <w:r w:rsidR="00040258" w:rsidRPr="00040258">
              <w:rPr>
                <w:szCs w:val="20"/>
              </w:rPr>
              <w:t>03</w:t>
            </w:r>
          </w:p>
        </w:tc>
        <w:tc>
          <w:tcPr>
            <w:tcW w:w="4375" w:type="dxa"/>
          </w:tcPr>
          <w:p w:rsidR="001C76A7" w:rsidRPr="009B4B17" w:rsidRDefault="001C76A7" w:rsidP="001C76A7">
            <w:pPr>
              <w:keepLines/>
              <w:spacing w:line="233" w:lineRule="auto"/>
              <w:rPr>
                <w:szCs w:val="20"/>
              </w:rPr>
            </w:pPr>
            <w:r w:rsidRPr="009B4B17">
              <w:rPr>
                <w:szCs w:val="20"/>
              </w:rPr>
              <w:t>Zie paragraaf 3.3.4.</w:t>
            </w:r>
          </w:p>
        </w:tc>
      </w:tr>
      <w:tr w:rsidR="001C76A7" w:rsidRPr="00630101" w:rsidTr="001C76A7">
        <w:trPr>
          <w:cantSplit/>
          <w:trHeight w:val="592"/>
        </w:trPr>
        <w:tc>
          <w:tcPr>
            <w:tcW w:w="2454" w:type="dxa"/>
            <w:shd w:val="clear" w:color="auto" w:fill="auto"/>
          </w:tcPr>
          <w:p w:rsidR="001C76A7" w:rsidRPr="009B4B17" w:rsidRDefault="001C76A7" w:rsidP="001C76A7">
            <w:pPr>
              <w:keepLines/>
              <w:rPr>
                <w:szCs w:val="20"/>
              </w:rPr>
            </w:pPr>
            <w:r w:rsidRPr="009B4B17">
              <w:rPr>
                <w:szCs w:val="20"/>
              </w:rPr>
              <w:t>Reactie op sub-sub-gunningscriteria K1</w:t>
            </w:r>
          </w:p>
        </w:tc>
        <w:tc>
          <w:tcPr>
            <w:tcW w:w="2152" w:type="dxa"/>
          </w:tcPr>
          <w:p w:rsidR="001C76A7" w:rsidRPr="00040258" w:rsidRDefault="001C76A7" w:rsidP="001C76A7">
            <w:pPr>
              <w:keepLines/>
              <w:spacing w:line="233" w:lineRule="auto"/>
              <w:rPr>
                <w:szCs w:val="20"/>
              </w:rPr>
            </w:pPr>
            <w:r w:rsidRPr="00040258">
              <w:rPr>
                <w:szCs w:val="20"/>
              </w:rPr>
              <w:t>Paragraaf 4.2.1</w:t>
            </w:r>
          </w:p>
        </w:tc>
        <w:tc>
          <w:tcPr>
            <w:tcW w:w="4375" w:type="dxa"/>
            <w:shd w:val="clear" w:color="auto" w:fill="auto"/>
          </w:tcPr>
          <w:p w:rsidR="001C76A7" w:rsidRPr="009B4B17" w:rsidRDefault="001C76A7" w:rsidP="001C76A7">
            <w:pPr>
              <w:keepLines/>
              <w:spacing w:line="233" w:lineRule="auto"/>
              <w:rPr>
                <w:szCs w:val="20"/>
              </w:rPr>
            </w:pPr>
            <w:r w:rsidRPr="009B4B17">
              <w:rPr>
                <w:szCs w:val="20"/>
              </w:rPr>
              <w:t xml:space="preserve">Uitwerking K1: Kwaliteitsplan </w:t>
            </w:r>
            <w:r>
              <w:rPr>
                <w:szCs w:val="20"/>
              </w:rPr>
              <w:t>conform vormvereisten</w:t>
            </w:r>
            <w:r w:rsidRPr="009B4B17">
              <w:rPr>
                <w:szCs w:val="20"/>
              </w:rPr>
              <w:t>.</w:t>
            </w:r>
          </w:p>
        </w:tc>
      </w:tr>
      <w:tr w:rsidR="001C76A7" w:rsidRPr="00630101" w:rsidTr="001C76A7">
        <w:trPr>
          <w:cantSplit/>
          <w:trHeight w:val="580"/>
        </w:trPr>
        <w:tc>
          <w:tcPr>
            <w:tcW w:w="2454" w:type="dxa"/>
            <w:shd w:val="clear" w:color="auto" w:fill="auto"/>
          </w:tcPr>
          <w:p w:rsidR="001C76A7" w:rsidRPr="009B4B17" w:rsidRDefault="001C76A7" w:rsidP="001C76A7">
            <w:pPr>
              <w:keepLines/>
              <w:rPr>
                <w:szCs w:val="20"/>
              </w:rPr>
            </w:pPr>
            <w:r w:rsidRPr="009B4B17">
              <w:rPr>
                <w:szCs w:val="20"/>
              </w:rPr>
              <w:t>Reactie op sub-sub</w:t>
            </w:r>
            <w:r>
              <w:rPr>
                <w:szCs w:val="20"/>
              </w:rPr>
              <w:t>-</w:t>
            </w:r>
            <w:r w:rsidRPr="009B4B17">
              <w:rPr>
                <w:szCs w:val="20"/>
              </w:rPr>
              <w:t>gunningscriterium K2</w:t>
            </w:r>
          </w:p>
        </w:tc>
        <w:tc>
          <w:tcPr>
            <w:tcW w:w="2152" w:type="dxa"/>
          </w:tcPr>
          <w:p w:rsidR="001C76A7" w:rsidRPr="00040258" w:rsidRDefault="001C76A7" w:rsidP="001C76A7">
            <w:pPr>
              <w:keepLines/>
              <w:spacing w:line="233" w:lineRule="auto"/>
              <w:rPr>
                <w:szCs w:val="20"/>
              </w:rPr>
            </w:pPr>
            <w:r w:rsidRPr="00040258">
              <w:rPr>
                <w:szCs w:val="20"/>
              </w:rPr>
              <w:t>Paragraaf 4.2.2</w:t>
            </w:r>
          </w:p>
        </w:tc>
        <w:tc>
          <w:tcPr>
            <w:tcW w:w="4375" w:type="dxa"/>
            <w:shd w:val="clear" w:color="auto" w:fill="auto"/>
          </w:tcPr>
          <w:p w:rsidR="001C76A7" w:rsidRPr="009B4B17" w:rsidRDefault="001C76A7" w:rsidP="001C76A7">
            <w:pPr>
              <w:keepLines/>
              <w:spacing w:line="233" w:lineRule="auto"/>
              <w:rPr>
                <w:szCs w:val="20"/>
              </w:rPr>
            </w:pPr>
            <w:r w:rsidRPr="009B4B17">
              <w:rPr>
                <w:szCs w:val="20"/>
              </w:rPr>
              <w:t xml:space="preserve">Uitwerking K2: Duurzaamheid </w:t>
            </w:r>
            <w:r>
              <w:rPr>
                <w:szCs w:val="20"/>
              </w:rPr>
              <w:t>conform vormvereisten</w:t>
            </w:r>
            <w:r w:rsidRPr="009B4B17">
              <w:rPr>
                <w:szCs w:val="20"/>
              </w:rPr>
              <w:t>.</w:t>
            </w:r>
          </w:p>
        </w:tc>
      </w:tr>
      <w:tr w:rsidR="001C76A7" w:rsidRPr="00630101" w:rsidTr="001C76A7">
        <w:trPr>
          <w:cantSplit/>
          <w:trHeight w:val="635"/>
        </w:trPr>
        <w:tc>
          <w:tcPr>
            <w:tcW w:w="2454" w:type="dxa"/>
            <w:shd w:val="clear" w:color="auto" w:fill="auto"/>
          </w:tcPr>
          <w:p w:rsidR="001C76A7" w:rsidRPr="009B4B17" w:rsidRDefault="001C76A7" w:rsidP="001C76A7">
            <w:pPr>
              <w:keepLines/>
              <w:rPr>
                <w:szCs w:val="20"/>
              </w:rPr>
            </w:pPr>
            <w:r w:rsidRPr="009B4B17">
              <w:rPr>
                <w:szCs w:val="20"/>
              </w:rPr>
              <w:t>Ingevuld en rechtsgeldig ondertekend capaciteitsformulier</w:t>
            </w:r>
          </w:p>
        </w:tc>
        <w:tc>
          <w:tcPr>
            <w:tcW w:w="2152" w:type="dxa"/>
          </w:tcPr>
          <w:p w:rsidR="001C76A7" w:rsidRPr="00040258" w:rsidRDefault="001C76A7" w:rsidP="001C76A7">
            <w:pPr>
              <w:keepLines/>
              <w:spacing w:line="233" w:lineRule="auto"/>
              <w:rPr>
                <w:szCs w:val="20"/>
              </w:rPr>
            </w:pPr>
            <w:r w:rsidRPr="00040258">
              <w:rPr>
                <w:szCs w:val="20"/>
              </w:rPr>
              <w:t>Paragraaf 4.2.3</w:t>
            </w:r>
          </w:p>
          <w:p w:rsidR="001C76A7" w:rsidRPr="00040258" w:rsidRDefault="001C76A7" w:rsidP="00040258">
            <w:pPr>
              <w:keepLines/>
              <w:spacing w:line="233" w:lineRule="auto"/>
              <w:rPr>
                <w:szCs w:val="20"/>
              </w:rPr>
            </w:pPr>
            <w:r w:rsidRPr="00040258">
              <w:rPr>
                <w:szCs w:val="20"/>
              </w:rPr>
              <w:t xml:space="preserve">Bijlage </w:t>
            </w:r>
            <w:r w:rsidR="00040258" w:rsidRPr="00040258">
              <w:rPr>
                <w:szCs w:val="20"/>
              </w:rPr>
              <w:t>05</w:t>
            </w:r>
          </w:p>
        </w:tc>
        <w:tc>
          <w:tcPr>
            <w:tcW w:w="4375" w:type="dxa"/>
            <w:shd w:val="clear" w:color="auto" w:fill="auto"/>
          </w:tcPr>
          <w:p w:rsidR="001C76A7" w:rsidRPr="009B4B17" w:rsidRDefault="001C76A7" w:rsidP="0076243D">
            <w:pPr>
              <w:keepLines/>
              <w:spacing w:line="233" w:lineRule="auto"/>
              <w:rPr>
                <w:szCs w:val="20"/>
              </w:rPr>
            </w:pPr>
            <w:r w:rsidRPr="009B4B17">
              <w:rPr>
                <w:szCs w:val="20"/>
              </w:rPr>
              <w:t xml:space="preserve">Ingevuld en rechtsgeldig ondertekend </w:t>
            </w:r>
            <w:del w:id="135" w:author="Heijnen, Erwin" w:date="2021-04-02T15:09:00Z">
              <w:r w:rsidRPr="009B4B17" w:rsidDel="0076243D">
                <w:rPr>
                  <w:szCs w:val="20"/>
                </w:rPr>
                <w:delText>prijzenblad</w:delText>
              </w:r>
            </w:del>
            <w:ins w:id="136" w:author="Heijnen, Erwin" w:date="2021-04-02T15:09:00Z">
              <w:r w:rsidR="0076243D">
                <w:rPr>
                  <w:szCs w:val="20"/>
                </w:rPr>
                <w:t>capaciteitsformulier</w:t>
              </w:r>
            </w:ins>
            <w:r w:rsidRPr="009B4B17">
              <w:rPr>
                <w:szCs w:val="20"/>
              </w:rPr>
              <w:t>.</w:t>
            </w:r>
          </w:p>
        </w:tc>
      </w:tr>
    </w:tbl>
    <w:p w:rsidR="006B41DE" w:rsidRPr="00F60219" w:rsidRDefault="00F60219">
      <w:pPr>
        <w:spacing w:before="0" w:after="0"/>
        <w:rPr>
          <w:i/>
        </w:rPr>
      </w:pPr>
      <w:r w:rsidRPr="00F60219">
        <w:rPr>
          <w:i/>
        </w:rPr>
        <w:t xml:space="preserve">Tabel </w:t>
      </w:r>
      <w:r w:rsidR="001C76A7">
        <w:rPr>
          <w:i/>
        </w:rPr>
        <w:t>9</w:t>
      </w:r>
      <w:r w:rsidRPr="00F60219">
        <w:rPr>
          <w:i/>
        </w:rPr>
        <w:t>: overzicht in te dienen documenten</w:t>
      </w:r>
    </w:p>
    <w:p w:rsidR="006B41DE" w:rsidRDefault="006B41DE">
      <w:pPr>
        <w:spacing w:before="0" w:after="0"/>
      </w:pPr>
    </w:p>
    <w:p w:rsidR="00B31936" w:rsidRPr="006B41DE" w:rsidRDefault="00FF3791" w:rsidP="006B41DE">
      <w:pPr>
        <w:spacing w:after="0" w:line="276" w:lineRule="auto"/>
        <w:rPr>
          <w:rFonts w:cstheme="minorHAnsi"/>
          <w:szCs w:val="20"/>
        </w:rPr>
      </w:pPr>
      <w:ins w:id="137" w:author="Heijnen, Erwin" w:date="2021-04-02T15:10:00Z">
        <w:r>
          <w:rPr>
            <w:rFonts w:cstheme="minorHAnsi"/>
            <w:szCs w:val="20"/>
          </w:rPr>
          <w:t>*</w:t>
        </w:r>
      </w:ins>
      <w:r w:rsidR="00F60219">
        <w:rPr>
          <w:rFonts w:cstheme="minorHAnsi"/>
          <w:szCs w:val="20"/>
        </w:rPr>
        <w:t xml:space="preserve">Voor het invullen van het UEA </w:t>
      </w:r>
      <w:r w:rsidR="006B41DE" w:rsidRPr="004830B6">
        <w:rPr>
          <w:rFonts w:cstheme="minorHAnsi"/>
          <w:szCs w:val="20"/>
        </w:rPr>
        <w:t xml:space="preserve">dient deze te zijn geopend met Acrobat Reader. Openen en invullen met gebruik van een ander programma kan leiden tot onjuiste weergave van de ingevulde gegevens na het digitaal versturen van het document, waardoor de inhoud een andere kan worden dan is bedoeld. De eventuele gevolgen van </w:t>
      </w:r>
      <w:r w:rsidR="00F60219">
        <w:rPr>
          <w:rFonts w:cstheme="minorHAnsi"/>
          <w:szCs w:val="20"/>
        </w:rPr>
        <w:t xml:space="preserve">het openen en invullen van het UEA </w:t>
      </w:r>
      <w:r w:rsidR="006B41DE" w:rsidRPr="004830B6">
        <w:rPr>
          <w:rFonts w:cstheme="minorHAnsi"/>
          <w:szCs w:val="20"/>
        </w:rPr>
        <w:t>in een ander programma, zijn voor Inschrijver.</w:t>
      </w:r>
    </w:p>
    <w:p w:rsidR="00B31936" w:rsidRDefault="00B31936" w:rsidP="006B41DE">
      <w:pPr>
        <w:pStyle w:val="Kop2"/>
      </w:pPr>
      <w:bookmarkStart w:id="138" w:name="_Toc66736854"/>
      <w:r>
        <w:t>2.13 Storingen</w:t>
      </w:r>
      <w:bookmarkEnd w:id="138"/>
    </w:p>
    <w:p w:rsidR="006B41DE" w:rsidRPr="006B41DE" w:rsidRDefault="006B41DE" w:rsidP="006B41DE">
      <w:pPr>
        <w:pStyle w:val="CBPalinea"/>
        <w:spacing w:line="276" w:lineRule="auto"/>
        <w:rPr>
          <w:rFonts w:ascii="Arial" w:hAnsi="Arial" w:cs="Arial"/>
        </w:rPr>
      </w:pPr>
      <w:bookmarkStart w:id="139" w:name="_Hlk5951785"/>
      <w:r w:rsidRPr="006B41DE">
        <w:rPr>
          <w:rFonts w:ascii="Arial" w:hAnsi="Arial" w:cs="Arial"/>
        </w:rPr>
        <w:t>Wanneer een Inschrijver zijn Inschrijving niet tijdig kan indienen door storing van het elektronisch systeem waarmee de Inschrijving dient te worden ingediend (</w:t>
      </w:r>
      <w:r w:rsidRPr="006B41DE">
        <w:rPr>
          <w:rFonts w:ascii="Arial" w:eastAsia="Times New Roman" w:hAnsi="Arial" w:cs="Arial"/>
        </w:rPr>
        <w:t>TenderNed)</w:t>
      </w:r>
      <w:r w:rsidRPr="006B41DE">
        <w:rPr>
          <w:rFonts w:ascii="Arial" w:hAnsi="Arial" w:cs="Arial"/>
        </w:rPr>
        <w:t>, wordt een Inschrijving aangemerkt als tijdig ingediend, indien zich de situatie voordoet als omschreven in artikel 2.109a Aw.</w:t>
      </w:r>
    </w:p>
    <w:p w:rsidR="00B31936" w:rsidRPr="006B41DE" w:rsidRDefault="006B41DE" w:rsidP="006B41DE">
      <w:pPr>
        <w:pStyle w:val="CBPalinea"/>
        <w:spacing w:line="276" w:lineRule="auto"/>
        <w:rPr>
          <w:rFonts w:ascii="Arial" w:hAnsi="Arial" w:cs="Arial"/>
        </w:rPr>
      </w:pPr>
      <w:r w:rsidRPr="006B41DE">
        <w:rPr>
          <w:rFonts w:ascii="Arial" w:hAnsi="Arial" w:cs="Arial"/>
        </w:rPr>
        <w:t>Indien Aanbestedende dienst besluit de termijn te verlengen dan zal zij alle geïnteresseerden hiervan op de hoogte stellen. De Inschrijvers die reeds tijdig een Inschrijving hebben ingediend, krijgen dan de gelegenheid om hun Inschrijving binnen de gestelde verlengingsperiode te wijzigen of aan te vullen.</w:t>
      </w:r>
      <w:bookmarkEnd w:id="139"/>
    </w:p>
    <w:p w:rsidR="00B31936" w:rsidRDefault="00B31936" w:rsidP="006B41DE">
      <w:pPr>
        <w:pStyle w:val="Kop2"/>
      </w:pPr>
      <w:bookmarkStart w:id="140" w:name="_Toc66736855"/>
      <w:r>
        <w:lastRenderedPageBreak/>
        <w:t>2.14 Beoordelingsprocedure</w:t>
      </w:r>
      <w:bookmarkEnd w:id="140"/>
    </w:p>
    <w:p w:rsidR="006B41DE" w:rsidRPr="00153BDD" w:rsidRDefault="006B41DE" w:rsidP="006B41DE">
      <w:pPr>
        <w:spacing w:after="0" w:line="276" w:lineRule="auto"/>
        <w:rPr>
          <w:rFonts w:cstheme="minorHAnsi"/>
          <w:szCs w:val="20"/>
        </w:rPr>
      </w:pPr>
      <w:r w:rsidRPr="00153BDD">
        <w:rPr>
          <w:rFonts w:cstheme="minorHAnsi"/>
          <w:szCs w:val="20"/>
        </w:rPr>
        <w:t xml:space="preserve">De ingediende Inschrijvingen worden in </w:t>
      </w:r>
      <w:r w:rsidR="00040258">
        <w:rPr>
          <w:rFonts w:cstheme="minorHAnsi"/>
          <w:szCs w:val="20"/>
        </w:rPr>
        <w:t>drie</w:t>
      </w:r>
      <w:r w:rsidRPr="00153BDD">
        <w:rPr>
          <w:rFonts w:cstheme="minorHAnsi"/>
          <w:szCs w:val="20"/>
        </w:rPr>
        <w:t xml:space="preserve"> stappen beoordeeld:</w:t>
      </w:r>
    </w:p>
    <w:p w:rsidR="006B41DE" w:rsidRPr="00153BDD" w:rsidRDefault="006B41DE" w:rsidP="006B41DE">
      <w:pPr>
        <w:spacing w:after="0" w:line="276" w:lineRule="auto"/>
        <w:rPr>
          <w:rFonts w:cstheme="minorHAnsi"/>
          <w:szCs w:val="20"/>
        </w:rPr>
      </w:pPr>
      <w:r w:rsidRPr="00082C3E">
        <w:rPr>
          <w:rFonts w:cstheme="minorHAnsi"/>
          <w:szCs w:val="20"/>
          <w:u w:val="single"/>
        </w:rPr>
        <w:t>Stap 1:</w:t>
      </w:r>
      <w:r>
        <w:rPr>
          <w:rFonts w:cstheme="minorHAnsi"/>
          <w:szCs w:val="20"/>
        </w:rPr>
        <w:tab/>
        <w:t>C</w:t>
      </w:r>
      <w:r w:rsidRPr="00153BDD">
        <w:rPr>
          <w:rFonts w:cstheme="minorHAnsi"/>
          <w:szCs w:val="20"/>
        </w:rPr>
        <w:t>ontrole op volledigheid en geldigheid</w:t>
      </w:r>
      <w:r>
        <w:rPr>
          <w:rFonts w:cstheme="minorHAnsi"/>
          <w:szCs w:val="20"/>
        </w:rPr>
        <w:t>.</w:t>
      </w:r>
    </w:p>
    <w:p w:rsidR="006B41DE" w:rsidRPr="009E5815" w:rsidRDefault="006B41DE" w:rsidP="006B41DE">
      <w:pPr>
        <w:spacing w:after="0" w:line="276" w:lineRule="auto"/>
        <w:rPr>
          <w:rFonts w:cstheme="minorHAnsi"/>
          <w:szCs w:val="20"/>
        </w:rPr>
      </w:pPr>
      <w:r w:rsidRPr="00082C3E">
        <w:rPr>
          <w:rFonts w:cstheme="minorHAnsi"/>
          <w:szCs w:val="20"/>
          <w:u w:val="single"/>
        </w:rPr>
        <w:t>Stap 2:</w:t>
      </w:r>
      <w:r>
        <w:rPr>
          <w:rFonts w:cstheme="minorHAnsi"/>
          <w:szCs w:val="20"/>
        </w:rPr>
        <w:tab/>
        <w:t>B</w:t>
      </w:r>
      <w:r w:rsidRPr="009E5815">
        <w:rPr>
          <w:rFonts w:cstheme="minorHAnsi"/>
          <w:szCs w:val="20"/>
        </w:rPr>
        <w:t xml:space="preserve">eoordelen </w:t>
      </w:r>
      <w:r>
        <w:rPr>
          <w:rFonts w:cstheme="minorHAnsi"/>
          <w:szCs w:val="20"/>
        </w:rPr>
        <w:t>Uitsluitingsgronden</w:t>
      </w:r>
      <w:r w:rsidRPr="009E5815">
        <w:rPr>
          <w:rFonts w:cstheme="minorHAnsi"/>
          <w:szCs w:val="20"/>
        </w:rPr>
        <w:t xml:space="preserve"> en </w:t>
      </w:r>
      <w:r>
        <w:rPr>
          <w:rFonts w:cstheme="minorHAnsi"/>
          <w:szCs w:val="20"/>
        </w:rPr>
        <w:t>Geschiktheidseisen.</w:t>
      </w:r>
    </w:p>
    <w:p w:rsidR="006B41DE" w:rsidRPr="009E5815" w:rsidRDefault="00040258" w:rsidP="006B41DE">
      <w:pPr>
        <w:spacing w:after="0" w:line="276" w:lineRule="auto"/>
        <w:rPr>
          <w:rFonts w:cstheme="minorHAnsi"/>
          <w:szCs w:val="20"/>
        </w:rPr>
      </w:pPr>
      <w:r>
        <w:rPr>
          <w:rFonts w:cstheme="minorHAnsi"/>
          <w:szCs w:val="20"/>
          <w:u w:val="single"/>
        </w:rPr>
        <w:t>Stap 3</w:t>
      </w:r>
      <w:r w:rsidR="006B41DE" w:rsidRPr="00082C3E">
        <w:rPr>
          <w:rFonts w:cstheme="minorHAnsi"/>
          <w:szCs w:val="20"/>
          <w:u w:val="single"/>
        </w:rPr>
        <w:t>:</w:t>
      </w:r>
      <w:r w:rsidR="006B41DE">
        <w:rPr>
          <w:rFonts w:cstheme="minorHAnsi"/>
          <w:szCs w:val="20"/>
        </w:rPr>
        <w:tab/>
        <w:t>B</w:t>
      </w:r>
      <w:r w:rsidR="006B41DE" w:rsidRPr="009E5815">
        <w:rPr>
          <w:rFonts w:cstheme="minorHAnsi"/>
          <w:szCs w:val="20"/>
        </w:rPr>
        <w:t>eoordeling op het gunningscriterium</w:t>
      </w:r>
      <w:r w:rsidR="006B41DE">
        <w:rPr>
          <w:rFonts w:cstheme="minorHAnsi"/>
          <w:szCs w:val="20"/>
        </w:rPr>
        <w:t>.</w:t>
      </w:r>
    </w:p>
    <w:p w:rsidR="00B31936" w:rsidRPr="006B41DE" w:rsidRDefault="006B41DE" w:rsidP="006B41DE">
      <w:pPr>
        <w:spacing w:after="0" w:line="276" w:lineRule="auto"/>
        <w:rPr>
          <w:rFonts w:cstheme="minorHAnsi"/>
          <w:szCs w:val="20"/>
        </w:rPr>
      </w:pPr>
      <w:r>
        <w:rPr>
          <w:rFonts w:cstheme="minorHAnsi"/>
          <w:szCs w:val="20"/>
        </w:rPr>
        <w:t xml:space="preserve">Aanbestedende dienst </w:t>
      </w:r>
      <w:r w:rsidRPr="000F273F">
        <w:rPr>
          <w:rFonts w:cstheme="minorHAnsi"/>
          <w:szCs w:val="20"/>
        </w:rPr>
        <w:t>kan</w:t>
      </w:r>
      <w:r>
        <w:rPr>
          <w:rFonts w:cstheme="minorHAnsi"/>
          <w:szCs w:val="20"/>
        </w:rPr>
        <w:t xml:space="preserve"> gedurende de gehele beoordelingsprocedure </w:t>
      </w:r>
      <w:r w:rsidRPr="009E5815">
        <w:rPr>
          <w:rFonts w:cstheme="minorHAnsi"/>
          <w:szCs w:val="20"/>
        </w:rPr>
        <w:t xml:space="preserve">besluiten om, in het kader van verificatie, vragen te stellen dan wel nadere bewijsmiddelen te laten overleggen. </w:t>
      </w:r>
    </w:p>
    <w:p w:rsidR="004C4D34" w:rsidRDefault="00B31936" w:rsidP="006B41DE">
      <w:pPr>
        <w:pStyle w:val="Kop2"/>
      </w:pPr>
      <w:bookmarkStart w:id="141" w:name="_Toc66736856"/>
      <w:r>
        <w:t>2.15 Gunningsbeslissing</w:t>
      </w:r>
      <w:bookmarkEnd w:id="141"/>
    </w:p>
    <w:p w:rsidR="006B41DE" w:rsidRPr="006B41DE" w:rsidRDefault="006B41DE" w:rsidP="006B41DE">
      <w:pPr>
        <w:spacing w:after="0" w:line="240" w:lineRule="atLeast"/>
        <w:rPr>
          <w:szCs w:val="20"/>
        </w:rPr>
      </w:pPr>
      <w:r w:rsidRPr="006B41DE">
        <w:rPr>
          <w:szCs w:val="20"/>
        </w:rPr>
        <w:t xml:space="preserve">Gelijktijdig met het bekendmaken van de gunningsbeslissing aan degene met wie </w:t>
      </w:r>
      <w:r w:rsidRPr="006B41DE">
        <w:t xml:space="preserve">Aanbestedende dienst </w:t>
      </w:r>
      <w:r w:rsidRPr="006B41DE">
        <w:rPr>
          <w:szCs w:val="20"/>
        </w:rPr>
        <w:t xml:space="preserve">voornemens is de Raamovereenkomst te sluiten, zullen de afgewezen Inschrijvers van die beslissing schriftelijk in kennis worden gesteld. Zij ontvangen daarover een afwijzingsbericht met een motivering voor de reden van afwijzing, de verschillen ten opzichte van de uitgekozen Inschrijving en de naam van de begunstigde. </w:t>
      </w:r>
    </w:p>
    <w:p w:rsidR="006B41DE" w:rsidRPr="006B41DE" w:rsidRDefault="006B41DE" w:rsidP="006B41DE">
      <w:pPr>
        <w:spacing w:after="0" w:line="240" w:lineRule="atLeast"/>
        <w:rPr>
          <w:szCs w:val="20"/>
        </w:rPr>
      </w:pPr>
      <w:r w:rsidRPr="006B41DE">
        <w:rPr>
          <w:szCs w:val="20"/>
        </w:rPr>
        <w:t xml:space="preserve">De mededeling van de gunningsbeslissing houdt geen aanvaarding in van een aanbod van de Inschrijver. Gedurende een periode van 20 kalenderdagen na elektronische verzending van de mededeling van de gunningsbeslissing, is het </w:t>
      </w:r>
      <w:r w:rsidRPr="006B41DE">
        <w:t xml:space="preserve">Aanbestedende dienst </w:t>
      </w:r>
      <w:r w:rsidRPr="006B41DE">
        <w:rPr>
          <w:szCs w:val="20"/>
        </w:rPr>
        <w:t xml:space="preserve">niet toegestaan de Raamovereenkomst te gunnen en een Raamovereenkomst aan te gaan met de winnende Inschrijver. </w:t>
      </w:r>
      <w:bookmarkStart w:id="142" w:name="_Hlk9600145"/>
      <w:r>
        <w:rPr>
          <w:szCs w:val="20"/>
        </w:rPr>
        <w:br/>
      </w:r>
      <w:r w:rsidRPr="006B41DE">
        <w:rPr>
          <w:szCs w:val="20"/>
        </w:rPr>
        <w:br/>
        <w:t xml:space="preserve">Als binnen bovengenoemde termijn een voorlopige voorziening is gevraagd, zal de uitspraak in kort geding in eerste aanleg worden afgewacht en (vooralsnog) niet tot definitieve gunning worden overgegaan. De uitspraak in kort geding vormt vervolgens de basis voor verdere besluitvorming van </w:t>
      </w:r>
      <w:r w:rsidRPr="006B41DE">
        <w:t xml:space="preserve">Aanbestedende dienst </w:t>
      </w:r>
      <w:r w:rsidRPr="006B41DE">
        <w:rPr>
          <w:szCs w:val="20"/>
        </w:rPr>
        <w:t>omtrent de gunning.</w:t>
      </w:r>
    </w:p>
    <w:bookmarkEnd w:id="142"/>
    <w:p w:rsidR="006B41DE" w:rsidRPr="006B41DE" w:rsidRDefault="006B41DE" w:rsidP="006B41DE">
      <w:pPr>
        <w:spacing w:after="0" w:line="240" w:lineRule="atLeast"/>
        <w:rPr>
          <w:szCs w:val="20"/>
        </w:rPr>
      </w:pPr>
      <w:r w:rsidRPr="006B41DE">
        <w:rPr>
          <w:szCs w:val="20"/>
        </w:rPr>
        <w:t xml:space="preserve">Iedere belanghebbende die het, ondanks een eventuele nadere (mondelinge) toelichting door </w:t>
      </w:r>
      <w:r w:rsidRPr="006B41DE">
        <w:t xml:space="preserve">Aanbestedende dienst </w:t>
      </w:r>
      <w:r w:rsidRPr="006B41DE">
        <w:rPr>
          <w:szCs w:val="20"/>
        </w:rPr>
        <w:t xml:space="preserve">niet met de mededeling van de gunningsbeslissing eens is, kan hierover een voorlopige voorziening vragen bij de bevoegde civiele rechter te Midden Nederland. Belanghebbende dient hiertoe over te gaan binnen 20 kalenderdagen na elektronische verzending van de mededeling van de gunningsbeslissing. Deze termijn is een </w:t>
      </w:r>
      <w:r w:rsidRPr="006B41DE">
        <w:rPr>
          <w:szCs w:val="20"/>
          <w:u w:val="single"/>
        </w:rPr>
        <w:t>vervaltermijn</w:t>
      </w:r>
      <w:r w:rsidRPr="006B41DE">
        <w:rPr>
          <w:szCs w:val="20"/>
        </w:rPr>
        <w:t>. Ingeval belanghebbende een voorlopige voorziening vraagt dient hij, in het belang van een snelle en goede voortgang, de contactpersoon, vermeld in paragraaf 2.2, hiervan tijdig op de hoogte te stellen door het opsturen van de kopie dagvaarding.</w:t>
      </w:r>
    </w:p>
    <w:p w:rsidR="006B41DE" w:rsidRPr="006B41DE" w:rsidRDefault="006B41DE" w:rsidP="006B41DE">
      <w:pPr>
        <w:spacing w:after="0" w:line="240" w:lineRule="atLeast"/>
        <w:rPr>
          <w:szCs w:val="20"/>
        </w:rPr>
      </w:pPr>
      <w:r w:rsidRPr="006B41DE">
        <w:rPr>
          <w:szCs w:val="20"/>
        </w:rPr>
        <w:t xml:space="preserve">Ingeval tegen de mededeling van de gunningsbeslissing een civiel kort geding aanhangig wordt gemaakt, zal </w:t>
      </w:r>
      <w:r w:rsidRPr="006B41DE">
        <w:t xml:space="preserve">Aanbestedende dienst </w:t>
      </w:r>
      <w:r w:rsidRPr="006B41DE">
        <w:rPr>
          <w:szCs w:val="20"/>
        </w:rPr>
        <w:t xml:space="preserve">de Inschrijvers hiervan op de hoogte brengen. De Inschrijvers dienen in dat geval hun Inschrijving in ieder geval gestand te doen tot vier weken na uitspraak in kort geding in eerste instantie. </w:t>
      </w:r>
    </w:p>
    <w:p w:rsidR="006B41DE" w:rsidRPr="006B41DE" w:rsidRDefault="006B41DE" w:rsidP="006B41DE">
      <w:pPr>
        <w:spacing w:after="0" w:line="240" w:lineRule="atLeast"/>
        <w:rPr>
          <w:szCs w:val="20"/>
        </w:rPr>
      </w:pPr>
      <w:r w:rsidRPr="006B41DE">
        <w:rPr>
          <w:szCs w:val="20"/>
        </w:rPr>
        <w:t>Een Inschrijver die een belang bij een uitspraak in een aanhangig gemaakt kort geding wil doen gelden, kan dit slechts doen door middel van tussenkomst of voeging in dat kort geding en zal derhalve niet separaat een kort geding of een andere gerechtelijke procedure aanhangig maken.</w:t>
      </w:r>
    </w:p>
    <w:p w:rsidR="006B41DE" w:rsidRPr="006B41DE" w:rsidRDefault="006B41DE" w:rsidP="006B41DE">
      <w:pPr>
        <w:spacing w:after="0" w:line="240" w:lineRule="atLeast"/>
        <w:rPr>
          <w:szCs w:val="20"/>
        </w:rPr>
      </w:pPr>
      <w:r w:rsidRPr="006B41DE">
        <w:rPr>
          <w:szCs w:val="20"/>
        </w:rPr>
        <w:t>De winnende Inschrijver is verplicht tussen te komen of zich te voegen aan de kant van Aanbestedende dienst in de procedure die door een verliezende Inschrijver aanhangig is gemaakt.</w:t>
      </w:r>
    </w:p>
    <w:p w:rsidR="006B41DE" w:rsidRPr="006B41DE" w:rsidRDefault="006B41DE" w:rsidP="006B41DE">
      <w:pPr>
        <w:spacing w:after="0" w:line="240" w:lineRule="atLeast"/>
        <w:rPr>
          <w:szCs w:val="20"/>
        </w:rPr>
      </w:pPr>
      <w:r w:rsidRPr="006B41DE">
        <w:rPr>
          <w:szCs w:val="20"/>
        </w:rPr>
        <w:t>Als er geen beletselen zijn (er is geen voorlopige voorziening gevraagd, de bewijsmiddelen zijn tijdig overgelegd én ze voldoen) zal in beginsel de Raamovereenkomst aan de winnende Inschrijver</w:t>
      </w:r>
      <w:r>
        <w:rPr>
          <w:szCs w:val="20"/>
        </w:rPr>
        <w:t>s</w:t>
      </w:r>
      <w:r w:rsidRPr="006B41DE">
        <w:rPr>
          <w:szCs w:val="20"/>
        </w:rPr>
        <w:t xml:space="preserve"> definitief worden gegund.</w:t>
      </w:r>
    </w:p>
    <w:p w:rsidR="001A46F9" w:rsidRDefault="001A46F9">
      <w:pPr>
        <w:spacing w:before="0" w:after="0"/>
      </w:pPr>
    </w:p>
    <w:p w:rsidR="00F60219" w:rsidRDefault="00F60219">
      <w:pPr>
        <w:spacing w:before="0" w:after="0"/>
      </w:pPr>
      <w:r>
        <w:br w:type="page"/>
      </w:r>
    </w:p>
    <w:p w:rsidR="00F60219" w:rsidRDefault="00F60219" w:rsidP="00FE55C8">
      <w:pPr>
        <w:pStyle w:val="Kop1"/>
      </w:pPr>
      <w:bookmarkStart w:id="143" w:name="_Toc66736857"/>
      <w:r>
        <w:lastRenderedPageBreak/>
        <w:t>Hoofdstuk 3: Uitsluitingsgronden en geschiktheidseisen</w:t>
      </w:r>
      <w:bookmarkEnd w:id="143"/>
    </w:p>
    <w:p w:rsidR="00F60219" w:rsidRDefault="00F60219">
      <w:pPr>
        <w:spacing w:before="0" w:after="0"/>
      </w:pPr>
    </w:p>
    <w:p w:rsidR="00F60219" w:rsidRDefault="00F60219" w:rsidP="00FE55C8">
      <w:pPr>
        <w:pStyle w:val="Kop2"/>
      </w:pPr>
      <w:bookmarkStart w:id="144" w:name="_Toc66736858"/>
      <w:r>
        <w:t>3.1 Inleiding</w:t>
      </w:r>
      <w:bookmarkEnd w:id="144"/>
    </w:p>
    <w:p w:rsidR="00FE55C8" w:rsidRDefault="00FE55C8" w:rsidP="0020369C">
      <w:pPr>
        <w:spacing w:before="0" w:after="0" w:line="276" w:lineRule="auto"/>
      </w:pPr>
      <w:r w:rsidRPr="00FE55C8">
        <w:t xml:space="preserve">Om beoordeeld te worden conform het gestelde Gunningscriterium (hoofdstuk </w:t>
      </w:r>
      <w:r>
        <w:t>4</w:t>
      </w:r>
      <w:r w:rsidRPr="00FE55C8">
        <w:t>) en om daarmee in aanmerking tot komen voor het sluiten van de Raamovereenkomst dient de Inschrijver allereerst niet te verkeren in de gestelde Uitsluitingsgronden én te voldoen aan de gestelde Geschiktheidseisen. Het niet voldoen aan een of meerdere eisen betekent dat de betreffende Inschrijver niet in aanmerking komt voor het sluiten van de Raamovereenkomst. De Inschrijving zal dan terzijde worden gelegd en niet verder worden beoordeeld. Tenzij Aanbestedende dienst van opvatting is dat sprake is van een situatie als bedoeld in de artikelen 2.87a en 2.88 Aw.</w:t>
      </w:r>
    </w:p>
    <w:p w:rsidR="00F60219" w:rsidRDefault="00F60219" w:rsidP="0020369C">
      <w:pPr>
        <w:pStyle w:val="Kop2"/>
      </w:pPr>
      <w:bookmarkStart w:id="145" w:name="_Toc66736859"/>
      <w:r>
        <w:t>3.2 Uitsluitingsgronden</w:t>
      </w:r>
      <w:bookmarkEnd w:id="145"/>
    </w:p>
    <w:p w:rsidR="0020369C" w:rsidRDefault="0020369C" w:rsidP="0020369C">
      <w:pPr>
        <w:spacing w:before="0" w:after="0" w:line="276" w:lineRule="auto"/>
      </w:pPr>
      <w:r w:rsidRPr="0020369C">
        <w:t xml:space="preserve">Op de Inschrijver zijn niet van toepassing, de omstandigheden zoals verwoord in de verplichte en facultatieve Uitsluitingsgronden. </w:t>
      </w:r>
    </w:p>
    <w:p w:rsidR="0020369C" w:rsidRPr="0020369C" w:rsidRDefault="0020369C" w:rsidP="0020369C">
      <w:pPr>
        <w:spacing w:before="0" w:after="0" w:line="276" w:lineRule="auto"/>
      </w:pPr>
    </w:p>
    <w:p w:rsidR="0020369C" w:rsidRPr="0020369C" w:rsidRDefault="0020369C" w:rsidP="0020369C">
      <w:pPr>
        <w:spacing w:before="0" w:after="0" w:line="276" w:lineRule="auto"/>
      </w:pPr>
      <w:r w:rsidRPr="0020369C">
        <w:t>Door het invullen en uploaden van de bijlage ‘Uniform Europees Aanbestedingsdocument’ gaat Inschrijver akkoord met:</w:t>
      </w:r>
    </w:p>
    <w:p w:rsidR="0020369C" w:rsidRPr="0020369C" w:rsidRDefault="0020369C" w:rsidP="0020369C">
      <w:pPr>
        <w:numPr>
          <w:ilvl w:val="0"/>
          <w:numId w:val="18"/>
        </w:numPr>
        <w:spacing w:before="0" w:after="0" w:line="276" w:lineRule="auto"/>
      </w:pPr>
      <w:r w:rsidRPr="0020369C">
        <w:t>de verplichte Uitsluitingsgronden in Deel III A en B van het ‘Uniform Europees Aanbestedingsdocument’ zijn opgenomen;</w:t>
      </w:r>
    </w:p>
    <w:p w:rsidR="0020369C" w:rsidRPr="0020369C" w:rsidRDefault="0020369C" w:rsidP="0020369C">
      <w:pPr>
        <w:numPr>
          <w:ilvl w:val="0"/>
          <w:numId w:val="18"/>
        </w:numPr>
        <w:spacing w:before="0" w:after="0" w:line="276" w:lineRule="auto"/>
      </w:pPr>
      <w:r w:rsidRPr="0020369C">
        <w:t>de facultatieve Uitsluitingsgronden die in Deel III C van het ‘Uniform Europees Aanbestedingsdocument’ zijn aangevinkt. Facultatieve Uitsluitingsgronden die gelden ten behoeve van deze aanbesteding zijn:</w:t>
      </w:r>
    </w:p>
    <w:p w:rsidR="0020369C" w:rsidRPr="0020369C" w:rsidRDefault="0020369C" w:rsidP="0020369C">
      <w:pPr>
        <w:spacing w:before="0" w:after="0" w:line="276" w:lineRule="auto"/>
        <w:ind w:left="1416"/>
      </w:pPr>
      <w:r w:rsidRPr="0020369C">
        <w:t>a. Schending verplichting o.b.v. milieu-, sociaal- of arbeidsrecht;</w:t>
      </w:r>
    </w:p>
    <w:p w:rsidR="0020369C" w:rsidRPr="0020369C" w:rsidRDefault="0020369C" w:rsidP="001C76A7">
      <w:pPr>
        <w:spacing w:before="0" w:after="0" w:line="276" w:lineRule="auto"/>
        <w:ind w:left="1416"/>
      </w:pPr>
      <w:r w:rsidRPr="0020369C">
        <w:t>b. Faillissement, insolventie of gelijksoortig;</w:t>
      </w:r>
    </w:p>
    <w:p w:rsidR="0020369C" w:rsidRPr="0020369C" w:rsidRDefault="0020369C" w:rsidP="0020369C">
      <w:pPr>
        <w:spacing w:before="0" w:after="0" w:line="276" w:lineRule="auto"/>
      </w:pPr>
    </w:p>
    <w:p w:rsidR="0020369C" w:rsidRPr="0020369C" w:rsidRDefault="0020369C" w:rsidP="0020369C">
      <w:pPr>
        <w:spacing w:before="0" w:after="0" w:line="276" w:lineRule="auto"/>
      </w:pPr>
      <w:r w:rsidRPr="0020369C">
        <w:t>Inschrijver dient het ingevulde ‘Uniform Europees Aanbestedingsdocument’ aan haar Inschrijving toe te voegen. In geval van een samenwerkingsverband of hoofdaannemer/onderaannemer(s) dienen alle deelnemers te voldoen aan de Uitsluitingsgronden (en dit aan te tonen door middel van een ingevuld UEA, zie paragraaf 2.15).</w:t>
      </w:r>
    </w:p>
    <w:p w:rsidR="0020369C" w:rsidRPr="0020369C" w:rsidRDefault="0020369C" w:rsidP="0020369C">
      <w:pPr>
        <w:spacing w:before="0" w:after="0" w:line="276" w:lineRule="auto"/>
      </w:pPr>
    </w:p>
    <w:p w:rsidR="0020369C" w:rsidRPr="0020369C" w:rsidRDefault="0020369C" w:rsidP="0020369C">
      <w:pPr>
        <w:spacing w:before="0" w:after="0" w:line="276" w:lineRule="auto"/>
      </w:pPr>
      <w:r w:rsidRPr="0020369C">
        <w:t>Bewijsmiddele</w:t>
      </w:r>
      <w:r>
        <w:t>n die op verzoek van Aanbestedende dienst</w:t>
      </w:r>
      <w:r w:rsidRPr="0020369C">
        <w:t xml:space="preserve"> overlegd dienen te worden moeten binnen 10 werkdagen na dit verzoek door Inschrijver worden overgelegd.</w:t>
      </w:r>
    </w:p>
    <w:p w:rsidR="00F60219" w:rsidRDefault="00F60219">
      <w:pPr>
        <w:spacing w:before="0" w:after="0"/>
      </w:pPr>
    </w:p>
    <w:tbl>
      <w:tblPr>
        <w:tblStyle w:val="Tabelraster"/>
        <w:tblW w:w="0" w:type="auto"/>
        <w:tblLook w:val="04A0" w:firstRow="1" w:lastRow="0" w:firstColumn="1" w:lastColumn="0" w:noHBand="0" w:noVBand="1"/>
      </w:tblPr>
      <w:tblGrid>
        <w:gridCol w:w="9212"/>
      </w:tblGrid>
      <w:tr w:rsidR="00AD07CC" w:rsidRPr="00221A73" w:rsidTr="00AD07CC">
        <w:tc>
          <w:tcPr>
            <w:tcW w:w="9212" w:type="dxa"/>
            <w:shd w:val="clear" w:color="auto" w:fill="EAF1DD" w:themeFill="accent3" w:themeFillTint="33"/>
          </w:tcPr>
          <w:p w:rsidR="00AD07CC" w:rsidRPr="00221A73" w:rsidRDefault="00AD07CC" w:rsidP="00221A73">
            <w:pPr>
              <w:spacing w:line="276" w:lineRule="auto"/>
              <w:rPr>
                <w:b/>
              </w:rPr>
            </w:pPr>
            <w:bookmarkStart w:id="146" w:name="_Hlk3295972"/>
            <w:r w:rsidRPr="00221A73">
              <w:rPr>
                <w:b/>
              </w:rPr>
              <w:t>Bewijsmidde</w:t>
            </w:r>
            <w:r w:rsidRPr="00221A73">
              <w:rPr>
                <w:b/>
                <w:shd w:val="clear" w:color="auto" w:fill="EAF1DD" w:themeFill="accent3" w:themeFillTint="33"/>
              </w:rPr>
              <w:t>l</w:t>
            </w:r>
            <w:r w:rsidRPr="00221A73">
              <w:rPr>
                <w:b/>
              </w:rPr>
              <w:t>en in het kader van de Uitsluitingsgronden</w:t>
            </w:r>
          </w:p>
          <w:p w:rsidR="00AD07CC" w:rsidRPr="00221A73" w:rsidRDefault="00AD07CC" w:rsidP="00221A73">
            <w:pPr>
              <w:spacing w:line="276" w:lineRule="auto"/>
            </w:pPr>
            <w:r w:rsidRPr="00221A73">
              <w:rPr>
                <w:u w:val="single"/>
              </w:rPr>
              <w:t>Indienen bij Inschrijving</w:t>
            </w:r>
            <w:r w:rsidRPr="00221A73">
              <w:t>:</w:t>
            </w:r>
          </w:p>
          <w:p w:rsidR="00AD07CC" w:rsidRPr="00221A73" w:rsidRDefault="00AD07CC" w:rsidP="00221A73">
            <w:pPr>
              <w:keepLines/>
              <w:numPr>
                <w:ilvl w:val="0"/>
                <w:numId w:val="18"/>
              </w:numPr>
              <w:spacing w:before="40" w:after="0" w:line="276" w:lineRule="auto"/>
              <w:contextualSpacing/>
            </w:pPr>
            <w:r w:rsidRPr="00221A73">
              <w:t>Uniform Europees Aanbestedingsdocument (UEA)</w:t>
            </w:r>
          </w:p>
          <w:p w:rsidR="00AD07CC" w:rsidRPr="00221A73" w:rsidRDefault="00AD07CC" w:rsidP="00221A73">
            <w:pPr>
              <w:keepLines/>
              <w:numPr>
                <w:ilvl w:val="0"/>
                <w:numId w:val="18"/>
              </w:numPr>
              <w:spacing w:before="40" w:after="0" w:line="276" w:lineRule="auto"/>
              <w:contextualSpacing/>
            </w:pPr>
            <w:r w:rsidRPr="00221A73">
              <w:t>Een uittreksel uit het handelsregister, dat op het tijdstip van het indienen van de Inschrijving niet ouder is dan zes maanden.</w:t>
            </w:r>
          </w:p>
          <w:p w:rsidR="00AD07CC" w:rsidRPr="00221A73" w:rsidRDefault="00AD07CC" w:rsidP="00221A73">
            <w:pPr>
              <w:keepLines/>
              <w:spacing w:before="40" w:line="276" w:lineRule="auto"/>
              <w:ind w:left="720"/>
              <w:contextualSpacing/>
            </w:pPr>
          </w:p>
          <w:p w:rsidR="00AD07CC" w:rsidRPr="00221A73" w:rsidRDefault="00AD07CC" w:rsidP="00221A73">
            <w:pPr>
              <w:spacing w:line="276" w:lineRule="auto"/>
            </w:pPr>
            <w:r w:rsidRPr="00221A73">
              <w:rPr>
                <w:u w:val="single"/>
              </w:rPr>
              <w:t>Niet indienen bij Inschrijving</w:t>
            </w:r>
            <w:r w:rsidRPr="00221A73">
              <w:t>. (pas na verzoek hiertoe verstrekken)</w:t>
            </w:r>
          </w:p>
          <w:p w:rsidR="00AD07CC" w:rsidRPr="00221A73" w:rsidRDefault="00AD07CC" w:rsidP="00221A73">
            <w:pPr>
              <w:keepLines/>
              <w:numPr>
                <w:ilvl w:val="0"/>
                <w:numId w:val="18"/>
              </w:numPr>
              <w:spacing w:before="40" w:after="0" w:line="276" w:lineRule="auto"/>
              <w:contextualSpacing/>
            </w:pPr>
            <w:r w:rsidRPr="00221A73">
              <w:t>Een gedragsverklaring aanbesteden (</w:t>
            </w:r>
            <w:hyperlink r:id="rId25" w:history="1">
              <w:r w:rsidRPr="00221A73">
                <w:rPr>
                  <w:color w:val="0000FF"/>
                  <w:u w:val="single"/>
                </w:rPr>
                <w:t>https://www.justis.nl/producten/gva/</w:t>
              </w:r>
            </w:hyperlink>
            <w:r w:rsidRPr="00221A73">
              <w:t>), die op het tijdstip van indienen van de Inschrijving niet ouder is dan twee jaar.</w:t>
            </w:r>
          </w:p>
          <w:p w:rsidR="00AD07CC" w:rsidRPr="00221A73" w:rsidRDefault="00AD07CC" w:rsidP="00221A73">
            <w:pPr>
              <w:keepLines/>
              <w:numPr>
                <w:ilvl w:val="0"/>
                <w:numId w:val="18"/>
              </w:numPr>
              <w:spacing w:before="0" w:after="0" w:line="276" w:lineRule="auto"/>
              <w:contextualSpacing/>
            </w:pPr>
            <w:r w:rsidRPr="00221A73">
              <w:t>Een verklaring van de belastingdienst (Verklaring betalingsgedrag nakoming fiscale verplichtingen), die op het tijdstip van het indienen van de Inschrijving niet ouder is dan zes maanden.</w:t>
            </w:r>
            <w:bookmarkEnd w:id="146"/>
          </w:p>
          <w:p w:rsidR="00AD07CC" w:rsidRPr="00221A73" w:rsidRDefault="00AD07CC" w:rsidP="00221A73">
            <w:pPr>
              <w:spacing w:before="0" w:after="0" w:line="276" w:lineRule="auto"/>
            </w:pPr>
          </w:p>
        </w:tc>
      </w:tr>
    </w:tbl>
    <w:p w:rsidR="00AD07CC" w:rsidRDefault="00AD07CC">
      <w:pPr>
        <w:spacing w:before="0" w:after="0"/>
      </w:pPr>
    </w:p>
    <w:p w:rsidR="00F60219" w:rsidRDefault="00F60219" w:rsidP="00221A73">
      <w:pPr>
        <w:pStyle w:val="Kop2"/>
      </w:pPr>
      <w:bookmarkStart w:id="147" w:name="_Toc66736860"/>
      <w:r>
        <w:lastRenderedPageBreak/>
        <w:t>3.3 Geschiktheidseisen</w:t>
      </w:r>
      <w:bookmarkEnd w:id="147"/>
    </w:p>
    <w:p w:rsidR="00221A73" w:rsidRDefault="00221A73" w:rsidP="00221A73">
      <w:pPr>
        <w:spacing w:after="0" w:line="276" w:lineRule="auto"/>
        <w:rPr>
          <w:rFonts w:cstheme="minorHAnsi"/>
          <w:szCs w:val="20"/>
        </w:rPr>
      </w:pPr>
      <w:r w:rsidRPr="00CD0301">
        <w:rPr>
          <w:rFonts w:cstheme="minorHAnsi"/>
          <w:szCs w:val="20"/>
        </w:rPr>
        <w:t xml:space="preserve">Via het stellen van Geschiktheidseisen moet blijken of de Inschrijver naar het oordeel van </w:t>
      </w:r>
      <w:r>
        <w:rPr>
          <w:rFonts w:cstheme="minorHAnsi"/>
          <w:szCs w:val="20"/>
        </w:rPr>
        <w:t>Aanbestedende dienst</w:t>
      </w:r>
      <w:r w:rsidRPr="000F273F">
        <w:rPr>
          <w:rFonts w:cstheme="minorHAnsi"/>
          <w:szCs w:val="20"/>
        </w:rPr>
        <w:t xml:space="preserve"> geschikt</w:t>
      </w:r>
      <w:r w:rsidRPr="00CD0301">
        <w:rPr>
          <w:rFonts w:cstheme="minorHAnsi"/>
          <w:szCs w:val="20"/>
        </w:rPr>
        <w:t xml:space="preserve"> is om </w:t>
      </w:r>
      <w:r w:rsidRPr="00D5422B">
        <w:rPr>
          <w:rFonts w:cstheme="minorHAnsi"/>
          <w:szCs w:val="20"/>
        </w:rPr>
        <w:t>de Raamovereenkomst uit te voeren</w:t>
      </w:r>
      <w:r w:rsidRPr="00CD0301">
        <w:rPr>
          <w:rFonts w:cstheme="minorHAnsi"/>
          <w:szCs w:val="20"/>
        </w:rPr>
        <w:t xml:space="preserve">. Door het beantwoorden van de vraag in Deel IV met “ja “ en het ondertekenen van de bijlage ‘Uniform Europees Aanbestedingsdocument’ gaat Inschrijver akkoord met de Geschiktheidseisen beschreven in deze paragraaf. </w:t>
      </w:r>
    </w:p>
    <w:p w:rsidR="00221A73" w:rsidRDefault="00221A73" w:rsidP="00221A73">
      <w:pPr>
        <w:spacing w:after="0" w:line="240" w:lineRule="atLeast"/>
        <w:rPr>
          <w:rFonts w:cstheme="minorHAnsi"/>
          <w:szCs w:val="20"/>
        </w:rPr>
      </w:pPr>
    </w:p>
    <w:tbl>
      <w:tblPr>
        <w:tblStyle w:val="Tabelraster"/>
        <w:tblW w:w="0" w:type="auto"/>
        <w:tblLook w:val="04A0" w:firstRow="1" w:lastRow="0" w:firstColumn="1" w:lastColumn="0" w:noHBand="0" w:noVBand="1"/>
      </w:tblPr>
      <w:tblGrid>
        <w:gridCol w:w="9212"/>
      </w:tblGrid>
      <w:tr w:rsidR="00221A73" w:rsidTr="00221A73">
        <w:tc>
          <w:tcPr>
            <w:tcW w:w="9212" w:type="dxa"/>
            <w:shd w:val="clear" w:color="auto" w:fill="EAF1DD" w:themeFill="accent3" w:themeFillTint="33"/>
          </w:tcPr>
          <w:p w:rsidR="00221A73" w:rsidRPr="00221A73" w:rsidRDefault="00221A73" w:rsidP="00221A73">
            <w:pPr>
              <w:spacing w:after="0" w:line="276" w:lineRule="auto"/>
              <w:rPr>
                <w:rFonts w:cstheme="minorHAnsi"/>
                <w:i/>
                <w:szCs w:val="20"/>
              </w:rPr>
            </w:pPr>
            <w:r w:rsidRPr="00D1655F">
              <w:rPr>
                <w:rFonts w:cstheme="minorHAnsi"/>
                <w:i/>
                <w:szCs w:val="20"/>
              </w:rPr>
              <w:t>Hoofdaannemer-onderaannemer(s)</w:t>
            </w:r>
            <w:r>
              <w:rPr>
                <w:rFonts w:cstheme="minorHAnsi"/>
                <w:i/>
                <w:szCs w:val="20"/>
              </w:rPr>
              <w:br/>
            </w:r>
            <w:r>
              <w:rPr>
                <w:rFonts w:cstheme="minorHAnsi"/>
                <w:szCs w:val="20"/>
              </w:rPr>
              <w:t xml:space="preserve">Aanbestedende dienst </w:t>
            </w:r>
            <w:r w:rsidRPr="000F273F">
              <w:rPr>
                <w:rFonts w:cstheme="minorHAnsi"/>
                <w:szCs w:val="20"/>
              </w:rPr>
              <w:t>kan</w:t>
            </w:r>
            <w:r w:rsidRPr="00CD0301">
              <w:rPr>
                <w:rFonts w:cstheme="minorHAnsi"/>
                <w:szCs w:val="20"/>
              </w:rPr>
              <w:t xml:space="preserve"> van de winnende </w:t>
            </w:r>
            <w:r w:rsidRPr="00D5422B">
              <w:rPr>
                <w:rFonts w:cstheme="minorHAnsi"/>
                <w:szCs w:val="20"/>
              </w:rPr>
              <w:t>Inschrijver</w:t>
            </w:r>
            <w:r>
              <w:rPr>
                <w:rFonts w:cstheme="minorHAnsi"/>
                <w:szCs w:val="20"/>
              </w:rPr>
              <w:t>s</w:t>
            </w:r>
            <w:r w:rsidRPr="00D5422B">
              <w:rPr>
                <w:rFonts w:cstheme="minorHAnsi"/>
                <w:szCs w:val="20"/>
              </w:rPr>
              <w:t xml:space="preserve"> verlangen</w:t>
            </w:r>
            <w:r w:rsidRPr="00CD0301">
              <w:rPr>
                <w:rFonts w:cstheme="minorHAnsi"/>
                <w:szCs w:val="20"/>
              </w:rPr>
              <w:t xml:space="preserve"> dat </w:t>
            </w:r>
            <w:r>
              <w:rPr>
                <w:rFonts w:cstheme="minorHAnsi"/>
                <w:szCs w:val="20"/>
              </w:rPr>
              <w:t>zij</w:t>
            </w:r>
            <w:r w:rsidRPr="00CD0301">
              <w:rPr>
                <w:rFonts w:cstheme="minorHAnsi"/>
                <w:szCs w:val="20"/>
              </w:rPr>
              <w:t xml:space="preserve">, indien </w:t>
            </w:r>
            <w:r>
              <w:rPr>
                <w:rFonts w:cstheme="minorHAnsi"/>
                <w:szCs w:val="20"/>
              </w:rPr>
              <w:t>zij</w:t>
            </w:r>
            <w:r w:rsidRPr="00CD0301">
              <w:rPr>
                <w:rFonts w:cstheme="minorHAnsi"/>
                <w:szCs w:val="20"/>
              </w:rPr>
              <w:t xml:space="preserve"> gebruik maakt van een of meer onderaannemers om zich te </w:t>
            </w:r>
            <w:r w:rsidRPr="00D5422B">
              <w:rPr>
                <w:rFonts w:cstheme="minorHAnsi"/>
                <w:szCs w:val="20"/>
              </w:rPr>
              <w:t>kwalificeren voor de Raamovereenkomst, de bewijsstukken overlegt waaruit blijkt dat zij bij de uitvoering van de Nadere Opdrachten ook werkelijk gebruik kan maken van de betreffende onderaannemer(s) en welk gedeelte van de onderhavige Nadere Opdrachten zij (eventueel) in onderaanneming wil geven. Tevens kan Aanbestedende dienst verlangen dat de winnende Inschrijvers, per onderaannemer, een verklaring van de betreffende onderaannemer overlegt waarin deze aangeeft bereid te zijn de genoemde werkzaamheden uit te voeren.</w:t>
            </w:r>
          </w:p>
          <w:p w:rsidR="00221A73" w:rsidRDefault="00221A73" w:rsidP="00221A73">
            <w:pPr>
              <w:spacing w:after="0" w:line="276" w:lineRule="auto"/>
              <w:rPr>
                <w:rFonts w:cstheme="minorHAnsi"/>
                <w:szCs w:val="20"/>
              </w:rPr>
            </w:pPr>
            <w:r w:rsidRPr="00B711DC">
              <w:rPr>
                <w:rFonts w:cstheme="minorHAnsi"/>
                <w:szCs w:val="20"/>
              </w:rPr>
              <w:t>Indien de eisen met betrekking tot de technische en beroepsbekwaamheid onderwijs- en beroepskwalificaties betreffen als bedoeld in bijlage XII, deel II, onder f, van richtlijn 2014/24/EU, of betrekking hebben op relevante beroepservaring mag een ondernemer zich slechts beroepen op de bekwaamheid van een andere natuurlijke persoon of rechtspersoon indien laatstgenoemde de werken of diensten waarvoor die bekwaamheid is vereist, zal verrichten.</w:t>
            </w:r>
          </w:p>
          <w:p w:rsidR="00221A73" w:rsidRDefault="00221A73" w:rsidP="00221A73">
            <w:pPr>
              <w:spacing w:after="0" w:line="240" w:lineRule="atLeast"/>
              <w:rPr>
                <w:rFonts w:cstheme="minorHAnsi"/>
                <w:szCs w:val="20"/>
              </w:rPr>
            </w:pPr>
          </w:p>
        </w:tc>
      </w:tr>
    </w:tbl>
    <w:p w:rsidR="00221A73" w:rsidRDefault="00221A73">
      <w:pPr>
        <w:spacing w:before="0" w:after="0"/>
      </w:pPr>
    </w:p>
    <w:p w:rsidR="00B567FF" w:rsidRDefault="00B567FF">
      <w:pPr>
        <w:spacing w:before="0" w:after="0"/>
      </w:pPr>
    </w:p>
    <w:p w:rsidR="00F60219" w:rsidRDefault="00F60219" w:rsidP="00B567FF">
      <w:pPr>
        <w:pStyle w:val="Kop3"/>
      </w:pPr>
      <w:bookmarkStart w:id="148" w:name="_Toc66736861"/>
      <w:r>
        <w:t>3.3.1 Inschrijving Handels- en Beroepenregister</w:t>
      </w:r>
      <w:bookmarkEnd w:id="148"/>
    </w:p>
    <w:p w:rsidR="00B567FF" w:rsidRPr="00B567FF" w:rsidRDefault="00B567FF" w:rsidP="00B567FF">
      <w:pPr>
        <w:spacing w:after="0" w:line="276" w:lineRule="auto"/>
        <w:rPr>
          <w:szCs w:val="20"/>
        </w:rPr>
      </w:pPr>
      <w:r w:rsidRPr="00B567FF">
        <w:rPr>
          <w:szCs w:val="20"/>
        </w:rPr>
        <w:t xml:space="preserve">Om de rechtsgeldigheid van de ondertekende verklaringen en bewijsmiddelen te kunnen vaststellen is het noodzakelijk dat Inschrijver een (kopie van) bewijs van inschrijving in het handels- en/of beroepenregister van de Kamer van Koophandel toevoegt aan de Inschrijving van maximaal 6 maanden oud, te rekenen vanaf sluitingsdatum voor het indienen van de Inschrijving. </w:t>
      </w:r>
    </w:p>
    <w:p w:rsidR="00B567FF" w:rsidRPr="00B567FF" w:rsidRDefault="00B567FF" w:rsidP="00B567FF">
      <w:pPr>
        <w:spacing w:after="0" w:line="276" w:lineRule="auto"/>
        <w:rPr>
          <w:szCs w:val="20"/>
        </w:rPr>
      </w:pPr>
      <w:r w:rsidRPr="00B567FF">
        <w:rPr>
          <w:szCs w:val="20"/>
        </w:rPr>
        <w:t>Uit deze inschrijving in het handels- en/of beroepenregister dient de tekeningsbevoegdheid te blijken voor tenminste de Inschrijvingssom voor deze Opdracht van degene die de Inschrijving heeft getekend. Mocht degene die het UEA en bewijsstukken heeft ondertekend, niet voorkomen op het uittreksel, dan dient uit een door de degene die wel op het uittreksel voorkomt bij wijze van volmacht opgestelde verklaring te blijken dat de ondertekenaar bevoegd is de Inschrijver rechtsgeldig te binden op het moment van ondertekening.</w:t>
      </w:r>
    </w:p>
    <w:p w:rsidR="00B567FF" w:rsidRPr="00B567FF" w:rsidRDefault="00B567FF" w:rsidP="00B567FF">
      <w:pPr>
        <w:widowControl w:val="0"/>
        <w:spacing w:after="0" w:line="276" w:lineRule="auto"/>
        <w:rPr>
          <w:b/>
          <w:szCs w:val="20"/>
          <w:lang w:val="nl"/>
        </w:rPr>
      </w:pPr>
      <w:r w:rsidRPr="00B567FF">
        <w:rPr>
          <w:szCs w:val="20"/>
          <w:lang w:val="nl"/>
        </w:rPr>
        <w:t>Ingeval in samenwerkingsverband (combinatie) wordt ingeschreven, dient iedere deelnemer aan het samenwerkingsverband afzonderlijk bovenstaande in te dienen. In het geval van een hoofdaannemer die een beroep doet op onderaannemer(s) dienen zowel de hoofdaannemer als de onderaannemer(s) het bovenstaande in te dienen.</w:t>
      </w:r>
    </w:p>
    <w:p w:rsidR="00B567FF" w:rsidRPr="00B567FF" w:rsidRDefault="00B567FF">
      <w:pPr>
        <w:spacing w:before="0" w:after="0"/>
        <w:rPr>
          <w:lang w:val="nl"/>
        </w:rPr>
      </w:pPr>
    </w:p>
    <w:tbl>
      <w:tblPr>
        <w:tblStyle w:val="Tabelraster"/>
        <w:tblW w:w="0" w:type="auto"/>
        <w:tblLook w:val="04A0" w:firstRow="1" w:lastRow="0" w:firstColumn="1" w:lastColumn="0" w:noHBand="0" w:noVBand="1"/>
      </w:tblPr>
      <w:tblGrid>
        <w:gridCol w:w="9212"/>
      </w:tblGrid>
      <w:tr w:rsidR="00B567FF" w:rsidTr="00B567FF">
        <w:tc>
          <w:tcPr>
            <w:tcW w:w="9212" w:type="dxa"/>
            <w:shd w:val="clear" w:color="auto" w:fill="EAF1DD" w:themeFill="accent3" w:themeFillTint="33"/>
          </w:tcPr>
          <w:p w:rsidR="00B567FF" w:rsidRPr="00B567FF" w:rsidRDefault="00B567FF" w:rsidP="00B567FF">
            <w:pPr>
              <w:spacing w:after="0" w:line="240" w:lineRule="atLeast"/>
              <w:rPr>
                <w:szCs w:val="20"/>
              </w:rPr>
            </w:pPr>
            <w:r w:rsidRPr="00B567FF">
              <w:rPr>
                <w:b/>
                <w:szCs w:val="20"/>
                <w:lang w:val="nl"/>
              </w:rPr>
              <w:t>Bewijsmiddel</w:t>
            </w:r>
            <w:r w:rsidRPr="00B567FF">
              <w:rPr>
                <w:szCs w:val="20"/>
                <w:lang w:val="nl"/>
              </w:rPr>
              <w:t xml:space="preserve"> </w:t>
            </w:r>
            <w:r w:rsidRPr="00B567FF">
              <w:rPr>
                <w:szCs w:val="20"/>
              </w:rPr>
              <w:t>(indienen bij Inschrijving).</w:t>
            </w:r>
          </w:p>
          <w:p w:rsidR="00B567FF" w:rsidRPr="00B567FF" w:rsidRDefault="00B567FF" w:rsidP="00B567FF">
            <w:pPr>
              <w:spacing w:after="0" w:line="240" w:lineRule="atLeast"/>
              <w:rPr>
                <w:szCs w:val="20"/>
              </w:rPr>
            </w:pPr>
            <w:r w:rsidRPr="00B567FF">
              <w:rPr>
                <w:szCs w:val="20"/>
              </w:rPr>
              <w:t>Een recent en actueel (</w:t>
            </w:r>
            <w:r w:rsidRPr="00B567FF">
              <w:rPr>
                <w:b/>
                <w:szCs w:val="20"/>
              </w:rPr>
              <w:t>maximaal zes maanden oud, terug te rekenen vanaf de sluitingsdatum voor het indienen van de Inschrijving</w:t>
            </w:r>
            <w:r w:rsidRPr="00B567FF">
              <w:rPr>
                <w:szCs w:val="20"/>
              </w:rPr>
              <w:t>) uittreksel(s) uit het Handelsregister of een soortgelijke organisatie.</w:t>
            </w:r>
          </w:p>
          <w:p w:rsidR="00B567FF" w:rsidRDefault="00B567FF">
            <w:pPr>
              <w:spacing w:before="0" w:after="0"/>
            </w:pPr>
          </w:p>
        </w:tc>
      </w:tr>
    </w:tbl>
    <w:p w:rsidR="00FE55C8" w:rsidRDefault="00FE55C8">
      <w:pPr>
        <w:spacing w:before="0" w:after="0"/>
      </w:pPr>
    </w:p>
    <w:p w:rsidR="00F60219" w:rsidRDefault="00F60219">
      <w:pPr>
        <w:spacing w:before="0" w:after="0"/>
      </w:pPr>
    </w:p>
    <w:p w:rsidR="00017C24" w:rsidRDefault="00017C24">
      <w:pPr>
        <w:spacing w:before="0" w:after="0"/>
      </w:pPr>
      <w:r>
        <w:br w:type="page"/>
      </w:r>
    </w:p>
    <w:p w:rsidR="00F60219" w:rsidRDefault="00F60219" w:rsidP="00951884">
      <w:pPr>
        <w:pStyle w:val="Kop3"/>
      </w:pPr>
      <w:bookmarkStart w:id="149" w:name="_Toc66736862"/>
      <w:r>
        <w:lastRenderedPageBreak/>
        <w:t>3.3.2 Financiële en economische draagkracht</w:t>
      </w:r>
      <w:bookmarkEnd w:id="149"/>
    </w:p>
    <w:p w:rsidR="00040258" w:rsidRDefault="00040258" w:rsidP="00040258">
      <w:pPr>
        <w:spacing w:after="0"/>
        <w:rPr>
          <w:rFonts w:cstheme="minorHAnsi"/>
          <w:szCs w:val="20"/>
        </w:rPr>
      </w:pPr>
      <w:r w:rsidRPr="001D6DE7">
        <w:rPr>
          <w:rFonts w:cstheme="minorHAnsi"/>
          <w:szCs w:val="20"/>
        </w:rPr>
        <w:t>Door het ondertekenen van het ‘Uniform Europees Aanbestedingsdocument’ verklaart Inschrijver dat</w:t>
      </w:r>
      <w:r>
        <w:rPr>
          <w:rFonts w:cstheme="minorHAnsi"/>
          <w:szCs w:val="20"/>
        </w:rPr>
        <w:t>:</w:t>
      </w:r>
      <w:r w:rsidRPr="001D6DE7">
        <w:rPr>
          <w:rFonts w:cstheme="minorHAnsi"/>
          <w:szCs w:val="20"/>
        </w:rPr>
        <w:t xml:space="preserve"> </w:t>
      </w:r>
    </w:p>
    <w:p w:rsidR="00040258" w:rsidRPr="005C2768" w:rsidRDefault="00040258" w:rsidP="00040258">
      <w:pPr>
        <w:pStyle w:val="Lijstalinea"/>
        <w:numPr>
          <w:ilvl w:val="0"/>
          <w:numId w:val="39"/>
        </w:numPr>
        <w:spacing w:after="0"/>
        <w:rPr>
          <w:rFonts w:cstheme="minorHAnsi"/>
          <w:szCs w:val="20"/>
        </w:rPr>
      </w:pPr>
      <w:r w:rsidRPr="005C2768">
        <w:rPr>
          <w:rFonts w:cstheme="minorHAnsi"/>
          <w:szCs w:val="20"/>
        </w:rPr>
        <w:t xml:space="preserve">hij adequaat verzekerd is middels een </w:t>
      </w:r>
      <w:bookmarkStart w:id="150" w:name="_Hlk6910842"/>
      <w:r w:rsidRPr="005C2768">
        <w:rPr>
          <w:rFonts w:cstheme="minorHAnsi"/>
          <w:szCs w:val="20"/>
        </w:rPr>
        <w:t>beroepsaansprakelijkheidsverzekering</w:t>
      </w:r>
      <w:bookmarkEnd w:id="150"/>
      <w:r w:rsidRPr="005C2768">
        <w:rPr>
          <w:rFonts w:cstheme="minorHAnsi"/>
          <w:szCs w:val="20"/>
        </w:rPr>
        <w:t xml:space="preserve"> voor de uitvoering van de Opdracht en dat hij zich, indien de Raamovereenkomst met hem wordt gesloten, gedurende de duur van de uitvoering van de Opdracht(en) adequaat verzekerd houdt.</w:t>
      </w:r>
    </w:p>
    <w:p w:rsidR="00040258" w:rsidRPr="005C2768" w:rsidRDefault="00040258" w:rsidP="00040258">
      <w:pPr>
        <w:pStyle w:val="Lijstalinea"/>
        <w:numPr>
          <w:ilvl w:val="0"/>
          <w:numId w:val="39"/>
        </w:numPr>
        <w:spacing w:after="0"/>
        <w:rPr>
          <w:rFonts w:cstheme="minorHAnsi"/>
          <w:szCs w:val="20"/>
        </w:rPr>
      </w:pPr>
      <w:r w:rsidRPr="005C2768">
        <w:rPr>
          <w:rFonts w:cstheme="minorHAnsi"/>
          <w:szCs w:val="20"/>
        </w:rPr>
        <w:t xml:space="preserve">hij beschikt over voldoende financiële- en economische draagkracht voor de nakoming van de verplichtingen die voortvloeien uit de eventuele Raamovereenkomst. </w:t>
      </w:r>
      <w:r>
        <w:rPr>
          <w:rFonts w:cstheme="minorHAnsi"/>
          <w:szCs w:val="20"/>
        </w:rPr>
        <w:t xml:space="preserve">Inschrijver </w:t>
      </w:r>
      <w:r w:rsidRPr="005C2768">
        <w:rPr>
          <w:rFonts w:cstheme="minorHAnsi"/>
          <w:szCs w:val="20"/>
        </w:rPr>
        <w:t>verklaart dat hem geen mogelijke claims bekend zijn of gedurende de periode van de uitvoering van de Raamovereenkomst geen investeringen noodzakelijk zijn die zijn bedrijf in een zodanige positie kan brengen dat de financieel-economische draagkracht of de continuïteit daarvan in gevaar kan worden gebracht.</w:t>
      </w:r>
    </w:p>
    <w:p w:rsidR="00FE55C8" w:rsidRDefault="00FE55C8">
      <w:pPr>
        <w:spacing w:before="0" w:after="0"/>
      </w:pPr>
    </w:p>
    <w:tbl>
      <w:tblPr>
        <w:tblStyle w:val="Tabelraster"/>
        <w:tblW w:w="0" w:type="auto"/>
        <w:tblLook w:val="04A0" w:firstRow="1" w:lastRow="0" w:firstColumn="1" w:lastColumn="0" w:noHBand="0" w:noVBand="1"/>
      </w:tblPr>
      <w:tblGrid>
        <w:gridCol w:w="9212"/>
      </w:tblGrid>
      <w:tr w:rsidR="00951884" w:rsidTr="00951884">
        <w:tc>
          <w:tcPr>
            <w:tcW w:w="9212" w:type="dxa"/>
            <w:shd w:val="clear" w:color="auto" w:fill="EAF1DD" w:themeFill="accent3" w:themeFillTint="33"/>
          </w:tcPr>
          <w:p w:rsidR="00040258" w:rsidRPr="001D6DE7" w:rsidRDefault="00040258" w:rsidP="00040258">
            <w:pPr>
              <w:spacing w:after="0"/>
              <w:rPr>
                <w:rFonts w:cstheme="minorHAnsi"/>
                <w:szCs w:val="20"/>
              </w:rPr>
            </w:pPr>
            <w:r w:rsidRPr="001D6DE7">
              <w:rPr>
                <w:rFonts w:cstheme="minorHAnsi"/>
                <w:b/>
                <w:szCs w:val="20"/>
              </w:rPr>
              <w:t>Bewijsmiddelen</w:t>
            </w:r>
            <w:r w:rsidRPr="001D6DE7">
              <w:rPr>
                <w:rFonts w:cstheme="minorHAnsi"/>
                <w:szCs w:val="20"/>
              </w:rPr>
              <w:t xml:space="preserve"> (niet indienen bij Inschrijving. Pas na verzoek hiertoe verstrekken)</w:t>
            </w:r>
          </w:p>
          <w:p w:rsidR="00040258" w:rsidRPr="001D6DE7" w:rsidRDefault="00040258" w:rsidP="00040258">
            <w:pPr>
              <w:spacing w:after="0"/>
              <w:rPr>
                <w:rFonts w:cstheme="minorHAnsi"/>
                <w:szCs w:val="20"/>
              </w:rPr>
            </w:pPr>
          </w:p>
          <w:p w:rsidR="00040258" w:rsidRPr="003329D1" w:rsidRDefault="00040258" w:rsidP="00040258">
            <w:pPr>
              <w:numPr>
                <w:ilvl w:val="0"/>
                <w:numId w:val="19"/>
              </w:numPr>
              <w:spacing w:before="0" w:after="0" w:line="276" w:lineRule="auto"/>
              <w:contextualSpacing/>
              <w:rPr>
                <w:rFonts w:cstheme="minorHAnsi"/>
                <w:szCs w:val="20"/>
              </w:rPr>
            </w:pPr>
            <w:r>
              <w:rPr>
                <w:rFonts w:cstheme="minorHAnsi"/>
                <w:szCs w:val="20"/>
              </w:rPr>
              <w:t>a</w:t>
            </w:r>
            <w:r w:rsidRPr="003329D1">
              <w:rPr>
                <w:rFonts w:cstheme="minorHAnsi"/>
                <w:szCs w:val="20"/>
              </w:rPr>
              <w:t>ccountantsverklaring</w:t>
            </w:r>
            <w:r>
              <w:rPr>
                <w:rFonts w:cstheme="minorHAnsi"/>
                <w:szCs w:val="20"/>
              </w:rPr>
              <w:t xml:space="preserve"> bij voorkeur over het boekjaar 2019, maar 2018 is ook akkoord</w:t>
            </w:r>
            <w:r w:rsidRPr="003329D1">
              <w:rPr>
                <w:rFonts w:cstheme="minorHAnsi"/>
                <w:szCs w:val="20"/>
              </w:rPr>
              <w:t xml:space="preserve"> (of in voorkomend geval een beoordelings- of samenstellingsverklaring</w:t>
            </w:r>
            <w:r>
              <w:rPr>
                <w:rFonts w:cstheme="minorHAnsi"/>
                <w:szCs w:val="20"/>
              </w:rPr>
              <w:t>*</w:t>
            </w:r>
            <w:r w:rsidRPr="003329D1">
              <w:rPr>
                <w:rFonts w:cstheme="minorHAnsi"/>
                <w:szCs w:val="20"/>
              </w:rPr>
              <w:t>) zonder zogenoemde ‘continuïteitsparagraaf</w:t>
            </w:r>
            <w:r>
              <w:rPr>
                <w:rFonts w:cstheme="minorHAnsi"/>
                <w:szCs w:val="20"/>
              </w:rPr>
              <w:t>**</w:t>
            </w:r>
            <w:r w:rsidRPr="003329D1">
              <w:rPr>
                <w:rFonts w:cstheme="minorHAnsi"/>
                <w:szCs w:val="20"/>
              </w:rPr>
              <w:t>’</w:t>
            </w:r>
            <w:r>
              <w:rPr>
                <w:rFonts w:cstheme="minorHAnsi"/>
                <w:szCs w:val="20"/>
              </w:rPr>
              <w:t>;</w:t>
            </w:r>
          </w:p>
          <w:p w:rsidR="00040258" w:rsidRPr="001D6DE7" w:rsidRDefault="00040258" w:rsidP="00040258">
            <w:pPr>
              <w:numPr>
                <w:ilvl w:val="0"/>
                <w:numId w:val="19"/>
              </w:numPr>
              <w:spacing w:before="0" w:after="0"/>
              <w:contextualSpacing/>
              <w:rPr>
                <w:rFonts w:cstheme="minorHAnsi"/>
                <w:szCs w:val="20"/>
              </w:rPr>
            </w:pPr>
            <w:r w:rsidRPr="001D6DE7">
              <w:rPr>
                <w:rFonts w:cstheme="minorHAnsi"/>
                <w:szCs w:val="20"/>
              </w:rPr>
              <w:t>passende bankverklaringen of het bewijs van een verzekering tegen beroepsrisico’s;</w:t>
            </w:r>
          </w:p>
          <w:p w:rsidR="00040258" w:rsidRPr="005C2768" w:rsidRDefault="00040258" w:rsidP="00040258">
            <w:pPr>
              <w:spacing w:after="0"/>
              <w:rPr>
                <w:rFonts w:cstheme="minorHAnsi"/>
                <w:i/>
                <w:szCs w:val="20"/>
              </w:rPr>
            </w:pPr>
            <w:r w:rsidRPr="005C2768">
              <w:rPr>
                <w:rFonts w:cstheme="minorHAnsi"/>
                <w:i/>
                <w:szCs w:val="20"/>
              </w:rPr>
              <w:t>* Voor kleinere bedrijven geldt dat een samenstellingsverklaring voldoende is. De gegevens moeten bij voorkeur het boekjaar 2019 betreffen, maar 2018 is ook akkoord.</w:t>
            </w:r>
          </w:p>
          <w:p w:rsidR="00040258" w:rsidRPr="005C2768" w:rsidRDefault="00040258" w:rsidP="00040258">
            <w:pPr>
              <w:spacing w:after="0"/>
              <w:rPr>
                <w:rFonts w:cstheme="minorHAnsi"/>
                <w:i/>
                <w:szCs w:val="20"/>
              </w:rPr>
            </w:pPr>
          </w:p>
          <w:p w:rsidR="00040258" w:rsidRPr="005C2768" w:rsidRDefault="00040258" w:rsidP="00040258">
            <w:pPr>
              <w:spacing w:before="0" w:after="0"/>
              <w:rPr>
                <w:rFonts w:cstheme="minorHAnsi"/>
                <w:i/>
                <w:szCs w:val="20"/>
              </w:rPr>
            </w:pPr>
            <w:r w:rsidRPr="005C2768">
              <w:rPr>
                <w:rFonts w:cstheme="minorHAnsi"/>
                <w:i/>
                <w:szCs w:val="20"/>
              </w:rPr>
              <w:t>** Een continuïteitsparagraaf is een verklaring van de accountant in het jaarverslag waarin verklaard wordt dat de betreffende onderneming naar het oordeel van de accountant financieel niet gezond is.</w:t>
            </w:r>
          </w:p>
          <w:p w:rsidR="00040258" w:rsidRDefault="00040258" w:rsidP="00040258">
            <w:pPr>
              <w:spacing w:before="0" w:after="0"/>
              <w:rPr>
                <w:rFonts w:cstheme="minorHAnsi"/>
                <w:szCs w:val="20"/>
              </w:rPr>
            </w:pPr>
          </w:p>
          <w:p w:rsidR="00951884" w:rsidRDefault="00040258" w:rsidP="00040258">
            <w:pPr>
              <w:spacing w:before="0" w:after="0" w:line="276" w:lineRule="auto"/>
            </w:pPr>
            <w:r w:rsidRPr="001D6DE7">
              <w:rPr>
                <w:rFonts w:cstheme="minorHAnsi"/>
                <w:szCs w:val="20"/>
              </w:rPr>
              <w:t>Indien met betrekking tot de financieel-economische draagkracht gebruik wordt gemaakt van de gegevens van de ‘moedermaatschappij/holding’, dient de Inschrijver een verklaring van de ‘moedermaatschappij/holding’ te verstrekken waarin wordt verklaard dat de moedermaatschappij/holding zich onvoorwaardelijk garant stelt voor de door de dochtermaatschappij op zich te nemen verplichtingen en de eventuele schulden die uit de Raamovereenkomst voortvloeien. De verklaring van de moedermaatschappij/holding dient te zijn ondertekend door een daartoe gemachtigde.</w:t>
            </w:r>
            <w:r>
              <w:rPr>
                <w:rFonts w:cstheme="minorHAnsi"/>
                <w:szCs w:val="20"/>
              </w:rPr>
              <w:t xml:space="preserve"> Gebruik hiervoor Bijlage 04 - Holdingverklaring</w:t>
            </w:r>
          </w:p>
        </w:tc>
      </w:tr>
    </w:tbl>
    <w:p w:rsidR="00040258" w:rsidRDefault="00040258" w:rsidP="00040258">
      <w:pPr>
        <w:spacing w:before="0" w:after="0"/>
        <w:rPr>
          <w:b/>
        </w:rPr>
      </w:pPr>
    </w:p>
    <w:p w:rsidR="00040258" w:rsidRPr="005C2768" w:rsidRDefault="00040258" w:rsidP="00040258">
      <w:pPr>
        <w:spacing w:before="0" w:after="0"/>
        <w:rPr>
          <w:b/>
        </w:rPr>
      </w:pPr>
      <w:r w:rsidRPr="005C2768">
        <w:rPr>
          <w:b/>
        </w:rPr>
        <w:t>Meer (algemene) informatie</w:t>
      </w:r>
    </w:p>
    <w:p w:rsidR="00040258" w:rsidRDefault="00040258" w:rsidP="00040258">
      <w:pPr>
        <w:spacing w:before="0" w:after="0"/>
      </w:pPr>
      <w:r>
        <w:t>Het is de verantwoordelijkheid van de accountant om voldoende en geschikte controle-informatie te verkrijgen met betrekking tot, en om te concluderen over, de geschiktheid van het hanteren door het management van de continuïteitsveronderstelling bij het opstellen en presenteren van de financiële overzichten en om te concluderen, gebaseerd op de verkregen controle-informatie, of er sprake is van een onzekerheid van materieel belang met betrekking tot de mogelijkheid van de entiteit om haar continuïteit te handhaven. Deze verantwoordelijkheden bestaan, zelfs indien het stelsel inzake financiële verslaggeving dat bij het opstellen van de financiële overzichten wordt gehanteerd niet expliciet vereist dat het management een specifieke beoordeling maakt van de mogelijkheid van de entiteit om haar continuïteit te handhaven.</w:t>
      </w:r>
    </w:p>
    <w:p w:rsidR="00040258" w:rsidRDefault="00040258" w:rsidP="00040258">
      <w:pPr>
        <w:spacing w:before="0" w:after="0"/>
      </w:pPr>
    </w:p>
    <w:p w:rsidR="00040258" w:rsidRDefault="00040258" w:rsidP="00040258">
      <w:pPr>
        <w:spacing w:before="0" w:after="0"/>
      </w:pPr>
      <w:r>
        <w:t>De doelstellingen van de accountant zijn:</w:t>
      </w:r>
    </w:p>
    <w:p w:rsidR="00040258" w:rsidRDefault="00040258" w:rsidP="00040258">
      <w:pPr>
        <w:pStyle w:val="Lijstalinea"/>
        <w:numPr>
          <w:ilvl w:val="1"/>
          <w:numId w:val="40"/>
        </w:numPr>
        <w:spacing w:before="0" w:after="0"/>
        <w:ind w:left="1134" w:hanging="708"/>
      </w:pPr>
      <w:r>
        <w:t>het verkrijgen van voldoende en geschikte controle-informatie, en het concluderen, over de geschiktheid van het door het management hanteren van de continuïteitsveronderstelling bij het opstellen van de financiële overzichten;</w:t>
      </w:r>
    </w:p>
    <w:p w:rsidR="00040258" w:rsidRDefault="00040258" w:rsidP="00040258">
      <w:pPr>
        <w:pStyle w:val="Lijstalinea"/>
        <w:numPr>
          <w:ilvl w:val="1"/>
          <w:numId w:val="40"/>
        </w:numPr>
        <w:spacing w:before="0" w:after="0"/>
        <w:ind w:left="1134" w:hanging="708"/>
      </w:pPr>
      <w:r>
        <w:t>het concluderen, op basis van de verkregen controle-informatie, of er sprake is van een onzekerheid van materieel belang met betrekking tot gebeurtenissen of omstandigheden die gerede twijfel kunnen doen ontstaan over de mogelijkheid van de entiteit om haar continuïteit te handhaven; en het rapporteren overeenkomstig deze Standaard.</w:t>
      </w:r>
    </w:p>
    <w:p w:rsidR="00040258" w:rsidRDefault="00040258" w:rsidP="00040258">
      <w:pPr>
        <w:spacing w:before="0" w:after="0"/>
      </w:pPr>
    </w:p>
    <w:p w:rsidR="00040258" w:rsidRDefault="00040258" w:rsidP="00040258">
      <w:pPr>
        <w:spacing w:before="0" w:after="0"/>
      </w:pPr>
      <w:r>
        <w:lastRenderedPageBreak/>
        <w:t>De accountant dient te evalueren of voldoende en geschikte controle-informatie is verkregen met betrekking tot, en dient te concluderen over, de geschiktheid van het hanteren van de continuïteitsveronderstelling door het management bij het opstellen van de financiële overzichten.</w:t>
      </w:r>
    </w:p>
    <w:p w:rsidR="00040258" w:rsidRDefault="00040258" w:rsidP="00040258">
      <w:pPr>
        <w:spacing w:before="0" w:after="0"/>
      </w:pPr>
    </w:p>
    <w:p w:rsidR="00040258" w:rsidRDefault="00040258" w:rsidP="00040258">
      <w:pPr>
        <w:spacing w:before="0" w:after="0"/>
      </w:pPr>
      <w:r>
        <w:t xml:space="preserve">Op basis van de verkregen controle-informatie dient de accountant een conclusie te trekken of er op grond van zijn oordeelsvorming sprake is van een onzekerheid van materieel belang die verband houdt met gebeurtenissen of omstandigheden welke, afzonderlijk of collectief, gerede twijfel kunnen doen ontstaan over de mogelijkheid van de entiteit om haar continuïteit te handhaven. Er is sprake van een onzekerheid van materieel belang wanneer de omvang van de mogelijke impact ervan en de waarschijnlijkheid dat zij zich voordoet van dien aard is dat, op grond van de oordeelsvorming van de accountant, een passende toelichting over de aard en implicaties van de onzekerheid noodzakelijk is voor: </w:t>
      </w:r>
    </w:p>
    <w:p w:rsidR="00040258" w:rsidRDefault="00040258" w:rsidP="00040258">
      <w:pPr>
        <w:pStyle w:val="Lijstalinea"/>
        <w:numPr>
          <w:ilvl w:val="0"/>
          <w:numId w:val="41"/>
        </w:numPr>
        <w:spacing w:before="0" w:after="0"/>
      </w:pPr>
      <w:r>
        <w:t>de getrouwe weergave van de financiële overzichten in het geval van een getrouw-beeld-stelsel; of</w:t>
      </w:r>
    </w:p>
    <w:p w:rsidR="00017C24" w:rsidRDefault="00040258" w:rsidP="00040258">
      <w:pPr>
        <w:pStyle w:val="Lijstalinea"/>
        <w:numPr>
          <w:ilvl w:val="0"/>
          <w:numId w:val="41"/>
        </w:numPr>
        <w:spacing w:before="0" w:after="0"/>
      </w:pPr>
      <w:r>
        <w:t>het niet misleidend zijn van de financiële overzichten in het geval van een compliance-stelsel.</w:t>
      </w:r>
    </w:p>
    <w:p w:rsidR="00F60219" w:rsidRDefault="00F60219" w:rsidP="00951884">
      <w:pPr>
        <w:pStyle w:val="Kop3"/>
      </w:pPr>
      <w:bookmarkStart w:id="151" w:name="_Toc66736863"/>
      <w:r>
        <w:t>3.3.3 Technische bekwaamheid – kwaliteitsborging</w:t>
      </w:r>
      <w:bookmarkEnd w:id="151"/>
    </w:p>
    <w:p w:rsidR="00951884" w:rsidRPr="00951884" w:rsidRDefault="00951884" w:rsidP="00951884">
      <w:pPr>
        <w:spacing w:after="0" w:line="240" w:lineRule="atLeast"/>
        <w:rPr>
          <w:szCs w:val="20"/>
        </w:rPr>
      </w:pPr>
      <w:r w:rsidRPr="00951884">
        <w:rPr>
          <w:szCs w:val="20"/>
        </w:rPr>
        <w:t xml:space="preserve">Door het ondertekenen van het ‘Uniform Europees Aanbestedingsdocument’ verklaart Inschrijver: </w:t>
      </w:r>
    </w:p>
    <w:p w:rsidR="00951884" w:rsidRPr="00951884" w:rsidRDefault="00951884" w:rsidP="00951884">
      <w:pPr>
        <w:numPr>
          <w:ilvl w:val="0"/>
          <w:numId w:val="20"/>
        </w:numPr>
        <w:spacing w:before="0" w:line="240" w:lineRule="atLeast"/>
        <w:contextualSpacing/>
        <w:rPr>
          <w:szCs w:val="20"/>
        </w:rPr>
      </w:pPr>
      <w:r w:rsidRPr="00951884">
        <w:rPr>
          <w:szCs w:val="20"/>
        </w:rPr>
        <w:t xml:space="preserve">dat hij beschikt over een geldig gecertificeerd </w:t>
      </w:r>
      <w:r w:rsidRPr="00040258">
        <w:rPr>
          <w:szCs w:val="20"/>
        </w:rPr>
        <w:t>kwaliteitszorgsysteem, waarbij</w:t>
      </w:r>
      <w:r w:rsidRPr="00951884">
        <w:rPr>
          <w:szCs w:val="20"/>
        </w:rPr>
        <w:t xml:space="preserve"> het certificaat is opgesteld door een certificatie-instelling, die erkend is binnen de (inter)nationale accreditatiestructuur.</w:t>
      </w:r>
    </w:p>
    <w:p w:rsidR="00951884" w:rsidRPr="00951884" w:rsidRDefault="00951884" w:rsidP="00951884">
      <w:pPr>
        <w:spacing w:after="0" w:line="240" w:lineRule="atLeast"/>
        <w:ind w:firstLine="709"/>
        <w:rPr>
          <w:snapToGrid w:val="0"/>
          <w:szCs w:val="20"/>
        </w:rPr>
      </w:pPr>
      <w:r w:rsidRPr="00951884">
        <w:rPr>
          <w:snapToGrid w:val="0"/>
          <w:szCs w:val="20"/>
        </w:rPr>
        <w:t>Of:</w:t>
      </w:r>
    </w:p>
    <w:p w:rsidR="00951884" w:rsidRPr="00951884" w:rsidRDefault="00951884" w:rsidP="00951884">
      <w:pPr>
        <w:numPr>
          <w:ilvl w:val="0"/>
          <w:numId w:val="20"/>
        </w:numPr>
        <w:spacing w:before="0" w:line="240" w:lineRule="atLeast"/>
        <w:contextualSpacing/>
        <w:rPr>
          <w:szCs w:val="20"/>
        </w:rPr>
      </w:pPr>
      <w:r w:rsidRPr="00951884">
        <w:rPr>
          <w:szCs w:val="20"/>
        </w:rPr>
        <w:t xml:space="preserve">dat hij een kwaliteitszorgsysteem heeft dat minimaal gelijkwaardig is aan een gecertificeerd </w:t>
      </w:r>
      <w:r w:rsidR="00040258">
        <w:rPr>
          <w:szCs w:val="20"/>
        </w:rPr>
        <w:t>kwaliteitszorgsysteem</w:t>
      </w:r>
      <w:r w:rsidRPr="00951884">
        <w:rPr>
          <w:szCs w:val="20"/>
        </w:rPr>
        <w:t>. Onder gelijkwaardig wordt verstaan: het voldoen aan de volgende kenmerken:</w:t>
      </w:r>
    </w:p>
    <w:p w:rsidR="00951884" w:rsidRPr="00951884" w:rsidRDefault="00951884" w:rsidP="00951884">
      <w:pPr>
        <w:numPr>
          <w:ilvl w:val="1"/>
          <w:numId w:val="20"/>
        </w:numPr>
        <w:spacing w:before="0" w:line="240" w:lineRule="atLeast"/>
        <w:contextualSpacing/>
        <w:rPr>
          <w:szCs w:val="20"/>
        </w:rPr>
      </w:pPr>
      <w:r w:rsidRPr="00951884">
        <w:rPr>
          <w:szCs w:val="20"/>
        </w:rPr>
        <w:t>kwaliteitszorg is organisatie breed verankerd (in beleid), geadopteerd door de verantwoordelijke directie en uitgedragen door deze directie (b.v. middels kwaliteitshandboek). De directie draagt ook de verantwoordelijkheid voor correcte opzet, uitvoering en beheersing van het kwaliteitsbeleid;</w:t>
      </w:r>
    </w:p>
    <w:p w:rsidR="00951884" w:rsidRPr="00951884" w:rsidRDefault="00951884" w:rsidP="00951884">
      <w:pPr>
        <w:numPr>
          <w:ilvl w:val="1"/>
          <w:numId w:val="20"/>
        </w:numPr>
        <w:spacing w:before="0" w:line="240" w:lineRule="atLeast"/>
        <w:contextualSpacing/>
        <w:rPr>
          <w:szCs w:val="20"/>
        </w:rPr>
      </w:pPr>
      <w:r w:rsidRPr="00951884">
        <w:rPr>
          <w:szCs w:val="20"/>
        </w:rPr>
        <w:t>aanwezigheid en organisatie brede uitvoering van relevante procedures met betrekking tot dienstverlening/eindproducten en beheer van middelen en documenten, waarbij continue verbetering een belangrijk aandachtspunt is;</w:t>
      </w:r>
    </w:p>
    <w:p w:rsidR="00951884" w:rsidRPr="00951884" w:rsidRDefault="00951884" w:rsidP="00951884">
      <w:pPr>
        <w:numPr>
          <w:ilvl w:val="1"/>
          <w:numId w:val="20"/>
        </w:numPr>
        <w:spacing w:before="0" w:line="240" w:lineRule="atLeast"/>
        <w:contextualSpacing/>
        <w:rPr>
          <w:szCs w:val="20"/>
        </w:rPr>
      </w:pPr>
      <w:r w:rsidRPr="00951884">
        <w:rPr>
          <w:szCs w:val="20"/>
        </w:rPr>
        <w:t>aanwezigheid van de interne kwaliteitscyclus: meting, analyse en verbetering van kwaliteitsniveaus;</w:t>
      </w:r>
    </w:p>
    <w:p w:rsidR="00951884" w:rsidRPr="00951884" w:rsidRDefault="00951884" w:rsidP="00951884">
      <w:pPr>
        <w:numPr>
          <w:ilvl w:val="1"/>
          <w:numId w:val="20"/>
        </w:numPr>
        <w:spacing w:before="0" w:line="240" w:lineRule="atLeast"/>
        <w:contextualSpacing/>
        <w:rPr>
          <w:szCs w:val="20"/>
        </w:rPr>
      </w:pPr>
      <w:r w:rsidRPr="00951884">
        <w:rPr>
          <w:szCs w:val="20"/>
        </w:rPr>
        <w:t>aanwezigheid van een periodieke onafhankelijke, deskundige audit op naleving van de kwaliteitsprocedures;</w:t>
      </w:r>
    </w:p>
    <w:p w:rsidR="00951884" w:rsidRPr="00951884" w:rsidRDefault="00951884" w:rsidP="00951884">
      <w:pPr>
        <w:numPr>
          <w:ilvl w:val="1"/>
          <w:numId w:val="20"/>
        </w:numPr>
        <w:spacing w:before="0" w:line="240" w:lineRule="atLeast"/>
        <w:contextualSpacing/>
        <w:rPr>
          <w:szCs w:val="20"/>
        </w:rPr>
      </w:pPr>
      <w:r w:rsidRPr="00951884">
        <w:rPr>
          <w:szCs w:val="20"/>
        </w:rPr>
        <w:t xml:space="preserve">klant gerelateerde processen: er is een systeem om ervoor te zorgen dat (vanuit het perspectief van de klant) helder wordt gemaakt wat de behoefte van de klant is en dat deze behoefte verwerkt wordt in uw bedrijfsprocessen. </w:t>
      </w:r>
    </w:p>
    <w:p w:rsidR="00951884" w:rsidRPr="00951884" w:rsidRDefault="00951884" w:rsidP="00951884">
      <w:pPr>
        <w:spacing w:after="0" w:line="240" w:lineRule="atLeast"/>
        <w:rPr>
          <w:szCs w:val="20"/>
        </w:rPr>
      </w:pPr>
      <w:r>
        <w:rPr>
          <w:szCs w:val="20"/>
        </w:rPr>
        <w:br/>
      </w:r>
      <w:r w:rsidRPr="00951884">
        <w:rPr>
          <w:szCs w:val="20"/>
        </w:rPr>
        <w:t xml:space="preserve">Ingeval er in samenwerkingsverband (combinatie) wordt ingeschreven, dient iedere deelnemer aan dit samenwerkingsverband afzonderlijk aan de vereisten inzake de kwaliteitszorg te voldoen. </w:t>
      </w:r>
    </w:p>
    <w:p w:rsidR="00951884" w:rsidRPr="00951884" w:rsidRDefault="00951884">
      <w:pPr>
        <w:spacing w:before="0" w:after="0"/>
      </w:pPr>
    </w:p>
    <w:tbl>
      <w:tblPr>
        <w:tblStyle w:val="Tabelraster"/>
        <w:tblW w:w="0" w:type="auto"/>
        <w:tblLook w:val="04A0" w:firstRow="1" w:lastRow="0" w:firstColumn="1" w:lastColumn="0" w:noHBand="0" w:noVBand="1"/>
      </w:tblPr>
      <w:tblGrid>
        <w:gridCol w:w="9212"/>
      </w:tblGrid>
      <w:tr w:rsidR="00951884" w:rsidRPr="00951884" w:rsidTr="00951884">
        <w:tc>
          <w:tcPr>
            <w:tcW w:w="9212" w:type="dxa"/>
            <w:shd w:val="clear" w:color="auto" w:fill="EAF1DD" w:themeFill="accent3" w:themeFillTint="33"/>
          </w:tcPr>
          <w:p w:rsidR="00951884" w:rsidRPr="00951884" w:rsidRDefault="00951884" w:rsidP="00951884">
            <w:pPr>
              <w:spacing w:after="0" w:line="276" w:lineRule="auto"/>
              <w:rPr>
                <w:szCs w:val="20"/>
              </w:rPr>
            </w:pPr>
            <w:r w:rsidRPr="00951884">
              <w:rPr>
                <w:b/>
                <w:szCs w:val="20"/>
              </w:rPr>
              <w:t>Bewijsmiddelen</w:t>
            </w:r>
            <w:r w:rsidRPr="00951884">
              <w:rPr>
                <w:szCs w:val="20"/>
              </w:rPr>
              <w:t xml:space="preserve"> (niet indienen bij Inschrijving. Pas na verzoek hiertoe verstrekken)</w:t>
            </w:r>
          </w:p>
          <w:p w:rsidR="00951884" w:rsidRPr="00951884" w:rsidRDefault="00951884" w:rsidP="00951884">
            <w:pPr>
              <w:spacing w:after="0" w:line="276" w:lineRule="auto"/>
              <w:rPr>
                <w:szCs w:val="20"/>
              </w:rPr>
            </w:pPr>
            <w:r w:rsidRPr="00951884">
              <w:rPr>
                <w:szCs w:val="20"/>
              </w:rPr>
              <w:t>Het voldoen aan de vereisten van de kwaliteitszorg kan worden aangetoond door middel van:</w:t>
            </w:r>
          </w:p>
          <w:p w:rsidR="00951884" w:rsidRPr="00951884" w:rsidRDefault="00951884" w:rsidP="00951884">
            <w:pPr>
              <w:numPr>
                <w:ilvl w:val="0"/>
                <w:numId w:val="21"/>
              </w:numPr>
              <w:tabs>
                <w:tab w:val="num" w:pos="360"/>
              </w:tabs>
              <w:spacing w:before="0" w:after="0" w:line="276" w:lineRule="auto"/>
              <w:ind w:left="360"/>
              <w:rPr>
                <w:szCs w:val="20"/>
              </w:rPr>
            </w:pPr>
            <w:r w:rsidRPr="00951884">
              <w:rPr>
                <w:szCs w:val="20"/>
                <w:lang w:val="nl"/>
              </w:rPr>
              <w:t>het overleggen van het laatste auditverslag of een kopie certifica(a)</w:t>
            </w:r>
            <w:r w:rsidRPr="00040258">
              <w:rPr>
                <w:szCs w:val="20"/>
                <w:lang w:val="nl"/>
              </w:rPr>
              <w:t>t(en)</w:t>
            </w:r>
            <w:r w:rsidRPr="00040258">
              <w:rPr>
                <w:szCs w:val="20"/>
              </w:rPr>
              <w:t xml:space="preserve">, </w:t>
            </w:r>
            <w:r w:rsidRPr="00040258">
              <w:rPr>
                <w:szCs w:val="20"/>
                <w:lang w:val="nl"/>
              </w:rPr>
              <w:t>van</w:t>
            </w:r>
            <w:r w:rsidRPr="00951884">
              <w:rPr>
                <w:szCs w:val="20"/>
                <w:lang w:val="nl"/>
              </w:rPr>
              <w:t xml:space="preserve"> een kwaliteitszorgsysteem waarbij het certificaat is opgesteld door een certificatie-instelling, die erkend is binnen de (inter)nationale accreditatiestructuur.</w:t>
            </w:r>
            <w:r w:rsidRPr="00951884">
              <w:rPr>
                <w:szCs w:val="20"/>
                <w:lang w:val="nl"/>
              </w:rPr>
              <w:br/>
            </w:r>
            <w:r w:rsidRPr="00951884">
              <w:rPr>
                <w:szCs w:val="20"/>
              </w:rPr>
              <w:t>Of:</w:t>
            </w:r>
          </w:p>
          <w:p w:rsidR="00951884" w:rsidRPr="00951884" w:rsidRDefault="00951884" w:rsidP="00040258">
            <w:pPr>
              <w:numPr>
                <w:ilvl w:val="0"/>
                <w:numId w:val="21"/>
              </w:numPr>
              <w:tabs>
                <w:tab w:val="num" w:pos="360"/>
              </w:tabs>
              <w:spacing w:before="0" w:after="0" w:line="276" w:lineRule="auto"/>
              <w:ind w:left="360"/>
              <w:rPr>
                <w:szCs w:val="20"/>
              </w:rPr>
            </w:pPr>
            <w:r w:rsidRPr="00951884">
              <w:rPr>
                <w:szCs w:val="20"/>
              </w:rPr>
              <w:t xml:space="preserve">een beschrijving (maximaal 2 A4) van het kwaliteitszorgsysteem dat u heeft waarbij wordt aangetoond dat dit kwaliteitszorgsysteem minimaal gelijkwaardig is aan een gecertificeerd </w:t>
            </w:r>
            <w:r w:rsidRPr="00040258">
              <w:rPr>
                <w:szCs w:val="20"/>
              </w:rPr>
              <w:t>kwaliteitszorgsysteem, In de</w:t>
            </w:r>
            <w:r w:rsidRPr="00951884">
              <w:rPr>
                <w:szCs w:val="20"/>
              </w:rPr>
              <w:t xml:space="preserve"> paragraaf ‘Technische bekwaamheid - Kwaliteitsborging’ is aangegeven wat onder gelijkwaardig wordt verstaan. In uw beschrijving dient u op de in die paragraaf genoemde punten in te gaan en uit de beschrijving dient de gelijkwaardigheid te </w:t>
            </w:r>
            <w:r w:rsidRPr="00951884">
              <w:rPr>
                <w:szCs w:val="20"/>
              </w:rPr>
              <w:lastRenderedPageBreak/>
              <w:t>blijken.</w:t>
            </w:r>
          </w:p>
        </w:tc>
      </w:tr>
    </w:tbl>
    <w:p w:rsidR="00951884" w:rsidRDefault="00951884">
      <w:pPr>
        <w:spacing w:before="0" w:after="0"/>
      </w:pPr>
    </w:p>
    <w:p w:rsidR="00F60219" w:rsidRDefault="00F60219" w:rsidP="00891D72">
      <w:pPr>
        <w:pStyle w:val="Kop3"/>
      </w:pPr>
      <w:bookmarkStart w:id="152" w:name="_Toc66736864"/>
      <w:r>
        <w:t>3.3.4 Technische bekwaamheid – referentie</w:t>
      </w:r>
      <w:bookmarkEnd w:id="152"/>
      <w:r>
        <w:t xml:space="preserve"> </w:t>
      </w:r>
    </w:p>
    <w:p w:rsidR="00891D72" w:rsidRPr="00891D72" w:rsidRDefault="00891D72" w:rsidP="00891D72">
      <w:pPr>
        <w:spacing w:after="0" w:line="276" w:lineRule="auto"/>
        <w:rPr>
          <w:szCs w:val="20"/>
        </w:rPr>
      </w:pPr>
      <w:r w:rsidRPr="00891D72">
        <w:rPr>
          <w:szCs w:val="20"/>
        </w:rPr>
        <w:t>Aanbestedende dienst heeft de volgende kerncompetenties vastgesteld die overeenkomen met ervaring op essentiële punten van de Raamovereenkomst:</w:t>
      </w:r>
    </w:p>
    <w:p w:rsidR="00891D72" w:rsidRPr="00891D72" w:rsidRDefault="00891D72" w:rsidP="00891D72">
      <w:pPr>
        <w:spacing w:after="0" w:line="276" w:lineRule="auto"/>
        <w:rPr>
          <w:szCs w:val="20"/>
        </w:rPr>
      </w:pPr>
    </w:p>
    <w:p w:rsidR="00040258" w:rsidRPr="005C2768" w:rsidRDefault="00040258" w:rsidP="00040258">
      <w:pPr>
        <w:numPr>
          <w:ilvl w:val="0"/>
          <w:numId w:val="22"/>
        </w:numPr>
        <w:spacing w:before="0"/>
        <w:contextualSpacing/>
        <w:rPr>
          <w:szCs w:val="20"/>
        </w:rPr>
      </w:pPr>
      <w:r w:rsidRPr="005C2768">
        <w:rPr>
          <w:szCs w:val="20"/>
        </w:rPr>
        <w:t xml:space="preserve">Kerncompetentie 1: </w:t>
      </w:r>
      <w:r w:rsidRPr="005C2768">
        <w:rPr>
          <w:rFonts w:cs="Times New Roman"/>
          <w:iCs/>
          <w:szCs w:val="22"/>
        </w:rPr>
        <w:t>Inschrijver heeft kennis van en ervaring met het uitvoeren van opdracht(en) zoals in deze aanbesteding gevraagd.</w:t>
      </w:r>
    </w:p>
    <w:p w:rsidR="00040258" w:rsidRPr="005C2768" w:rsidRDefault="00040258" w:rsidP="00040258">
      <w:pPr>
        <w:numPr>
          <w:ilvl w:val="0"/>
          <w:numId w:val="22"/>
        </w:numPr>
        <w:spacing w:before="0"/>
        <w:contextualSpacing/>
        <w:rPr>
          <w:szCs w:val="20"/>
        </w:rPr>
      </w:pPr>
      <w:r w:rsidRPr="005C2768">
        <w:rPr>
          <w:szCs w:val="20"/>
        </w:rPr>
        <w:t xml:space="preserve">Kerncompetentie 2: </w:t>
      </w:r>
      <w:r w:rsidRPr="005C2768">
        <w:rPr>
          <w:rFonts w:cs="Times New Roman"/>
          <w:iCs/>
          <w:szCs w:val="22"/>
        </w:rPr>
        <w:t>Inschrijver heeft kennis van en ervaring met het met verschillende partijen samenwerken in het realiseren van een betere afstemming tussen alle betrokkenen.</w:t>
      </w:r>
    </w:p>
    <w:p w:rsidR="00040258" w:rsidRPr="001D6DE7" w:rsidRDefault="00040258" w:rsidP="00040258">
      <w:pPr>
        <w:numPr>
          <w:ilvl w:val="0"/>
          <w:numId w:val="22"/>
        </w:numPr>
        <w:spacing w:before="0"/>
        <w:contextualSpacing/>
        <w:rPr>
          <w:szCs w:val="20"/>
        </w:rPr>
      </w:pPr>
      <w:r w:rsidRPr="005C2768">
        <w:rPr>
          <w:szCs w:val="20"/>
        </w:rPr>
        <w:t xml:space="preserve">Kerncompetentie 3: </w:t>
      </w:r>
      <w:r w:rsidRPr="005C2768">
        <w:rPr>
          <w:bCs/>
        </w:rPr>
        <w:t>Inschrijver heeft kennis van en ervaring met het proactief adviseren en samenwerken met betrekking tot de</w:t>
      </w:r>
      <w:r w:rsidRPr="00961F06">
        <w:rPr>
          <w:bCs/>
        </w:rPr>
        <w:t xml:space="preserve"> uitvoering van opdrachten zoals in deze aanbesteding bedoeld.</w:t>
      </w:r>
    </w:p>
    <w:p w:rsidR="00891D72" w:rsidRPr="00891D72" w:rsidRDefault="00891D72" w:rsidP="00891D72">
      <w:pPr>
        <w:spacing w:line="276" w:lineRule="auto"/>
        <w:ind w:left="720"/>
        <w:contextualSpacing/>
        <w:rPr>
          <w:szCs w:val="20"/>
          <w:highlight w:val="lightGray"/>
        </w:rPr>
      </w:pPr>
    </w:p>
    <w:p w:rsidR="00891D72" w:rsidRPr="00891D72" w:rsidRDefault="00891D72" w:rsidP="00891D72">
      <w:pPr>
        <w:spacing w:after="0" w:line="276" w:lineRule="auto"/>
        <w:rPr>
          <w:szCs w:val="20"/>
        </w:rPr>
      </w:pPr>
      <w:r w:rsidRPr="00891D72">
        <w:rPr>
          <w:szCs w:val="20"/>
        </w:rPr>
        <w:t>Door het ondertekenen van het ‘Uniform Europees Aanbestedingsdocument’ verklaart Inschrijver per hierboven vermelde kerncompetentie maximaal één referentie te hebben die voldoet aan de volgende eisen:</w:t>
      </w:r>
    </w:p>
    <w:p w:rsidR="00891D72" w:rsidRPr="00891D72" w:rsidRDefault="00891D72" w:rsidP="00891D72">
      <w:pPr>
        <w:numPr>
          <w:ilvl w:val="0"/>
          <w:numId w:val="20"/>
        </w:numPr>
        <w:spacing w:before="0" w:line="276" w:lineRule="auto"/>
        <w:contextualSpacing/>
        <w:rPr>
          <w:szCs w:val="20"/>
        </w:rPr>
      </w:pPr>
      <w:r w:rsidRPr="00891D72">
        <w:rPr>
          <w:szCs w:val="20"/>
        </w:rPr>
        <w:t>de referentieopdracht dient in de drie (3) jaren voorafgaand aan de sluitingsdatum voor de Inschrijving (</w:t>
      </w:r>
      <w:r w:rsidR="00040258">
        <w:rPr>
          <w:szCs w:val="20"/>
        </w:rPr>
        <w:t>29 april 2021</w:t>
      </w:r>
      <w:r w:rsidRPr="00891D72">
        <w:rPr>
          <w:szCs w:val="20"/>
        </w:rPr>
        <w:t>) te zijn uitgevoerd of nog in uitvoering te zijn;</w:t>
      </w:r>
    </w:p>
    <w:p w:rsidR="00891D72" w:rsidRPr="00891D72" w:rsidRDefault="00891D72" w:rsidP="00891D72">
      <w:pPr>
        <w:numPr>
          <w:ilvl w:val="0"/>
          <w:numId w:val="20"/>
        </w:numPr>
        <w:spacing w:before="0" w:line="276" w:lineRule="auto"/>
        <w:contextualSpacing/>
        <w:rPr>
          <w:szCs w:val="20"/>
        </w:rPr>
      </w:pPr>
      <w:r w:rsidRPr="00891D72">
        <w:rPr>
          <w:szCs w:val="20"/>
        </w:rPr>
        <w:t>de voor deze referentie uitgevoerde Opdracht valt onder de reikwijdte van de hierboven benoemde kerncompetenties; én</w:t>
      </w:r>
    </w:p>
    <w:p w:rsidR="00891D72" w:rsidRPr="00891D72" w:rsidRDefault="00891D72" w:rsidP="00891D72">
      <w:pPr>
        <w:numPr>
          <w:ilvl w:val="0"/>
          <w:numId w:val="20"/>
        </w:numPr>
        <w:spacing w:before="0" w:line="276" w:lineRule="auto"/>
        <w:contextualSpacing/>
        <w:rPr>
          <w:szCs w:val="20"/>
        </w:rPr>
      </w:pPr>
      <w:r w:rsidRPr="00891D72">
        <w:rPr>
          <w:szCs w:val="20"/>
        </w:rPr>
        <w:t>de voor deze referentie uitgevoerde Opdracht is/wordt succesvol en naar tevredenheid van deze referent uitgevoerd.</w:t>
      </w:r>
    </w:p>
    <w:p w:rsidR="00891D72" w:rsidRPr="00891D72" w:rsidRDefault="00891D72" w:rsidP="00891D72">
      <w:pPr>
        <w:spacing w:line="276" w:lineRule="auto"/>
        <w:ind w:left="720"/>
        <w:contextualSpacing/>
        <w:rPr>
          <w:szCs w:val="20"/>
        </w:rPr>
      </w:pPr>
    </w:p>
    <w:p w:rsidR="00891D72" w:rsidRPr="00891D72" w:rsidRDefault="00891D72" w:rsidP="00891D72">
      <w:pPr>
        <w:spacing w:after="0" w:line="276" w:lineRule="auto"/>
        <w:rPr>
          <w:szCs w:val="20"/>
        </w:rPr>
      </w:pPr>
      <w:r w:rsidRPr="00891D72">
        <w:rPr>
          <w:szCs w:val="20"/>
        </w:rPr>
        <w:t>Het is Inschrijver toegestaan om een beroep te doen op de bekwaamheid van derden om zo aan de hierboven gestelde eis te voldoen. Indien de Inschrijver hiervan gebruik maakt dan dient hij dit aan te geven op het “Uniform Europees Aanbestedingsdocument” (Bijlage 1) onder Deel II C en D.</w:t>
      </w:r>
    </w:p>
    <w:p w:rsidR="00891D72" w:rsidRDefault="00891D72">
      <w:pPr>
        <w:spacing w:before="0" w:after="0"/>
      </w:pPr>
    </w:p>
    <w:tbl>
      <w:tblPr>
        <w:tblStyle w:val="Tabelraster"/>
        <w:tblW w:w="0" w:type="auto"/>
        <w:tblLook w:val="04A0" w:firstRow="1" w:lastRow="0" w:firstColumn="1" w:lastColumn="0" w:noHBand="0" w:noVBand="1"/>
      </w:tblPr>
      <w:tblGrid>
        <w:gridCol w:w="9212"/>
      </w:tblGrid>
      <w:tr w:rsidR="00891D72" w:rsidTr="00891D72">
        <w:tc>
          <w:tcPr>
            <w:tcW w:w="9212" w:type="dxa"/>
            <w:shd w:val="clear" w:color="auto" w:fill="EAF1DD" w:themeFill="accent3" w:themeFillTint="33"/>
          </w:tcPr>
          <w:p w:rsidR="00891D72" w:rsidRPr="00891D72" w:rsidRDefault="00891D72" w:rsidP="00891D72">
            <w:pPr>
              <w:spacing w:line="276" w:lineRule="auto"/>
            </w:pPr>
            <w:r w:rsidRPr="00891D72">
              <w:rPr>
                <w:b/>
              </w:rPr>
              <w:t>Bewijsmiddelen</w:t>
            </w:r>
            <w:r w:rsidRPr="00891D72">
              <w:t xml:space="preserve"> (indienen bij Inschrijving).</w:t>
            </w:r>
          </w:p>
          <w:p w:rsidR="00891D72" w:rsidRPr="00891D72" w:rsidRDefault="00891D72" w:rsidP="00891D72">
            <w:pPr>
              <w:spacing w:line="276" w:lineRule="auto"/>
            </w:pPr>
            <w:r w:rsidRPr="00891D72">
              <w:t xml:space="preserve">Ten einde aan te tonen te beschikken over de voornoemde </w:t>
            </w:r>
            <w:r w:rsidRPr="00040258">
              <w:t>kerncompetentie(s) levert</w:t>
            </w:r>
            <w:r w:rsidRPr="00891D72">
              <w:t xml:space="preserve"> Inschrijver per gevraagde kerncompetentie maximaal één referentie aan welke aan bovenvermelde eisen voldoet. </w:t>
            </w:r>
            <w:r w:rsidRPr="00891D72">
              <w:rPr>
                <w:bCs/>
                <w:iCs/>
              </w:rPr>
              <w:t>Indien in één referentie meerdere kerncompetenties tot uiting komen die voldoen aan de gestelde eisen, mag u voor die kerncompetenties dezelfde referentie gebruiken.</w:t>
            </w:r>
            <w:r w:rsidRPr="00891D72">
              <w:t xml:space="preserve"> </w:t>
            </w:r>
          </w:p>
          <w:p w:rsidR="00891D72" w:rsidRPr="00891D72" w:rsidRDefault="00891D72" w:rsidP="00891D72">
            <w:pPr>
              <w:spacing w:line="276" w:lineRule="auto"/>
            </w:pPr>
            <w:r w:rsidRPr="00891D72">
              <w:rPr>
                <w:bCs/>
                <w:iCs/>
              </w:rPr>
              <w:t xml:space="preserve">Gebruik hiervoor </w:t>
            </w:r>
            <w:r w:rsidRPr="00040258">
              <w:rPr>
                <w:bCs/>
                <w:iCs/>
              </w:rPr>
              <w:t xml:space="preserve">Bijlage </w:t>
            </w:r>
            <w:r w:rsidR="00040258" w:rsidRPr="00040258">
              <w:rPr>
                <w:bCs/>
                <w:iCs/>
              </w:rPr>
              <w:t>03</w:t>
            </w:r>
            <w:r w:rsidRPr="00040258">
              <w:rPr>
                <w:bCs/>
                <w:iCs/>
              </w:rPr>
              <w:t xml:space="preserve"> - ‘Referentieformulier’.</w:t>
            </w:r>
          </w:p>
          <w:p w:rsidR="00891D72" w:rsidRPr="00891D72" w:rsidRDefault="00891D72" w:rsidP="00891D72">
            <w:pPr>
              <w:spacing w:before="0" w:after="0" w:line="276" w:lineRule="auto"/>
              <w:rPr>
                <w:bCs/>
                <w:iCs/>
              </w:rPr>
            </w:pPr>
            <w:r w:rsidRPr="00891D72">
              <w:rPr>
                <w:bCs/>
                <w:iCs/>
              </w:rPr>
              <w:t>Aanbestedende dienst behoudt zich het recht voor zo nodig referenties op juistheid en volledigheid te controleren en zonder tussenkomst en/of toestemming van Inschrijver contact op te nemen met een of meer referenties.</w:t>
            </w:r>
          </w:p>
          <w:p w:rsidR="00891D72" w:rsidRDefault="00891D72" w:rsidP="00891D72">
            <w:pPr>
              <w:spacing w:before="0" w:after="0"/>
            </w:pPr>
          </w:p>
        </w:tc>
      </w:tr>
    </w:tbl>
    <w:p w:rsidR="00891D72" w:rsidRDefault="00891D72">
      <w:pPr>
        <w:spacing w:before="0" w:after="0"/>
      </w:pPr>
    </w:p>
    <w:p w:rsidR="00891D72" w:rsidRDefault="00891D72">
      <w:pPr>
        <w:spacing w:before="0" w:after="0"/>
      </w:pPr>
      <w:r>
        <w:br w:type="page"/>
      </w:r>
    </w:p>
    <w:p w:rsidR="00891D72" w:rsidRDefault="00891D72" w:rsidP="00891D72">
      <w:pPr>
        <w:pStyle w:val="Kop1"/>
      </w:pPr>
      <w:bookmarkStart w:id="153" w:name="_Toc66736865"/>
      <w:r>
        <w:lastRenderedPageBreak/>
        <w:t>Hoofdstuk 4: Gunningscriterium en beoordeling</w:t>
      </w:r>
      <w:bookmarkEnd w:id="153"/>
    </w:p>
    <w:p w:rsidR="00891D72" w:rsidRDefault="00891D72">
      <w:pPr>
        <w:spacing w:before="0" w:after="0"/>
      </w:pPr>
    </w:p>
    <w:p w:rsidR="00891D72" w:rsidRDefault="002D2F65" w:rsidP="002D2F65">
      <w:pPr>
        <w:pStyle w:val="Kop2"/>
      </w:pPr>
      <w:bookmarkStart w:id="154" w:name="_Toc66736866"/>
      <w:r>
        <w:t>4</w:t>
      </w:r>
      <w:r w:rsidR="00891D72">
        <w:t>.1 Gunningscriterium</w:t>
      </w:r>
      <w:bookmarkEnd w:id="154"/>
    </w:p>
    <w:p w:rsidR="001C76A7" w:rsidRDefault="001C76A7" w:rsidP="001C76A7">
      <w:pPr>
        <w:spacing w:after="0" w:line="276" w:lineRule="auto"/>
        <w:rPr>
          <w:rFonts w:cstheme="minorHAnsi"/>
          <w:szCs w:val="20"/>
        </w:rPr>
      </w:pPr>
      <w:r w:rsidRPr="005C41B4">
        <w:rPr>
          <w:rFonts w:cstheme="minorHAnsi"/>
          <w:szCs w:val="20"/>
        </w:rPr>
        <w:t xml:space="preserve">Er zal worden gegund </w:t>
      </w:r>
      <w:r w:rsidRPr="000F273F">
        <w:rPr>
          <w:rFonts w:cstheme="minorHAnsi"/>
          <w:szCs w:val="20"/>
        </w:rPr>
        <w:t xml:space="preserve">aan de voor </w:t>
      </w:r>
      <w:r>
        <w:rPr>
          <w:rFonts w:cstheme="minorHAnsi"/>
          <w:szCs w:val="20"/>
        </w:rPr>
        <w:t xml:space="preserve">Aanbestedende dienst </w:t>
      </w:r>
      <w:r w:rsidRPr="000F273F">
        <w:rPr>
          <w:rFonts w:cstheme="minorHAnsi"/>
          <w:szCs w:val="20"/>
        </w:rPr>
        <w:t xml:space="preserve">Economisch Meest Voordelige Inschrijving, aan de hand van de beste prijs-kwaliteit verhouding (BPKV). De Inschrijvingen die in voorgaande beoordelingsstappen zijn uitgesloten van verdere beoordeling/deelname en door </w:t>
      </w:r>
      <w:r>
        <w:rPr>
          <w:rFonts w:cstheme="minorHAnsi"/>
          <w:szCs w:val="20"/>
        </w:rPr>
        <w:t>Aanbestedende dienst</w:t>
      </w:r>
      <w:r w:rsidRPr="000F273F">
        <w:rPr>
          <w:rFonts w:cstheme="minorHAnsi"/>
          <w:szCs w:val="20"/>
        </w:rPr>
        <w:t xml:space="preserve"> terzijde</w:t>
      </w:r>
      <w:r w:rsidRPr="005C41B4">
        <w:rPr>
          <w:rFonts w:cstheme="minorHAnsi"/>
          <w:szCs w:val="20"/>
        </w:rPr>
        <w:t xml:space="preserve"> zijn gelegd, worden niet verder beoordeeld en kunnen niet als Economisch Meest Voordelige Inschrijving worden aangemerkt.</w:t>
      </w:r>
    </w:p>
    <w:p w:rsidR="001C76A7" w:rsidRPr="005C41B4" w:rsidRDefault="001C76A7" w:rsidP="001C76A7">
      <w:pPr>
        <w:spacing w:after="0" w:line="276" w:lineRule="auto"/>
        <w:rPr>
          <w:rFonts w:cstheme="minorHAnsi"/>
          <w:szCs w:val="20"/>
        </w:rPr>
      </w:pPr>
      <w:bookmarkStart w:id="155" w:name="_Hlk22040659"/>
      <w:bookmarkStart w:id="156" w:name="_Hlk22907803"/>
      <w:r w:rsidRPr="005544D7">
        <w:rPr>
          <w:rFonts w:cstheme="minorHAnsi"/>
          <w:szCs w:val="20"/>
        </w:rPr>
        <w:t xml:space="preserve">Wanneer na beoordeling of na het voornemen tot gunnen blijkt dat de Aanbieding die als </w:t>
      </w:r>
      <w:r>
        <w:rPr>
          <w:rFonts w:cstheme="minorHAnsi"/>
          <w:szCs w:val="20"/>
        </w:rPr>
        <w:t>een van de winnaars is aangemerkt ongeldig is dan</w:t>
      </w:r>
      <w:r w:rsidRPr="005544D7">
        <w:rPr>
          <w:rFonts w:cstheme="minorHAnsi"/>
          <w:szCs w:val="20"/>
        </w:rPr>
        <w:t xml:space="preserve"> wordt de daaropvolgend geëindigde aanbieding als </w:t>
      </w:r>
      <w:r>
        <w:rPr>
          <w:rFonts w:cstheme="minorHAnsi"/>
          <w:szCs w:val="20"/>
        </w:rPr>
        <w:t>winnaar</w:t>
      </w:r>
      <w:r w:rsidRPr="005544D7">
        <w:rPr>
          <w:rFonts w:cstheme="minorHAnsi"/>
          <w:szCs w:val="20"/>
        </w:rPr>
        <w:t xml:space="preserve"> aangemerkt.</w:t>
      </w:r>
      <w:bookmarkEnd w:id="155"/>
    </w:p>
    <w:bookmarkEnd w:id="156"/>
    <w:p w:rsidR="001C76A7" w:rsidRDefault="001C76A7" w:rsidP="001C76A7">
      <w:pPr>
        <w:spacing w:before="0" w:after="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1C76A7" w:rsidRPr="002F4E72" w:rsidTr="001C76A7">
        <w:tc>
          <w:tcPr>
            <w:tcW w:w="5524" w:type="dxa"/>
            <w:shd w:val="clear" w:color="auto" w:fill="76923C" w:themeFill="accent3" w:themeFillShade="BF"/>
            <w:vAlign w:val="center"/>
          </w:tcPr>
          <w:p w:rsidR="001C76A7" w:rsidRPr="005428C5" w:rsidRDefault="001C76A7" w:rsidP="001C76A7">
            <w:pPr>
              <w:spacing w:after="0"/>
              <w:jc w:val="center"/>
              <w:rPr>
                <w:b/>
                <w:color w:val="FFFFFF" w:themeColor="background1"/>
                <w:szCs w:val="16"/>
              </w:rPr>
            </w:pPr>
            <w:r w:rsidRPr="005428C5">
              <w:rPr>
                <w:b/>
                <w:color w:val="FFFFFF" w:themeColor="background1"/>
                <w:szCs w:val="16"/>
              </w:rPr>
              <w:t>Sub</w:t>
            </w:r>
            <w:r>
              <w:rPr>
                <w:b/>
                <w:color w:val="FFFFFF" w:themeColor="background1"/>
                <w:szCs w:val="16"/>
              </w:rPr>
              <w:t>-</w:t>
            </w:r>
            <w:r w:rsidRPr="005428C5">
              <w:rPr>
                <w:b/>
                <w:color w:val="FFFFFF" w:themeColor="background1"/>
                <w:szCs w:val="16"/>
              </w:rPr>
              <w:t>gunningscriteri</w:t>
            </w:r>
            <w:r>
              <w:rPr>
                <w:b/>
                <w:color w:val="FFFFFF" w:themeColor="background1"/>
                <w:szCs w:val="16"/>
              </w:rPr>
              <w:t>a</w:t>
            </w:r>
          </w:p>
        </w:tc>
        <w:tc>
          <w:tcPr>
            <w:tcW w:w="3543" w:type="dxa"/>
            <w:shd w:val="clear" w:color="auto" w:fill="76923C" w:themeFill="accent3" w:themeFillShade="BF"/>
            <w:vAlign w:val="center"/>
          </w:tcPr>
          <w:p w:rsidR="001C76A7" w:rsidRPr="005428C5" w:rsidRDefault="001C76A7" w:rsidP="001C76A7">
            <w:pPr>
              <w:spacing w:after="0"/>
              <w:jc w:val="center"/>
              <w:rPr>
                <w:b/>
                <w:color w:val="FFFFFF" w:themeColor="background1"/>
                <w:szCs w:val="16"/>
              </w:rPr>
            </w:pPr>
            <w:r w:rsidRPr="005428C5">
              <w:rPr>
                <w:b/>
                <w:color w:val="FFFFFF" w:themeColor="background1"/>
                <w:szCs w:val="16"/>
              </w:rPr>
              <w:t>Maximaal te behalen punten</w:t>
            </w:r>
          </w:p>
        </w:tc>
      </w:tr>
      <w:tr w:rsidR="001C76A7" w:rsidRPr="002F4E72" w:rsidTr="001C76A7">
        <w:tc>
          <w:tcPr>
            <w:tcW w:w="5524" w:type="dxa"/>
            <w:shd w:val="clear" w:color="auto" w:fill="auto"/>
            <w:vAlign w:val="center"/>
          </w:tcPr>
          <w:p w:rsidR="001C76A7" w:rsidRPr="002D2F65" w:rsidRDefault="001C76A7" w:rsidP="001C76A7">
            <w:pPr>
              <w:spacing w:after="0"/>
              <w:rPr>
                <w:szCs w:val="16"/>
              </w:rPr>
            </w:pPr>
            <w:r w:rsidRPr="002D2F65">
              <w:rPr>
                <w:szCs w:val="16"/>
              </w:rPr>
              <w:t>Kwaliteit</w:t>
            </w:r>
          </w:p>
        </w:tc>
        <w:tc>
          <w:tcPr>
            <w:tcW w:w="3543" w:type="dxa"/>
            <w:shd w:val="clear" w:color="auto" w:fill="auto"/>
            <w:vAlign w:val="center"/>
          </w:tcPr>
          <w:p w:rsidR="001C76A7" w:rsidRPr="002D2F65" w:rsidRDefault="001C76A7" w:rsidP="001C76A7">
            <w:pPr>
              <w:spacing w:after="0"/>
              <w:jc w:val="center"/>
              <w:rPr>
                <w:szCs w:val="16"/>
              </w:rPr>
            </w:pPr>
          </w:p>
        </w:tc>
      </w:tr>
      <w:tr w:rsidR="001C76A7" w:rsidRPr="002F4E72" w:rsidTr="001C76A7">
        <w:tc>
          <w:tcPr>
            <w:tcW w:w="5524" w:type="dxa"/>
            <w:shd w:val="clear" w:color="auto" w:fill="auto"/>
            <w:vAlign w:val="center"/>
          </w:tcPr>
          <w:p w:rsidR="001C76A7" w:rsidRPr="002D2F65" w:rsidRDefault="001C76A7" w:rsidP="001C76A7">
            <w:pPr>
              <w:spacing w:after="0"/>
              <w:ind w:left="708"/>
              <w:rPr>
                <w:szCs w:val="16"/>
              </w:rPr>
            </w:pPr>
            <w:r w:rsidRPr="002D2F65">
              <w:rPr>
                <w:szCs w:val="16"/>
              </w:rPr>
              <w:t>K1</w:t>
            </w:r>
            <w:r>
              <w:rPr>
                <w:szCs w:val="16"/>
              </w:rPr>
              <w:t>: Kwaliteitsplan</w:t>
            </w:r>
          </w:p>
        </w:tc>
        <w:tc>
          <w:tcPr>
            <w:tcW w:w="3543" w:type="dxa"/>
            <w:shd w:val="clear" w:color="auto" w:fill="auto"/>
            <w:vAlign w:val="center"/>
          </w:tcPr>
          <w:p w:rsidR="001C76A7" w:rsidRPr="002D2F65" w:rsidRDefault="001C76A7" w:rsidP="001C76A7">
            <w:pPr>
              <w:spacing w:after="0"/>
              <w:jc w:val="center"/>
              <w:rPr>
                <w:szCs w:val="16"/>
              </w:rPr>
            </w:pPr>
            <w:r>
              <w:rPr>
                <w:szCs w:val="16"/>
              </w:rPr>
              <w:t>85</w:t>
            </w:r>
          </w:p>
        </w:tc>
      </w:tr>
      <w:tr w:rsidR="001C76A7" w:rsidRPr="002F4E72" w:rsidTr="001C76A7">
        <w:tc>
          <w:tcPr>
            <w:tcW w:w="5524" w:type="dxa"/>
            <w:shd w:val="clear" w:color="auto" w:fill="auto"/>
            <w:vAlign w:val="center"/>
          </w:tcPr>
          <w:p w:rsidR="001C76A7" w:rsidRPr="002D2F65" w:rsidRDefault="001C76A7" w:rsidP="001C76A7">
            <w:pPr>
              <w:spacing w:after="0"/>
              <w:ind w:left="708"/>
              <w:rPr>
                <w:szCs w:val="16"/>
              </w:rPr>
            </w:pPr>
            <w:r w:rsidRPr="002D2F65">
              <w:rPr>
                <w:szCs w:val="16"/>
              </w:rPr>
              <w:t>K2</w:t>
            </w:r>
            <w:r>
              <w:rPr>
                <w:szCs w:val="16"/>
              </w:rPr>
              <w:t>: Duurzaamheid</w:t>
            </w:r>
          </w:p>
        </w:tc>
        <w:tc>
          <w:tcPr>
            <w:tcW w:w="3543" w:type="dxa"/>
            <w:shd w:val="clear" w:color="auto" w:fill="auto"/>
            <w:vAlign w:val="center"/>
          </w:tcPr>
          <w:p w:rsidR="001C76A7" w:rsidRPr="002D2F65" w:rsidRDefault="001C76A7" w:rsidP="001C76A7">
            <w:pPr>
              <w:spacing w:after="0"/>
              <w:jc w:val="center"/>
              <w:rPr>
                <w:szCs w:val="16"/>
              </w:rPr>
            </w:pPr>
            <w:r>
              <w:rPr>
                <w:szCs w:val="16"/>
              </w:rPr>
              <w:t>15</w:t>
            </w:r>
          </w:p>
        </w:tc>
      </w:tr>
      <w:tr w:rsidR="001C76A7" w:rsidRPr="002F4E72" w:rsidTr="001C76A7">
        <w:tc>
          <w:tcPr>
            <w:tcW w:w="5524" w:type="dxa"/>
            <w:shd w:val="clear" w:color="auto" w:fill="auto"/>
            <w:vAlign w:val="center"/>
          </w:tcPr>
          <w:p w:rsidR="001C76A7" w:rsidRPr="00E37DFA" w:rsidRDefault="001C76A7" w:rsidP="001C76A7">
            <w:pPr>
              <w:spacing w:after="0"/>
              <w:rPr>
                <w:szCs w:val="16"/>
              </w:rPr>
            </w:pPr>
            <w:r w:rsidRPr="00E37DFA">
              <w:rPr>
                <w:szCs w:val="16"/>
              </w:rPr>
              <w:t>TOTAAL</w:t>
            </w:r>
          </w:p>
        </w:tc>
        <w:tc>
          <w:tcPr>
            <w:tcW w:w="3543" w:type="dxa"/>
            <w:shd w:val="clear" w:color="auto" w:fill="auto"/>
            <w:vAlign w:val="center"/>
          </w:tcPr>
          <w:p w:rsidR="001C76A7" w:rsidRPr="00E37DFA" w:rsidRDefault="001C76A7" w:rsidP="001C76A7">
            <w:pPr>
              <w:spacing w:after="0"/>
              <w:jc w:val="center"/>
              <w:rPr>
                <w:szCs w:val="16"/>
              </w:rPr>
            </w:pPr>
            <w:r w:rsidRPr="00E37DFA">
              <w:rPr>
                <w:szCs w:val="16"/>
              </w:rPr>
              <w:t>100</w:t>
            </w:r>
          </w:p>
        </w:tc>
      </w:tr>
    </w:tbl>
    <w:p w:rsidR="001C76A7" w:rsidRPr="00E95E78" w:rsidRDefault="001C76A7" w:rsidP="001C76A7">
      <w:pPr>
        <w:spacing w:before="0" w:after="0"/>
        <w:rPr>
          <w:i/>
        </w:rPr>
      </w:pPr>
      <w:r>
        <w:rPr>
          <w:i/>
        </w:rPr>
        <w:t>Tabel 10</w:t>
      </w:r>
      <w:r w:rsidRPr="00E95E78">
        <w:rPr>
          <w:i/>
        </w:rPr>
        <w:t>: Overzicht verdeling punten</w:t>
      </w:r>
    </w:p>
    <w:p w:rsidR="001C76A7" w:rsidRDefault="001C76A7" w:rsidP="001C76A7">
      <w:pPr>
        <w:spacing w:before="0" w:after="0"/>
      </w:pPr>
    </w:p>
    <w:p w:rsidR="001C76A7" w:rsidRDefault="001C76A7" w:rsidP="001C76A7">
      <w:pPr>
        <w:pStyle w:val="Kop2"/>
      </w:pPr>
      <w:bookmarkStart w:id="157" w:name="_Toc52975884"/>
      <w:bookmarkStart w:id="158" w:name="_Toc66736867"/>
      <w:r>
        <w:t>4.2 Sub-gunningscriterium Kwaliteit</w:t>
      </w:r>
      <w:bookmarkEnd w:id="157"/>
      <w:bookmarkEnd w:id="158"/>
    </w:p>
    <w:p w:rsidR="00040258" w:rsidRPr="001D6DE7" w:rsidRDefault="00040258" w:rsidP="00040258">
      <w:r w:rsidRPr="001D6DE7">
        <w:t xml:space="preserve">Sub-gunningscriterium Kwaliteit is onderverdeeld in een Kwaliteitsplan en het onderdeel Duurzaamheid. Op </w:t>
      </w:r>
      <w:r w:rsidRPr="001D6DE7">
        <w:rPr>
          <w:u w:val="single"/>
        </w:rPr>
        <w:t>beide</w:t>
      </w:r>
      <w:r w:rsidRPr="001D6DE7">
        <w:t xml:space="preserve"> sub-sub-gunningscriteria zijn de volgende vormvereisten van toepassing:</w:t>
      </w:r>
    </w:p>
    <w:p w:rsidR="00040258" w:rsidRPr="001D6DE7" w:rsidRDefault="00040258" w:rsidP="00040258">
      <w:pPr>
        <w:pStyle w:val="Lijstalinea"/>
        <w:numPr>
          <w:ilvl w:val="0"/>
          <w:numId w:val="26"/>
        </w:numPr>
      </w:pPr>
      <w:r>
        <w:t xml:space="preserve">een gemakkelijk leesbaar </w:t>
      </w:r>
      <w:r w:rsidRPr="001D6DE7">
        <w:t xml:space="preserve">lettertype </w:t>
      </w:r>
      <w:r>
        <w:t xml:space="preserve">zoals </w:t>
      </w:r>
      <w:r w:rsidRPr="001D6DE7">
        <w:t>Arial</w:t>
      </w:r>
      <w:r>
        <w:t>, Calibri of Verdana</w:t>
      </w:r>
      <w:r w:rsidRPr="001D6DE7">
        <w:t>;</w:t>
      </w:r>
    </w:p>
    <w:p w:rsidR="00040258" w:rsidRPr="001D6DE7" w:rsidRDefault="00040258" w:rsidP="00040258">
      <w:pPr>
        <w:pStyle w:val="Lijstalinea"/>
        <w:numPr>
          <w:ilvl w:val="0"/>
          <w:numId w:val="26"/>
        </w:numPr>
      </w:pPr>
      <w:r w:rsidRPr="001D6DE7">
        <w:t>lettergrootte</w:t>
      </w:r>
      <w:r>
        <w:t>: minimaal</w:t>
      </w:r>
      <w:r w:rsidRPr="001D6DE7">
        <w:t xml:space="preserve"> 10;</w:t>
      </w:r>
    </w:p>
    <w:p w:rsidR="00040258" w:rsidRPr="001D6DE7" w:rsidRDefault="00040258" w:rsidP="00040258">
      <w:pPr>
        <w:pStyle w:val="Lijstalinea"/>
        <w:numPr>
          <w:ilvl w:val="0"/>
          <w:numId w:val="26"/>
        </w:numPr>
      </w:pPr>
      <w:r w:rsidRPr="001D6DE7">
        <w:t>regelafstand 1,15;</w:t>
      </w:r>
    </w:p>
    <w:p w:rsidR="00040258" w:rsidRPr="001D6DE7" w:rsidRDefault="00040258" w:rsidP="00040258">
      <w:pPr>
        <w:pStyle w:val="Lijstalinea"/>
        <w:numPr>
          <w:ilvl w:val="0"/>
          <w:numId w:val="26"/>
        </w:numPr>
      </w:pPr>
      <w:r w:rsidRPr="001D6DE7">
        <w:t>standaarddocumentmarges;</w:t>
      </w:r>
    </w:p>
    <w:p w:rsidR="00040258" w:rsidRPr="001D6DE7" w:rsidRDefault="00040258" w:rsidP="00040258">
      <w:pPr>
        <w:pStyle w:val="Lijstalinea"/>
        <w:numPr>
          <w:ilvl w:val="0"/>
          <w:numId w:val="26"/>
        </w:numPr>
      </w:pPr>
      <w:r w:rsidRPr="001D6DE7">
        <w:t>tabellen (met het voorgeschreven lettertype en grootte) en afbeeldingen zijn toegestaan, zolang deze de documentmarges niet overschrijden;</w:t>
      </w:r>
    </w:p>
    <w:p w:rsidR="00040258" w:rsidRDefault="00040258" w:rsidP="00040258">
      <w:pPr>
        <w:pStyle w:val="Lijstalinea"/>
        <w:numPr>
          <w:ilvl w:val="0"/>
          <w:numId w:val="26"/>
        </w:numPr>
      </w:pPr>
      <w:r>
        <w:t>h</w:t>
      </w:r>
      <w:r w:rsidRPr="001D6DE7">
        <w:t xml:space="preserve">et gebruik van hyperlinks in de tekst is </w:t>
      </w:r>
      <w:r w:rsidRPr="001D6DE7">
        <w:rPr>
          <w:u w:val="single"/>
        </w:rPr>
        <w:t>niet</w:t>
      </w:r>
      <w:r>
        <w:t xml:space="preserve"> toegestaan;</w:t>
      </w:r>
    </w:p>
    <w:p w:rsidR="00040258" w:rsidRDefault="00040258" w:rsidP="00040258">
      <w:pPr>
        <w:pStyle w:val="Lijstalinea"/>
        <w:numPr>
          <w:ilvl w:val="0"/>
          <w:numId w:val="26"/>
        </w:numPr>
      </w:pPr>
      <w:r>
        <w:t>Kwaliteitsplan en D</w:t>
      </w:r>
      <w:r w:rsidRPr="00D97CD7">
        <w:t>uurzaamheidsplan dienen aangeleverd te worden in b</w:t>
      </w:r>
      <w:r>
        <w:t>estandstype Word of PDF;</w:t>
      </w:r>
    </w:p>
    <w:p w:rsidR="00040258" w:rsidRPr="00D97CD7" w:rsidRDefault="00040258" w:rsidP="00040258">
      <w:pPr>
        <w:pStyle w:val="Lijstalinea"/>
        <w:numPr>
          <w:ilvl w:val="0"/>
          <w:numId w:val="26"/>
        </w:numPr>
      </w:pPr>
      <w:r>
        <w:t xml:space="preserve">het capaciteitsformulier dient aangeleverd te worden in Excel- én PDF-format. </w:t>
      </w:r>
    </w:p>
    <w:p w:rsidR="00040258" w:rsidRPr="001D6DE7" w:rsidRDefault="00040258" w:rsidP="00040258">
      <w:r w:rsidRPr="001D6DE7">
        <w:t xml:space="preserve">Per sub-sub-gunningscriterium is aangegeven wat het maximum aantal A4 mag zijn. Bij overschrijding van het aantal A4 wordt het aantal A4 geteld vanaf de eerste A4 tot en met het maximum gestelde aantal A4. Het aantal overige A4 wordt </w:t>
      </w:r>
      <w:r>
        <w:t>niet beoordeeld</w:t>
      </w:r>
      <w:r w:rsidRPr="001D6DE7">
        <w:t xml:space="preserve">. </w:t>
      </w:r>
      <w:r>
        <w:br/>
      </w:r>
      <w:r>
        <w:br/>
      </w:r>
      <w:r>
        <w:rPr>
          <w:b/>
        </w:rPr>
        <w:t>Documentnamen</w:t>
      </w:r>
      <w:r>
        <w:br/>
        <w:t xml:space="preserve">Aanbestedende dienst vraagt aan Inschrijvers om gemakkelijk te herkennen documentnamen te gebruiken zoals bijvoorbeeld: Kwaliteitsplan perceel 1, Kwaliteitsplan perceel 2 et cetera. Dit maakt de controle voor Aanbestedende dienst, zoals beschreven in paragraaf 2.14, makkelijker. </w:t>
      </w:r>
    </w:p>
    <w:p w:rsidR="00947941" w:rsidRDefault="00947941" w:rsidP="00947941">
      <w:pPr>
        <w:pStyle w:val="Kop3"/>
      </w:pPr>
      <w:bookmarkStart w:id="159" w:name="_Toc66736868"/>
      <w:r>
        <w:t>4.2.1 Kwaliteitsplan</w:t>
      </w:r>
      <w:bookmarkEnd w:id="159"/>
    </w:p>
    <w:p w:rsidR="00040258" w:rsidRDefault="00040258" w:rsidP="00040258">
      <w:pPr>
        <w:pStyle w:val="Geenafstand"/>
        <w:rPr>
          <w:rFonts w:ascii="Arial" w:eastAsia="Calibri" w:hAnsi="Arial"/>
          <w:sz w:val="20"/>
          <w:szCs w:val="20"/>
        </w:rPr>
      </w:pPr>
      <w:r w:rsidRPr="001D6DE7">
        <w:rPr>
          <w:rFonts w:ascii="Arial" w:eastAsia="Calibri" w:hAnsi="Arial"/>
          <w:sz w:val="20"/>
          <w:szCs w:val="20"/>
        </w:rPr>
        <w:t xml:space="preserve">In het PvE is vastgelegd welke dienstverlening in het kader van deze aanbesteding wordt verwacht van Inschrijver. Inschrijver wordt gevraagd in het Kwaliteitsplan, </w:t>
      </w:r>
      <w:r w:rsidRPr="001D6DE7">
        <w:rPr>
          <w:rFonts w:ascii="Arial" w:eastAsia="Calibri" w:hAnsi="Arial"/>
          <w:sz w:val="20"/>
          <w:szCs w:val="20"/>
          <w:u w:val="single"/>
        </w:rPr>
        <w:t xml:space="preserve">van maximaal </w:t>
      </w:r>
      <w:r>
        <w:rPr>
          <w:rFonts w:ascii="Arial" w:eastAsia="Calibri" w:hAnsi="Arial"/>
          <w:sz w:val="20"/>
          <w:szCs w:val="20"/>
          <w:u w:val="single"/>
        </w:rPr>
        <w:t>vijf (5</w:t>
      </w:r>
      <w:r w:rsidRPr="001D6DE7">
        <w:rPr>
          <w:rFonts w:ascii="Arial" w:eastAsia="Calibri" w:hAnsi="Arial"/>
          <w:sz w:val="20"/>
          <w:szCs w:val="20"/>
          <w:u w:val="single"/>
        </w:rPr>
        <w:t>) A4</w:t>
      </w:r>
      <w:r w:rsidRPr="001D6DE7">
        <w:rPr>
          <w:rFonts w:ascii="Arial" w:eastAsia="Calibri" w:hAnsi="Arial"/>
          <w:sz w:val="20"/>
          <w:szCs w:val="20"/>
        </w:rPr>
        <w:t xml:space="preserve">, te beschrijven hoe </w:t>
      </w:r>
      <w:r>
        <w:rPr>
          <w:rFonts w:ascii="Arial" w:eastAsia="Calibri" w:hAnsi="Arial"/>
          <w:sz w:val="20"/>
          <w:szCs w:val="20"/>
        </w:rPr>
        <w:t>de</w:t>
      </w:r>
      <w:r w:rsidRPr="001D6DE7">
        <w:rPr>
          <w:rFonts w:ascii="Arial" w:eastAsia="Calibri" w:hAnsi="Arial"/>
          <w:sz w:val="20"/>
          <w:szCs w:val="20"/>
        </w:rPr>
        <w:t xml:space="preserve"> dienstverlening er</w:t>
      </w:r>
      <w:r>
        <w:rPr>
          <w:rFonts w:ascii="Arial" w:eastAsia="Calibri" w:hAnsi="Arial"/>
          <w:sz w:val="20"/>
          <w:szCs w:val="20"/>
        </w:rPr>
        <w:t xml:space="preserve"> in het kader van deze Opdracht</w:t>
      </w:r>
      <w:r w:rsidRPr="001D6DE7">
        <w:rPr>
          <w:rFonts w:ascii="Arial" w:eastAsia="Calibri" w:hAnsi="Arial"/>
          <w:sz w:val="20"/>
          <w:szCs w:val="20"/>
        </w:rPr>
        <w:t xml:space="preserve"> in de praktijk uit gaat zien</w:t>
      </w:r>
      <w:r>
        <w:rPr>
          <w:rFonts w:ascii="Arial" w:eastAsia="Calibri" w:hAnsi="Arial"/>
          <w:sz w:val="20"/>
          <w:szCs w:val="20"/>
        </w:rPr>
        <w:t>. Aanbestedende dienst hecht hierbij waarde aan:</w:t>
      </w:r>
    </w:p>
    <w:p w:rsidR="00040258" w:rsidRDefault="00040258" w:rsidP="00040258">
      <w:pPr>
        <w:pStyle w:val="Geenafstand"/>
        <w:numPr>
          <w:ilvl w:val="0"/>
          <w:numId w:val="43"/>
        </w:numPr>
        <w:rPr>
          <w:rFonts w:ascii="Arial" w:eastAsia="Calibri" w:hAnsi="Arial"/>
          <w:sz w:val="20"/>
          <w:szCs w:val="20"/>
        </w:rPr>
      </w:pPr>
      <w:r>
        <w:rPr>
          <w:rFonts w:ascii="Arial" w:eastAsia="Calibri" w:hAnsi="Arial"/>
          <w:sz w:val="20"/>
          <w:szCs w:val="20"/>
        </w:rPr>
        <w:t xml:space="preserve">een Opdrachtnemer die maatregelen treft om de beoogde transformatie tot een succes te laten verlopen; </w:t>
      </w:r>
    </w:p>
    <w:p w:rsidR="00040258" w:rsidRPr="001D6DE7" w:rsidRDefault="00040258" w:rsidP="00040258">
      <w:pPr>
        <w:pStyle w:val="Geenafstand"/>
        <w:numPr>
          <w:ilvl w:val="0"/>
          <w:numId w:val="42"/>
        </w:numPr>
        <w:rPr>
          <w:rFonts w:ascii="Arial" w:eastAsia="Calibri" w:hAnsi="Arial"/>
          <w:sz w:val="20"/>
          <w:szCs w:val="20"/>
        </w:rPr>
      </w:pPr>
      <w:r w:rsidRPr="001D6DE7">
        <w:rPr>
          <w:rFonts w:ascii="Arial" w:eastAsia="Calibri" w:hAnsi="Arial"/>
          <w:sz w:val="20"/>
          <w:szCs w:val="20"/>
        </w:rPr>
        <w:lastRenderedPageBreak/>
        <w:t xml:space="preserve">een betrokken, ervaren, proactieve/meedenkende Opdrachtnemer die de gemeente optimaal ondersteunt bij het uitvoeren van de uitgezette koers. </w:t>
      </w:r>
    </w:p>
    <w:p w:rsidR="00947941" w:rsidRPr="00C51687" w:rsidRDefault="00947941" w:rsidP="00947941">
      <w:pPr>
        <w:pStyle w:val="Geenafstand"/>
        <w:spacing w:line="276" w:lineRule="auto"/>
        <w:rPr>
          <w:rFonts w:ascii="Arial" w:eastAsia="Calibri" w:hAnsi="Arial"/>
          <w:sz w:val="20"/>
          <w:szCs w:val="20"/>
          <w:highlight w:val="cyan"/>
        </w:rPr>
      </w:pPr>
    </w:p>
    <w:p w:rsidR="00947941" w:rsidRDefault="00947941" w:rsidP="005C3DDB">
      <w:pPr>
        <w:pStyle w:val="Geenafstand"/>
        <w:spacing w:line="276" w:lineRule="auto"/>
        <w:rPr>
          <w:rFonts w:ascii="Arial" w:eastAsia="Calibri" w:hAnsi="Arial"/>
          <w:sz w:val="20"/>
          <w:szCs w:val="20"/>
        </w:rPr>
      </w:pPr>
      <w:r w:rsidRPr="00C51687">
        <w:rPr>
          <w:rFonts w:ascii="Arial" w:eastAsia="Calibri" w:hAnsi="Arial"/>
          <w:sz w:val="20"/>
          <w:szCs w:val="20"/>
        </w:rPr>
        <w:t xml:space="preserve">De gemeente hecht hierbij veel waarde aan onderstaande punten. Inschrijver dient hier dan ook puntsgewijs op in te gaan in haar </w:t>
      </w:r>
      <w:r>
        <w:rPr>
          <w:rFonts w:ascii="Arial" w:eastAsia="Calibri" w:hAnsi="Arial"/>
          <w:sz w:val="20"/>
          <w:szCs w:val="20"/>
        </w:rPr>
        <w:t>Kwaliteitsplan</w:t>
      </w:r>
      <w:r w:rsidRPr="00C51687">
        <w:rPr>
          <w:rFonts w:ascii="Arial" w:eastAsia="Calibri" w:hAnsi="Arial"/>
          <w:sz w:val="20"/>
          <w:szCs w:val="20"/>
        </w:rPr>
        <w:t>:</w:t>
      </w:r>
    </w:p>
    <w:p w:rsidR="00040258" w:rsidRPr="005C3DDB" w:rsidRDefault="00040258" w:rsidP="005C3DDB">
      <w:pPr>
        <w:pStyle w:val="Geenafstand"/>
        <w:spacing w:line="276" w:lineRule="auto"/>
        <w:rPr>
          <w:rFonts w:ascii="Arial" w:eastAsia="Calibri" w:hAnsi="Arial"/>
          <w:sz w:val="20"/>
          <w:szCs w:val="20"/>
        </w:rPr>
      </w:pPr>
    </w:p>
    <w:p w:rsidR="00947941" w:rsidRPr="00947941" w:rsidRDefault="00947941" w:rsidP="00947941">
      <w:pPr>
        <w:pStyle w:val="Geenafstand"/>
        <w:spacing w:line="276" w:lineRule="auto"/>
        <w:rPr>
          <w:rFonts w:ascii="Arial" w:eastAsia="Calibri" w:hAnsi="Arial"/>
          <w:sz w:val="20"/>
          <w:szCs w:val="20"/>
          <w:u w:val="single"/>
        </w:rPr>
      </w:pPr>
      <w:r w:rsidRPr="00947941">
        <w:rPr>
          <w:rFonts w:ascii="Arial" w:eastAsia="Calibri" w:hAnsi="Arial"/>
          <w:sz w:val="20"/>
          <w:szCs w:val="20"/>
          <w:u w:val="single"/>
        </w:rPr>
        <w:t xml:space="preserve">Kwaliteitsplan voor percelen </w:t>
      </w:r>
      <w:r w:rsidR="001C6204">
        <w:rPr>
          <w:rFonts w:ascii="Arial" w:eastAsia="Calibri" w:hAnsi="Arial"/>
          <w:sz w:val="20"/>
          <w:szCs w:val="20"/>
          <w:u w:val="single"/>
        </w:rPr>
        <w:t>9, 10, 11, 12, 14, 15, 16, 17</w:t>
      </w:r>
    </w:p>
    <w:p w:rsidR="00947941" w:rsidRPr="00281C73" w:rsidRDefault="00947941" w:rsidP="00947941">
      <w:pPr>
        <w:spacing w:line="276" w:lineRule="auto"/>
        <w:rPr>
          <w:b/>
        </w:rPr>
      </w:pPr>
      <w:r>
        <w:rPr>
          <w:b/>
        </w:rPr>
        <w:t xml:space="preserve">Onderwerp 1: </w:t>
      </w:r>
      <w:r w:rsidRPr="00281C73">
        <w:rPr>
          <w:b/>
        </w:rPr>
        <w:t>Eigenaarschap bij de cliënt</w:t>
      </w:r>
      <w:r>
        <w:rPr>
          <w:b/>
        </w:rPr>
        <w:t xml:space="preserve"> </w:t>
      </w:r>
      <w:del w:id="160" w:author="Heijnen, Erwin" w:date="2021-04-02T15:06:00Z">
        <w:r w:rsidR="001C6204" w:rsidDel="0076243D">
          <w:rPr>
            <w:b/>
          </w:rPr>
          <w:delText>(alle vier percelen)</w:delText>
        </w:r>
      </w:del>
      <w:ins w:id="161" w:author="Heijnen, Erwin" w:date="2021-04-02T15:06:00Z">
        <w:r w:rsidR="0076243D">
          <w:rPr>
            <w:b/>
          </w:rPr>
          <w:t xml:space="preserve"> (maximaal </w:t>
        </w:r>
      </w:ins>
      <w:ins w:id="162" w:author="Heijnen, Erwin" w:date="2021-04-02T15:07:00Z">
        <w:r w:rsidR="0076243D">
          <w:rPr>
            <w:b/>
          </w:rPr>
          <w:t>3</w:t>
        </w:r>
      </w:ins>
      <w:ins w:id="163" w:author="Heijnen, Erwin" w:date="2021-04-02T15:06:00Z">
        <w:r w:rsidR="0076243D">
          <w:rPr>
            <w:b/>
          </w:rPr>
          <w:t>5 punten)</w:t>
        </w:r>
      </w:ins>
    </w:p>
    <w:p w:rsidR="00947941" w:rsidRPr="00281C73" w:rsidRDefault="00947941" w:rsidP="00947941">
      <w:pPr>
        <w:pStyle w:val="Lijstalinea"/>
        <w:numPr>
          <w:ilvl w:val="0"/>
          <w:numId w:val="29"/>
        </w:numPr>
        <w:spacing w:before="0" w:after="0" w:line="276" w:lineRule="auto"/>
      </w:pPr>
      <w:r w:rsidRPr="00281C73">
        <w:t xml:space="preserve">Hoe zorgt u ervoor dat de </w:t>
      </w:r>
      <w:r>
        <w:t xml:space="preserve">cliënt </w:t>
      </w:r>
      <w:r w:rsidRPr="00281C73">
        <w:t xml:space="preserve">regie en verantwoordelijkheid </w:t>
      </w:r>
      <w:r>
        <w:t xml:space="preserve">over de zorgvraag blijft ervaren? </w:t>
      </w:r>
    </w:p>
    <w:p w:rsidR="00357A61" w:rsidRDefault="00947941" w:rsidP="00947941">
      <w:pPr>
        <w:pStyle w:val="Lijstalinea"/>
        <w:numPr>
          <w:ilvl w:val="0"/>
          <w:numId w:val="29"/>
        </w:numPr>
        <w:spacing w:before="0" w:after="0" w:line="276" w:lineRule="auto"/>
      </w:pPr>
      <w:r w:rsidRPr="00281C73">
        <w:t>Hoe betrekt</w:t>
      </w:r>
      <w:r w:rsidR="00F871AC">
        <w:t xml:space="preserve"> u het netwerk van de cliënt? </w:t>
      </w:r>
    </w:p>
    <w:p w:rsidR="00F871AC" w:rsidRPr="00040258" w:rsidRDefault="00357A61" w:rsidP="00947941">
      <w:pPr>
        <w:pStyle w:val="Lijstalinea"/>
        <w:numPr>
          <w:ilvl w:val="0"/>
          <w:numId w:val="29"/>
        </w:numPr>
        <w:spacing w:before="0" w:after="0" w:line="276" w:lineRule="auto"/>
      </w:pPr>
      <w:r w:rsidRPr="00040258">
        <w:t xml:space="preserve">Hoe zorgt u er voor dat de gestelde doelen worden behaald? </w:t>
      </w:r>
    </w:p>
    <w:p w:rsidR="00040258" w:rsidRDefault="00040258" w:rsidP="00040258">
      <w:pPr>
        <w:pStyle w:val="Lijstalinea"/>
        <w:spacing w:before="0" w:after="0" w:line="276" w:lineRule="auto"/>
      </w:pPr>
    </w:p>
    <w:p w:rsidR="00947941" w:rsidRPr="00040258" w:rsidRDefault="00947941" w:rsidP="00040258">
      <w:pPr>
        <w:pStyle w:val="Lijstalinea"/>
        <w:spacing w:before="0" w:after="0" w:line="276" w:lineRule="auto"/>
        <w:ind w:left="0"/>
      </w:pPr>
      <w:r>
        <w:rPr>
          <w:b/>
        </w:rPr>
        <w:t>Onderwerp 2: Flexibiliteit zorg</w:t>
      </w:r>
      <w:ins w:id="164" w:author="Heijnen, Erwin" w:date="2021-04-02T15:07:00Z">
        <w:r w:rsidR="0076243D">
          <w:rPr>
            <w:b/>
          </w:rPr>
          <w:t xml:space="preserve"> (maximaal 25 punten)</w:t>
        </w:r>
      </w:ins>
    </w:p>
    <w:p w:rsidR="00947941" w:rsidRPr="00E86245" w:rsidRDefault="00947941" w:rsidP="00947941">
      <w:pPr>
        <w:pStyle w:val="Lijstalinea"/>
        <w:numPr>
          <w:ilvl w:val="0"/>
          <w:numId w:val="29"/>
        </w:numPr>
        <w:spacing w:before="0" w:after="0" w:line="276" w:lineRule="auto"/>
      </w:pPr>
      <w:r>
        <w:t>Hoe zorgt u voor een flexib</w:t>
      </w:r>
      <w:r w:rsidRPr="00E86245">
        <w:t xml:space="preserve">ele op- en afschaling van de </w:t>
      </w:r>
      <w:r w:rsidR="00F871AC">
        <w:t>geï</w:t>
      </w:r>
      <w:r>
        <w:t xml:space="preserve">ndiceerde </w:t>
      </w:r>
      <w:r w:rsidRPr="00E86245">
        <w:t>zorg</w:t>
      </w:r>
      <w:r>
        <w:t xml:space="preserve">? </w:t>
      </w:r>
    </w:p>
    <w:p w:rsidR="00947941" w:rsidRPr="00281C73" w:rsidRDefault="00947941" w:rsidP="00947941">
      <w:pPr>
        <w:pStyle w:val="Lijstalinea"/>
        <w:numPr>
          <w:ilvl w:val="0"/>
          <w:numId w:val="29"/>
        </w:numPr>
        <w:spacing w:before="0" w:after="0" w:line="276" w:lineRule="auto"/>
      </w:pPr>
      <w:r w:rsidRPr="00281C73">
        <w:t xml:space="preserve">Hoe gaat u als aanbieder zorg dragen </w:t>
      </w:r>
      <w:r w:rsidRPr="00334E52">
        <w:t xml:space="preserve">voor het </w:t>
      </w:r>
      <w:r w:rsidRPr="00040258">
        <w:t xml:space="preserve">afschalen </w:t>
      </w:r>
      <w:r w:rsidR="00F871AC" w:rsidRPr="00040258">
        <w:t xml:space="preserve">c.q. uitstroom </w:t>
      </w:r>
      <w:r w:rsidRPr="00040258">
        <w:t>van</w:t>
      </w:r>
      <w:r w:rsidRPr="00334E52">
        <w:t xml:space="preserve"> maatwerkvoorzieningen</w:t>
      </w:r>
      <w:r w:rsidR="00357A61">
        <w:t xml:space="preserve"> </w:t>
      </w:r>
      <w:r w:rsidRPr="00334E52">
        <w:t>naar inzet eigen netwerk, algemene voorzie</w:t>
      </w:r>
      <w:r w:rsidR="00357A61">
        <w:t xml:space="preserve">ningen, reguliere mogelijkheden, bewonersinitiatieven </w:t>
      </w:r>
      <w:r w:rsidRPr="00334E52">
        <w:t>etc.</w:t>
      </w:r>
      <w:r>
        <w:t xml:space="preserve"> </w:t>
      </w:r>
    </w:p>
    <w:p w:rsidR="00947941" w:rsidRPr="00604029" w:rsidRDefault="00947941" w:rsidP="00947941">
      <w:pPr>
        <w:pStyle w:val="Lijstalinea"/>
        <w:numPr>
          <w:ilvl w:val="0"/>
          <w:numId w:val="29"/>
        </w:numPr>
        <w:spacing w:before="0" w:after="0" w:line="276" w:lineRule="auto"/>
      </w:pPr>
      <w:r>
        <w:t>Op welke manier</w:t>
      </w:r>
      <w:r w:rsidRPr="00736E41">
        <w:t xml:space="preserve"> is uw organisatie bekend met het</w:t>
      </w:r>
      <w:r>
        <w:t xml:space="preserve"> </w:t>
      </w:r>
      <w:r w:rsidRPr="00736E41">
        <w:t xml:space="preserve">aanbod in de gemeente dat relevant kan zijn voor de cliënt? Indien u niet bekend bent met het aanbod, hoe gaat u ervoor zorgen dat u bekend raakt met het lokale aanbod? </w:t>
      </w:r>
      <w:r>
        <w:t xml:space="preserve"> </w:t>
      </w:r>
    </w:p>
    <w:p w:rsidR="00947941" w:rsidRPr="00604029" w:rsidRDefault="00947941" w:rsidP="00947941">
      <w:pPr>
        <w:spacing w:line="276" w:lineRule="auto"/>
        <w:rPr>
          <w:b/>
        </w:rPr>
      </w:pPr>
      <w:r>
        <w:rPr>
          <w:b/>
        </w:rPr>
        <w:t xml:space="preserve">Onderwerp 3: </w:t>
      </w:r>
      <w:r w:rsidRPr="00604029">
        <w:rPr>
          <w:b/>
        </w:rPr>
        <w:t>Samenwerking</w:t>
      </w:r>
      <w:r>
        <w:rPr>
          <w:b/>
        </w:rPr>
        <w:t xml:space="preserve"> </w:t>
      </w:r>
      <w:ins w:id="165" w:author="Heijnen, Erwin" w:date="2021-04-02T15:07:00Z">
        <w:r w:rsidR="0076243D">
          <w:rPr>
            <w:b/>
          </w:rPr>
          <w:t xml:space="preserve"> (maximaal 15 punten)</w:t>
        </w:r>
      </w:ins>
    </w:p>
    <w:p w:rsidR="00947941" w:rsidRPr="00604029" w:rsidRDefault="00947941" w:rsidP="00947941">
      <w:pPr>
        <w:pStyle w:val="Lijstalinea"/>
        <w:numPr>
          <w:ilvl w:val="0"/>
          <w:numId w:val="29"/>
        </w:numPr>
        <w:spacing w:before="0" w:after="0" w:line="276" w:lineRule="auto"/>
      </w:pPr>
      <w:r>
        <w:t xml:space="preserve">Licht toe hoe u gaat samenwerken met andere zorgaanbieders </w:t>
      </w:r>
      <w:r w:rsidR="001B5950">
        <w:t>om het diverse aanbod in onze gemeente aan te kunnen blijven bieden</w:t>
      </w:r>
      <w:r>
        <w:t xml:space="preserve">. </w:t>
      </w:r>
    </w:p>
    <w:p w:rsidR="00947941" w:rsidRDefault="00947941" w:rsidP="00947941">
      <w:pPr>
        <w:pStyle w:val="Lijstalinea"/>
        <w:numPr>
          <w:ilvl w:val="0"/>
          <w:numId w:val="29"/>
        </w:numPr>
        <w:spacing w:before="0" w:after="0" w:line="276" w:lineRule="auto"/>
      </w:pPr>
      <w:r>
        <w:t xml:space="preserve">Licht toe hoe u slimme combinaties in het belang van de cliënt kunt toepassen die passend zijn voor de cliënt en hoe u ervoor zorgt dat de cliënt van een dergelijke combinatie geen last hiervan ondervindt. </w:t>
      </w:r>
    </w:p>
    <w:p w:rsidR="00947941" w:rsidRPr="00604029" w:rsidRDefault="00947941" w:rsidP="00947941">
      <w:pPr>
        <w:spacing w:line="276" w:lineRule="auto"/>
        <w:rPr>
          <w:b/>
        </w:rPr>
      </w:pPr>
      <w:r>
        <w:rPr>
          <w:b/>
        </w:rPr>
        <w:t xml:space="preserve">Onderwerp 4: </w:t>
      </w:r>
      <w:r w:rsidRPr="00604029">
        <w:rPr>
          <w:b/>
        </w:rPr>
        <w:t>Innovatie</w:t>
      </w:r>
      <w:ins w:id="166" w:author="Heijnen, Erwin" w:date="2021-04-02T15:07:00Z">
        <w:r w:rsidR="0076243D">
          <w:rPr>
            <w:b/>
          </w:rPr>
          <w:t xml:space="preserve"> (maximaal 10 punten)</w:t>
        </w:r>
      </w:ins>
    </w:p>
    <w:p w:rsidR="00947941" w:rsidRPr="00987A2B" w:rsidRDefault="00947941" w:rsidP="00947941">
      <w:pPr>
        <w:pStyle w:val="Lijstalinea"/>
        <w:numPr>
          <w:ilvl w:val="0"/>
          <w:numId w:val="29"/>
        </w:numPr>
        <w:spacing w:before="0" w:after="0" w:line="276" w:lineRule="auto"/>
      </w:pPr>
      <w:r w:rsidRPr="00987A2B">
        <w:t xml:space="preserve">Welke ontwikkelingen ziet u op gebied van de zorg binnen dit perceel en hoe denk u hier als organisatie </w:t>
      </w:r>
      <w:r>
        <w:t xml:space="preserve">innovatief </w:t>
      </w:r>
      <w:r w:rsidR="00357A61">
        <w:t>mee om te gaan?</w:t>
      </w:r>
    </w:p>
    <w:p w:rsidR="00947941" w:rsidRPr="00334E52" w:rsidRDefault="00947941" w:rsidP="00947941">
      <w:pPr>
        <w:pStyle w:val="Lijstalinea"/>
        <w:numPr>
          <w:ilvl w:val="0"/>
          <w:numId w:val="29"/>
        </w:numPr>
        <w:spacing w:before="0" w:after="0" w:line="276" w:lineRule="auto"/>
      </w:pPr>
      <w:r w:rsidRPr="00334E52">
        <w:t>Hoe denkt u – rekening houdende met de beschikbare budgetten – efficiënt in te gaan spelen op de veranderende zorgvraag?</w:t>
      </w:r>
    </w:p>
    <w:p w:rsidR="001B5950" w:rsidRPr="00040258" w:rsidRDefault="00947941" w:rsidP="00947941">
      <w:pPr>
        <w:pStyle w:val="Lijstalinea"/>
        <w:numPr>
          <w:ilvl w:val="0"/>
          <w:numId w:val="29"/>
        </w:numPr>
        <w:spacing w:before="0" w:after="0" w:line="276" w:lineRule="auto"/>
      </w:pPr>
      <w:r w:rsidRPr="00604029">
        <w:t>Welke innovatieve oplossingen heeft u ingezet sinds de uitbraak van de coronapandemie</w:t>
      </w:r>
      <w:r>
        <w:t xml:space="preserve"> en welke invloed heeft dit gehad op de kwaliteit van de zorg en hoe gaat u die struct</w:t>
      </w:r>
      <w:r w:rsidR="00357A61">
        <w:t>ureel inbedden in uw werkwijze?</w:t>
      </w:r>
      <w:r w:rsidR="001C6204">
        <w:br/>
      </w:r>
    </w:p>
    <w:p w:rsidR="00947941" w:rsidRPr="00947941" w:rsidRDefault="001C6204" w:rsidP="00947941">
      <w:pPr>
        <w:rPr>
          <w:u w:val="single"/>
        </w:rPr>
      </w:pPr>
      <w:r>
        <w:rPr>
          <w:u w:val="single"/>
        </w:rPr>
        <w:t>Kwal</w:t>
      </w:r>
      <w:r w:rsidR="00040258">
        <w:rPr>
          <w:u w:val="single"/>
        </w:rPr>
        <w:t>iteitsplan voor perceel 13: Kortdurend Verblijf (maximaal 3 A4)</w:t>
      </w:r>
    </w:p>
    <w:p w:rsidR="00947941" w:rsidRPr="00281C73" w:rsidRDefault="00947941" w:rsidP="00947941">
      <w:pPr>
        <w:spacing w:line="276" w:lineRule="auto"/>
        <w:rPr>
          <w:b/>
        </w:rPr>
      </w:pPr>
      <w:r>
        <w:rPr>
          <w:b/>
        </w:rPr>
        <w:t xml:space="preserve">Onderwerp 1: </w:t>
      </w:r>
      <w:r w:rsidRPr="00281C73">
        <w:rPr>
          <w:b/>
        </w:rPr>
        <w:t>Eigenaarschap bij de cliënt</w:t>
      </w:r>
      <w:ins w:id="167" w:author="Heijnen, Erwin" w:date="2021-04-02T15:08:00Z">
        <w:r w:rsidR="0076243D">
          <w:rPr>
            <w:b/>
          </w:rPr>
          <w:t xml:space="preserve"> (maximaal 35 punten)</w:t>
        </w:r>
      </w:ins>
    </w:p>
    <w:p w:rsidR="00947941" w:rsidRDefault="00947941" w:rsidP="00947941">
      <w:pPr>
        <w:pStyle w:val="Lijstalinea"/>
        <w:numPr>
          <w:ilvl w:val="0"/>
          <w:numId w:val="30"/>
        </w:numPr>
        <w:spacing w:before="0" w:after="0" w:line="276" w:lineRule="auto"/>
      </w:pPr>
      <w:r w:rsidRPr="00281C73">
        <w:t xml:space="preserve">Hoe zorgt u ervoor dat de </w:t>
      </w:r>
      <w:r>
        <w:t xml:space="preserve">cliënt </w:t>
      </w:r>
      <w:r w:rsidRPr="00281C73">
        <w:t xml:space="preserve">regie en verantwoordelijkheid </w:t>
      </w:r>
      <w:r>
        <w:t>over de zorgvraag blijft ervaren?</w:t>
      </w:r>
    </w:p>
    <w:p w:rsidR="00357A61" w:rsidRPr="00281C73" w:rsidRDefault="00357A61" w:rsidP="00947941">
      <w:pPr>
        <w:pStyle w:val="Lijstalinea"/>
        <w:numPr>
          <w:ilvl w:val="0"/>
          <w:numId w:val="30"/>
        </w:numPr>
        <w:spacing w:before="0" w:after="0" w:line="276" w:lineRule="auto"/>
      </w:pPr>
      <w:r>
        <w:t xml:space="preserve">Hoe betrekt u </w:t>
      </w:r>
      <w:r w:rsidR="008E3958">
        <w:t>het netwerk</w:t>
      </w:r>
      <w:r>
        <w:t xml:space="preserve"> van de cliënt er bij?</w:t>
      </w:r>
    </w:p>
    <w:p w:rsidR="00947941" w:rsidRPr="00604029" w:rsidRDefault="00947941" w:rsidP="00947941">
      <w:pPr>
        <w:spacing w:line="276" w:lineRule="auto"/>
        <w:rPr>
          <w:b/>
        </w:rPr>
      </w:pPr>
      <w:r>
        <w:rPr>
          <w:b/>
        </w:rPr>
        <w:t xml:space="preserve">Onderwerp 2: </w:t>
      </w:r>
      <w:r w:rsidRPr="00604029">
        <w:rPr>
          <w:b/>
        </w:rPr>
        <w:t>Samenwerking</w:t>
      </w:r>
      <w:ins w:id="168" w:author="Heijnen, Erwin" w:date="2021-04-02T15:08:00Z">
        <w:r w:rsidR="0076243D">
          <w:rPr>
            <w:b/>
          </w:rPr>
          <w:t xml:space="preserve"> (maximaal 20 punten)</w:t>
        </w:r>
      </w:ins>
    </w:p>
    <w:p w:rsidR="00947941" w:rsidRPr="00604029" w:rsidRDefault="00947941" w:rsidP="00947941">
      <w:pPr>
        <w:pStyle w:val="Lijstalinea"/>
        <w:numPr>
          <w:ilvl w:val="0"/>
          <w:numId w:val="30"/>
        </w:numPr>
        <w:spacing w:before="0" w:after="0" w:line="276" w:lineRule="auto"/>
      </w:pPr>
      <w:r>
        <w:t>Licht toe hoe u gaat samenwerken met andere zorgaanbieders</w:t>
      </w:r>
      <w:r w:rsidR="00357A61">
        <w:t>?</w:t>
      </w:r>
    </w:p>
    <w:p w:rsidR="00947941" w:rsidRPr="00947941" w:rsidRDefault="00947941" w:rsidP="00947941">
      <w:pPr>
        <w:spacing w:line="276" w:lineRule="auto"/>
        <w:rPr>
          <w:b/>
        </w:rPr>
      </w:pPr>
      <w:r>
        <w:rPr>
          <w:b/>
        </w:rPr>
        <w:t>Onderwerp 3: Flexibiliteit</w:t>
      </w:r>
      <w:r w:rsidRPr="00EC716D">
        <w:rPr>
          <w:b/>
        </w:rPr>
        <w:t xml:space="preserve"> zorg</w:t>
      </w:r>
      <w:ins w:id="169" w:author="Heijnen, Erwin" w:date="2021-04-02T15:08:00Z">
        <w:r w:rsidR="0076243D">
          <w:rPr>
            <w:b/>
          </w:rPr>
          <w:t xml:space="preserve"> (maximaal 30 punten)</w:t>
        </w:r>
      </w:ins>
    </w:p>
    <w:p w:rsidR="00947941" w:rsidRPr="00040258" w:rsidRDefault="00947941" w:rsidP="00947941">
      <w:pPr>
        <w:pStyle w:val="Lijstalinea"/>
        <w:numPr>
          <w:ilvl w:val="0"/>
          <w:numId w:val="30"/>
        </w:numPr>
        <w:spacing w:before="0" w:after="0" w:line="276" w:lineRule="auto"/>
      </w:pPr>
      <w:r>
        <w:t xml:space="preserve">Op </w:t>
      </w:r>
      <w:r w:rsidRPr="00040258">
        <w:t>welke wijze doet u signaleren of er andere zorgmogelijkheden zijn</w:t>
      </w:r>
      <w:r w:rsidR="008E3958" w:rsidRPr="00040258">
        <w:t xml:space="preserve"> en wat doet u met deze signalen</w:t>
      </w:r>
      <w:r w:rsidRPr="00040258">
        <w:t>?</w:t>
      </w:r>
    </w:p>
    <w:p w:rsidR="00947941" w:rsidRPr="00040258" w:rsidRDefault="00947941" w:rsidP="00947941">
      <w:pPr>
        <w:pStyle w:val="Lijstalinea"/>
        <w:numPr>
          <w:ilvl w:val="0"/>
          <w:numId w:val="30"/>
        </w:numPr>
        <w:spacing w:before="0" w:after="0" w:line="276" w:lineRule="auto"/>
      </w:pPr>
      <w:r w:rsidRPr="00040258">
        <w:t xml:space="preserve">Hoe </w:t>
      </w:r>
      <w:r w:rsidR="008E3958" w:rsidRPr="00040258">
        <w:t xml:space="preserve">snel kunt u een bed beschikbaar hebben voor de cliënt, ook bij spoed? </w:t>
      </w:r>
    </w:p>
    <w:p w:rsidR="00947941" w:rsidRDefault="00947941" w:rsidP="00947941">
      <w:pPr>
        <w:pStyle w:val="Lijstalinea"/>
        <w:numPr>
          <w:ilvl w:val="0"/>
          <w:numId w:val="30"/>
        </w:numPr>
        <w:spacing w:before="0" w:after="0" w:line="276" w:lineRule="auto"/>
      </w:pPr>
      <w:r>
        <w:lastRenderedPageBreak/>
        <w:t xml:space="preserve">Hoe geeft u vorm aan de zorg op de momenten dat er geplande kortdurend verblijf nodig is? (o.a. bij vakanties en weekenden) </w:t>
      </w:r>
    </w:p>
    <w:p w:rsidR="00040258" w:rsidRDefault="00040258" w:rsidP="00040258">
      <w:pPr>
        <w:spacing w:before="0" w:after="0" w:line="276" w:lineRule="auto"/>
      </w:pPr>
    </w:p>
    <w:p w:rsidR="00040258" w:rsidRPr="001D6DE7" w:rsidRDefault="00040258" w:rsidP="00040258">
      <w:pPr>
        <w:pStyle w:val="Geenafstand"/>
        <w:rPr>
          <w:rFonts w:ascii="Arial" w:eastAsia="Calibri" w:hAnsi="Arial"/>
          <w:sz w:val="20"/>
          <w:szCs w:val="20"/>
        </w:rPr>
      </w:pPr>
      <w:r w:rsidRPr="001D6DE7">
        <w:rPr>
          <w:rFonts w:ascii="Arial" w:eastAsia="Calibri" w:hAnsi="Arial"/>
          <w:sz w:val="20"/>
          <w:szCs w:val="20"/>
        </w:rPr>
        <w:t>Het Kwaliteitsplan wordt in zijn totaliteit beoordeeld aan de hand van de volgende criteria:</w:t>
      </w:r>
    </w:p>
    <w:p w:rsidR="00040258" w:rsidRPr="001D6DE7" w:rsidRDefault="00040258" w:rsidP="00040258">
      <w:pPr>
        <w:pStyle w:val="Geenafstand"/>
        <w:numPr>
          <w:ilvl w:val="0"/>
          <w:numId w:val="27"/>
        </w:numPr>
        <w:rPr>
          <w:rFonts w:ascii="Arial" w:eastAsia="Calibri" w:hAnsi="Arial"/>
          <w:sz w:val="20"/>
          <w:szCs w:val="20"/>
        </w:rPr>
      </w:pPr>
      <w:r w:rsidRPr="001D6DE7">
        <w:rPr>
          <w:rFonts w:ascii="Arial" w:eastAsia="Calibri" w:hAnsi="Arial"/>
          <w:sz w:val="20"/>
          <w:szCs w:val="20"/>
        </w:rPr>
        <w:t xml:space="preserve">De mate waarin </w:t>
      </w:r>
      <w:r>
        <w:rPr>
          <w:rFonts w:ascii="Arial" w:eastAsia="Calibri" w:hAnsi="Arial"/>
          <w:sz w:val="20"/>
          <w:szCs w:val="20"/>
        </w:rPr>
        <w:t>de Inschrijving past bij de koers van de gemeente</w:t>
      </w:r>
      <w:r w:rsidRPr="001D6DE7">
        <w:rPr>
          <w:rFonts w:ascii="Arial" w:eastAsia="Calibri" w:hAnsi="Arial"/>
          <w:sz w:val="20"/>
          <w:szCs w:val="20"/>
        </w:rPr>
        <w:t xml:space="preserve">: </w:t>
      </w:r>
    </w:p>
    <w:p w:rsidR="00040258" w:rsidRPr="001D6DE7" w:rsidRDefault="00040258" w:rsidP="00040258">
      <w:pPr>
        <w:pStyle w:val="Geenafstand"/>
        <w:numPr>
          <w:ilvl w:val="0"/>
          <w:numId w:val="27"/>
        </w:numPr>
        <w:rPr>
          <w:rFonts w:ascii="Arial" w:eastAsia="Calibri" w:hAnsi="Arial"/>
          <w:sz w:val="20"/>
          <w:szCs w:val="20"/>
        </w:rPr>
      </w:pPr>
      <w:r w:rsidRPr="001D6DE7">
        <w:rPr>
          <w:rFonts w:ascii="Arial" w:eastAsia="Calibri" w:hAnsi="Arial"/>
          <w:sz w:val="20"/>
          <w:szCs w:val="20"/>
        </w:rPr>
        <w:t xml:space="preserve">De mate waarin de Inschrijving op de onderdelen concreet en praktisch uitvoerbaar is; </w:t>
      </w:r>
    </w:p>
    <w:p w:rsidR="00040258" w:rsidRDefault="00040258" w:rsidP="00040258">
      <w:pPr>
        <w:pStyle w:val="Geenafstand"/>
        <w:numPr>
          <w:ilvl w:val="0"/>
          <w:numId w:val="27"/>
        </w:numPr>
        <w:rPr>
          <w:rFonts w:ascii="Arial" w:eastAsia="Calibri" w:hAnsi="Arial"/>
          <w:sz w:val="20"/>
          <w:szCs w:val="20"/>
        </w:rPr>
      </w:pPr>
      <w:r w:rsidRPr="001D6DE7">
        <w:rPr>
          <w:rFonts w:ascii="Arial" w:eastAsia="Calibri" w:hAnsi="Arial"/>
          <w:sz w:val="20"/>
          <w:szCs w:val="20"/>
        </w:rPr>
        <w:t>De mate waarin de Inschrijving op de onderdelen met maatregelen is geborgd;</w:t>
      </w:r>
    </w:p>
    <w:p w:rsidR="00040258" w:rsidRDefault="00040258" w:rsidP="00040258">
      <w:pPr>
        <w:pStyle w:val="Geenafstand"/>
        <w:rPr>
          <w:rFonts w:ascii="Arial" w:eastAsia="Calibri" w:hAnsi="Arial"/>
          <w:sz w:val="20"/>
          <w:szCs w:val="20"/>
        </w:rPr>
      </w:pPr>
    </w:p>
    <w:p w:rsidR="00040258" w:rsidRDefault="00040258" w:rsidP="00040258">
      <w:pPr>
        <w:pStyle w:val="Geenafstand"/>
        <w:rPr>
          <w:rFonts w:ascii="Arial" w:eastAsia="Calibri" w:hAnsi="Arial"/>
          <w:sz w:val="20"/>
          <w:szCs w:val="20"/>
        </w:rPr>
      </w:pPr>
      <w:r w:rsidRPr="005A4778">
        <w:rPr>
          <w:rFonts w:ascii="Arial" w:eastAsia="Calibri" w:hAnsi="Arial"/>
          <w:b/>
          <w:sz w:val="20"/>
          <w:szCs w:val="20"/>
        </w:rPr>
        <w:t>LET OP!</w:t>
      </w:r>
      <w:r>
        <w:rPr>
          <w:rFonts w:ascii="Arial" w:eastAsia="Calibri" w:hAnsi="Arial"/>
          <w:sz w:val="20"/>
          <w:szCs w:val="20"/>
        </w:rPr>
        <w:t xml:space="preserve"> Inschrijver dient </w:t>
      </w:r>
      <w:r w:rsidRPr="005A4778">
        <w:rPr>
          <w:rFonts w:ascii="Arial" w:eastAsia="Calibri" w:hAnsi="Arial"/>
          <w:sz w:val="20"/>
          <w:szCs w:val="20"/>
          <w:u w:val="single"/>
        </w:rPr>
        <w:t>per perceel</w:t>
      </w:r>
      <w:r>
        <w:rPr>
          <w:rFonts w:ascii="Arial" w:eastAsia="Calibri" w:hAnsi="Arial"/>
          <w:sz w:val="20"/>
          <w:szCs w:val="20"/>
        </w:rPr>
        <w:t xml:space="preserve"> waar op ingeschreven wordt </w:t>
      </w:r>
      <w:r w:rsidRPr="005A4778">
        <w:rPr>
          <w:rFonts w:ascii="Arial" w:eastAsia="Calibri" w:hAnsi="Arial"/>
          <w:sz w:val="20"/>
          <w:szCs w:val="20"/>
          <w:u w:val="single"/>
        </w:rPr>
        <w:t>een kwaliteitsplan</w:t>
      </w:r>
      <w:r>
        <w:rPr>
          <w:rFonts w:ascii="Arial" w:eastAsia="Calibri" w:hAnsi="Arial"/>
          <w:sz w:val="20"/>
          <w:szCs w:val="20"/>
        </w:rPr>
        <w:t xml:space="preserve"> bij de inschrijving te voegen. Bijvoorbeeld: er wordt ingeschreven op percelen 1 en 5. Inschrijver dient dan een Word of PDF-bestand met gemakkelijk te herkennen bestandsnamen zoals ‘kwaliteitsplan perceel 1’ en ‘kwaliteitsplan perceel 5’ te uploaden in TenderNed.</w:t>
      </w:r>
    </w:p>
    <w:p w:rsidR="00040258" w:rsidRDefault="00040258" w:rsidP="00040258">
      <w:pPr>
        <w:pStyle w:val="Geenafstand"/>
        <w:rPr>
          <w:rFonts w:ascii="Arial" w:eastAsia="Calibri" w:hAnsi="Arial"/>
          <w:sz w:val="20"/>
          <w:szCs w:val="20"/>
        </w:rPr>
      </w:pPr>
    </w:p>
    <w:p w:rsidR="00040258" w:rsidRPr="001D6DE7" w:rsidRDefault="00040258" w:rsidP="00040258">
      <w:pPr>
        <w:pStyle w:val="Geenafstand"/>
        <w:rPr>
          <w:rFonts w:ascii="Arial" w:eastAsia="Calibri" w:hAnsi="Arial"/>
          <w:sz w:val="20"/>
          <w:szCs w:val="20"/>
        </w:rPr>
      </w:pPr>
      <w:r>
        <w:rPr>
          <w:rFonts w:ascii="Arial" w:eastAsia="Calibri" w:hAnsi="Arial"/>
          <w:sz w:val="20"/>
          <w:szCs w:val="20"/>
        </w:rPr>
        <w:t xml:space="preserve">De reden waarom per perceel een apart bestand geüpload dient te worden is vanwege het feit dat er mogelijke verschillende accenten in de beantwoording zijn aan te brengen indien Inschrijver op meerdere percelen inschrijft. Het is Inschrijver toegestaan om exact dezelfde kwaliteitsplannen in te dienen. </w:t>
      </w:r>
    </w:p>
    <w:p w:rsidR="00040258" w:rsidRDefault="00040258" w:rsidP="00040258">
      <w:pPr>
        <w:spacing w:before="0" w:after="0" w:line="276" w:lineRule="auto"/>
      </w:pPr>
    </w:p>
    <w:p w:rsidR="00947941" w:rsidRDefault="00947941" w:rsidP="00947941">
      <w:pPr>
        <w:pStyle w:val="Kop3"/>
      </w:pPr>
      <w:bookmarkStart w:id="170" w:name="_Toc66736869"/>
      <w:r>
        <w:t>4.2.2 Duurzaamheid</w:t>
      </w:r>
      <w:bookmarkEnd w:id="170"/>
    </w:p>
    <w:p w:rsidR="00040258" w:rsidRPr="001D6DE7" w:rsidRDefault="00040258" w:rsidP="00040258">
      <w:r w:rsidRPr="001D6DE7">
        <w:t xml:space="preserve">Duurzaamheid is voor Aanbestedende dienst belangrijk. Zo zijn er doelen geformuleerd om in 2030 energieneutraal zijn en in 2050 nul CO2 uitstoot hebben. Duurzaamheid is ook meer dan alleen maar kijken naar de CO2 uitstoot. Het creëeren van kansen voor mensen met een afstand tot de arbeidsmarkt en het op een verantwoorde manier inkopen behoort ook tot de doelen. Van Inschrijver wordt gevraagd om op gebied van Duurzaamheid, in </w:t>
      </w:r>
      <w:r>
        <w:rPr>
          <w:u w:val="single"/>
        </w:rPr>
        <w:t>maximaal één (1</w:t>
      </w:r>
      <w:r w:rsidRPr="001D6DE7">
        <w:rPr>
          <w:u w:val="single"/>
        </w:rPr>
        <w:t>) A4</w:t>
      </w:r>
      <w:r w:rsidRPr="001D6DE7">
        <w:t>, te beschrijven hoe er in zijn beschrijfsvoering ruimte en aandacht is om de dienstverlening op een duurz</w:t>
      </w:r>
      <w:r>
        <w:t>ame manier in te kunnen vullen en welke beheersmaatregelen Inschrijver neemt om te borgen dat de doelstellingen gehaald worden.</w:t>
      </w:r>
    </w:p>
    <w:p w:rsidR="00040258" w:rsidRPr="001D6DE7" w:rsidRDefault="00040258" w:rsidP="00040258">
      <w:pPr>
        <w:pStyle w:val="Lijstalinea"/>
        <w:numPr>
          <w:ilvl w:val="0"/>
          <w:numId w:val="28"/>
        </w:numPr>
        <w:spacing w:before="0" w:after="0"/>
      </w:pPr>
      <w:r w:rsidRPr="001D6DE7">
        <w:t xml:space="preserve">Hoe gaat uw organisatie om met het reduceren van uw CO2-footprint? </w:t>
      </w:r>
    </w:p>
    <w:p w:rsidR="00040258" w:rsidRPr="001D6DE7" w:rsidRDefault="00040258" w:rsidP="00040258">
      <w:pPr>
        <w:pStyle w:val="Lijstalinea"/>
        <w:numPr>
          <w:ilvl w:val="0"/>
          <w:numId w:val="28"/>
        </w:numPr>
        <w:spacing w:before="0" w:after="0"/>
      </w:pPr>
      <w:r w:rsidRPr="001D6DE7">
        <w:t xml:space="preserve">Hoe geeft u invulling aan duurzame mobiliteit? </w:t>
      </w:r>
    </w:p>
    <w:p w:rsidR="00040258" w:rsidRPr="001D6DE7" w:rsidRDefault="00040258" w:rsidP="00040258">
      <w:pPr>
        <w:pStyle w:val="Lijstalinea"/>
        <w:numPr>
          <w:ilvl w:val="0"/>
          <w:numId w:val="28"/>
        </w:numPr>
        <w:spacing w:before="0" w:after="0"/>
      </w:pPr>
      <w:r w:rsidRPr="001D6DE7">
        <w:t xml:space="preserve">Op welke wijze past u circulair inkopen toe binnen uw dienstverlening? </w:t>
      </w:r>
      <w:r>
        <w:t>(zie aanvullend bijlagen 09 en 10)</w:t>
      </w:r>
    </w:p>
    <w:p w:rsidR="00040258" w:rsidRPr="001D6DE7" w:rsidRDefault="00040258" w:rsidP="00040258">
      <w:pPr>
        <w:pStyle w:val="Geenafstand"/>
        <w:rPr>
          <w:rFonts w:ascii="Arial" w:eastAsia="Calibri" w:hAnsi="Arial"/>
          <w:sz w:val="20"/>
          <w:szCs w:val="20"/>
        </w:rPr>
      </w:pPr>
      <w:r w:rsidRPr="001D6DE7">
        <w:rPr>
          <w:rFonts w:ascii="Arial" w:hAnsi="Arial"/>
          <w:sz w:val="20"/>
          <w:szCs w:val="24"/>
        </w:rPr>
        <w:br/>
      </w:r>
      <w:r w:rsidRPr="001D6DE7">
        <w:rPr>
          <w:rFonts w:ascii="Arial" w:eastAsia="Calibri" w:hAnsi="Arial"/>
          <w:sz w:val="20"/>
          <w:szCs w:val="20"/>
        </w:rPr>
        <w:t>Het Duurzaamheidsplan wordt in zijn totaliteit beoordeeld aan de hand van de volgende criteria:</w:t>
      </w:r>
    </w:p>
    <w:p w:rsidR="00040258" w:rsidRPr="001D6DE7" w:rsidRDefault="00040258" w:rsidP="00040258">
      <w:pPr>
        <w:pStyle w:val="Geenafstand"/>
        <w:numPr>
          <w:ilvl w:val="0"/>
          <w:numId w:val="27"/>
        </w:numPr>
        <w:rPr>
          <w:rFonts w:ascii="Arial" w:eastAsia="Calibri" w:hAnsi="Arial"/>
          <w:sz w:val="20"/>
          <w:szCs w:val="20"/>
        </w:rPr>
      </w:pPr>
      <w:r w:rsidRPr="001D6DE7">
        <w:rPr>
          <w:rFonts w:ascii="Arial" w:eastAsia="Calibri" w:hAnsi="Arial"/>
          <w:sz w:val="20"/>
          <w:szCs w:val="20"/>
        </w:rPr>
        <w:t xml:space="preserve">De mate waarin </w:t>
      </w:r>
      <w:r>
        <w:rPr>
          <w:rFonts w:ascii="Arial" w:eastAsia="Calibri" w:hAnsi="Arial"/>
          <w:sz w:val="20"/>
          <w:szCs w:val="20"/>
        </w:rPr>
        <w:t>de Inschrijving een bijdrage levert aan de doelstellingen van de gemeente;</w:t>
      </w:r>
      <w:r w:rsidRPr="001D6DE7">
        <w:rPr>
          <w:rFonts w:ascii="Arial" w:eastAsia="Calibri" w:hAnsi="Arial"/>
          <w:sz w:val="20"/>
          <w:szCs w:val="20"/>
        </w:rPr>
        <w:t xml:space="preserve"> </w:t>
      </w:r>
    </w:p>
    <w:p w:rsidR="00040258" w:rsidRPr="001D6DE7" w:rsidRDefault="00040258" w:rsidP="00040258">
      <w:pPr>
        <w:pStyle w:val="Geenafstand"/>
        <w:numPr>
          <w:ilvl w:val="0"/>
          <w:numId w:val="27"/>
        </w:numPr>
        <w:rPr>
          <w:rFonts w:ascii="Arial" w:eastAsia="Calibri" w:hAnsi="Arial"/>
          <w:sz w:val="20"/>
          <w:szCs w:val="20"/>
        </w:rPr>
      </w:pPr>
      <w:r w:rsidRPr="001D6DE7">
        <w:rPr>
          <w:rFonts w:ascii="Arial" w:eastAsia="Calibri" w:hAnsi="Arial"/>
          <w:sz w:val="20"/>
          <w:szCs w:val="20"/>
        </w:rPr>
        <w:t xml:space="preserve">De mate waarin de Inschrijving op de onderdelen concreet en praktisch uitvoerbaar is; </w:t>
      </w:r>
    </w:p>
    <w:p w:rsidR="00040258" w:rsidRPr="001D6DE7" w:rsidRDefault="00040258" w:rsidP="00040258">
      <w:pPr>
        <w:pStyle w:val="Geenafstand"/>
        <w:numPr>
          <w:ilvl w:val="0"/>
          <w:numId w:val="27"/>
        </w:numPr>
        <w:rPr>
          <w:rFonts w:ascii="Arial" w:eastAsia="Calibri" w:hAnsi="Arial"/>
          <w:sz w:val="20"/>
          <w:szCs w:val="20"/>
        </w:rPr>
      </w:pPr>
      <w:r w:rsidRPr="001D6DE7">
        <w:rPr>
          <w:rFonts w:ascii="Arial" w:eastAsia="Calibri" w:hAnsi="Arial"/>
          <w:sz w:val="20"/>
          <w:szCs w:val="20"/>
        </w:rPr>
        <w:t>De mate waarin de Inschrijving op de onderdelen met maatregelen is geborgd;</w:t>
      </w:r>
    </w:p>
    <w:p w:rsidR="00040258" w:rsidRDefault="00040258" w:rsidP="00040258">
      <w:pPr>
        <w:pStyle w:val="Geenafstand"/>
        <w:rPr>
          <w:rFonts w:ascii="Arial" w:eastAsia="Calibri" w:hAnsi="Arial"/>
          <w:sz w:val="20"/>
          <w:szCs w:val="20"/>
        </w:rPr>
      </w:pPr>
    </w:p>
    <w:p w:rsidR="00040258" w:rsidRDefault="00040258" w:rsidP="00040258">
      <w:pPr>
        <w:pStyle w:val="Geenafstand"/>
        <w:rPr>
          <w:rFonts w:ascii="Arial" w:eastAsia="Calibri" w:hAnsi="Arial"/>
          <w:sz w:val="20"/>
          <w:szCs w:val="20"/>
        </w:rPr>
      </w:pPr>
      <w:r w:rsidRPr="005A4778">
        <w:rPr>
          <w:rFonts w:ascii="Arial" w:eastAsia="Calibri" w:hAnsi="Arial"/>
          <w:b/>
          <w:sz w:val="20"/>
          <w:szCs w:val="20"/>
        </w:rPr>
        <w:t>LET OP!</w:t>
      </w:r>
      <w:r>
        <w:rPr>
          <w:rFonts w:ascii="Arial" w:eastAsia="Calibri" w:hAnsi="Arial"/>
          <w:sz w:val="20"/>
          <w:szCs w:val="20"/>
        </w:rPr>
        <w:t xml:space="preserve"> Inschrijver hoeft slechts </w:t>
      </w:r>
      <w:r w:rsidRPr="005A4778">
        <w:rPr>
          <w:rFonts w:ascii="Arial" w:eastAsia="Calibri" w:hAnsi="Arial"/>
          <w:sz w:val="20"/>
          <w:szCs w:val="20"/>
          <w:u w:val="single"/>
        </w:rPr>
        <w:t>één duurzaamheidsplan</w:t>
      </w:r>
      <w:r>
        <w:rPr>
          <w:rFonts w:ascii="Arial" w:eastAsia="Calibri" w:hAnsi="Arial"/>
          <w:sz w:val="20"/>
          <w:szCs w:val="20"/>
        </w:rPr>
        <w:t xml:space="preserve"> bij te voegen bij de inschrijving. Het is niet nodig om per perceel waar Inschrijver op inschrijft een duurzaamheidsplan te uploaden in TenderNed. </w:t>
      </w:r>
    </w:p>
    <w:p w:rsidR="00040258" w:rsidRDefault="00040258" w:rsidP="00040258">
      <w:pPr>
        <w:pStyle w:val="Geenafstand"/>
        <w:rPr>
          <w:rFonts w:ascii="Arial" w:eastAsia="Calibri" w:hAnsi="Arial"/>
          <w:sz w:val="20"/>
          <w:szCs w:val="20"/>
        </w:rPr>
      </w:pPr>
    </w:p>
    <w:p w:rsidR="00040258" w:rsidRDefault="00040258" w:rsidP="00040258">
      <w:pPr>
        <w:pStyle w:val="Geenafstand"/>
        <w:rPr>
          <w:rFonts w:ascii="Arial" w:eastAsia="Calibri" w:hAnsi="Arial"/>
          <w:sz w:val="20"/>
          <w:szCs w:val="20"/>
        </w:rPr>
      </w:pPr>
      <w:r>
        <w:rPr>
          <w:rFonts w:ascii="Arial" w:eastAsia="Calibri" w:hAnsi="Arial"/>
          <w:sz w:val="20"/>
          <w:szCs w:val="20"/>
        </w:rPr>
        <w:t xml:space="preserve">De reden waarom er één duurzaamheidsplan geüpload dient te worden is vanwege het feit dat er niet of nauwelijks accenten in de beantwoording zijn aan te brengen indien Inschrijver op meerdere percelen inschrijft. </w:t>
      </w:r>
    </w:p>
    <w:p w:rsidR="00947941" w:rsidRPr="00E95E78" w:rsidRDefault="00947941" w:rsidP="00947941">
      <w:pPr>
        <w:pStyle w:val="Geenafstand"/>
        <w:spacing w:line="276" w:lineRule="auto"/>
        <w:rPr>
          <w:rFonts w:ascii="Arial" w:eastAsia="Calibri" w:hAnsi="Arial"/>
          <w:sz w:val="20"/>
          <w:szCs w:val="20"/>
        </w:rPr>
      </w:pPr>
    </w:p>
    <w:p w:rsidR="00947941" w:rsidRDefault="00947941" w:rsidP="00947941">
      <w:pPr>
        <w:pStyle w:val="Kop2"/>
      </w:pPr>
      <w:bookmarkStart w:id="171" w:name="_Toc66736870"/>
      <w:r>
        <w:t>4.3 Wijze van beoordeling</w:t>
      </w:r>
      <w:bookmarkEnd w:id="171"/>
    </w:p>
    <w:p w:rsidR="00947941" w:rsidRDefault="00947941" w:rsidP="00947941">
      <w:pPr>
        <w:spacing w:after="0" w:line="276" w:lineRule="auto"/>
        <w:rPr>
          <w:rFonts w:cstheme="minorHAnsi"/>
          <w:szCs w:val="20"/>
        </w:rPr>
      </w:pPr>
      <w:r>
        <w:rPr>
          <w:rFonts w:cstheme="minorHAnsi"/>
          <w:szCs w:val="20"/>
        </w:rPr>
        <w:t xml:space="preserve">De beoordelingscommissie bestaat uit een afvaardiging van beleidsmedewerkers, contractmanagers en medewerkers van de uitvoering. De beoordelingscommissie bestaat in totaal uit </w:t>
      </w:r>
      <w:r w:rsidR="00040258">
        <w:rPr>
          <w:rFonts w:cstheme="minorHAnsi"/>
          <w:szCs w:val="20"/>
        </w:rPr>
        <w:t>4</w:t>
      </w:r>
      <w:r>
        <w:rPr>
          <w:rFonts w:cstheme="minorHAnsi"/>
          <w:szCs w:val="20"/>
        </w:rPr>
        <w:t xml:space="preserve"> personen. In eerste instantie zullen de leden afzonderlijk van elkaar de kwaliteitsdocumenten absoluut beoordelen. </w:t>
      </w:r>
      <w:r w:rsidRPr="00940829">
        <w:rPr>
          <w:rFonts w:cstheme="minorHAnsi"/>
          <w:szCs w:val="20"/>
        </w:rPr>
        <w:t xml:space="preserve">De beoordelingscommissie zal uiteindelijk in een plenaire beoordelingssessie, op basis van consensus, </w:t>
      </w:r>
      <w:r>
        <w:rPr>
          <w:rFonts w:cstheme="minorHAnsi"/>
          <w:szCs w:val="20"/>
        </w:rPr>
        <w:t xml:space="preserve">tot een definitieve score komen. De scores komen tot stand middels de volgende cijfers: </w:t>
      </w:r>
    </w:p>
    <w:p w:rsidR="00947941" w:rsidRDefault="00947941" w:rsidP="00947941">
      <w:pPr>
        <w:spacing w:after="0" w:line="276" w:lineRule="auto"/>
        <w:rPr>
          <w:rFonts w:cstheme="minorHAnsi"/>
          <w:szCs w:val="20"/>
        </w:rPr>
      </w:pPr>
    </w:p>
    <w:p w:rsidR="00040258" w:rsidRDefault="00040258" w:rsidP="00947941">
      <w:pPr>
        <w:spacing w:after="0" w:line="276" w:lineRule="auto"/>
        <w:rPr>
          <w:rFonts w:cstheme="minorHAnsi"/>
          <w:szCs w:val="20"/>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696"/>
        <w:gridCol w:w="3141"/>
      </w:tblGrid>
      <w:tr w:rsidR="00040258" w:rsidRPr="001D6DE7" w:rsidTr="00040258">
        <w:trPr>
          <w:trHeight w:val="231"/>
        </w:trPr>
        <w:tc>
          <w:tcPr>
            <w:tcW w:w="5235" w:type="dxa"/>
            <w:shd w:val="clear" w:color="auto" w:fill="76923C" w:themeFill="accent3" w:themeFillShade="BF"/>
          </w:tcPr>
          <w:p w:rsidR="00040258" w:rsidRPr="001D6DE7" w:rsidRDefault="00040258" w:rsidP="00040258">
            <w:pPr>
              <w:spacing w:before="60" w:after="60"/>
              <w:rPr>
                <w:b/>
                <w:bCs/>
                <w:i/>
                <w:color w:val="FFFFFF" w:themeColor="background1"/>
              </w:rPr>
            </w:pPr>
            <w:r w:rsidRPr="001D6DE7">
              <w:rPr>
                <w:b/>
                <w:bCs/>
                <w:i/>
                <w:color w:val="FFFFFF" w:themeColor="background1"/>
              </w:rPr>
              <w:lastRenderedPageBreak/>
              <w:t>Kwaliteit van de uitwerking</w:t>
            </w:r>
          </w:p>
        </w:tc>
        <w:tc>
          <w:tcPr>
            <w:tcW w:w="696" w:type="dxa"/>
            <w:shd w:val="clear" w:color="auto" w:fill="76923C" w:themeFill="accent3" w:themeFillShade="BF"/>
          </w:tcPr>
          <w:p w:rsidR="00040258" w:rsidRPr="001D6DE7" w:rsidRDefault="00040258" w:rsidP="00040258">
            <w:pPr>
              <w:spacing w:before="60" w:after="60"/>
              <w:rPr>
                <w:b/>
                <w:bCs/>
                <w:i/>
                <w:color w:val="FFFFFF" w:themeColor="background1"/>
              </w:rPr>
            </w:pPr>
            <w:r w:rsidRPr="001D6DE7">
              <w:rPr>
                <w:b/>
                <w:bCs/>
                <w:i/>
                <w:color w:val="FFFFFF" w:themeColor="background1"/>
              </w:rPr>
              <w:t>Score</w:t>
            </w:r>
          </w:p>
        </w:tc>
        <w:tc>
          <w:tcPr>
            <w:tcW w:w="3141" w:type="dxa"/>
            <w:shd w:val="clear" w:color="auto" w:fill="76923C" w:themeFill="accent3" w:themeFillShade="BF"/>
          </w:tcPr>
          <w:p w:rsidR="00040258" w:rsidRPr="001D6DE7" w:rsidRDefault="00040258" w:rsidP="00040258">
            <w:pPr>
              <w:spacing w:before="60" w:after="60"/>
              <w:rPr>
                <w:b/>
                <w:bCs/>
                <w:i/>
                <w:color w:val="FFFFFF" w:themeColor="background1"/>
              </w:rPr>
            </w:pPr>
            <w:r w:rsidRPr="001D6DE7">
              <w:rPr>
                <w:b/>
                <w:bCs/>
                <w:i/>
                <w:color w:val="FFFFFF" w:themeColor="background1"/>
              </w:rPr>
              <w:t>Aantal punten</w:t>
            </w:r>
          </w:p>
        </w:tc>
      </w:tr>
      <w:tr w:rsidR="00040258" w:rsidRPr="001D6DE7" w:rsidTr="00040258">
        <w:trPr>
          <w:trHeight w:val="231"/>
        </w:trPr>
        <w:tc>
          <w:tcPr>
            <w:tcW w:w="5235" w:type="dxa"/>
          </w:tcPr>
          <w:p w:rsidR="00040258" w:rsidRPr="001D6DE7" w:rsidRDefault="00040258" w:rsidP="00040258">
            <w:pPr>
              <w:spacing w:before="60" w:after="60"/>
              <w:rPr>
                <w:bCs/>
                <w:i/>
              </w:rPr>
            </w:pPr>
            <w:r w:rsidRPr="001D6DE7">
              <w:rPr>
                <w:bCs/>
                <w:i/>
                <w:szCs w:val="18"/>
              </w:rPr>
              <w:t xml:space="preserve">Uitmuntend; de Inschrijving biedt </w:t>
            </w:r>
            <w:r>
              <w:rPr>
                <w:bCs/>
                <w:i/>
                <w:szCs w:val="18"/>
              </w:rPr>
              <w:t xml:space="preserve">zeer </w:t>
            </w:r>
            <w:r w:rsidRPr="001D6DE7">
              <w:rPr>
                <w:bCs/>
                <w:i/>
                <w:szCs w:val="18"/>
              </w:rPr>
              <w:t xml:space="preserve">veel toegevoegde waarde </w:t>
            </w:r>
            <w:r>
              <w:rPr>
                <w:bCs/>
                <w:i/>
                <w:szCs w:val="18"/>
              </w:rPr>
              <w:t>voor Opdrachtgever.</w:t>
            </w:r>
          </w:p>
        </w:tc>
        <w:tc>
          <w:tcPr>
            <w:tcW w:w="696" w:type="dxa"/>
          </w:tcPr>
          <w:p w:rsidR="00040258" w:rsidRPr="001D6DE7" w:rsidRDefault="00040258" w:rsidP="00040258">
            <w:pPr>
              <w:spacing w:before="60" w:after="60"/>
              <w:jc w:val="center"/>
              <w:rPr>
                <w:bCs/>
                <w:i/>
              </w:rPr>
            </w:pPr>
            <w:r w:rsidRPr="001D6DE7">
              <w:rPr>
                <w:bCs/>
                <w:i/>
              </w:rPr>
              <w:t>10</w:t>
            </w:r>
          </w:p>
        </w:tc>
        <w:tc>
          <w:tcPr>
            <w:tcW w:w="3141" w:type="dxa"/>
          </w:tcPr>
          <w:p w:rsidR="00040258" w:rsidRPr="001D6DE7" w:rsidRDefault="00040258" w:rsidP="00040258">
            <w:pPr>
              <w:spacing w:before="60" w:after="60"/>
              <w:jc w:val="center"/>
              <w:rPr>
                <w:bCs/>
                <w:i/>
              </w:rPr>
            </w:pPr>
            <w:r w:rsidRPr="001D6DE7">
              <w:rPr>
                <w:bCs/>
                <w:i/>
              </w:rPr>
              <w:t>100% van het aantal punten</w:t>
            </w:r>
          </w:p>
        </w:tc>
      </w:tr>
      <w:tr w:rsidR="00040258" w:rsidRPr="001D6DE7" w:rsidTr="00040258">
        <w:trPr>
          <w:trHeight w:val="108"/>
        </w:trPr>
        <w:tc>
          <w:tcPr>
            <w:tcW w:w="5235" w:type="dxa"/>
          </w:tcPr>
          <w:p w:rsidR="00040258" w:rsidRPr="001D6DE7" w:rsidRDefault="00040258" w:rsidP="00040258">
            <w:pPr>
              <w:spacing w:before="60" w:after="60"/>
              <w:rPr>
                <w:bCs/>
                <w:i/>
              </w:rPr>
            </w:pPr>
            <w:r w:rsidRPr="001D6DE7">
              <w:rPr>
                <w:bCs/>
                <w:i/>
                <w:szCs w:val="18"/>
              </w:rPr>
              <w:t xml:space="preserve">Goed; de Inschrijving </w:t>
            </w:r>
            <w:r>
              <w:rPr>
                <w:bCs/>
                <w:i/>
                <w:szCs w:val="18"/>
              </w:rPr>
              <w:t>biedt veel toegevoegde waarde voor Opdrachtgever.</w:t>
            </w:r>
          </w:p>
        </w:tc>
        <w:tc>
          <w:tcPr>
            <w:tcW w:w="696" w:type="dxa"/>
            <w:shd w:val="clear" w:color="auto" w:fill="auto"/>
          </w:tcPr>
          <w:p w:rsidR="00040258" w:rsidRPr="001D6DE7" w:rsidRDefault="00040258" w:rsidP="00040258">
            <w:pPr>
              <w:spacing w:before="60" w:after="60"/>
              <w:jc w:val="center"/>
              <w:rPr>
                <w:bCs/>
                <w:i/>
              </w:rPr>
            </w:pPr>
            <w:r w:rsidRPr="001D6DE7">
              <w:rPr>
                <w:bCs/>
                <w:i/>
              </w:rPr>
              <w:t>8</w:t>
            </w:r>
          </w:p>
        </w:tc>
        <w:tc>
          <w:tcPr>
            <w:tcW w:w="3141" w:type="dxa"/>
          </w:tcPr>
          <w:p w:rsidR="00040258" w:rsidRPr="001D6DE7" w:rsidRDefault="00040258" w:rsidP="00040258">
            <w:pPr>
              <w:spacing w:before="60" w:after="60"/>
              <w:jc w:val="center"/>
              <w:rPr>
                <w:bCs/>
                <w:i/>
              </w:rPr>
            </w:pPr>
            <w:r w:rsidRPr="001D6DE7">
              <w:rPr>
                <w:bCs/>
                <w:i/>
              </w:rPr>
              <w:t>85% van het aantal punten</w:t>
            </w:r>
          </w:p>
        </w:tc>
      </w:tr>
      <w:tr w:rsidR="00040258" w:rsidRPr="001D6DE7" w:rsidTr="00040258">
        <w:trPr>
          <w:trHeight w:val="108"/>
        </w:trPr>
        <w:tc>
          <w:tcPr>
            <w:tcW w:w="5235" w:type="dxa"/>
          </w:tcPr>
          <w:p w:rsidR="00040258" w:rsidRPr="001D6DE7" w:rsidRDefault="00040258" w:rsidP="00040258">
            <w:pPr>
              <w:spacing w:before="60" w:after="60"/>
              <w:rPr>
                <w:bCs/>
                <w:i/>
              </w:rPr>
            </w:pPr>
            <w:r w:rsidRPr="001D6DE7">
              <w:rPr>
                <w:bCs/>
                <w:i/>
                <w:szCs w:val="18"/>
              </w:rPr>
              <w:t xml:space="preserve">Voldoende; de Inschrijving biedt </w:t>
            </w:r>
            <w:r>
              <w:rPr>
                <w:bCs/>
                <w:i/>
                <w:szCs w:val="18"/>
              </w:rPr>
              <w:t xml:space="preserve">redelijke </w:t>
            </w:r>
            <w:r w:rsidRPr="001D6DE7">
              <w:rPr>
                <w:bCs/>
                <w:i/>
                <w:szCs w:val="18"/>
              </w:rPr>
              <w:t xml:space="preserve">toegevoegde waarde </w:t>
            </w:r>
            <w:r>
              <w:rPr>
                <w:bCs/>
                <w:i/>
                <w:szCs w:val="18"/>
              </w:rPr>
              <w:t>voor Opdrachtgever</w:t>
            </w:r>
            <w:r w:rsidRPr="001D6DE7">
              <w:rPr>
                <w:bCs/>
                <w:i/>
                <w:szCs w:val="18"/>
              </w:rPr>
              <w:t>.</w:t>
            </w:r>
          </w:p>
        </w:tc>
        <w:tc>
          <w:tcPr>
            <w:tcW w:w="696" w:type="dxa"/>
            <w:shd w:val="clear" w:color="auto" w:fill="auto"/>
          </w:tcPr>
          <w:p w:rsidR="00040258" w:rsidRPr="001D6DE7" w:rsidRDefault="00040258" w:rsidP="00040258">
            <w:pPr>
              <w:spacing w:before="60" w:after="60"/>
              <w:jc w:val="center"/>
              <w:rPr>
                <w:bCs/>
                <w:i/>
              </w:rPr>
            </w:pPr>
            <w:r w:rsidRPr="001D6DE7">
              <w:rPr>
                <w:bCs/>
                <w:i/>
              </w:rPr>
              <w:t>6</w:t>
            </w:r>
          </w:p>
        </w:tc>
        <w:tc>
          <w:tcPr>
            <w:tcW w:w="3141" w:type="dxa"/>
          </w:tcPr>
          <w:p w:rsidR="00040258" w:rsidRPr="001D6DE7" w:rsidRDefault="00040258" w:rsidP="00040258">
            <w:pPr>
              <w:spacing w:before="60" w:after="60"/>
              <w:jc w:val="center"/>
              <w:rPr>
                <w:bCs/>
                <w:i/>
              </w:rPr>
            </w:pPr>
            <w:r w:rsidRPr="001D6DE7">
              <w:rPr>
                <w:bCs/>
                <w:i/>
              </w:rPr>
              <w:t>60% van het aantal punten</w:t>
            </w:r>
          </w:p>
        </w:tc>
      </w:tr>
      <w:tr w:rsidR="00040258" w:rsidRPr="001D6DE7" w:rsidTr="00040258">
        <w:trPr>
          <w:trHeight w:val="136"/>
        </w:trPr>
        <w:tc>
          <w:tcPr>
            <w:tcW w:w="5235" w:type="dxa"/>
          </w:tcPr>
          <w:p w:rsidR="00040258" w:rsidRPr="001D6DE7" w:rsidRDefault="00040258" w:rsidP="00040258">
            <w:pPr>
              <w:spacing w:before="60" w:after="60"/>
              <w:rPr>
                <w:bCs/>
                <w:i/>
              </w:rPr>
            </w:pPr>
            <w:r w:rsidRPr="001D6DE7">
              <w:rPr>
                <w:bCs/>
                <w:i/>
                <w:szCs w:val="18"/>
              </w:rPr>
              <w:t>Matig; de Inschrijving biedt ge</w:t>
            </w:r>
            <w:r>
              <w:rPr>
                <w:bCs/>
                <w:i/>
                <w:szCs w:val="18"/>
              </w:rPr>
              <w:t xml:space="preserve">ringe </w:t>
            </w:r>
            <w:r w:rsidRPr="001D6DE7">
              <w:rPr>
                <w:bCs/>
                <w:i/>
                <w:szCs w:val="18"/>
              </w:rPr>
              <w:t xml:space="preserve">toegevoegde waarde </w:t>
            </w:r>
            <w:r>
              <w:rPr>
                <w:bCs/>
                <w:i/>
                <w:szCs w:val="18"/>
              </w:rPr>
              <w:t>voor Opdrachtgever</w:t>
            </w:r>
            <w:r w:rsidRPr="001D6DE7">
              <w:rPr>
                <w:bCs/>
                <w:i/>
                <w:szCs w:val="18"/>
              </w:rPr>
              <w:t>.</w:t>
            </w:r>
          </w:p>
        </w:tc>
        <w:tc>
          <w:tcPr>
            <w:tcW w:w="696" w:type="dxa"/>
            <w:shd w:val="clear" w:color="auto" w:fill="auto"/>
          </w:tcPr>
          <w:p w:rsidR="00040258" w:rsidRPr="001D6DE7" w:rsidRDefault="00040258" w:rsidP="00040258">
            <w:pPr>
              <w:spacing w:before="60" w:after="60"/>
              <w:jc w:val="center"/>
              <w:rPr>
                <w:bCs/>
                <w:i/>
              </w:rPr>
            </w:pPr>
            <w:r w:rsidRPr="001D6DE7">
              <w:rPr>
                <w:bCs/>
                <w:i/>
              </w:rPr>
              <w:t>4</w:t>
            </w:r>
          </w:p>
        </w:tc>
        <w:tc>
          <w:tcPr>
            <w:tcW w:w="3141" w:type="dxa"/>
          </w:tcPr>
          <w:p w:rsidR="00040258" w:rsidRPr="001D6DE7" w:rsidRDefault="00040258" w:rsidP="00040258">
            <w:pPr>
              <w:spacing w:before="60" w:after="60"/>
              <w:jc w:val="center"/>
              <w:rPr>
                <w:bCs/>
                <w:i/>
              </w:rPr>
            </w:pPr>
            <w:r w:rsidRPr="001D6DE7">
              <w:rPr>
                <w:bCs/>
                <w:i/>
              </w:rPr>
              <w:t>40% van het aantal punten</w:t>
            </w:r>
          </w:p>
        </w:tc>
      </w:tr>
      <w:tr w:rsidR="00040258" w:rsidRPr="001D6DE7" w:rsidTr="00040258">
        <w:trPr>
          <w:trHeight w:val="136"/>
        </w:trPr>
        <w:tc>
          <w:tcPr>
            <w:tcW w:w="5235" w:type="dxa"/>
          </w:tcPr>
          <w:p w:rsidR="00040258" w:rsidRPr="001D6DE7" w:rsidRDefault="00040258" w:rsidP="00040258">
            <w:pPr>
              <w:spacing w:before="60" w:after="60"/>
              <w:rPr>
                <w:bCs/>
                <w:i/>
                <w:szCs w:val="18"/>
              </w:rPr>
            </w:pPr>
            <w:r w:rsidRPr="001D6DE7">
              <w:rPr>
                <w:bCs/>
                <w:i/>
                <w:szCs w:val="18"/>
              </w:rPr>
              <w:t xml:space="preserve">Onvoldoende; de Inschrijving </w:t>
            </w:r>
            <w:r>
              <w:rPr>
                <w:bCs/>
                <w:i/>
                <w:szCs w:val="18"/>
              </w:rPr>
              <w:t>biedt geen toegevoegde waarde voor Opdrachtgever</w:t>
            </w:r>
            <w:r w:rsidRPr="001D6DE7">
              <w:rPr>
                <w:bCs/>
                <w:i/>
                <w:szCs w:val="18"/>
              </w:rPr>
              <w:t>.</w:t>
            </w:r>
          </w:p>
        </w:tc>
        <w:tc>
          <w:tcPr>
            <w:tcW w:w="696" w:type="dxa"/>
            <w:shd w:val="clear" w:color="auto" w:fill="auto"/>
          </w:tcPr>
          <w:p w:rsidR="00040258" w:rsidRPr="001D6DE7" w:rsidRDefault="00040258" w:rsidP="00040258">
            <w:pPr>
              <w:spacing w:before="60" w:after="60"/>
              <w:jc w:val="center"/>
              <w:rPr>
                <w:bCs/>
                <w:i/>
              </w:rPr>
            </w:pPr>
            <w:r>
              <w:rPr>
                <w:bCs/>
                <w:i/>
              </w:rPr>
              <w:t>0</w:t>
            </w:r>
          </w:p>
        </w:tc>
        <w:tc>
          <w:tcPr>
            <w:tcW w:w="3141" w:type="dxa"/>
          </w:tcPr>
          <w:p w:rsidR="00040258" w:rsidRPr="001D6DE7" w:rsidRDefault="00040258" w:rsidP="00040258">
            <w:pPr>
              <w:spacing w:before="60" w:after="60"/>
              <w:jc w:val="center"/>
              <w:rPr>
                <w:bCs/>
                <w:i/>
              </w:rPr>
            </w:pPr>
            <w:r w:rsidRPr="001D6DE7">
              <w:rPr>
                <w:bCs/>
                <w:i/>
              </w:rPr>
              <w:t xml:space="preserve">Geen </w:t>
            </w:r>
          </w:p>
          <w:p w:rsidR="00040258" w:rsidRPr="001D6DE7" w:rsidRDefault="00040258" w:rsidP="00040258">
            <w:pPr>
              <w:spacing w:before="60" w:after="60"/>
              <w:jc w:val="center"/>
              <w:rPr>
                <w:bCs/>
                <w:i/>
              </w:rPr>
            </w:pPr>
            <w:r w:rsidRPr="001D6DE7">
              <w:rPr>
                <w:bCs/>
                <w:i/>
              </w:rPr>
              <w:t>(uitsluiting verdere deelname aan de Offerteaanvraag).</w:t>
            </w:r>
          </w:p>
        </w:tc>
      </w:tr>
    </w:tbl>
    <w:p w:rsidR="00947941" w:rsidRDefault="00947941" w:rsidP="00947941">
      <w:pPr>
        <w:spacing w:after="0" w:line="276" w:lineRule="auto"/>
        <w:rPr>
          <w:rFonts w:cstheme="minorHAnsi"/>
          <w:szCs w:val="20"/>
        </w:rPr>
      </w:pPr>
    </w:p>
    <w:p w:rsidR="00947941" w:rsidRDefault="00947941" w:rsidP="00947941">
      <w:pPr>
        <w:pStyle w:val="Kop2"/>
      </w:pPr>
      <w:bookmarkStart w:id="172" w:name="_Toc52975885"/>
      <w:bookmarkStart w:id="173" w:name="_Toc66736871"/>
      <w:r>
        <w:t>4.4 Toekenningsmethodiek</w:t>
      </w:r>
      <w:bookmarkEnd w:id="172"/>
      <w:bookmarkEnd w:id="173"/>
    </w:p>
    <w:p w:rsidR="00040258" w:rsidRPr="001D6DE7" w:rsidRDefault="00040258" w:rsidP="00040258">
      <w:pPr>
        <w:spacing w:after="0"/>
        <w:rPr>
          <w:rFonts w:cstheme="minorHAnsi"/>
          <w:szCs w:val="20"/>
        </w:rPr>
      </w:pPr>
      <w:r w:rsidRPr="001D6DE7">
        <w:rPr>
          <w:rFonts w:cstheme="minorHAnsi"/>
          <w:szCs w:val="20"/>
        </w:rPr>
        <w:t xml:space="preserve">Aanbestedende dienst rondt de definitieve totale eindscore van Inschrijvers af tot twee cijfers achter de komma. De definitieve totale eindscore van een Inschrijver bepaalt de positie van de Inschrijver in de rangorde. Indien twee of meer Inschrijvers een gelijke definitieve totale eindscore hebben behaald en op de gedeelde laatste plaats staan voor de gunning van de opdracht, zal Aanbestedende dienst  gunnen aan de Inschrijver met de hoogste eindscore voor het sub-gunningscriterium K1 Kwaliteitsplan. In het geval de Inschrijvers ook op dit sub-gunningscriterium een gelijke score hebben behaald, zal middels loting worden bepaald met welk van die Inschrijvers een Raamovereenkomst gesloten zal worden. </w:t>
      </w:r>
    </w:p>
    <w:p w:rsidR="00040258" w:rsidRPr="001D6DE7" w:rsidRDefault="00040258" w:rsidP="00040258">
      <w:pPr>
        <w:spacing w:after="0"/>
        <w:rPr>
          <w:rFonts w:cstheme="minorHAnsi"/>
          <w:szCs w:val="20"/>
        </w:rPr>
      </w:pPr>
      <w:r w:rsidRPr="001D6DE7">
        <w:rPr>
          <w:rFonts w:cstheme="minorHAnsi"/>
          <w:szCs w:val="20"/>
        </w:rPr>
        <w:t>Bijvoorbeeld: vo</w:t>
      </w:r>
      <w:r>
        <w:rPr>
          <w:rFonts w:cstheme="minorHAnsi"/>
          <w:szCs w:val="20"/>
        </w:rPr>
        <w:t>or een perceel worden minimaal vijf</w:t>
      </w:r>
      <w:r w:rsidRPr="001D6DE7">
        <w:rPr>
          <w:rFonts w:cstheme="minorHAnsi"/>
          <w:szCs w:val="20"/>
        </w:rPr>
        <w:t xml:space="preserve"> zorgaanbieders gecontracteerd en twee of me</w:t>
      </w:r>
      <w:r>
        <w:rPr>
          <w:rFonts w:cstheme="minorHAnsi"/>
          <w:szCs w:val="20"/>
        </w:rPr>
        <w:t>er zorgaanbieders delen de vijfde</w:t>
      </w:r>
      <w:r w:rsidRPr="001D6DE7">
        <w:rPr>
          <w:rFonts w:cstheme="minorHAnsi"/>
          <w:szCs w:val="20"/>
        </w:rPr>
        <w:t xml:space="preserve"> plaats met een gelijke totale score en gelijke score op sub-sub-gunningscriterium K1. In zulk geval wordt er geloot. </w:t>
      </w:r>
    </w:p>
    <w:p w:rsidR="00040258" w:rsidRPr="001D6DE7" w:rsidRDefault="00040258" w:rsidP="00040258">
      <w:pPr>
        <w:spacing w:after="0"/>
        <w:rPr>
          <w:rFonts w:cstheme="minorHAnsi"/>
          <w:szCs w:val="20"/>
        </w:rPr>
      </w:pPr>
      <w:r w:rsidRPr="001D6DE7">
        <w:rPr>
          <w:rFonts w:cstheme="minorHAnsi"/>
          <w:szCs w:val="20"/>
        </w:rPr>
        <w:t xml:space="preserve">Indien er twee zorgaanbieders de eerste plaats delen en er daarnaast nog meer zorgaanbieders worden gecontracteerd wordt er niet geloot. Beide zorgaanbieders worden immers gecontracteerd. </w:t>
      </w:r>
    </w:p>
    <w:p w:rsidR="00891D72" w:rsidRDefault="00891D72">
      <w:pPr>
        <w:spacing w:before="0" w:after="0"/>
      </w:pPr>
      <w:r>
        <w:br w:type="page"/>
      </w:r>
    </w:p>
    <w:p w:rsidR="00891D72" w:rsidRDefault="00891D72" w:rsidP="00891D72">
      <w:pPr>
        <w:pStyle w:val="Kop1"/>
      </w:pPr>
      <w:bookmarkStart w:id="174" w:name="_Toc66736872"/>
      <w:r>
        <w:lastRenderedPageBreak/>
        <w:t>Bijlagen</w:t>
      </w:r>
      <w:bookmarkEnd w:id="174"/>
    </w:p>
    <w:p w:rsidR="00891D72" w:rsidRDefault="00040258" w:rsidP="00040258">
      <w:pPr>
        <w:pStyle w:val="Kop2"/>
      </w:pPr>
      <w:bookmarkStart w:id="175" w:name="_Toc66736873"/>
      <w:r>
        <w:t>Bijlage 01 – Algemene Inkoopvoorwaarden Gemeente Noordoostpolder (2009)</w:t>
      </w:r>
      <w:bookmarkEnd w:id="175"/>
    </w:p>
    <w:p w:rsidR="00040258" w:rsidRDefault="00040258" w:rsidP="00040258">
      <w:pPr>
        <w:pStyle w:val="Kop2"/>
      </w:pPr>
      <w:bookmarkStart w:id="176" w:name="_Toc66736874"/>
      <w:r>
        <w:t>Bijlage 02 – Uniform Europees Aanbestedingsdocument 2020</w:t>
      </w:r>
      <w:bookmarkEnd w:id="176"/>
    </w:p>
    <w:p w:rsidR="00040258" w:rsidRDefault="00040258" w:rsidP="00040258">
      <w:pPr>
        <w:pStyle w:val="Kop2"/>
      </w:pPr>
      <w:bookmarkStart w:id="177" w:name="_Toc66736875"/>
      <w:r>
        <w:t>Bijlage 03 – Referentieformulier</w:t>
      </w:r>
      <w:bookmarkEnd w:id="177"/>
      <w:r>
        <w:t xml:space="preserve"> </w:t>
      </w:r>
    </w:p>
    <w:p w:rsidR="00040258" w:rsidRDefault="00040258" w:rsidP="00040258">
      <w:pPr>
        <w:pStyle w:val="Kop2"/>
      </w:pPr>
      <w:bookmarkStart w:id="178" w:name="_Toc66736876"/>
      <w:r>
        <w:t>Bijlage 04 – Holdingverklaring</w:t>
      </w:r>
      <w:bookmarkEnd w:id="178"/>
    </w:p>
    <w:p w:rsidR="00040258" w:rsidRDefault="00040258" w:rsidP="00040258">
      <w:pPr>
        <w:pStyle w:val="Kop2"/>
      </w:pPr>
      <w:bookmarkStart w:id="179" w:name="_Toc66736877"/>
      <w:r>
        <w:t>Bijlage 05 – Capaciteitsformulier</w:t>
      </w:r>
      <w:bookmarkEnd w:id="179"/>
    </w:p>
    <w:p w:rsidR="00040258" w:rsidRDefault="00040258" w:rsidP="00040258">
      <w:pPr>
        <w:pStyle w:val="Kop2"/>
      </w:pPr>
      <w:bookmarkStart w:id="180" w:name="_Toc66736878"/>
      <w:r>
        <w:t>Bijlage 06 – Bouwblokkenmethode SROI</w:t>
      </w:r>
      <w:bookmarkEnd w:id="180"/>
    </w:p>
    <w:p w:rsidR="00040258" w:rsidRDefault="00040258" w:rsidP="00040258">
      <w:pPr>
        <w:pStyle w:val="Kop2"/>
      </w:pPr>
      <w:bookmarkStart w:id="181" w:name="_Toc66736879"/>
      <w:r>
        <w:t>Bijlage 07 – In zes stappen digitaal inschrijven op overheidsopdrachten via TenderNed</w:t>
      </w:r>
      <w:bookmarkEnd w:id="181"/>
    </w:p>
    <w:p w:rsidR="00040258" w:rsidRDefault="00040258" w:rsidP="00040258">
      <w:pPr>
        <w:pStyle w:val="Kop2"/>
      </w:pPr>
      <w:bookmarkStart w:id="182" w:name="_Toc66736880"/>
      <w:r>
        <w:t>Bijlage 08 – Samenvatting Wmo</w:t>
      </w:r>
      <w:bookmarkEnd w:id="182"/>
    </w:p>
    <w:p w:rsidR="00040258" w:rsidRDefault="00040258" w:rsidP="00040258">
      <w:pPr>
        <w:pStyle w:val="Kop2"/>
      </w:pPr>
      <w:bookmarkStart w:id="183" w:name="_Toc64640346"/>
      <w:bookmarkStart w:id="184" w:name="_Toc66736881"/>
      <w:r>
        <w:t>Bijlage 09 – Handreiking Circulair inkopen Gemeente Urk – sep2020</w:t>
      </w:r>
      <w:bookmarkEnd w:id="183"/>
      <w:bookmarkEnd w:id="184"/>
    </w:p>
    <w:p w:rsidR="00040258" w:rsidRDefault="00040258" w:rsidP="00040258">
      <w:pPr>
        <w:pStyle w:val="Kop2"/>
      </w:pPr>
      <w:bookmarkStart w:id="185" w:name="_Toc64640347"/>
      <w:bookmarkStart w:id="186" w:name="_Toc66736882"/>
      <w:r>
        <w:t>Bijlage 10 – Quick Start Circulair Inkopen</w:t>
      </w:r>
      <w:bookmarkEnd w:id="185"/>
      <w:bookmarkEnd w:id="186"/>
    </w:p>
    <w:p w:rsidR="00040258" w:rsidRPr="00040258" w:rsidRDefault="00040258" w:rsidP="00040258">
      <w:pPr>
        <w:pStyle w:val="Kop2"/>
      </w:pPr>
      <w:bookmarkStart w:id="187" w:name="_Toc66736883"/>
      <w:r>
        <w:t>Bijlage 11 – Concept raamovereenkomst</w:t>
      </w:r>
      <w:bookmarkEnd w:id="187"/>
    </w:p>
    <w:p w:rsidR="00040258" w:rsidRDefault="00040258" w:rsidP="00040258">
      <w:pPr>
        <w:pStyle w:val="Kop2"/>
      </w:pPr>
      <w:bookmarkStart w:id="188" w:name="_Toc64640349"/>
      <w:bookmarkStart w:id="189" w:name="_Toc66736884"/>
      <w:r>
        <w:t>Bijlage 12 – Administratieprotocol</w:t>
      </w:r>
      <w:bookmarkEnd w:id="188"/>
      <w:bookmarkEnd w:id="189"/>
    </w:p>
    <w:p w:rsidR="00040258" w:rsidRDefault="00040258" w:rsidP="00040258">
      <w:pPr>
        <w:pStyle w:val="Kop2"/>
      </w:pPr>
      <w:bookmarkStart w:id="190" w:name="_Toc64640350"/>
      <w:bookmarkStart w:id="191" w:name="_Toc66736885"/>
      <w:r>
        <w:t>Bijlage 13 – Tarievenblad</w:t>
      </w:r>
      <w:bookmarkEnd w:id="190"/>
      <w:bookmarkEnd w:id="191"/>
    </w:p>
    <w:p w:rsidR="00040258" w:rsidRPr="00040258" w:rsidRDefault="00040258" w:rsidP="00040258">
      <w:pPr>
        <w:pStyle w:val="Kop2"/>
      </w:pPr>
      <w:bookmarkStart w:id="192" w:name="_Toc66736886"/>
      <w:r>
        <w:t>Bijlage 14 – Beschrijving &amp; Programma van Eisen Begeleiding</w:t>
      </w:r>
      <w:bookmarkEnd w:id="192"/>
    </w:p>
    <w:p w:rsidR="00040258" w:rsidRPr="00040258" w:rsidRDefault="00040258" w:rsidP="00040258">
      <w:pPr>
        <w:pStyle w:val="Kop2"/>
      </w:pPr>
      <w:bookmarkStart w:id="193" w:name="_Toc66736887"/>
      <w:r>
        <w:t>Bijlage 15 – Beschrijving &amp; Programma van Eisen Dagactiviteiten arbeidsmatig</w:t>
      </w:r>
      <w:bookmarkEnd w:id="193"/>
    </w:p>
    <w:p w:rsidR="00040258" w:rsidRDefault="00040258" w:rsidP="00040258">
      <w:pPr>
        <w:pStyle w:val="Kop2"/>
      </w:pPr>
      <w:bookmarkStart w:id="194" w:name="_Toc66736888"/>
      <w:r>
        <w:t>Bijlage 16 – Beschrijving &amp; Programma van Eisen Dagactiviteiten belevingsgericht</w:t>
      </w:r>
      <w:bookmarkEnd w:id="194"/>
    </w:p>
    <w:p w:rsidR="00040258" w:rsidRDefault="00040258" w:rsidP="00040258">
      <w:pPr>
        <w:pStyle w:val="Kop2"/>
      </w:pPr>
      <w:bookmarkStart w:id="195" w:name="_Toc66736889"/>
      <w:r>
        <w:t>Bijlage 17 – Beschrijving &amp; Programma van Eisen Dagactiviteiten NAH</w:t>
      </w:r>
      <w:bookmarkEnd w:id="195"/>
    </w:p>
    <w:p w:rsidR="00040258" w:rsidRPr="00040258" w:rsidRDefault="00040258" w:rsidP="00040258">
      <w:pPr>
        <w:pStyle w:val="Kop2"/>
      </w:pPr>
      <w:bookmarkStart w:id="196" w:name="_Toc66736890"/>
      <w:r>
        <w:t>Bijlage 18 – Beschrijving &amp; Programma van Eisen Kortdurend Verblijf</w:t>
      </w:r>
      <w:bookmarkEnd w:id="196"/>
    </w:p>
    <w:p w:rsidR="00040258" w:rsidRDefault="00040258" w:rsidP="00040258">
      <w:pPr>
        <w:pStyle w:val="Kop2"/>
      </w:pPr>
      <w:bookmarkStart w:id="197" w:name="_Toc64640354"/>
      <w:bookmarkStart w:id="198" w:name="_Toc66736891"/>
      <w:r>
        <w:t>Bijlage 19 – Presentatie Marktconsultatie Wmo 9 november 2020</w:t>
      </w:r>
      <w:bookmarkEnd w:id="197"/>
      <w:bookmarkEnd w:id="198"/>
    </w:p>
    <w:p w:rsidR="00040258" w:rsidRDefault="00040258" w:rsidP="00040258">
      <w:pPr>
        <w:pStyle w:val="Kop2"/>
      </w:pPr>
      <w:bookmarkStart w:id="199" w:name="_Toc64640355"/>
      <w:bookmarkStart w:id="200" w:name="_Toc66736892"/>
      <w:r>
        <w:t>Bijlage 20 – Verslag Marktconsultatie Wmo 9 november 2020</w:t>
      </w:r>
      <w:bookmarkEnd w:id="199"/>
      <w:bookmarkEnd w:id="200"/>
    </w:p>
    <w:p w:rsidR="00040258" w:rsidRDefault="00040258" w:rsidP="00040258">
      <w:pPr>
        <w:pStyle w:val="Kop2"/>
      </w:pPr>
      <w:bookmarkStart w:id="201" w:name="_Toc64640356"/>
      <w:bookmarkStart w:id="202" w:name="_Toc66736893"/>
      <w:r>
        <w:t>Bijlage 21 – Presentatie tarieven 14 januari 2021</w:t>
      </w:r>
      <w:bookmarkEnd w:id="201"/>
      <w:bookmarkEnd w:id="202"/>
    </w:p>
    <w:p w:rsidR="00040258" w:rsidRPr="00D7312E" w:rsidRDefault="00040258" w:rsidP="00040258">
      <w:pPr>
        <w:pStyle w:val="Kop2"/>
      </w:pPr>
      <w:bookmarkStart w:id="203" w:name="_Toc64640357"/>
      <w:bookmarkStart w:id="204" w:name="_Toc66736894"/>
      <w:r>
        <w:t>Bijlage 22 – Verslag Marktconsultatie Tarieven Jeugdzorg &amp; Wmo 14 januari 2021</w:t>
      </w:r>
      <w:bookmarkEnd w:id="203"/>
      <w:bookmarkEnd w:id="204"/>
    </w:p>
    <w:p w:rsidR="00040258" w:rsidRPr="00040258" w:rsidRDefault="00040258" w:rsidP="00040258"/>
    <w:p w:rsidR="00040258" w:rsidRPr="00040258" w:rsidRDefault="00040258" w:rsidP="00040258"/>
    <w:sectPr w:rsidR="00040258" w:rsidRPr="00040258" w:rsidSect="00C94A66">
      <w:headerReference w:type="even" r:id="rId26"/>
      <w:headerReference w:type="default" r:id="rId27"/>
      <w:footerReference w:type="default" r:id="rId28"/>
      <w:headerReference w:type="first" r:id="rId29"/>
      <w:pgSz w:w="11906" w:h="16838"/>
      <w:pgMar w:top="1417" w:right="1417" w:bottom="1417" w:left="1417"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4AC" w:rsidRDefault="00B904AC" w:rsidP="00C94A66">
      <w:pPr>
        <w:spacing w:before="0" w:after="0"/>
      </w:pPr>
      <w:r>
        <w:separator/>
      </w:r>
    </w:p>
  </w:endnote>
  <w:endnote w:type="continuationSeparator" w:id="0">
    <w:p w:rsidR="00B904AC" w:rsidRDefault="00B904AC" w:rsidP="00C94A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4AC" w:rsidRDefault="00B904AC">
    <w:pPr>
      <w:pStyle w:val="Voettekst"/>
      <w:jc w:val="right"/>
    </w:pPr>
    <w:r w:rsidRPr="00F05FA5">
      <w:rPr>
        <w:rFonts w:ascii="Arial Narrow" w:hAnsi="Arial Narrow"/>
        <w:noProof/>
        <w:sz w:val="22"/>
      </w:rPr>
      <w:drawing>
        <wp:anchor distT="0" distB="0" distL="114300" distR="114300" simplePos="0" relativeHeight="251659264" behindDoc="1" locked="0" layoutInCell="1" allowOverlap="1" wp14:anchorId="717F335D" wp14:editId="37E27258">
          <wp:simplePos x="0" y="0"/>
          <wp:positionH relativeFrom="column">
            <wp:posOffset>4262755</wp:posOffset>
          </wp:positionH>
          <wp:positionV relativeFrom="paragraph">
            <wp:posOffset>208280</wp:posOffset>
          </wp:positionV>
          <wp:extent cx="1343025" cy="807785"/>
          <wp:effectExtent l="0" t="0" r="0" b="0"/>
          <wp:wrapNone/>
          <wp:docPr id="1" name="Afbeelding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8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546875378"/>
        <w:docPartObj>
          <w:docPartGallery w:val="Page Numbers (Bottom of Page)"/>
          <w:docPartUnique/>
        </w:docPartObj>
      </w:sdtPr>
      <w:sdtContent>
        <w:r>
          <w:fldChar w:fldCharType="begin"/>
        </w:r>
        <w:r>
          <w:instrText>PAGE   \* MERGEFORMAT</w:instrText>
        </w:r>
        <w:r>
          <w:fldChar w:fldCharType="separate"/>
        </w:r>
        <w:r w:rsidR="004043A3">
          <w:rPr>
            <w:noProof/>
          </w:rPr>
          <w:t>17</w:t>
        </w:r>
        <w:r>
          <w:fldChar w:fldCharType="end"/>
        </w:r>
      </w:sdtContent>
    </w:sdt>
  </w:p>
  <w:p w:rsidR="00B904AC" w:rsidRPr="00855D83" w:rsidRDefault="00B904AC">
    <w:pPr>
      <w:pStyle w:val="Voettekst"/>
      <w:rPr>
        <w:sz w:val="18"/>
      </w:rPr>
    </w:pPr>
    <w:r w:rsidRPr="00855D83">
      <w:rPr>
        <w:sz w:val="18"/>
      </w:rPr>
      <w:t>Offerteaa</w:t>
    </w:r>
    <w:r>
      <w:rPr>
        <w:sz w:val="18"/>
      </w:rPr>
      <w:t>nvraag Wmo Dagactiviteiten, Begeleiding &amp; Kortdurend Verblijf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4AC" w:rsidRDefault="00B904AC" w:rsidP="00C94A66">
      <w:pPr>
        <w:spacing w:before="0" w:after="0"/>
      </w:pPr>
      <w:r>
        <w:separator/>
      </w:r>
    </w:p>
  </w:footnote>
  <w:footnote w:type="continuationSeparator" w:id="0">
    <w:p w:rsidR="00B904AC" w:rsidRDefault="00B904AC" w:rsidP="00C94A6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4AC" w:rsidRDefault="00B904A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4AC" w:rsidRDefault="00B904AC">
    <w:pPr>
      <w:pStyle w:val="Koptekst"/>
    </w:pPr>
    <w:r w:rsidRPr="001D6DE7">
      <w:rPr>
        <w:noProof/>
      </w:rPr>
      <w:drawing>
        <wp:anchor distT="0" distB="0" distL="114300" distR="114300" simplePos="0" relativeHeight="251663360" behindDoc="1" locked="0" layoutInCell="1" allowOverlap="1" wp14:anchorId="71202BE6" wp14:editId="7A40F928">
          <wp:simplePos x="0" y="0"/>
          <wp:positionH relativeFrom="column">
            <wp:posOffset>3125389</wp:posOffset>
          </wp:positionH>
          <wp:positionV relativeFrom="paragraph">
            <wp:posOffset>-328499</wp:posOffset>
          </wp:positionV>
          <wp:extent cx="1136015" cy="638175"/>
          <wp:effectExtent l="0" t="0" r="6985" b="9525"/>
          <wp:wrapNone/>
          <wp:docPr id="6" name="Afbeelding 6"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sz w:val="22"/>
      </w:rPr>
      <w:drawing>
        <wp:anchor distT="0" distB="0" distL="114935" distR="114935" simplePos="0" relativeHeight="251661312" behindDoc="1" locked="0" layoutInCell="1" allowOverlap="1" wp14:anchorId="5FB392C3" wp14:editId="07123B8E">
          <wp:simplePos x="0" y="0"/>
          <wp:positionH relativeFrom="column">
            <wp:posOffset>4539615</wp:posOffset>
          </wp:positionH>
          <wp:positionV relativeFrom="paragraph">
            <wp:posOffset>-311150</wp:posOffset>
          </wp:positionV>
          <wp:extent cx="982345" cy="623570"/>
          <wp:effectExtent l="0" t="0" r="8255" b="5080"/>
          <wp:wrapNone/>
          <wp:docPr id="2" name="Afbeelding 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4AC" w:rsidRDefault="00B904A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52117"/>
    <w:multiLevelType w:val="hybridMultilevel"/>
    <w:tmpl w:val="C65427FE"/>
    <w:lvl w:ilvl="0" w:tplc="7B02A2BE">
      <w:start w:val="15"/>
      <w:numFmt w:val="bullet"/>
      <w:lvlText w:val="-"/>
      <w:lvlJc w:val="left"/>
      <w:pPr>
        <w:ind w:left="1770" w:hanging="360"/>
      </w:pPr>
      <w:rPr>
        <w:rFonts w:ascii="Arial" w:eastAsia="Times New Roman" w:hAnsi="Arial" w:cs="Arial"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1">
    <w:nsid w:val="0B304FCF"/>
    <w:multiLevelType w:val="hybridMultilevel"/>
    <w:tmpl w:val="D9260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BBE1776"/>
    <w:multiLevelType w:val="hybridMultilevel"/>
    <w:tmpl w:val="44E0CC14"/>
    <w:lvl w:ilvl="0" w:tplc="B62AFF6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0780520"/>
    <w:multiLevelType w:val="hybridMultilevel"/>
    <w:tmpl w:val="678613E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2F1694E"/>
    <w:multiLevelType w:val="hybridMultilevel"/>
    <w:tmpl w:val="0248DD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84B2522"/>
    <w:multiLevelType w:val="hybridMultilevel"/>
    <w:tmpl w:val="3080FEE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B971EF2"/>
    <w:multiLevelType w:val="hybridMultilevel"/>
    <w:tmpl w:val="EC0E8FD0"/>
    <w:lvl w:ilvl="0" w:tplc="0413000F">
      <w:start w:val="1"/>
      <w:numFmt w:val="decimal"/>
      <w:lvlText w:val="%1."/>
      <w:lvlJc w:val="left"/>
      <w:pPr>
        <w:ind w:left="720" w:hanging="360"/>
      </w:pPr>
    </w:lvl>
    <w:lvl w:ilvl="1" w:tplc="90FA6722">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BD74C45"/>
    <w:multiLevelType w:val="hybridMultilevel"/>
    <w:tmpl w:val="4E441F2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8">
    <w:nsid w:val="1E99036F"/>
    <w:multiLevelType w:val="hybridMultilevel"/>
    <w:tmpl w:val="D31C8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F5A7D23"/>
    <w:multiLevelType w:val="hybridMultilevel"/>
    <w:tmpl w:val="118C97D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1A43E5E"/>
    <w:multiLevelType w:val="hybridMultilevel"/>
    <w:tmpl w:val="A642BE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nsid w:val="28C41A6F"/>
    <w:multiLevelType w:val="hybridMultilevel"/>
    <w:tmpl w:val="8698E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E2F7B47"/>
    <w:multiLevelType w:val="hybridMultilevel"/>
    <w:tmpl w:val="63122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61E624B"/>
    <w:multiLevelType w:val="hybridMultilevel"/>
    <w:tmpl w:val="71B00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778288F"/>
    <w:multiLevelType w:val="hybridMultilevel"/>
    <w:tmpl w:val="99749D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F945E53"/>
    <w:multiLevelType w:val="hybridMultilevel"/>
    <w:tmpl w:val="FC249E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2625C3A"/>
    <w:multiLevelType w:val="hybridMultilevel"/>
    <w:tmpl w:val="C0889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4BC33A8"/>
    <w:multiLevelType w:val="hybridMultilevel"/>
    <w:tmpl w:val="D666B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50756CE"/>
    <w:multiLevelType w:val="hybridMultilevel"/>
    <w:tmpl w:val="D7DED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EE73D1C"/>
    <w:multiLevelType w:val="multilevel"/>
    <w:tmpl w:val="89923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F483A89"/>
    <w:multiLevelType w:val="hybridMultilevel"/>
    <w:tmpl w:val="1CBE2800"/>
    <w:lvl w:ilvl="0" w:tplc="D1A8B9E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nsid w:val="509C466D"/>
    <w:multiLevelType w:val="hybridMultilevel"/>
    <w:tmpl w:val="FF6A0D50"/>
    <w:lvl w:ilvl="0" w:tplc="09FA1230">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2610FB1"/>
    <w:multiLevelType w:val="hybridMultilevel"/>
    <w:tmpl w:val="0192A626"/>
    <w:lvl w:ilvl="0" w:tplc="F4F4BC6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2832974"/>
    <w:multiLevelType w:val="hybridMultilevel"/>
    <w:tmpl w:val="050AB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34F5701"/>
    <w:multiLevelType w:val="hybridMultilevel"/>
    <w:tmpl w:val="678613E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3DF5F39"/>
    <w:multiLevelType w:val="hybridMultilevel"/>
    <w:tmpl w:val="B1429D0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7">
    <w:nsid w:val="543E0EB5"/>
    <w:multiLevelType w:val="hybridMultilevel"/>
    <w:tmpl w:val="423ED53A"/>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8">
    <w:nsid w:val="56EF6A19"/>
    <w:multiLevelType w:val="hybridMultilevel"/>
    <w:tmpl w:val="AA2AA3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580A3481"/>
    <w:multiLevelType w:val="hybridMultilevel"/>
    <w:tmpl w:val="8320D6AA"/>
    <w:lvl w:ilvl="0" w:tplc="414EAD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DD620FD"/>
    <w:multiLevelType w:val="hybridMultilevel"/>
    <w:tmpl w:val="796A3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7631787"/>
    <w:multiLevelType w:val="hybridMultilevel"/>
    <w:tmpl w:val="7D68821A"/>
    <w:lvl w:ilvl="0" w:tplc="D1A8B9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8E038A5"/>
    <w:multiLevelType w:val="hybridMultilevel"/>
    <w:tmpl w:val="95CE7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B916AAA"/>
    <w:multiLevelType w:val="multilevel"/>
    <w:tmpl w:val="89923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D343888"/>
    <w:multiLevelType w:val="hybridMultilevel"/>
    <w:tmpl w:val="E548B9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6">
    <w:nsid w:val="6D9F4C5D"/>
    <w:multiLevelType w:val="hybridMultilevel"/>
    <w:tmpl w:val="91667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72FE5D55"/>
    <w:multiLevelType w:val="hybridMultilevel"/>
    <w:tmpl w:val="B6C2C560"/>
    <w:lvl w:ilvl="0" w:tplc="4A8E7D12">
      <w:start w:val="2013"/>
      <w:numFmt w:val="bullet"/>
      <w:lvlText w:val=""/>
      <w:lvlJc w:val="left"/>
      <w:pPr>
        <w:ind w:left="720" w:hanging="360"/>
      </w:pPr>
      <w:rPr>
        <w:rFonts w:ascii="Symbol" w:hAnsi="Symbol" w:hint="default"/>
        <w:color w:val="auto"/>
        <w:sz w:val="16"/>
        <w:szCs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75D70DB1"/>
    <w:multiLevelType w:val="hybridMultilevel"/>
    <w:tmpl w:val="A58C91BE"/>
    <w:lvl w:ilvl="0" w:tplc="D13EE11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76AA1865"/>
    <w:multiLevelType w:val="hybridMultilevel"/>
    <w:tmpl w:val="C2A6DCF4"/>
    <w:lvl w:ilvl="0" w:tplc="6E460A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0">
    <w:nsid w:val="76DF2853"/>
    <w:multiLevelType w:val="hybridMultilevel"/>
    <w:tmpl w:val="0BC262A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nsid w:val="787E4F7D"/>
    <w:multiLevelType w:val="hybridMultilevel"/>
    <w:tmpl w:val="82E2AFF2"/>
    <w:lvl w:ilvl="0" w:tplc="04130019">
      <w:start w:val="1"/>
      <w:numFmt w:val="lowerLetter"/>
      <w:lvlText w:val="%1."/>
      <w:lvlJc w:val="left"/>
      <w:pPr>
        <w:ind w:left="587" w:hanging="360"/>
      </w:pPr>
      <w:rPr>
        <w:rFonts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42">
    <w:nsid w:val="78B174CD"/>
    <w:multiLevelType w:val="hybridMultilevel"/>
    <w:tmpl w:val="A8F07456"/>
    <w:lvl w:ilvl="0" w:tplc="414EAD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E072263"/>
    <w:multiLevelType w:val="hybridMultilevel"/>
    <w:tmpl w:val="BAB445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nsid w:val="7EBF3B45"/>
    <w:multiLevelType w:val="hybridMultilevel"/>
    <w:tmpl w:val="F306D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32"/>
  </w:num>
  <w:num w:numId="3">
    <w:abstractNumId w:val="33"/>
  </w:num>
  <w:num w:numId="4">
    <w:abstractNumId w:val="21"/>
  </w:num>
  <w:num w:numId="5">
    <w:abstractNumId w:val="4"/>
  </w:num>
  <w:num w:numId="6">
    <w:abstractNumId w:val="23"/>
  </w:num>
  <w:num w:numId="7">
    <w:abstractNumId w:val="39"/>
  </w:num>
  <w:num w:numId="8">
    <w:abstractNumId w:val="20"/>
  </w:num>
  <w:num w:numId="9">
    <w:abstractNumId w:val="13"/>
  </w:num>
  <w:num w:numId="10">
    <w:abstractNumId w:val="8"/>
  </w:num>
  <w:num w:numId="11">
    <w:abstractNumId w:val="41"/>
  </w:num>
  <w:num w:numId="12">
    <w:abstractNumId w:val="10"/>
  </w:num>
  <w:num w:numId="13">
    <w:abstractNumId w:val="37"/>
  </w:num>
  <w:num w:numId="14">
    <w:abstractNumId w:val="28"/>
  </w:num>
  <w:num w:numId="15">
    <w:abstractNumId w:val="35"/>
  </w:num>
  <w:num w:numId="16">
    <w:abstractNumId w:val="36"/>
  </w:num>
  <w:num w:numId="17">
    <w:abstractNumId w:val="27"/>
  </w:num>
  <w:num w:numId="18">
    <w:abstractNumId w:val="2"/>
  </w:num>
  <w:num w:numId="19">
    <w:abstractNumId w:val="11"/>
  </w:num>
  <w:num w:numId="20">
    <w:abstractNumId w:val="34"/>
  </w:num>
  <w:num w:numId="21">
    <w:abstractNumId w:val="40"/>
  </w:num>
  <w:num w:numId="22">
    <w:abstractNumId w:val="19"/>
  </w:num>
  <w:num w:numId="23">
    <w:abstractNumId w:val="16"/>
  </w:num>
  <w:num w:numId="24">
    <w:abstractNumId w:val="9"/>
  </w:num>
  <w:num w:numId="25">
    <w:abstractNumId w:val="15"/>
  </w:num>
  <w:num w:numId="26">
    <w:abstractNumId w:val="30"/>
  </w:num>
  <w:num w:numId="27">
    <w:abstractNumId w:val="1"/>
  </w:num>
  <w:num w:numId="28">
    <w:abstractNumId w:val="5"/>
  </w:num>
  <w:num w:numId="29">
    <w:abstractNumId w:val="3"/>
  </w:num>
  <w:num w:numId="30">
    <w:abstractNumId w:val="25"/>
  </w:num>
  <w:num w:numId="31">
    <w:abstractNumId w:val="18"/>
  </w:num>
  <w:num w:numId="32">
    <w:abstractNumId w:val="14"/>
  </w:num>
  <w:num w:numId="33">
    <w:abstractNumId w:val="0"/>
  </w:num>
  <w:num w:numId="34">
    <w:abstractNumId w:val="17"/>
  </w:num>
  <w:num w:numId="35">
    <w:abstractNumId w:val="42"/>
  </w:num>
  <w:num w:numId="36">
    <w:abstractNumId w:val="29"/>
  </w:num>
  <w:num w:numId="37">
    <w:abstractNumId w:val="31"/>
  </w:num>
  <w:num w:numId="38">
    <w:abstractNumId w:val="12"/>
  </w:num>
  <w:num w:numId="39">
    <w:abstractNumId w:val="44"/>
  </w:num>
  <w:num w:numId="40">
    <w:abstractNumId w:val="6"/>
  </w:num>
  <w:num w:numId="41">
    <w:abstractNumId w:val="38"/>
  </w:num>
  <w:num w:numId="42">
    <w:abstractNumId w:val="7"/>
  </w:num>
  <w:num w:numId="43">
    <w:abstractNumId w:val="26"/>
  </w:num>
  <w:num w:numId="44">
    <w:abstractNumId w:val="43"/>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A66"/>
    <w:rsid w:val="00017C24"/>
    <w:rsid w:val="000264BB"/>
    <w:rsid w:val="000270A5"/>
    <w:rsid w:val="00027A4D"/>
    <w:rsid w:val="00040258"/>
    <w:rsid w:val="000D06F0"/>
    <w:rsid w:val="00175E56"/>
    <w:rsid w:val="001912B8"/>
    <w:rsid w:val="001A46F9"/>
    <w:rsid w:val="001B5950"/>
    <w:rsid w:val="001C6204"/>
    <w:rsid w:val="001C76A7"/>
    <w:rsid w:val="001C7A1A"/>
    <w:rsid w:val="001C7D75"/>
    <w:rsid w:val="001D776A"/>
    <w:rsid w:val="001E2775"/>
    <w:rsid w:val="001E38EE"/>
    <w:rsid w:val="001E5DFD"/>
    <w:rsid w:val="001E65BB"/>
    <w:rsid w:val="001F3746"/>
    <w:rsid w:val="0020369C"/>
    <w:rsid w:val="0021234E"/>
    <w:rsid w:val="00217073"/>
    <w:rsid w:val="0022074E"/>
    <w:rsid w:val="00221A73"/>
    <w:rsid w:val="002239E2"/>
    <w:rsid w:val="00272C65"/>
    <w:rsid w:val="00294332"/>
    <w:rsid w:val="002D0D14"/>
    <w:rsid w:val="002D2F65"/>
    <w:rsid w:val="00300443"/>
    <w:rsid w:val="00305CCF"/>
    <w:rsid w:val="00307C62"/>
    <w:rsid w:val="003158E1"/>
    <w:rsid w:val="0032661F"/>
    <w:rsid w:val="00327DB0"/>
    <w:rsid w:val="00357A61"/>
    <w:rsid w:val="00375A41"/>
    <w:rsid w:val="00392568"/>
    <w:rsid w:val="003E5D99"/>
    <w:rsid w:val="004043A3"/>
    <w:rsid w:val="0041490D"/>
    <w:rsid w:val="00425670"/>
    <w:rsid w:val="004676EF"/>
    <w:rsid w:val="0047043A"/>
    <w:rsid w:val="004B28CA"/>
    <w:rsid w:val="004C4D34"/>
    <w:rsid w:val="004F73A2"/>
    <w:rsid w:val="005120AC"/>
    <w:rsid w:val="00521CA0"/>
    <w:rsid w:val="00523D64"/>
    <w:rsid w:val="005546D5"/>
    <w:rsid w:val="00592339"/>
    <w:rsid w:val="00593852"/>
    <w:rsid w:val="00594BB8"/>
    <w:rsid w:val="005C3DDB"/>
    <w:rsid w:val="005D5517"/>
    <w:rsid w:val="005F41AD"/>
    <w:rsid w:val="005F545A"/>
    <w:rsid w:val="006301DB"/>
    <w:rsid w:val="006365EE"/>
    <w:rsid w:val="00694ED8"/>
    <w:rsid w:val="006B41DE"/>
    <w:rsid w:val="006C48BC"/>
    <w:rsid w:val="006E62F3"/>
    <w:rsid w:val="006F603D"/>
    <w:rsid w:val="007036C3"/>
    <w:rsid w:val="00707E2D"/>
    <w:rsid w:val="0071449A"/>
    <w:rsid w:val="00746523"/>
    <w:rsid w:val="0076243D"/>
    <w:rsid w:val="00763956"/>
    <w:rsid w:val="00774AD2"/>
    <w:rsid w:val="0079085B"/>
    <w:rsid w:val="00794858"/>
    <w:rsid w:val="007C4887"/>
    <w:rsid w:val="0080615C"/>
    <w:rsid w:val="0081323F"/>
    <w:rsid w:val="008140BB"/>
    <w:rsid w:val="00823FA5"/>
    <w:rsid w:val="00855D83"/>
    <w:rsid w:val="00891D72"/>
    <w:rsid w:val="008C1237"/>
    <w:rsid w:val="008C2E3A"/>
    <w:rsid w:val="008E2DEC"/>
    <w:rsid w:val="008E3958"/>
    <w:rsid w:val="008E3E7D"/>
    <w:rsid w:val="008E700F"/>
    <w:rsid w:val="00925D68"/>
    <w:rsid w:val="009312A2"/>
    <w:rsid w:val="00940F6E"/>
    <w:rsid w:val="00947941"/>
    <w:rsid w:val="00951884"/>
    <w:rsid w:val="00982DE6"/>
    <w:rsid w:val="009B65DF"/>
    <w:rsid w:val="009E7C0D"/>
    <w:rsid w:val="00A30D0E"/>
    <w:rsid w:val="00A405F2"/>
    <w:rsid w:val="00A479EC"/>
    <w:rsid w:val="00A568BF"/>
    <w:rsid w:val="00A653A3"/>
    <w:rsid w:val="00AC2506"/>
    <w:rsid w:val="00AD07CC"/>
    <w:rsid w:val="00AE5D90"/>
    <w:rsid w:val="00B1777D"/>
    <w:rsid w:val="00B31936"/>
    <w:rsid w:val="00B51BF8"/>
    <w:rsid w:val="00B552B5"/>
    <w:rsid w:val="00B5589E"/>
    <w:rsid w:val="00B567FF"/>
    <w:rsid w:val="00B904AC"/>
    <w:rsid w:val="00B92118"/>
    <w:rsid w:val="00BC5854"/>
    <w:rsid w:val="00C01CA6"/>
    <w:rsid w:val="00C0674B"/>
    <w:rsid w:val="00C70314"/>
    <w:rsid w:val="00C94A66"/>
    <w:rsid w:val="00CB63E2"/>
    <w:rsid w:val="00CE1E6C"/>
    <w:rsid w:val="00D00C52"/>
    <w:rsid w:val="00D04D90"/>
    <w:rsid w:val="00D06F18"/>
    <w:rsid w:val="00D14C04"/>
    <w:rsid w:val="00D2395E"/>
    <w:rsid w:val="00E06860"/>
    <w:rsid w:val="00E24067"/>
    <w:rsid w:val="00E6227E"/>
    <w:rsid w:val="00E65F03"/>
    <w:rsid w:val="00E75FA7"/>
    <w:rsid w:val="00EA430C"/>
    <w:rsid w:val="00EA4E92"/>
    <w:rsid w:val="00EA59F5"/>
    <w:rsid w:val="00EB4194"/>
    <w:rsid w:val="00EC3F42"/>
    <w:rsid w:val="00EE5D2C"/>
    <w:rsid w:val="00F004CE"/>
    <w:rsid w:val="00F60219"/>
    <w:rsid w:val="00F83AF7"/>
    <w:rsid w:val="00F871AC"/>
    <w:rsid w:val="00FA729D"/>
    <w:rsid w:val="00FB6A9A"/>
    <w:rsid w:val="00FB6C23"/>
    <w:rsid w:val="00FE55C8"/>
    <w:rsid w:val="00FF3791"/>
    <w:rsid w:val="00FF64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55D83"/>
    <w:pPr>
      <w:spacing w:before="120" w:after="120"/>
    </w:pPr>
    <w:rPr>
      <w:szCs w:val="24"/>
    </w:rPr>
  </w:style>
  <w:style w:type="paragraph" w:styleId="Kop1">
    <w:name w:val="heading 1"/>
    <w:basedOn w:val="Standaard"/>
    <w:next w:val="Standaard"/>
    <w:qFormat/>
    <w:rsid w:val="00C94A66"/>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C94A66"/>
    <w:pPr>
      <w:keepNext/>
      <w:spacing w:before="240" w:after="60"/>
      <w:outlineLvl w:val="1"/>
    </w:pPr>
    <w:rPr>
      <w:b/>
      <w:bCs/>
      <w:i/>
      <w:iCs/>
      <w:color w:val="76923C" w:themeColor="accent3" w:themeShade="BF"/>
      <w:sz w:val="24"/>
      <w:szCs w:val="28"/>
    </w:rPr>
  </w:style>
  <w:style w:type="paragraph" w:styleId="Kop3">
    <w:name w:val="heading 3"/>
    <w:basedOn w:val="Standaard"/>
    <w:next w:val="Standaard"/>
    <w:qFormat/>
    <w:rsid w:val="00C94A66"/>
    <w:pPr>
      <w:keepNext/>
      <w:spacing w:before="240" w:after="60"/>
      <w:outlineLvl w:val="2"/>
    </w:pPr>
    <w:rPr>
      <w:bCs/>
      <w:color w:val="76923C" w:themeColor="accent3" w:themeShade="BF"/>
      <w:szCs w:val="26"/>
      <w:u w:val="single"/>
    </w:rPr>
  </w:style>
  <w:style w:type="paragraph" w:styleId="Kop4">
    <w:name w:val="heading 4"/>
    <w:basedOn w:val="Standaard"/>
    <w:next w:val="Standaard"/>
    <w:link w:val="Kop4Char"/>
    <w:semiHidden/>
    <w:unhideWhenUsed/>
    <w:qFormat/>
    <w:rsid w:val="00EA4E9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rsid w:val="00C94A66"/>
    <w:pPr>
      <w:tabs>
        <w:tab w:val="center" w:pos="4536"/>
        <w:tab w:val="right" w:pos="9072"/>
      </w:tabs>
    </w:pPr>
  </w:style>
  <w:style w:type="character" w:customStyle="1" w:styleId="KoptekstChar">
    <w:name w:val="Koptekst Char"/>
    <w:basedOn w:val="Standaardalinea-lettertype"/>
    <w:link w:val="Koptekst"/>
    <w:rsid w:val="00C94A66"/>
    <w:rPr>
      <w:sz w:val="18"/>
      <w:szCs w:val="24"/>
    </w:rPr>
  </w:style>
  <w:style w:type="paragraph" w:styleId="Voettekst">
    <w:name w:val="footer"/>
    <w:basedOn w:val="Standaard"/>
    <w:link w:val="VoettekstChar"/>
    <w:uiPriority w:val="99"/>
    <w:rsid w:val="00C94A66"/>
    <w:pPr>
      <w:tabs>
        <w:tab w:val="center" w:pos="4536"/>
        <w:tab w:val="right" w:pos="9072"/>
      </w:tabs>
    </w:pPr>
  </w:style>
  <w:style w:type="character" w:customStyle="1" w:styleId="VoettekstChar">
    <w:name w:val="Voettekst Char"/>
    <w:basedOn w:val="Standaardalinea-lettertype"/>
    <w:link w:val="Voettekst"/>
    <w:uiPriority w:val="99"/>
    <w:rsid w:val="00C94A66"/>
    <w:rPr>
      <w:sz w:val="18"/>
      <w:szCs w:val="24"/>
    </w:rPr>
  </w:style>
  <w:style w:type="character" w:styleId="Hyperlink">
    <w:name w:val="Hyperlink"/>
    <w:basedOn w:val="Standaardalinea-lettertype"/>
    <w:uiPriority w:val="99"/>
    <w:unhideWhenUsed/>
    <w:rsid w:val="00C94A66"/>
    <w:rPr>
      <w:color w:val="0000FF" w:themeColor="hyperlink"/>
      <w:u w:val="single"/>
    </w:rPr>
  </w:style>
  <w:style w:type="paragraph" w:styleId="Geenafstand">
    <w:name w:val="No Spacing"/>
    <w:uiPriority w:val="1"/>
    <w:qFormat/>
    <w:rsid w:val="00C94A66"/>
    <w:rPr>
      <w:rFonts w:ascii="Verdana" w:hAnsi="Verdana"/>
      <w:sz w:val="22"/>
      <w:szCs w:val="22"/>
    </w:rPr>
  </w:style>
  <w:style w:type="paragraph" w:styleId="Lijstalinea">
    <w:name w:val="List Paragraph"/>
    <w:basedOn w:val="Standaard"/>
    <w:link w:val="LijstalineaChar"/>
    <w:uiPriority w:val="34"/>
    <w:qFormat/>
    <w:rsid w:val="00C94A66"/>
    <w:pPr>
      <w:ind w:left="720"/>
      <w:contextualSpacing/>
    </w:pPr>
  </w:style>
  <w:style w:type="paragraph" w:customStyle="1" w:styleId="Verwijzing">
    <w:name w:val="Verwijzing"/>
    <w:basedOn w:val="Standaard"/>
    <w:link w:val="VerwijzingChar"/>
    <w:qFormat/>
    <w:rsid w:val="00C94A66"/>
    <w:pPr>
      <w:spacing w:before="240" w:after="240" w:line="300" w:lineRule="auto"/>
      <w:ind w:left="720"/>
    </w:pPr>
    <w:rPr>
      <w:rFonts w:cs="Times New Roman"/>
      <w:i/>
      <w:szCs w:val="20"/>
      <w:lang w:eastAsia="en-US"/>
    </w:rPr>
  </w:style>
  <w:style w:type="character" w:customStyle="1" w:styleId="VerwijzingChar">
    <w:name w:val="Verwijzing Char"/>
    <w:basedOn w:val="Standaardalinea-lettertype"/>
    <w:link w:val="Verwijzing"/>
    <w:rsid w:val="00C94A66"/>
    <w:rPr>
      <w:rFonts w:cs="Times New Roman"/>
      <w:i/>
      <w:lang w:eastAsia="en-US"/>
    </w:rPr>
  </w:style>
  <w:style w:type="table" w:styleId="Tabelraster">
    <w:name w:val="Table Grid"/>
    <w:basedOn w:val="Standaardtabel"/>
    <w:rsid w:val="00FF6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FF64F5"/>
    <w:rPr>
      <w:rFonts w:ascii="Tahoma" w:hAnsi="Tahoma" w:cs="Tahoma"/>
      <w:sz w:val="16"/>
      <w:szCs w:val="16"/>
    </w:rPr>
  </w:style>
  <w:style w:type="character" w:customStyle="1" w:styleId="BallontekstChar">
    <w:name w:val="Ballontekst Char"/>
    <w:basedOn w:val="Standaardalinea-lettertype"/>
    <w:link w:val="Ballontekst"/>
    <w:rsid w:val="00FF64F5"/>
    <w:rPr>
      <w:rFonts w:ascii="Tahoma" w:hAnsi="Tahoma" w:cs="Tahoma"/>
      <w:sz w:val="16"/>
      <w:szCs w:val="16"/>
    </w:rPr>
  </w:style>
  <w:style w:type="character" w:customStyle="1" w:styleId="LijstalineaChar">
    <w:name w:val="Lijstalinea Char"/>
    <w:basedOn w:val="Standaardalinea-lettertype"/>
    <w:link w:val="Lijstalinea"/>
    <w:uiPriority w:val="34"/>
    <w:rsid w:val="00300443"/>
    <w:rPr>
      <w:sz w:val="18"/>
      <w:szCs w:val="24"/>
    </w:rPr>
  </w:style>
  <w:style w:type="paragraph" w:styleId="Tekstopmerking">
    <w:name w:val="annotation text"/>
    <w:basedOn w:val="Standaard"/>
    <w:link w:val="TekstopmerkingChar"/>
    <w:unhideWhenUsed/>
    <w:rsid w:val="005120AC"/>
    <w:pPr>
      <w:spacing w:before="0" w:after="0" w:line="240" w:lineRule="atLeast"/>
    </w:pPr>
    <w:rPr>
      <w:rFonts w:ascii="Verdana" w:hAnsi="Verdana" w:cs="Times New Roman"/>
      <w:color w:val="000000" w:themeColor="text1"/>
      <w:sz w:val="18"/>
      <w:szCs w:val="20"/>
    </w:rPr>
  </w:style>
  <w:style w:type="character" w:customStyle="1" w:styleId="TekstopmerkingChar">
    <w:name w:val="Tekst opmerking Char"/>
    <w:basedOn w:val="Standaardalinea-lettertype"/>
    <w:link w:val="Tekstopmerking"/>
    <w:rsid w:val="005120AC"/>
    <w:rPr>
      <w:rFonts w:ascii="Verdana" w:hAnsi="Verdana" w:cs="Times New Roman"/>
      <w:color w:val="000000" w:themeColor="text1"/>
      <w:sz w:val="18"/>
    </w:rPr>
  </w:style>
  <w:style w:type="paragraph" w:styleId="Kopvaninhoudsopgave">
    <w:name w:val="TOC Heading"/>
    <w:basedOn w:val="Kop1"/>
    <w:next w:val="Standaard"/>
    <w:uiPriority w:val="39"/>
    <w:semiHidden/>
    <w:unhideWhenUsed/>
    <w:qFormat/>
    <w:rsid w:val="00B3193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B31936"/>
    <w:pPr>
      <w:spacing w:after="100"/>
    </w:pPr>
  </w:style>
  <w:style w:type="paragraph" w:styleId="Inhopg2">
    <w:name w:val="toc 2"/>
    <w:basedOn w:val="Standaard"/>
    <w:next w:val="Standaard"/>
    <w:autoRedefine/>
    <w:uiPriority w:val="39"/>
    <w:rsid w:val="00B31936"/>
    <w:pPr>
      <w:spacing w:after="100"/>
      <w:ind w:left="200"/>
    </w:pPr>
  </w:style>
  <w:style w:type="paragraph" w:styleId="Inhopg3">
    <w:name w:val="toc 3"/>
    <w:basedOn w:val="Standaard"/>
    <w:next w:val="Standaard"/>
    <w:autoRedefine/>
    <w:uiPriority w:val="39"/>
    <w:rsid w:val="00B31936"/>
    <w:pPr>
      <w:spacing w:after="100"/>
      <w:ind w:left="400"/>
    </w:pPr>
  </w:style>
  <w:style w:type="table" w:customStyle="1" w:styleId="Tabelrasterlicht1">
    <w:name w:val="Tabelraster licht1"/>
    <w:basedOn w:val="Standaardtabel"/>
    <w:uiPriority w:val="40"/>
    <w:rsid w:val="0059385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unhideWhenUsed/>
    <w:rsid w:val="001C7D75"/>
    <w:rPr>
      <w:sz w:val="16"/>
      <w:szCs w:val="16"/>
    </w:rPr>
  </w:style>
  <w:style w:type="paragraph" w:customStyle="1" w:styleId="CBPalinea">
    <w:name w:val="CBP alinea"/>
    <w:rsid w:val="006B41DE"/>
    <w:pPr>
      <w:tabs>
        <w:tab w:val="left" w:pos="419"/>
      </w:tabs>
      <w:spacing w:after="240"/>
      <w:jc w:val="both"/>
    </w:pPr>
    <w:rPr>
      <w:rFonts w:ascii="Trebuchet MS" w:eastAsiaTheme="minorEastAsia" w:hAnsi="Trebuchet MS" w:cstheme="minorBidi"/>
    </w:rPr>
  </w:style>
  <w:style w:type="table" w:customStyle="1" w:styleId="Tabelraster1">
    <w:name w:val="Tabelraster1"/>
    <w:basedOn w:val="Standaardtabel"/>
    <w:next w:val="Tabelraster"/>
    <w:rsid w:val="00AD07CC"/>
    <w:rPr>
      <w:rFonts w:ascii="Verdana" w:hAnsi="Verdan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Standaard"/>
    <w:rsid w:val="00305CCF"/>
    <w:pPr>
      <w:autoSpaceDE w:val="0"/>
      <w:autoSpaceDN w:val="0"/>
      <w:spacing w:before="0" w:after="0"/>
    </w:pPr>
    <w:rPr>
      <w:rFonts w:ascii="Verdana" w:eastAsiaTheme="minorHAnsi" w:hAnsi="Verdana" w:cs="Times New Roman"/>
      <w:color w:val="000000"/>
      <w:sz w:val="24"/>
    </w:rPr>
  </w:style>
  <w:style w:type="character" w:customStyle="1" w:styleId="A2">
    <w:name w:val="A2"/>
    <w:basedOn w:val="Standaardalinea-lettertype"/>
    <w:uiPriority w:val="99"/>
    <w:rsid w:val="00305CCF"/>
    <w:rPr>
      <w:rFonts w:ascii="Corbel" w:hAnsi="Corbel" w:hint="default"/>
      <w:color w:val="000000"/>
    </w:rPr>
  </w:style>
  <w:style w:type="character" w:customStyle="1" w:styleId="Kop4Char">
    <w:name w:val="Kop 4 Char"/>
    <w:basedOn w:val="Standaardalinea-lettertype"/>
    <w:link w:val="Kop4"/>
    <w:semiHidden/>
    <w:rsid w:val="00EA4E92"/>
    <w:rPr>
      <w:rFonts w:asciiTheme="majorHAnsi" w:eastAsiaTheme="majorEastAsia" w:hAnsiTheme="majorHAnsi" w:cstheme="majorBidi"/>
      <w:b/>
      <w:bCs/>
      <w:i/>
      <w:iCs/>
      <w:color w:val="4F81BD" w:themeColor="accent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55D83"/>
    <w:pPr>
      <w:spacing w:before="120" w:after="120"/>
    </w:pPr>
    <w:rPr>
      <w:szCs w:val="24"/>
    </w:rPr>
  </w:style>
  <w:style w:type="paragraph" w:styleId="Kop1">
    <w:name w:val="heading 1"/>
    <w:basedOn w:val="Standaard"/>
    <w:next w:val="Standaard"/>
    <w:qFormat/>
    <w:rsid w:val="00C94A66"/>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C94A66"/>
    <w:pPr>
      <w:keepNext/>
      <w:spacing w:before="240" w:after="60"/>
      <w:outlineLvl w:val="1"/>
    </w:pPr>
    <w:rPr>
      <w:b/>
      <w:bCs/>
      <w:i/>
      <w:iCs/>
      <w:color w:val="76923C" w:themeColor="accent3" w:themeShade="BF"/>
      <w:sz w:val="24"/>
      <w:szCs w:val="28"/>
    </w:rPr>
  </w:style>
  <w:style w:type="paragraph" w:styleId="Kop3">
    <w:name w:val="heading 3"/>
    <w:basedOn w:val="Standaard"/>
    <w:next w:val="Standaard"/>
    <w:qFormat/>
    <w:rsid w:val="00C94A66"/>
    <w:pPr>
      <w:keepNext/>
      <w:spacing w:before="240" w:after="60"/>
      <w:outlineLvl w:val="2"/>
    </w:pPr>
    <w:rPr>
      <w:bCs/>
      <w:color w:val="76923C" w:themeColor="accent3" w:themeShade="BF"/>
      <w:szCs w:val="26"/>
      <w:u w:val="single"/>
    </w:rPr>
  </w:style>
  <w:style w:type="paragraph" w:styleId="Kop4">
    <w:name w:val="heading 4"/>
    <w:basedOn w:val="Standaard"/>
    <w:next w:val="Standaard"/>
    <w:link w:val="Kop4Char"/>
    <w:semiHidden/>
    <w:unhideWhenUsed/>
    <w:qFormat/>
    <w:rsid w:val="00EA4E9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rsid w:val="00C94A66"/>
    <w:pPr>
      <w:tabs>
        <w:tab w:val="center" w:pos="4536"/>
        <w:tab w:val="right" w:pos="9072"/>
      </w:tabs>
    </w:pPr>
  </w:style>
  <w:style w:type="character" w:customStyle="1" w:styleId="KoptekstChar">
    <w:name w:val="Koptekst Char"/>
    <w:basedOn w:val="Standaardalinea-lettertype"/>
    <w:link w:val="Koptekst"/>
    <w:rsid w:val="00C94A66"/>
    <w:rPr>
      <w:sz w:val="18"/>
      <w:szCs w:val="24"/>
    </w:rPr>
  </w:style>
  <w:style w:type="paragraph" w:styleId="Voettekst">
    <w:name w:val="footer"/>
    <w:basedOn w:val="Standaard"/>
    <w:link w:val="VoettekstChar"/>
    <w:uiPriority w:val="99"/>
    <w:rsid w:val="00C94A66"/>
    <w:pPr>
      <w:tabs>
        <w:tab w:val="center" w:pos="4536"/>
        <w:tab w:val="right" w:pos="9072"/>
      </w:tabs>
    </w:pPr>
  </w:style>
  <w:style w:type="character" w:customStyle="1" w:styleId="VoettekstChar">
    <w:name w:val="Voettekst Char"/>
    <w:basedOn w:val="Standaardalinea-lettertype"/>
    <w:link w:val="Voettekst"/>
    <w:uiPriority w:val="99"/>
    <w:rsid w:val="00C94A66"/>
    <w:rPr>
      <w:sz w:val="18"/>
      <w:szCs w:val="24"/>
    </w:rPr>
  </w:style>
  <w:style w:type="character" w:styleId="Hyperlink">
    <w:name w:val="Hyperlink"/>
    <w:basedOn w:val="Standaardalinea-lettertype"/>
    <w:uiPriority w:val="99"/>
    <w:unhideWhenUsed/>
    <w:rsid w:val="00C94A66"/>
    <w:rPr>
      <w:color w:val="0000FF" w:themeColor="hyperlink"/>
      <w:u w:val="single"/>
    </w:rPr>
  </w:style>
  <w:style w:type="paragraph" w:styleId="Geenafstand">
    <w:name w:val="No Spacing"/>
    <w:uiPriority w:val="1"/>
    <w:qFormat/>
    <w:rsid w:val="00C94A66"/>
    <w:rPr>
      <w:rFonts w:ascii="Verdana" w:hAnsi="Verdana"/>
      <w:sz w:val="22"/>
      <w:szCs w:val="22"/>
    </w:rPr>
  </w:style>
  <w:style w:type="paragraph" w:styleId="Lijstalinea">
    <w:name w:val="List Paragraph"/>
    <w:basedOn w:val="Standaard"/>
    <w:link w:val="LijstalineaChar"/>
    <w:uiPriority w:val="34"/>
    <w:qFormat/>
    <w:rsid w:val="00C94A66"/>
    <w:pPr>
      <w:ind w:left="720"/>
      <w:contextualSpacing/>
    </w:pPr>
  </w:style>
  <w:style w:type="paragraph" w:customStyle="1" w:styleId="Verwijzing">
    <w:name w:val="Verwijzing"/>
    <w:basedOn w:val="Standaard"/>
    <w:link w:val="VerwijzingChar"/>
    <w:qFormat/>
    <w:rsid w:val="00C94A66"/>
    <w:pPr>
      <w:spacing w:before="240" w:after="240" w:line="300" w:lineRule="auto"/>
      <w:ind w:left="720"/>
    </w:pPr>
    <w:rPr>
      <w:rFonts w:cs="Times New Roman"/>
      <w:i/>
      <w:szCs w:val="20"/>
      <w:lang w:eastAsia="en-US"/>
    </w:rPr>
  </w:style>
  <w:style w:type="character" w:customStyle="1" w:styleId="VerwijzingChar">
    <w:name w:val="Verwijzing Char"/>
    <w:basedOn w:val="Standaardalinea-lettertype"/>
    <w:link w:val="Verwijzing"/>
    <w:rsid w:val="00C94A66"/>
    <w:rPr>
      <w:rFonts w:cs="Times New Roman"/>
      <w:i/>
      <w:lang w:eastAsia="en-US"/>
    </w:rPr>
  </w:style>
  <w:style w:type="table" w:styleId="Tabelraster">
    <w:name w:val="Table Grid"/>
    <w:basedOn w:val="Standaardtabel"/>
    <w:rsid w:val="00FF6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FF64F5"/>
    <w:rPr>
      <w:rFonts w:ascii="Tahoma" w:hAnsi="Tahoma" w:cs="Tahoma"/>
      <w:sz w:val="16"/>
      <w:szCs w:val="16"/>
    </w:rPr>
  </w:style>
  <w:style w:type="character" w:customStyle="1" w:styleId="BallontekstChar">
    <w:name w:val="Ballontekst Char"/>
    <w:basedOn w:val="Standaardalinea-lettertype"/>
    <w:link w:val="Ballontekst"/>
    <w:rsid w:val="00FF64F5"/>
    <w:rPr>
      <w:rFonts w:ascii="Tahoma" w:hAnsi="Tahoma" w:cs="Tahoma"/>
      <w:sz w:val="16"/>
      <w:szCs w:val="16"/>
    </w:rPr>
  </w:style>
  <w:style w:type="character" w:customStyle="1" w:styleId="LijstalineaChar">
    <w:name w:val="Lijstalinea Char"/>
    <w:basedOn w:val="Standaardalinea-lettertype"/>
    <w:link w:val="Lijstalinea"/>
    <w:uiPriority w:val="34"/>
    <w:rsid w:val="00300443"/>
    <w:rPr>
      <w:sz w:val="18"/>
      <w:szCs w:val="24"/>
    </w:rPr>
  </w:style>
  <w:style w:type="paragraph" w:styleId="Tekstopmerking">
    <w:name w:val="annotation text"/>
    <w:basedOn w:val="Standaard"/>
    <w:link w:val="TekstopmerkingChar"/>
    <w:unhideWhenUsed/>
    <w:rsid w:val="005120AC"/>
    <w:pPr>
      <w:spacing w:before="0" w:after="0" w:line="240" w:lineRule="atLeast"/>
    </w:pPr>
    <w:rPr>
      <w:rFonts w:ascii="Verdana" w:hAnsi="Verdana" w:cs="Times New Roman"/>
      <w:color w:val="000000" w:themeColor="text1"/>
      <w:sz w:val="18"/>
      <w:szCs w:val="20"/>
    </w:rPr>
  </w:style>
  <w:style w:type="character" w:customStyle="1" w:styleId="TekstopmerkingChar">
    <w:name w:val="Tekst opmerking Char"/>
    <w:basedOn w:val="Standaardalinea-lettertype"/>
    <w:link w:val="Tekstopmerking"/>
    <w:rsid w:val="005120AC"/>
    <w:rPr>
      <w:rFonts w:ascii="Verdana" w:hAnsi="Verdana" w:cs="Times New Roman"/>
      <w:color w:val="000000" w:themeColor="text1"/>
      <w:sz w:val="18"/>
    </w:rPr>
  </w:style>
  <w:style w:type="paragraph" w:styleId="Kopvaninhoudsopgave">
    <w:name w:val="TOC Heading"/>
    <w:basedOn w:val="Kop1"/>
    <w:next w:val="Standaard"/>
    <w:uiPriority w:val="39"/>
    <w:semiHidden/>
    <w:unhideWhenUsed/>
    <w:qFormat/>
    <w:rsid w:val="00B3193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B31936"/>
    <w:pPr>
      <w:spacing w:after="100"/>
    </w:pPr>
  </w:style>
  <w:style w:type="paragraph" w:styleId="Inhopg2">
    <w:name w:val="toc 2"/>
    <w:basedOn w:val="Standaard"/>
    <w:next w:val="Standaard"/>
    <w:autoRedefine/>
    <w:uiPriority w:val="39"/>
    <w:rsid w:val="00B31936"/>
    <w:pPr>
      <w:spacing w:after="100"/>
      <w:ind w:left="200"/>
    </w:pPr>
  </w:style>
  <w:style w:type="paragraph" w:styleId="Inhopg3">
    <w:name w:val="toc 3"/>
    <w:basedOn w:val="Standaard"/>
    <w:next w:val="Standaard"/>
    <w:autoRedefine/>
    <w:uiPriority w:val="39"/>
    <w:rsid w:val="00B31936"/>
    <w:pPr>
      <w:spacing w:after="100"/>
      <w:ind w:left="400"/>
    </w:pPr>
  </w:style>
  <w:style w:type="table" w:customStyle="1" w:styleId="Tabelrasterlicht1">
    <w:name w:val="Tabelraster licht1"/>
    <w:basedOn w:val="Standaardtabel"/>
    <w:uiPriority w:val="40"/>
    <w:rsid w:val="0059385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unhideWhenUsed/>
    <w:rsid w:val="001C7D75"/>
    <w:rPr>
      <w:sz w:val="16"/>
      <w:szCs w:val="16"/>
    </w:rPr>
  </w:style>
  <w:style w:type="paragraph" w:customStyle="1" w:styleId="CBPalinea">
    <w:name w:val="CBP alinea"/>
    <w:rsid w:val="006B41DE"/>
    <w:pPr>
      <w:tabs>
        <w:tab w:val="left" w:pos="419"/>
      </w:tabs>
      <w:spacing w:after="240"/>
      <w:jc w:val="both"/>
    </w:pPr>
    <w:rPr>
      <w:rFonts w:ascii="Trebuchet MS" w:eastAsiaTheme="minorEastAsia" w:hAnsi="Trebuchet MS" w:cstheme="minorBidi"/>
    </w:rPr>
  </w:style>
  <w:style w:type="table" w:customStyle="1" w:styleId="Tabelraster1">
    <w:name w:val="Tabelraster1"/>
    <w:basedOn w:val="Standaardtabel"/>
    <w:next w:val="Tabelraster"/>
    <w:rsid w:val="00AD07CC"/>
    <w:rPr>
      <w:rFonts w:ascii="Verdana" w:hAnsi="Verdan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Standaard"/>
    <w:rsid w:val="00305CCF"/>
    <w:pPr>
      <w:autoSpaceDE w:val="0"/>
      <w:autoSpaceDN w:val="0"/>
      <w:spacing w:before="0" w:after="0"/>
    </w:pPr>
    <w:rPr>
      <w:rFonts w:ascii="Verdana" w:eastAsiaTheme="minorHAnsi" w:hAnsi="Verdana" w:cs="Times New Roman"/>
      <w:color w:val="000000"/>
      <w:sz w:val="24"/>
    </w:rPr>
  </w:style>
  <w:style w:type="character" w:customStyle="1" w:styleId="A2">
    <w:name w:val="A2"/>
    <w:basedOn w:val="Standaardalinea-lettertype"/>
    <w:uiPriority w:val="99"/>
    <w:rsid w:val="00305CCF"/>
    <w:rPr>
      <w:rFonts w:ascii="Corbel" w:hAnsi="Corbel" w:hint="default"/>
      <w:color w:val="000000"/>
    </w:rPr>
  </w:style>
  <w:style w:type="character" w:customStyle="1" w:styleId="Kop4Char">
    <w:name w:val="Kop 4 Char"/>
    <w:basedOn w:val="Standaardalinea-lettertype"/>
    <w:link w:val="Kop4"/>
    <w:semiHidden/>
    <w:rsid w:val="00EA4E92"/>
    <w:rPr>
      <w:rFonts w:asciiTheme="majorHAnsi" w:eastAsiaTheme="majorEastAsia" w:hAnsiTheme="majorHAnsi" w:cstheme="majorBidi"/>
      <w:b/>
      <w:bCs/>
      <w:i/>
      <w:iCs/>
      <w:color w:val="4F81BD" w:themeColor="accen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139886">
      <w:bodyDiv w:val="1"/>
      <w:marLeft w:val="0"/>
      <w:marRight w:val="0"/>
      <w:marTop w:val="0"/>
      <w:marBottom w:val="0"/>
      <w:divBdr>
        <w:top w:val="none" w:sz="0" w:space="0" w:color="auto"/>
        <w:left w:val="none" w:sz="0" w:space="0" w:color="auto"/>
        <w:bottom w:val="none" w:sz="0" w:space="0" w:color="auto"/>
        <w:right w:val="none" w:sz="0" w:space="0" w:color="auto"/>
      </w:divBdr>
    </w:div>
    <w:div w:id="487983597">
      <w:bodyDiv w:val="1"/>
      <w:marLeft w:val="0"/>
      <w:marRight w:val="0"/>
      <w:marTop w:val="0"/>
      <w:marBottom w:val="0"/>
      <w:divBdr>
        <w:top w:val="none" w:sz="0" w:space="0" w:color="auto"/>
        <w:left w:val="none" w:sz="0" w:space="0" w:color="auto"/>
        <w:bottom w:val="none" w:sz="0" w:space="0" w:color="auto"/>
        <w:right w:val="none" w:sz="0" w:space="0" w:color="auto"/>
      </w:divBdr>
    </w:div>
    <w:div w:id="891426653">
      <w:bodyDiv w:val="1"/>
      <w:marLeft w:val="0"/>
      <w:marRight w:val="0"/>
      <w:marTop w:val="0"/>
      <w:marBottom w:val="0"/>
      <w:divBdr>
        <w:top w:val="none" w:sz="0" w:space="0" w:color="auto"/>
        <w:left w:val="none" w:sz="0" w:space="0" w:color="auto"/>
        <w:bottom w:val="none" w:sz="0" w:space="0" w:color="auto"/>
        <w:right w:val="none" w:sz="0" w:space="0" w:color="auto"/>
      </w:divBdr>
    </w:div>
    <w:div w:id="1721706298">
      <w:bodyDiv w:val="1"/>
      <w:marLeft w:val="0"/>
      <w:marRight w:val="0"/>
      <w:marTop w:val="0"/>
      <w:marBottom w:val="0"/>
      <w:divBdr>
        <w:top w:val="none" w:sz="0" w:space="0" w:color="auto"/>
        <w:left w:val="none" w:sz="0" w:space="0" w:color="auto"/>
        <w:bottom w:val="none" w:sz="0" w:space="0" w:color="auto"/>
        <w:right w:val="none" w:sz="0" w:space="0" w:color="auto"/>
      </w:divBdr>
    </w:div>
    <w:div w:id="189977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rk.nl" TargetMode="External"/><Relationship Id="rId18" Type="http://schemas.openxmlformats.org/officeDocument/2006/relationships/hyperlink" Target="http://www.tenderned.n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inkoop@noordoostpolder.nl" TargetMode="External"/><Relationship Id="rId7" Type="http://schemas.openxmlformats.org/officeDocument/2006/relationships/footnotes" Target="footnotes.xml"/><Relationship Id="rId12" Type="http://schemas.openxmlformats.org/officeDocument/2006/relationships/hyperlink" Target="http://www.urk.nl" TargetMode="External"/><Relationship Id="rId17" Type="http://schemas.openxmlformats.org/officeDocument/2006/relationships/hyperlink" Target="mailto:e.heijnen@noordoostpolder.nl" TargetMode="External"/><Relationship Id="rId25" Type="http://schemas.openxmlformats.org/officeDocument/2006/relationships/hyperlink" Target="https://www.justis.nl/producten/gva/" TargetMode="External"/><Relationship Id="rId2" Type="http://schemas.openxmlformats.org/officeDocument/2006/relationships/numbering" Target="numbering.xml"/><Relationship Id="rId16" Type="http://schemas.openxmlformats.org/officeDocument/2006/relationships/hyperlink" Target="https://www.noordoostpolder.nl/zorg-en-ondersteuning" TargetMode="External"/><Relationship Id="rId20" Type="http://schemas.openxmlformats.org/officeDocument/2006/relationships/hyperlink" Target="http://www.tenderned.n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enderned.nl/cms/tenderned-voor-ondernemingen" TargetMode="External"/><Relationship Id="rId24" Type="http://schemas.openxmlformats.org/officeDocument/2006/relationships/hyperlink" Target="http://www.rijksoverheid.nl" TargetMode="External"/><Relationship Id="rId5" Type="http://schemas.openxmlformats.org/officeDocument/2006/relationships/settings" Target="settings.xml"/><Relationship Id="rId15" Type="http://schemas.openxmlformats.org/officeDocument/2006/relationships/hyperlink" Target="http://www.noordoostpolder.nl/" TargetMode="External"/><Relationship Id="rId23" Type="http://schemas.openxmlformats.org/officeDocument/2006/relationships/hyperlink" Target="http://www.rijksoverheid.nl"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www.tenderned.nl/voor-ondernemingen/ondersteuning"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ociaalloket@noordoostpolder.nl" TargetMode="External"/><Relationship Id="rId22" Type="http://schemas.openxmlformats.org/officeDocument/2006/relationships/hyperlink" Target="http://www.belastingdienst.nl" TargetMode="External"/><Relationship Id="rId27" Type="http://schemas.openxmlformats.org/officeDocument/2006/relationships/header" Target="header2.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CDD8B-593A-49C8-8B1F-AECB66E17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1BAB5387.dotm</Template>
  <TotalTime>0</TotalTime>
  <Pages>36</Pages>
  <Words>15310</Words>
  <Characters>84208</Characters>
  <Application>Microsoft Office Word</Application>
  <DocSecurity>0</DocSecurity>
  <Lines>701</Lines>
  <Paragraphs>198</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99320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Heijnen, Erwin</dc:creator>
  <cp:lastModifiedBy>Heijnen, Erwin</cp:lastModifiedBy>
  <cp:revision>2</cp:revision>
  <cp:lastPrinted>2021-03-15T22:25:00Z</cp:lastPrinted>
  <dcterms:created xsi:type="dcterms:W3CDTF">2021-04-16T13:38:00Z</dcterms:created>
  <dcterms:modified xsi:type="dcterms:W3CDTF">2021-04-16T13:38:00Z</dcterms:modified>
</cp:coreProperties>
</file>