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A82E7" w14:textId="1BB55D4D" w:rsidR="00875F81" w:rsidRPr="00875F81" w:rsidRDefault="00875F81" w:rsidP="00875F81">
      <w:pPr>
        <w:pStyle w:val="Bijlage"/>
        <w:rPr>
          <w:rFonts w:ascii="Arial" w:hAnsi="Arial"/>
          <w:sz w:val="20"/>
          <w:szCs w:val="20"/>
        </w:rPr>
      </w:pPr>
      <w:bookmarkStart w:id="0" w:name="_Toc345687507"/>
      <w:bookmarkStart w:id="1" w:name="_Toc346105984"/>
      <w:r w:rsidRPr="00875F81">
        <w:rPr>
          <w:rFonts w:ascii="Arial" w:hAnsi="Arial"/>
          <w:sz w:val="20"/>
          <w:szCs w:val="20"/>
        </w:rPr>
        <w:t>EU Aanbesteding “Leensysteem”</w:t>
      </w:r>
      <w:r w:rsidRPr="00875F81">
        <w:rPr>
          <w:rFonts w:ascii="Arial" w:hAnsi="Arial"/>
          <w:sz w:val="20"/>
          <w:szCs w:val="20"/>
        </w:rPr>
        <w:br/>
        <w:t>Bijlage</w:t>
      </w:r>
      <w:bookmarkEnd w:id="0"/>
      <w:bookmarkEnd w:id="1"/>
      <w:r w:rsidRPr="00875F81">
        <w:rPr>
          <w:rFonts w:ascii="Arial" w:hAnsi="Arial"/>
          <w:sz w:val="20"/>
          <w:szCs w:val="20"/>
        </w:rPr>
        <w:t xml:space="preserve"> 6: Template Referentieverklaring</w:t>
      </w:r>
    </w:p>
    <w:p w14:paraId="703CB247" w14:textId="77777777" w:rsidR="00875F81" w:rsidRPr="00875F81" w:rsidRDefault="00875F81" w:rsidP="00875F81">
      <w:pPr>
        <w:rPr>
          <w:rFonts w:ascii="Arial" w:hAnsi="Arial" w:cs="Arial"/>
          <w:sz w:val="20"/>
          <w:szCs w:val="20"/>
        </w:rPr>
      </w:pPr>
      <w:r w:rsidRPr="00875F81">
        <w:rPr>
          <w:rFonts w:ascii="Arial" w:hAnsi="Arial" w:cs="Arial"/>
          <w:sz w:val="20"/>
          <w:szCs w:val="20"/>
        </w:rPr>
        <w:t>De aanbestedende dienst heeft in het aanbestedingsdocument de volgende kerncompetenties vastgesteld die overeenkomen met ervaring op essentiële punten van de opdracht, waar Inschrijver minimaal over dient te beschikken:</w:t>
      </w:r>
      <w:r w:rsidRPr="00875F81">
        <w:rPr>
          <w:rFonts w:ascii="Arial" w:hAnsi="Arial" w:cs="Arial"/>
          <w:sz w:val="20"/>
          <w:szCs w:val="20"/>
        </w:rPr>
        <w:br/>
      </w:r>
    </w:p>
    <w:p w14:paraId="6390503E" w14:textId="77777777" w:rsidR="00875F81" w:rsidRPr="00875F81" w:rsidRDefault="00875F81" w:rsidP="00875F81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75F81">
        <w:rPr>
          <w:rFonts w:ascii="Arial" w:hAnsi="Arial" w:cs="Arial"/>
          <w:b/>
          <w:bCs/>
          <w:sz w:val="20"/>
          <w:szCs w:val="20"/>
        </w:rPr>
        <w:t>kerncompetentie 1:</w:t>
      </w:r>
      <w:r w:rsidRPr="00875F81">
        <w:rPr>
          <w:rFonts w:ascii="Arial" w:hAnsi="Arial" w:cs="Arial"/>
          <w:sz w:val="20"/>
          <w:szCs w:val="20"/>
        </w:rPr>
        <w:t xml:space="preserve"> Het geschreven hebben van een door de betreffende opdrachtgever geaccepteerd advies en plan van aanpak als in de opdracht (paragraaf 2.1 onder 1.) benoemd.</w:t>
      </w:r>
      <w:r w:rsidRPr="00875F81">
        <w:rPr>
          <w:rFonts w:ascii="Arial" w:hAnsi="Arial" w:cs="Arial"/>
          <w:sz w:val="20"/>
          <w:szCs w:val="20"/>
        </w:rPr>
        <w:br/>
      </w:r>
    </w:p>
    <w:p w14:paraId="32633D81" w14:textId="77777777" w:rsidR="00875F81" w:rsidRPr="00875F81" w:rsidRDefault="00875F81" w:rsidP="00875F81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75F81">
        <w:rPr>
          <w:rFonts w:ascii="Arial" w:hAnsi="Arial" w:cs="Arial"/>
          <w:b/>
          <w:bCs/>
          <w:sz w:val="20"/>
          <w:szCs w:val="20"/>
        </w:rPr>
        <w:t>kerncompetentie 2:</w:t>
      </w:r>
      <w:r w:rsidRPr="00875F81">
        <w:rPr>
          <w:rFonts w:ascii="Arial" w:hAnsi="Arial" w:cs="Arial"/>
          <w:sz w:val="20"/>
          <w:szCs w:val="20"/>
        </w:rPr>
        <w:t xml:space="preserve"> Het geplaatst en naar tevredenheid in bedrijf hebben gesteld van een vergelijkbaar Leensysteem bij een met BZK vergelijkbare organisatie.</w:t>
      </w:r>
      <w:r w:rsidRPr="00875F81">
        <w:rPr>
          <w:rFonts w:ascii="Arial" w:hAnsi="Arial" w:cs="Arial"/>
          <w:sz w:val="20"/>
          <w:szCs w:val="20"/>
        </w:rPr>
        <w:br/>
      </w:r>
    </w:p>
    <w:p w14:paraId="243B55AE" w14:textId="77777777" w:rsidR="00875F81" w:rsidRPr="00875F81" w:rsidRDefault="00875F81" w:rsidP="00875F81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75F81">
        <w:rPr>
          <w:rFonts w:ascii="Arial" w:hAnsi="Arial" w:cs="Arial"/>
          <w:b/>
          <w:bCs/>
          <w:sz w:val="20"/>
          <w:szCs w:val="20"/>
        </w:rPr>
        <w:t>Kerncompetentie 3:</w:t>
      </w:r>
      <w:r w:rsidRPr="00875F81">
        <w:rPr>
          <w:rFonts w:ascii="Arial" w:hAnsi="Arial" w:cs="Arial"/>
          <w:sz w:val="20"/>
          <w:szCs w:val="20"/>
        </w:rPr>
        <w:t xml:space="preserve"> Het gedurende een periode van minimaal twee jaar naar tevredenheid van de betreffende opdrachtgever onderhouden/in stand houden van een door inschrijver geplaatst Leensysteem.</w:t>
      </w:r>
    </w:p>
    <w:p w14:paraId="1352C98F" w14:textId="77777777" w:rsidR="00875F81" w:rsidRPr="00875F81" w:rsidRDefault="00875F81" w:rsidP="00875F81">
      <w:pPr>
        <w:tabs>
          <w:tab w:val="left" w:pos="3015"/>
        </w:tabs>
        <w:spacing w:line="260" w:lineRule="atLeast"/>
        <w:rPr>
          <w:rFonts w:ascii="Arial" w:hAnsi="Arial" w:cs="Arial"/>
          <w:sz w:val="20"/>
          <w:szCs w:val="20"/>
          <w:highlight w:val="yellow"/>
        </w:rPr>
      </w:pPr>
    </w:p>
    <w:p w14:paraId="6A0B2227" w14:textId="77777777" w:rsidR="00875F81" w:rsidRPr="00875F81" w:rsidRDefault="00875F81" w:rsidP="00875F81">
      <w:pPr>
        <w:rPr>
          <w:rFonts w:ascii="Arial" w:hAnsi="Arial" w:cs="Arial"/>
          <w:sz w:val="20"/>
          <w:szCs w:val="20"/>
        </w:rPr>
      </w:pPr>
      <w:r w:rsidRPr="00875F81">
        <w:rPr>
          <w:rFonts w:ascii="Arial" w:hAnsi="Arial" w:cs="Arial"/>
          <w:bCs/>
          <w:iCs/>
          <w:sz w:val="20"/>
          <w:szCs w:val="20"/>
        </w:rPr>
        <w:t>Bij uw Inschrijving overlegt u dit document, met per kerncompetentie één</w:t>
      </w:r>
      <w:r w:rsidRPr="00875F81">
        <w:rPr>
          <w:rFonts w:ascii="Arial" w:hAnsi="Arial" w:cs="Arial"/>
          <w:sz w:val="20"/>
          <w:szCs w:val="20"/>
        </w:rPr>
        <w:t xml:space="preserve"> volledig en correct ingevulde referentieverklaring conform onderstaand model. </w:t>
      </w:r>
    </w:p>
    <w:p w14:paraId="482A1CA4" w14:textId="77777777" w:rsidR="00875F81" w:rsidRPr="00875F81" w:rsidRDefault="00875F81" w:rsidP="00875F81">
      <w:pPr>
        <w:rPr>
          <w:rFonts w:ascii="Arial" w:hAnsi="Arial" w:cs="Arial"/>
          <w:sz w:val="20"/>
          <w:szCs w:val="20"/>
        </w:rPr>
      </w:pPr>
    </w:p>
    <w:p w14:paraId="12999DB1" w14:textId="77777777" w:rsidR="00875F81" w:rsidRPr="00875F81" w:rsidRDefault="00875F81" w:rsidP="00875F81">
      <w:pPr>
        <w:rPr>
          <w:rFonts w:ascii="Arial" w:hAnsi="Arial" w:cs="Arial"/>
          <w:sz w:val="20"/>
          <w:szCs w:val="20"/>
        </w:rPr>
      </w:pPr>
      <w:r w:rsidRPr="00875F81">
        <w:rPr>
          <w:rFonts w:ascii="Arial" w:hAnsi="Arial" w:cs="Arial"/>
          <w:sz w:val="20"/>
          <w:szCs w:val="20"/>
        </w:rPr>
        <w:t xml:space="preserve">Indien in één referentieopdracht meerdere kerncompetenties tot uiting komen, kunt u voor die kerncompetenties dezelfde referentieverklaring gebruiken. </w:t>
      </w:r>
    </w:p>
    <w:p w14:paraId="2A43482C" w14:textId="77777777" w:rsidR="00875F81" w:rsidRDefault="00875F81" w:rsidP="00875F81">
      <w:pPr>
        <w:rPr>
          <w:szCs w:val="18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806"/>
        <w:gridCol w:w="6541"/>
      </w:tblGrid>
      <w:tr w:rsidR="00875F81" w:rsidRPr="008A2E85" w14:paraId="6637AE3F" w14:textId="77777777" w:rsidTr="005D3811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723494A7" w14:textId="77777777" w:rsidR="00875F81" w:rsidRPr="00875F81" w:rsidRDefault="00875F81" w:rsidP="005D38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F81">
              <w:rPr>
                <w:rFonts w:ascii="Arial" w:hAnsi="Arial" w:cs="Arial"/>
                <w:b/>
                <w:bCs/>
                <w:sz w:val="20"/>
                <w:szCs w:val="20"/>
              </w:rPr>
              <w:t>Volledig en correct ingevuld formulier, rechtsgeldig ondertekend door een bevoegd bestuurder,  door Inschrijver in te dienen bij zijn Inschrijving:</w:t>
            </w:r>
          </w:p>
        </w:tc>
      </w:tr>
      <w:tr w:rsidR="00875F81" w:rsidRPr="008A2E85" w14:paraId="17F62665" w14:textId="77777777" w:rsidTr="005D3811">
        <w:trPr>
          <w:trHeight w:val="318"/>
        </w:trPr>
        <w:tc>
          <w:tcPr>
            <w:tcW w:w="1501" w:type="pct"/>
          </w:tcPr>
          <w:p w14:paraId="0124902A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Bedrijfsnaam Inschrijver</w:t>
            </w:r>
          </w:p>
        </w:tc>
        <w:tc>
          <w:tcPr>
            <w:tcW w:w="3499" w:type="pct"/>
          </w:tcPr>
          <w:p w14:paraId="72BB5699" w14:textId="77777777" w:rsidR="00875F81" w:rsidRPr="008A2E85" w:rsidRDefault="00875F81" w:rsidP="005D3811"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875F81" w:rsidRPr="008A2E85" w14:paraId="7A07ACFA" w14:textId="77777777" w:rsidTr="005D3811">
        <w:trPr>
          <w:trHeight w:val="318"/>
        </w:trPr>
        <w:tc>
          <w:tcPr>
            <w:tcW w:w="1501" w:type="pct"/>
          </w:tcPr>
          <w:p w14:paraId="592BA49E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3499" w:type="pct"/>
          </w:tcPr>
          <w:p w14:paraId="7A571684" w14:textId="77777777" w:rsidR="00875F81" w:rsidRPr="008A2E85" w:rsidRDefault="00875F81" w:rsidP="005D3811"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875F81" w:rsidRPr="008A2E85" w14:paraId="183B6004" w14:textId="77777777" w:rsidTr="005D3811">
        <w:trPr>
          <w:trHeight w:val="318"/>
        </w:trPr>
        <w:tc>
          <w:tcPr>
            <w:tcW w:w="1501" w:type="pct"/>
          </w:tcPr>
          <w:p w14:paraId="1383E9BC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3499" w:type="pct"/>
          </w:tcPr>
          <w:p w14:paraId="46AA8EF6" w14:textId="77777777" w:rsidR="00875F81" w:rsidRPr="008A2E85" w:rsidRDefault="00875F81" w:rsidP="005D3811"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875F81" w:rsidRPr="008A2E85" w14:paraId="7E28C887" w14:textId="77777777" w:rsidTr="005D3811">
        <w:trPr>
          <w:trHeight w:val="318"/>
        </w:trPr>
        <w:tc>
          <w:tcPr>
            <w:tcW w:w="1501" w:type="pct"/>
          </w:tcPr>
          <w:p w14:paraId="38DF3B77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Tel.nr referent:</w:t>
            </w:r>
          </w:p>
        </w:tc>
        <w:tc>
          <w:tcPr>
            <w:tcW w:w="3499" w:type="pct"/>
          </w:tcPr>
          <w:p w14:paraId="66F91F0B" w14:textId="77777777" w:rsidR="00875F81" w:rsidRPr="008A2E85" w:rsidRDefault="00875F81" w:rsidP="005D3811"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875F81" w:rsidRPr="008A2E85" w14:paraId="3E3FC902" w14:textId="77777777" w:rsidTr="005D3811">
        <w:trPr>
          <w:trHeight w:val="318"/>
        </w:trPr>
        <w:tc>
          <w:tcPr>
            <w:tcW w:w="1501" w:type="pct"/>
          </w:tcPr>
          <w:p w14:paraId="7DA1D395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e-mail adres referent:</w:t>
            </w:r>
          </w:p>
        </w:tc>
        <w:tc>
          <w:tcPr>
            <w:tcW w:w="3499" w:type="pct"/>
          </w:tcPr>
          <w:p w14:paraId="443EF4BD" w14:textId="77777777" w:rsidR="00875F81" w:rsidRPr="008A2E85" w:rsidRDefault="00875F81" w:rsidP="005D3811"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875F81" w:rsidRPr="008A2E85" w14:paraId="7800F9D2" w14:textId="77777777" w:rsidTr="005D3811">
        <w:trPr>
          <w:trHeight w:val="318"/>
        </w:trPr>
        <w:tc>
          <w:tcPr>
            <w:tcW w:w="1501" w:type="pct"/>
          </w:tcPr>
          <w:p w14:paraId="300F1D1B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Rechtsgeldige handtekening van bevoegde bestuurder van Inschrijver</w:t>
            </w:r>
          </w:p>
        </w:tc>
        <w:tc>
          <w:tcPr>
            <w:tcW w:w="3499" w:type="pct"/>
          </w:tcPr>
          <w:p w14:paraId="4EDC644F" w14:textId="77777777" w:rsidR="00875F81" w:rsidRPr="008A2E85" w:rsidRDefault="00875F81" w:rsidP="005D3811"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875F81" w:rsidRPr="008A2E85" w14:paraId="57DE352B" w14:textId="77777777" w:rsidTr="005D3811">
        <w:trPr>
          <w:trHeight w:val="318"/>
        </w:trPr>
        <w:tc>
          <w:tcPr>
            <w:tcW w:w="1501" w:type="pct"/>
          </w:tcPr>
          <w:p w14:paraId="587CE64C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Plaats en datum:</w:t>
            </w:r>
          </w:p>
        </w:tc>
        <w:tc>
          <w:tcPr>
            <w:tcW w:w="3499" w:type="pct"/>
          </w:tcPr>
          <w:p w14:paraId="4A9BD8EF" w14:textId="77777777" w:rsidR="00875F81" w:rsidRPr="008A2E85" w:rsidRDefault="00875F81" w:rsidP="005D3811"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</w:tbl>
    <w:p w14:paraId="02AAA57D" w14:textId="77777777" w:rsidR="00875F81" w:rsidRDefault="00875F81" w:rsidP="00875F81">
      <w:pPr>
        <w:rPr>
          <w:szCs w:val="18"/>
        </w:rPr>
      </w:pPr>
    </w:p>
    <w:p w14:paraId="679B7158" w14:textId="77777777" w:rsidR="00875F81" w:rsidRDefault="00875F81" w:rsidP="00875F81">
      <w:pPr>
        <w:rPr>
          <w:szCs w:val="18"/>
        </w:rPr>
      </w:pPr>
    </w:p>
    <w:p w14:paraId="51581B01" w14:textId="77777777" w:rsidR="00875F81" w:rsidRDefault="00875F81" w:rsidP="00875F81">
      <w:r>
        <w:rPr>
          <w:szCs w:val="18"/>
        </w:rPr>
        <w:br w:type="page"/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82"/>
        <w:gridCol w:w="3332"/>
        <w:gridCol w:w="1286"/>
        <w:gridCol w:w="2949"/>
      </w:tblGrid>
      <w:tr w:rsidR="00875F81" w:rsidRPr="00875F81" w14:paraId="6F1FEA93" w14:textId="77777777" w:rsidTr="005D3811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3C10E4A2" w14:textId="77777777" w:rsidR="00875F81" w:rsidRPr="00875F81" w:rsidRDefault="00875F81" w:rsidP="005D38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F8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Referentieverklaring Kerncompetentie 1:  Advies en Plan van Aanpak</w:t>
            </w:r>
          </w:p>
        </w:tc>
      </w:tr>
      <w:tr w:rsidR="00875F81" w:rsidRPr="00875F81" w14:paraId="359EDF8E" w14:textId="77777777" w:rsidTr="005D3811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3676ED6F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B7F81AF" w14:textId="77777777" w:rsidR="00875F81" w:rsidRPr="00875F81" w:rsidRDefault="00875F81" w:rsidP="005D3811">
            <w:pPr>
              <w:tabs>
                <w:tab w:val="left" w:pos="3015"/>
              </w:tabs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5F8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5F81">
              <w:rPr>
                <w:rFonts w:ascii="Arial" w:hAnsi="Arial" w:cs="Arial"/>
                <w:sz w:val="20"/>
                <w:szCs w:val="20"/>
              </w:rPr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5F81">
              <w:rPr>
                <w:rFonts w:ascii="Arial" w:hAnsi="Arial" w:cs="Arial"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75F81" w:rsidRPr="00875F81" w14:paraId="4766400C" w14:textId="77777777" w:rsidTr="005D3811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F32148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4C5080B3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 xml:space="preserve">Inschrijver heeft in de volgende - onder eigen verantwoordelijkheid uitgevoerde opdracht - zelfstandig ervaring opgedaan met de volgende kerncompetenties. </w:t>
            </w:r>
          </w:p>
        </w:tc>
      </w:tr>
      <w:tr w:rsidR="00875F81" w:rsidRPr="00875F81" w14:paraId="430D6E94" w14:textId="77777777" w:rsidTr="005D3811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3F137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0" w:type="pct"/>
            <w:gridSpan w:val="2"/>
            <w:tcBorders>
              <w:left w:val="single" w:sz="4" w:space="0" w:color="auto"/>
              <w:right w:val="nil"/>
            </w:tcBorders>
          </w:tcPr>
          <w:p w14:paraId="6A399130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Het geschreven hebben van een door de betreffende opdrachtgever geaccepteerd advies en plan van aanpak als in de opdracht (paragraaf 2.1 onder 1.) benoemd.</w:t>
            </w:r>
          </w:p>
        </w:tc>
        <w:tc>
          <w:tcPr>
            <w:tcW w:w="1577" w:type="pct"/>
            <w:tcBorders>
              <w:left w:val="single" w:sz="4" w:space="0" w:color="auto"/>
              <w:right w:val="single" w:sz="4" w:space="0" w:color="auto"/>
            </w:tcBorders>
          </w:tcPr>
          <w:p w14:paraId="3D83BFD8" w14:textId="77777777" w:rsidR="00875F81" w:rsidRPr="00875F81" w:rsidRDefault="00875F81" w:rsidP="005D3811">
            <w:pPr>
              <w:tabs>
                <w:tab w:val="left" w:pos="3015"/>
              </w:tabs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  <w:highlight w:val="lightGray"/>
              </w:rPr>
              <w:t>Nee / Ja</w:t>
            </w:r>
            <w:r w:rsidRPr="00875F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63A068" w14:textId="77777777" w:rsidR="00875F81" w:rsidRPr="00875F81" w:rsidRDefault="00875F81" w:rsidP="005D3811">
            <w:pPr>
              <w:pStyle w:val="Eis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F81" w:rsidRPr="00875F81" w14:paraId="7DE1D123" w14:textId="77777777" w:rsidTr="005D3811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7F177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7" w:type="pct"/>
            <w:gridSpan w:val="3"/>
            <w:tcBorders>
              <w:left w:val="single" w:sz="4" w:space="0" w:color="auto"/>
            </w:tcBorders>
          </w:tcPr>
          <w:p w14:paraId="49D760EF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De concrete opdrachtformulering, de voor deze opdracht uitgevoerde activiteiten en feitelijk opgeleverde en geaccepteerde resultaten zijn onderstaand nader inhoudelijk uitgewerkt:</w:t>
            </w:r>
          </w:p>
          <w:p w14:paraId="66AE90A8" w14:textId="77777777" w:rsidR="00875F81" w:rsidRPr="00875F81" w:rsidRDefault="00875F81" w:rsidP="005D3811">
            <w:pPr>
              <w:tabs>
                <w:tab w:val="left" w:pos="3015"/>
              </w:tabs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5F8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5F81">
              <w:rPr>
                <w:rFonts w:ascii="Arial" w:hAnsi="Arial" w:cs="Arial"/>
                <w:sz w:val="20"/>
                <w:szCs w:val="20"/>
              </w:rPr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1F06315" w14:textId="77777777" w:rsidR="00875F81" w:rsidRPr="00875F81" w:rsidRDefault="00875F81" w:rsidP="005D3811">
            <w:pPr>
              <w:tabs>
                <w:tab w:val="left" w:pos="301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E16059B" w14:textId="77777777" w:rsidR="00875F81" w:rsidRPr="00875F81" w:rsidRDefault="00875F81" w:rsidP="005D3811">
            <w:pPr>
              <w:tabs>
                <w:tab w:val="left" w:pos="301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F81" w:rsidRPr="00875F81" w14:paraId="15387718" w14:textId="77777777" w:rsidTr="005D3811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13701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0" w:type="pct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44814FB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Opdrachtwaarde (</w:t>
            </w:r>
            <w:proofErr w:type="spellStart"/>
            <w:r w:rsidRPr="00875F81">
              <w:rPr>
                <w:rFonts w:ascii="Arial" w:hAnsi="Arial" w:cs="Arial"/>
                <w:sz w:val="20"/>
                <w:szCs w:val="20"/>
              </w:rPr>
              <w:t>excl.btw</w:t>
            </w:r>
            <w:proofErr w:type="spellEnd"/>
            <w:r w:rsidRPr="00875F8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9F12" w14:textId="77777777" w:rsidR="00875F81" w:rsidRPr="00875F81" w:rsidRDefault="00875F81" w:rsidP="005D3811">
            <w:pPr>
              <w:tabs>
                <w:tab w:val="left" w:pos="3015"/>
              </w:tabs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5F8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5F81">
              <w:rPr>
                <w:rFonts w:ascii="Arial" w:hAnsi="Arial" w:cs="Arial"/>
                <w:sz w:val="20"/>
                <w:szCs w:val="20"/>
              </w:rPr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75F81">
              <w:rPr>
                <w:rFonts w:ascii="Arial" w:hAnsi="Arial" w:cs="Arial"/>
                <w:sz w:val="20"/>
                <w:szCs w:val="20"/>
              </w:rPr>
              <w:t xml:space="preserve"> excl. btw</w:t>
            </w:r>
          </w:p>
        </w:tc>
      </w:tr>
      <w:tr w:rsidR="00875F81" w:rsidRPr="00875F81" w14:paraId="798205D9" w14:textId="77777777" w:rsidTr="005D3811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D8972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CE96F4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Looptijd van de opdracht:  (mm-</w:t>
            </w:r>
            <w:proofErr w:type="spellStart"/>
            <w:r w:rsidRPr="00875F81">
              <w:rPr>
                <w:rFonts w:ascii="Arial" w:hAnsi="Arial" w:cs="Arial"/>
                <w:sz w:val="20"/>
                <w:szCs w:val="20"/>
              </w:rPr>
              <w:t>jjjj</w:t>
            </w:r>
            <w:proofErr w:type="spellEnd"/>
            <w:r w:rsidRPr="00875F8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75F81" w:rsidRPr="00875F81" w14:paraId="04A91ADC" w14:textId="77777777" w:rsidTr="005D3811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755BD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bottom w:val="single" w:sz="4" w:space="0" w:color="auto"/>
              <w:right w:val="single" w:sz="4" w:space="0" w:color="auto"/>
            </w:tcBorders>
          </w:tcPr>
          <w:p w14:paraId="5C10E988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 xml:space="preserve">Van:  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5F8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5F81">
              <w:rPr>
                <w:rFonts w:ascii="Arial" w:hAnsi="Arial" w:cs="Arial"/>
                <w:sz w:val="20"/>
                <w:szCs w:val="20"/>
              </w:rPr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75F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5" w:type="pct"/>
            <w:gridSpan w:val="2"/>
          </w:tcPr>
          <w:p w14:paraId="0FDBF740" w14:textId="77777777" w:rsidR="00875F81" w:rsidRPr="00875F81" w:rsidRDefault="00875F81" w:rsidP="005D3811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875F81">
              <w:rPr>
                <w:rFonts w:ascii="Arial" w:hAnsi="Arial" w:cs="Arial"/>
                <w:bCs/>
                <w:sz w:val="20"/>
                <w:szCs w:val="20"/>
              </w:rPr>
              <w:t>Tot</w:t>
            </w:r>
            <w:r w:rsidRPr="00875F81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5F8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5F81">
              <w:rPr>
                <w:rFonts w:ascii="Arial" w:hAnsi="Arial" w:cs="Arial"/>
                <w:sz w:val="20"/>
                <w:szCs w:val="20"/>
              </w:rPr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75F81" w:rsidRPr="00875F81" w14:paraId="0C52016B" w14:textId="77777777" w:rsidTr="005D3811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66781DC5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91B0315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0D0F9B" w14:textId="77777777" w:rsidR="00875F81" w:rsidRPr="00875F81" w:rsidRDefault="00875F81" w:rsidP="00875F81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6831"/>
      </w:tblGrid>
      <w:tr w:rsidR="00875F81" w:rsidRPr="00875F81" w14:paraId="3B7962F8" w14:textId="77777777" w:rsidTr="005D3811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2D1C8DD1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Invullen door Inschrijver:</w:t>
            </w:r>
          </w:p>
        </w:tc>
      </w:tr>
      <w:tr w:rsidR="00875F81" w:rsidRPr="00875F81" w14:paraId="44A9CE90" w14:textId="77777777" w:rsidTr="005D3811">
        <w:trPr>
          <w:trHeight w:val="318"/>
        </w:trPr>
        <w:tc>
          <w:tcPr>
            <w:tcW w:w="1346" w:type="pct"/>
          </w:tcPr>
          <w:p w14:paraId="3AD687FB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Bedrijfsnaam referent:</w:t>
            </w:r>
          </w:p>
        </w:tc>
        <w:tc>
          <w:tcPr>
            <w:tcW w:w="3654" w:type="pct"/>
          </w:tcPr>
          <w:p w14:paraId="532B7163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F81" w:rsidRPr="00875F81" w14:paraId="1C6F1BAF" w14:textId="77777777" w:rsidTr="005D3811">
        <w:trPr>
          <w:trHeight w:val="318"/>
        </w:trPr>
        <w:tc>
          <w:tcPr>
            <w:tcW w:w="1346" w:type="pct"/>
          </w:tcPr>
          <w:p w14:paraId="41663DDC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Naam van de referent:</w:t>
            </w:r>
          </w:p>
        </w:tc>
        <w:tc>
          <w:tcPr>
            <w:tcW w:w="3654" w:type="pct"/>
          </w:tcPr>
          <w:p w14:paraId="0A5FE8B5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F81" w:rsidRPr="00875F81" w14:paraId="7B09BD0A" w14:textId="77777777" w:rsidTr="005D3811">
        <w:trPr>
          <w:trHeight w:val="318"/>
        </w:trPr>
        <w:tc>
          <w:tcPr>
            <w:tcW w:w="1346" w:type="pct"/>
          </w:tcPr>
          <w:p w14:paraId="6D85B754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Functie referent:</w:t>
            </w:r>
          </w:p>
        </w:tc>
        <w:tc>
          <w:tcPr>
            <w:tcW w:w="3654" w:type="pct"/>
          </w:tcPr>
          <w:p w14:paraId="3DD6F88B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F81" w:rsidRPr="00875F81" w14:paraId="484231E1" w14:textId="77777777" w:rsidTr="005D3811">
        <w:trPr>
          <w:trHeight w:val="318"/>
        </w:trPr>
        <w:tc>
          <w:tcPr>
            <w:tcW w:w="1346" w:type="pct"/>
          </w:tcPr>
          <w:p w14:paraId="3FA632F3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Tel.nr van de referent:</w:t>
            </w:r>
          </w:p>
        </w:tc>
        <w:tc>
          <w:tcPr>
            <w:tcW w:w="3654" w:type="pct"/>
          </w:tcPr>
          <w:p w14:paraId="65FD7A1A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F81" w:rsidRPr="00875F81" w14:paraId="22CFE23B" w14:textId="77777777" w:rsidTr="005D3811">
        <w:trPr>
          <w:trHeight w:val="318"/>
        </w:trPr>
        <w:tc>
          <w:tcPr>
            <w:tcW w:w="1346" w:type="pct"/>
          </w:tcPr>
          <w:p w14:paraId="2E8056F0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e-mail adres referent:</w:t>
            </w:r>
          </w:p>
        </w:tc>
        <w:tc>
          <w:tcPr>
            <w:tcW w:w="3654" w:type="pct"/>
          </w:tcPr>
          <w:p w14:paraId="0C93F2A2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F81" w:rsidRPr="00875F81" w14:paraId="33818B90" w14:textId="77777777" w:rsidTr="005D3811">
        <w:trPr>
          <w:trHeight w:val="318"/>
        </w:trPr>
        <w:tc>
          <w:tcPr>
            <w:tcW w:w="1346" w:type="pct"/>
          </w:tcPr>
          <w:p w14:paraId="1C26BFD0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Plaats en datum:</w:t>
            </w:r>
          </w:p>
        </w:tc>
        <w:tc>
          <w:tcPr>
            <w:tcW w:w="3654" w:type="pct"/>
          </w:tcPr>
          <w:p w14:paraId="159941E4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D3F4F3" w14:textId="23C6CB0B" w:rsidR="00875F81" w:rsidRPr="00875F81" w:rsidRDefault="00875F81" w:rsidP="00875F81">
      <w:pPr>
        <w:rPr>
          <w:rFonts w:ascii="Arial" w:hAnsi="Arial" w:cs="Arial"/>
          <w:sz w:val="20"/>
          <w:szCs w:val="20"/>
        </w:rPr>
      </w:pPr>
    </w:p>
    <w:p w14:paraId="1C683B3E" w14:textId="77777777" w:rsidR="00875F81" w:rsidRPr="00875F81" w:rsidRDefault="00875F81">
      <w:pPr>
        <w:spacing w:line="240" w:lineRule="auto"/>
        <w:rPr>
          <w:rFonts w:ascii="Arial" w:hAnsi="Arial" w:cs="Arial"/>
          <w:sz w:val="20"/>
          <w:szCs w:val="20"/>
        </w:rPr>
      </w:pPr>
      <w:r w:rsidRPr="00875F81">
        <w:rPr>
          <w:rFonts w:ascii="Arial" w:hAnsi="Arial" w:cs="Arial"/>
          <w:sz w:val="20"/>
          <w:szCs w:val="20"/>
        </w:rPr>
        <w:br w:type="page"/>
      </w:r>
    </w:p>
    <w:p w14:paraId="1AE023B6" w14:textId="77777777" w:rsidR="00875F81" w:rsidRPr="00875F81" w:rsidRDefault="00875F81" w:rsidP="00875F81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6831"/>
      </w:tblGrid>
      <w:tr w:rsidR="00875F81" w:rsidRPr="00875F81" w14:paraId="15039020" w14:textId="77777777" w:rsidTr="005D3811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5D68B563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In te vullen door referent, indien Aanbestedende dienst daar nader om verzoekt.</w:t>
            </w:r>
          </w:p>
        </w:tc>
      </w:tr>
      <w:tr w:rsidR="00875F81" w:rsidRPr="00875F81" w14:paraId="73C45461" w14:textId="77777777" w:rsidTr="005D3811">
        <w:trPr>
          <w:trHeight w:val="318"/>
        </w:trPr>
        <w:tc>
          <w:tcPr>
            <w:tcW w:w="1346" w:type="pct"/>
          </w:tcPr>
          <w:p w14:paraId="44BCEA73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Handtekening voor instemming met inhoud van de referentie:</w:t>
            </w:r>
          </w:p>
        </w:tc>
        <w:tc>
          <w:tcPr>
            <w:tcW w:w="3654" w:type="pct"/>
          </w:tcPr>
          <w:p w14:paraId="1E7B1AEA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F81" w:rsidRPr="00875F81" w14:paraId="3FBB0CCC" w14:textId="77777777" w:rsidTr="005D3811">
        <w:trPr>
          <w:trHeight w:val="318"/>
        </w:trPr>
        <w:tc>
          <w:tcPr>
            <w:tcW w:w="1346" w:type="pct"/>
          </w:tcPr>
          <w:p w14:paraId="4DE5F11E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Opmerkingen referent:</w:t>
            </w:r>
          </w:p>
        </w:tc>
        <w:tc>
          <w:tcPr>
            <w:tcW w:w="3654" w:type="pct"/>
          </w:tcPr>
          <w:p w14:paraId="095FEAB0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F81" w:rsidRPr="00875F81" w14:paraId="60A56F5A" w14:textId="77777777" w:rsidTr="005D3811">
        <w:trPr>
          <w:trHeight w:val="318"/>
        </w:trPr>
        <w:tc>
          <w:tcPr>
            <w:tcW w:w="1346" w:type="pct"/>
          </w:tcPr>
          <w:p w14:paraId="05E6C40E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Plaats en datum:</w:t>
            </w:r>
          </w:p>
        </w:tc>
        <w:tc>
          <w:tcPr>
            <w:tcW w:w="3654" w:type="pct"/>
          </w:tcPr>
          <w:p w14:paraId="00FC0DAE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ADB0CE" w14:textId="77777777" w:rsidR="00875F81" w:rsidRPr="00875F81" w:rsidRDefault="00875F81" w:rsidP="00875F81">
      <w:pPr>
        <w:rPr>
          <w:rFonts w:ascii="Arial" w:hAnsi="Arial" w:cs="Arial"/>
          <w:sz w:val="20"/>
          <w:szCs w:val="20"/>
        </w:rPr>
      </w:pPr>
    </w:p>
    <w:p w14:paraId="33649D5D" w14:textId="77777777" w:rsidR="00875F81" w:rsidRPr="00875F81" w:rsidRDefault="00875F81" w:rsidP="00875F81">
      <w:pPr>
        <w:rPr>
          <w:rFonts w:ascii="Arial" w:hAnsi="Arial" w:cs="Arial"/>
          <w:sz w:val="20"/>
          <w:szCs w:val="20"/>
        </w:rPr>
      </w:pPr>
    </w:p>
    <w:p w14:paraId="35F5BA0C" w14:textId="77777777" w:rsidR="00875F81" w:rsidRPr="00875F81" w:rsidRDefault="00875F81" w:rsidP="00875F81">
      <w:pPr>
        <w:rPr>
          <w:rFonts w:ascii="Arial" w:hAnsi="Arial" w:cs="Arial"/>
          <w:sz w:val="20"/>
          <w:szCs w:val="20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82"/>
        <w:gridCol w:w="3332"/>
        <w:gridCol w:w="1286"/>
        <w:gridCol w:w="2949"/>
      </w:tblGrid>
      <w:tr w:rsidR="00875F81" w:rsidRPr="00875F81" w14:paraId="670445C0" w14:textId="77777777" w:rsidTr="005D3811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66806735" w14:textId="77777777" w:rsidR="00875F81" w:rsidRPr="00875F81" w:rsidRDefault="00875F81" w:rsidP="005D38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F81">
              <w:rPr>
                <w:rFonts w:ascii="Arial" w:hAnsi="Arial" w:cs="Arial"/>
                <w:b/>
                <w:bCs/>
                <w:sz w:val="20"/>
                <w:szCs w:val="20"/>
              </w:rPr>
              <w:t>Referentieverklaring Kerncompetentie 2:  Plaatsing en inbedrijfstelling Leensysteem</w:t>
            </w:r>
          </w:p>
        </w:tc>
      </w:tr>
      <w:tr w:rsidR="00875F81" w:rsidRPr="00875F81" w14:paraId="0A9A8473" w14:textId="77777777" w:rsidTr="005D3811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29F4CD5D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2F7730DE" w14:textId="77777777" w:rsidR="00875F81" w:rsidRPr="00875F81" w:rsidRDefault="00875F81" w:rsidP="005D3811">
            <w:pPr>
              <w:tabs>
                <w:tab w:val="left" w:pos="3015"/>
              </w:tabs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5F8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5F81">
              <w:rPr>
                <w:rFonts w:ascii="Arial" w:hAnsi="Arial" w:cs="Arial"/>
                <w:sz w:val="20"/>
                <w:szCs w:val="20"/>
              </w:rPr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5F81">
              <w:rPr>
                <w:rFonts w:ascii="Arial" w:hAnsi="Arial" w:cs="Arial"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75F81" w:rsidRPr="00875F81" w14:paraId="5D98B0DF" w14:textId="77777777" w:rsidTr="005D3811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D7F469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4BC848AB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 xml:space="preserve">Inschrijver heeft in de volgende - onder eigen verantwoordelijkheid uitgevoerde opdracht - zelfstandig ervaring opgedaan met de volgende kerncompetentie: </w:t>
            </w:r>
          </w:p>
        </w:tc>
      </w:tr>
      <w:tr w:rsidR="00875F81" w:rsidRPr="00875F81" w14:paraId="6D4C9047" w14:textId="77777777" w:rsidTr="005D3811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6324E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0" w:type="pct"/>
            <w:gridSpan w:val="2"/>
            <w:tcBorders>
              <w:left w:val="single" w:sz="4" w:space="0" w:color="auto"/>
              <w:right w:val="nil"/>
            </w:tcBorders>
          </w:tcPr>
          <w:p w14:paraId="5F84A543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Het geplaatst en naar tevredenheid in bedrijf hebben gesteld van een vergelijkbaar Leensysteem bij een met BZK vergelijkbare organisatie.</w:t>
            </w:r>
          </w:p>
        </w:tc>
        <w:tc>
          <w:tcPr>
            <w:tcW w:w="1577" w:type="pct"/>
            <w:tcBorders>
              <w:left w:val="single" w:sz="4" w:space="0" w:color="auto"/>
              <w:right w:val="single" w:sz="4" w:space="0" w:color="auto"/>
            </w:tcBorders>
          </w:tcPr>
          <w:p w14:paraId="7EC4EDC0" w14:textId="77777777" w:rsidR="00875F81" w:rsidRPr="00875F81" w:rsidRDefault="00875F81" w:rsidP="005D3811">
            <w:pPr>
              <w:tabs>
                <w:tab w:val="left" w:pos="3015"/>
              </w:tabs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  <w:highlight w:val="lightGray"/>
              </w:rPr>
              <w:t>Nee / Ja</w:t>
            </w:r>
            <w:r w:rsidRPr="00875F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E1ECF6" w14:textId="77777777" w:rsidR="00875F81" w:rsidRPr="00875F81" w:rsidRDefault="00875F81" w:rsidP="005D3811">
            <w:pPr>
              <w:pStyle w:val="Eis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F81" w:rsidRPr="00875F81" w14:paraId="25234317" w14:textId="77777777" w:rsidTr="005D3811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7D7C0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7" w:type="pct"/>
            <w:gridSpan w:val="3"/>
            <w:tcBorders>
              <w:left w:val="single" w:sz="4" w:space="0" w:color="auto"/>
            </w:tcBorders>
          </w:tcPr>
          <w:p w14:paraId="382CA037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De concrete opdrachtformulering, de voor deze opdracht uitgevoerde activiteiten en feitelijk opgeleverde en geaccepteerde resultaten zijn onderstaand nader inhoudelijk uitgewerkt:</w:t>
            </w:r>
          </w:p>
          <w:p w14:paraId="230B320D" w14:textId="77777777" w:rsidR="00875F81" w:rsidRPr="00875F81" w:rsidRDefault="00875F81" w:rsidP="005D3811">
            <w:pPr>
              <w:tabs>
                <w:tab w:val="left" w:pos="3015"/>
              </w:tabs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5F8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5F81">
              <w:rPr>
                <w:rFonts w:ascii="Arial" w:hAnsi="Arial" w:cs="Arial"/>
                <w:sz w:val="20"/>
                <w:szCs w:val="20"/>
              </w:rPr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F8BEEEA" w14:textId="77777777" w:rsidR="00875F81" w:rsidRPr="00875F81" w:rsidRDefault="00875F81" w:rsidP="005D3811">
            <w:pPr>
              <w:tabs>
                <w:tab w:val="left" w:pos="301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659912D" w14:textId="77777777" w:rsidR="00875F81" w:rsidRPr="00875F81" w:rsidRDefault="00875F81" w:rsidP="005D3811">
            <w:pPr>
              <w:tabs>
                <w:tab w:val="left" w:pos="301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F81" w:rsidRPr="00875F81" w14:paraId="275E8C8E" w14:textId="77777777" w:rsidTr="005D3811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197BB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0" w:type="pct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7B6BAA0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Opdrachtwaarde (</w:t>
            </w:r>
            <w:proofErr w:type="spellStart"/>
            <w:r w:rsidRPr="00875F81">
              <w:rPr>
                <w:rFonts w:ascii="Arial" w:hAnsi="Arial" w:cs="Arial"/>
                <w:sz w:val="20"/>
                <w:szCs w:val="20"/>
              </w:rPr>
              <w:t>excl.btw</w:t>
            </w:r>
            <w:proofErr w:type="spellEnd"/>
            <w:r w:rsidRPr="00875F8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4FDD" w14:textId="77777777" w:rsidR="00875F81" w:rsidRPr="00875F81" w:rsidRDefault="00875F81" w:rsidP="005D3811">
            <w:pPr>
              <w:tabs>
                <w:tab w:val="left" w:pos="3015"/>
              </w:tabs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5F8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5F81">
              <w:rPr>
                <w:rFonts w:ascii="Arial" w:hAnsi="Arial" w:cs="Arial"/>
                <w:sz w:val="20"/>
                <w:szCs w:val="20"/>
              </w:rPr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75F81">
              <w:rPr>
                <w:rFonts w:ascii="Arial" w:hAnsi="Arial" w:cs="Arial"/>
                <w:sz w:val="20"/>
                <w:szCs w:val="20"/>
              </w:rPr>
              <w:t xml:space="preserve"> excl. btw</w:t>
            </w:r>
          </w:p>
        </w:tc>
      </w:tr>
      <w:tr w:rsidR="00875F81" w:rsidRPr="00875F81" w14:paraId="5A77C092" w14:textId="77777777" w:rsidTr="005D3811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2F10F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026C59C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Looptijd van de opdracht:  (mm-</w:t>
            </w:r>
            <w:proofErr w:type="spellStart"/>
            <w:r w:rsidRPr="00875F81">
              <w:rPr>
                <w:rFonts w:ascii="Arial" w:hAnsi="Arial" w:cs="Arial"/>
                <w:sz w:val="20"/>
                <w:szCs w:val="20"/>
              </w:rPr>
              <w:t>jjjj</w:t>
            </w:r>
            <w:proofErr w:type="spellEnd"/>
            <w:r w:rsidRPr="00875F8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75F81" w:rsidRPr="00875F81" w14:paraId="612855C6" w14:textId="77777777" w:rsidTr="005D3811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38525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bottom w:val="single" w:sz="4" w:space="0" w:color="auto"/>
              <w:right w:val="single" w:sz="4" w:space="0" w:color="auto"/>
            </w:tcBorders>
          </w:tcPr>
          <w:p w14:paraId="50B7A9B1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 xml:space="preserve">Van:  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5F8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5F81">
              <w:rPr>
                <w:rFonts w:ascii="Arial" w:hAnsi="Arial" w:cs="Arial"/>
                <w:sz w:val="20"/>
                <w:szCs w:val="20"/>
              </w:rPr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75F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5" w:type="pct"/>
            <w:gridSpan w:val="2"/>
          </w:tcPr>
          <w:p w14:paraId="30F5CF8E" w14:textId="77777777" w:rsidR="00875F81" w:rsidRPr="00875F81" w:rsidRDefault="00875F81" w:rsidP="005D3811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875F81">
              <w:rPr>
                <w:rFonts w:ascii="Arial" w:hAnsi="Arial" w:cs="Arial"/>
                <w:bCs/>
                <w:sz w:val="20"/>
                <w:szCs w:val="20"/>
              </w:rPr>
              <w:t>Tot</w:t>
            </w:r>
            <w:r w:rsidRPr="00875F81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5F8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5F81">
              <w:rPr>
                <w:rFonts w:ascii="Arial" w:hAnsi="Arial" w:cs="Arial"/>
                <w:sz w:val="20"/>
                <w:szCs w:val="20"/>
              </w:rPr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75F81" w:rsidRPr="00875F81" w14:paraId="2B20AD61" w14:textId="77777777" w:rsidTr="005D3811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636F68F1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419C17D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A83B55" w14:textId="09609C0D" w:rsidR="00875F81" w:rsidRPr="00875F81" w:rsidRDefault="00875F81" w:rsidP="00875F81">
      <w:pPr>
        <w:rPr>
          <w:rFonts w:ascii="Arial" w:hAnsi="Arial" w:cs="Arial"/>
          <w:sz w:val="20"/>
          <w:szCs w:val="20"/>
        </w:rPr>
      </w:pPr>
    </w:p>
    <w:p w14:paraId="5A4F53B2" w14:textId="77777777" w:rsidR="00875F81" w:rsidRPr="00875F81" w:rsidRDefault="00875F81">
      <w:pPr>
        <w:spacing w:line="240" w:lineRule="auto"/>
        <w:rPr>
          <w:rFonts w:ascii="Arial" w:hAnsi="Arial" w:cs="Arial"/>
          <w:sz w:val="20"/>
          <w:szCs w:val="20"/>
        </w:rPr>
      </w:pPr>
      <w:r w:rsidRPr="00875F81">
        <w:rPr>
          <w:rFonts w:ascii="Arial" w:hAnsi="Arial" w:cs="Arial"/>
          <w:sz w:val="20"/>
          <w:szCs w:val="20"/>
        </w:rPr>
        <w:br w:type="page"/>
      </w:r>
    </w:p>
    <w:p w14:paraId="7C880624" w14:textId="77777777" w:rsidR="00875F81" w:rsidRPr="00875F81" w:rsidRDefault="00875F81" w:rsidP="00875F81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6831"/>
      </w:tblGrid>
      <w:tr w:rsidR="00875F81" w:rsidRPr="00875F81" w14:paraId="4D7259AB" w14:textId="77777777" w:rsidTr="005D3811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13F8DE3C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Invullen door Inschrijver:</w:t>
            </w:r>
          </w:p>
        </w:tc>
      </w:tr>
      <w:tr w:rsidR="00875F81" w:rsidRPr="00875F81" w14:paraId="4DD3A675" w14:textId="77777777" w:rsidTr="005D3811">
        <w:trPr>
          <w:trHeight w:val="318"/>
        </w:trPr>
        <w:tc>
          <w:tcPr>
            <w:tcW w:w="1346" w:type="pct"/>
          </w:tcPr>
          <w:p w14:paraId="36E6E5F7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Bedrijfsnaam referent:</w:t>
            </w:r>
          </w:p>
        </w:tc>
        <w:tc>
          <w:tcPr>
            <w:tcW w:w="3654" w:type="pct"/>
          </w:tcPr>
          <w:p w14:paraId="5310FD56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F81" w:rsidRPr="00875F81" w14:paraId="24DC7307" w14:textId="77777777" w:rsidTr="005D3811">
        <w:trPr>
          <w:trHeight w:val="318"/>
        </w:trPr>
        <w:tc>
          <w:tcPr>
            <w:tcW w:w="1346" w:type="pct"/>
          </w:tcPr>
          <w:p w14:paraId="4BA5A4A7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Naam van de referent:</w:t>
            </w:r>
          </w:p>
        </w:tc>
        <w:tc>
          <w:tcPr>
            <w:tcW w:w="3654" w:type="pct"/>
          </w:tcPr>
          <w:p w14:paraId="2CAA85D1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F81" w:rsidRPr="00875F81" w14:paraId="28C01112" w14:textId="77777777" w:rsidTr="005D3811">
        <w:trPr>
          <w:trHeight w:val="318"/>
        </w:trPr>
        <w:tc>
          <w:tcPr>
            <w:tcW w:w="1346" w:type="pct"/>
          </w:tcPr>
          <w:p w14:paraId="38358DB0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Functie referent:</w:t>
            </w:r>
          </w:p>
        </w:tc>
        <w:tc>
          <w:tcPr>
            <w:tcW w:w="3654" w:type="pct"/>
          </w:tcPr>
          <w:p w14:paraId="798970FA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F81" w:rsidRPr="00875F81" w14:paraId="4891B73D" w14:textId="77777777" w:rsidTr="005D3811">
        <w:trPr>
          <w:trHeight w:val="318"/>
        </w:trPr>
        <w:tc>
          <w:tcPr>
            <w:tcW w:w="1346" w:type="pct"/>
          </w:tcPr>
          <w:p w14:paraId="6B5BA8E4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Tel.nr van de referent:</w:t>
            </w:r>
          </w:p>
        </w:tc>
        <w:tc>
          <w:tcPr>
            <w:tcW w:w="3654" w:type="pct"/>
          </w:tcPr>
          <w:p w14:paraId="366B2C5D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F81" w:rsidRPr="00875F81" w14:paraId="0D0EF0CC" w14:textId="77777777" w:rsidTr="005D3811">
        <w:trPr>
          <w:trHeight w:val="318"/>
        </w:trPr>
        <w:tc>
          <w:tcPr>
            <w:tcW w:w="1346" w:type="pct"/>
          </w:tcPr>
          <w:p w14:paraId="192F75A1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e-mail adres referent:</w:t>
            </w:r>
          </w:p>
        </w:tc>
        <w:tc>
          <w:tcPr>
            <w:tcW w:w="3654" w:type="pct"/>
          </w:tcPr>
          <w:p w14:paraId="4CC06C7E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F81" w:rsidRPr="00875F81" w14:paraId="0F313738" w14:textId="77777777" w:rsidTr="005D3811">
        <w:trPr>
          <w:trHeight w:val="318"/>
        </w:trPr>
        <w:tc>
          <w:tcPr>
            <w:tcW w:w="1346" w:type="pct"/>
          </w:tcPr>
          <w:p w14:paraId="11387F7B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Plaats en datum:</w:t>
            </w:r>
          </w:p>
        </w:tc>
        <w:tc>
          <w:tcPr>
            <w:tcW w:w="3654" w:type="pct"/>
          </w:tcPr>
          <w:p w14:paraId="3F7F3C18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20124B" w14:textId="77777777" w:rsidR="00875F81" w:rsidRPr="00875F81" w:rsidRDefault="00875F81" w:rsidP="00875F81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6831"/>
      </w:tblGrid>
      <w:tr w:rsidR="00875F81" w:rsidRPr="00875F81" w14:paraId="1BA97899" w14:textId="77777777" w:rsidTr="005D3811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5F6AB4DD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In te vullen door referent, indien Aanbestedende dienst daar nader om verzoekt.</w:t>
            </w:r>
          </w:p>
        </w:tc>
      </w:tr>
      <w:tr w:rsidR="00875F81" w:rsidRPr="00875F81" w14:paraId="041C1548" w14:textId="77777777" w:rsidTr="005D3811">
        <w:trPr>
          <w:trHeight w:val="318"/>
        </w:trPr>
        <w:tc>
          <w:tcPr>
            <w:tcW w:w="1346" w:type="pct"/>
          </w:tcPr>
          <w:p w14:paraId="4F845827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Handtekening voor instemming met inhoud van de referentie:</w:t>
            </w:r>
          </w:p>
        </w:tc>
        <w:tc>
          <w:tcPr>
            <w:tcW w:w="3654" w:type="pct"/>
          </w:tcPr>
          <w:p w14:paraId="2336B074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F81" w:rsidRPr="00875F81" w14:paraId="09A44211" w14:textId="77777777" w:rsidTr="005D3811">
        <w:trPr>
          <w:trHeight w:val="318"/>
        </w:trPr>
        <w:tc>
          <w:tcPr>
            <w:tcW w:w="1346" w:type="pct"/>
          </w:tcPr>
          <w:p w14:paraId="4469150B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Opmerkingen referent:</w:t>
            </w:r>
          </w:p>
        </w:tc>
        <w:tc>
          <w:tcPr>
            <w:tcW w:w="3654" w:type="pct"/>
          </w:tcPr>
          <w:p w14:paraId="0E590F15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F81" w:rsidRPr="00875F81" w14:paraId="2626D509" w14:textId="77777777" w:rsidTr="005D3811">
        <w:trPr>
          <w:trHeight w:val="318"/>
        </w:trPr>
        <w:tc>
          <w:tcPr>
            <w:tcW w:w="1346" w:type="pct"/>
          </w:tcPr>
          <w:p w14:paraId="7D874ACF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bookmarkStart w:id="2" w:name="_Hlk91665677"/>
            <w:r w:rsidRPr="00875F81">
              <w:rPr>
                <w:rFonts w:ascii="Arial" w:hAnsi="Arial" w:cs="Arial"/>
                <w:sz w:val="20"/>
                <w:szCs w:val="20"/>
              </w:rPr>
              <w:t>Plaats en datum:</w:t>
            </w:r>
          </w:p>
        </w:tc>
        <w:tc>
          <w:tcPr>
            <w:tcW w:w="3654" w:type="pct"/>
          </w:tcPr>
          <w:p w14:paraId="4A4DCFB9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</w:tbl>
    <w:p w14:paraId="3AC7722B" w14:textId="77777777" w:rsidR="00875F81" w:rsidRPr="00875F81" w:rsidRDefault="00875F81" w:rsidP="00875F81">
      <w:pPr>
        <w:rPr>
          <w:rFonts w:ascii="Arial" w:hAnsi="Arial" w:cs="Arial"/>
          <w:sz w:val="20"/>
          <w:szCs w:val="20"/>
        </w:rPr>
      </w:pPr>
    </w:p>
    <w:p w14:paraId="1073A26E" w14:textId="3E5903BB" w:rsidR="00875F81" w:rsidRPr="00875F81" w:rsidRDefault="00875F81">
      <w:pPr>
        <w:spacing w:line="240" w:lineRule="auto"/>
        <w:rPr>
          <w:rFonts w:ascii="Arial" w:hAnsi="Arial" w:cs="Arial"/>
          <w:sz w:val="20"/>
          <w:szCs w:val="20"/>
        </w:rPr>
      </w:pPr>
      <w:r w:rsidRPr="00875F81">
        <w:rPr>
          <w:rFonts w:ascii="Arial" w:hAnsi="Arial" w:cs="Arial"/>
          <w:sz w:val="20"/>
          <w:szCs w:val="20"/>
        </w:rPr>
        <w:br w:type="page"/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82"/>
        <w:gridCol w:w="3332"/>
        <w:gridCol w:w="1286"/>
        <w:gridCol w:w="2949"/>
      </w:tblGrid>
      <w:tr w:rsidR="00875F81" w:rsidRPr="008A2E85" w14:paraId="74D3144A" w14:textId="77777777" w:rsidTr="005D3811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3F2B2263" w14:textId="77777777" w:rsidR="00875F81" w:rsidRPr="00875F81" w:rsidRDefault="00875F81" w:rsidP="005D38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F8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Referentieverklaring Kerncompetentie 3:  Onderhoud en Instandhouding Leensysteem</w:t>
            </w:r>
          </w:p>
        </w:tc>
      </w:tr>
      <w:tr w:rsidR="00875F81" w14:paraId="0880F8C2" w14:textId="77777777" w:rsidTr="005D3811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60BE6367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2F83E76" w14:textId="77777777" w:rsidR="00875F81" w:rsidRPr="00875F81" w:rsidRDefault="00875F81" w:rsidP="005D3811">
            <w:pPr>
              <w:tabs>
                <w:tab w:val="left" w:pos="3015"/>
              </w:tabs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5F8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5F81">
              <w:rPr>
                <w:rFonts w:ascii="Arial" w:hAnsi="Arial" w:cs="Arial"/>
                <w:sz w:val="20"/>
                <w:szCs w:val="20"/>
              </w:rPr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5F81">
              <w:rPr>
                <w:rFonts w:ascii="Arial" w:hAnsi="Arial" w:cs="Arial"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75F81" w14:paraId="2C793E03" w14:textId="77777777" w:rsidTr="005D3811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D3CD52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16789F05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 xml:space="preserve">Inschrijver heeft in de volgende - onder eigen verantwoordelijkheid uitgevoerde opdracht - zelfstandig ervaring opgedaan met de volgende kerncompetenties. </w:t>
            </w:r>
          </w:p>
        </w:tc>
      </w:tr>
      <w:tr w:rsidR="00875F81" w14:paraId="7E1C5537" w14:textId="77777777" w:rsidTr="005D3811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CBF99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0" w:type="pct"/>
            <w:gridSpan w:val="2"/>
            <w:tcBorders>
              <w:left w:val="single" w:sz="4" w:space="0" w:color="auto"/>
              <w:right w:val="nil"/>
            </w:tcBorders>
          </w:tcPr>
          <w:p w14:paraId="155F2780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Het gedurende een periode van minimaal twee jaar naar tevredenheid van de betreffende opdrachtgever onderhouden/in stand houden van een door inschrijver geplaatst Leensysteem.</w:t>
            </w:r>
          </w:p>
          <w:p w14:paraId="7E7B27F2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7" w:type="pct"/>
            <w:tcBorders>
              <w:left w:val="single" w:sz="4" w:space="0" w:color="auto"/>
              <w:right w:val="single" w:sz="4" w:space="0" w:color="auto"/>
            </w:tcBorders>
          </w:tcPr>
          <w:p w14:paraId="55B875EF" w14:textId="77777777" w:rsidR="00875F81" w:rsidRPr="00875F81" w:rsidRDefault="00875F81" w:rsidP="005D3811">
            <w:pPr>
              <w:tabs>
                <w:tab w:val="left" w:pos="3015"/>
              </w:tabs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  <w:highlight w:val="lightGray"/>
              </w:rPr>
              <w:t>Nee / Ja</w:t>
            </w:r>
            <w:r w:rsidRPr="00875F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9137F4" w14:textId="77777777" w:rsidR="00875F81" w:rsidRPr="00875F81" w:rsidRDefault="00875F81" w:rsidP="005D3811">
            <w:pPr>
              <w:pStyle w:val="Eis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F81" w14:paraId="7DFDD71B" w14:textId="77777777" w:rsidTr="005D3811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E2D6C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7" w:type="pct"/>
            <w:gridSpan w:val="3"/>
            <w:tcBorders>
              <w:left w:val="single" w:sz="4" w:space="0" w:color="auto"/>
            </w:tcBorders>
          </w:tcPr>
          <w:p w14:paraId="7521473F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De concrete opdrachtformulering, de voor deze opdracht uitgevoerde activiteiten en feitelijk opgeleverde en geaccepteerde resultaten zijn onderstaand nader inhoudelijk uitgewerkt:</w:t>
            </w:r>
          </w:p>
          <w:p w14:paraId="18B732E0" w14:textId="77777777" w:rsidR="00875F81" w:rsidRPr="00875F81" w:rsidRDefault="00875F81" w:rsidP="005D3811">
            <w:pPr>
              <w:tabs>
                <w:tab w:val="left" w:pos="3015"/>
              </w:tabs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5F8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5F81">
              <w:rPr>
                <w:rFonts w:ascii="Arial" w:hAnsi="Arial" w:cs="Arial"/>
                <w:sz w:val="20"/>
                <w:szCs w:val="20"/>
              </w:rPr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7277FEF" w14:textId="77777777" w:rsidR="00875F81" w:rsidRPr="00875F81" w:rsidRDefault="00875F81" w:rsidP="005D3811">
            <w:pPr>
              <w:tabs>
                <w:tab w:val="left" w:pos="301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163D561" w14:textId="77777777" w:rsidR="00875F81" w:rsidRPr="00875F81" w:rsidRDefault="00875F81" w:rsidP="005D3811">
            <w:pPr>
              <w:tabs>
                <w:tab w:val="left" w:pos="301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F81" w14:paraId="167B1EC1" w14:textId="77777777" w:rsidTr="005D3811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22418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0" w:type="pct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49F54CE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Opdrachtwaarde (</w:t>
            </w:r>
            <w:proofErr w:type="spellStart"/>
            <w:r w:rsidRPr="00875F81">
              <w:rPr>
                <w:rFonts w:ascii="Arial" w:hAnsi="Arial" w:cs="Arial"/>
                <w:sz w:val="20"/>
                <w:szCs w:val="20"/>
              </w:rPr>
              <w:t>excl.btw</w:t>
            </w:r>
            <w:proofErr w:type="spellEnd"/>
            <w:r w:rsidRPr="00875F8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437E" w14:textId="77777777" w:rsidR="00875F81" w:rsidRPr="00875F81" w:rsidRDefault="00875F81" w:rsidP="005D3811">
            <w:pPr>
              <w:tabs>
                <w:tab w:val="left" w:pos="3015"/>
              </w:tabs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5F8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5F81">
              <w:rPr>
                <w:rFonts w:ascii="Arial" w:hAnsi="Arial" w:cs="Arial"/>
                <w:sz w:val="20"/>
                <w:szCs w:val="20"/>
              </w:rPr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75F81">
              <w:rPr>
                <w:rFonts w:ascii="Arial" w:hAnsi="Arial" w:cs="Arial"/>
                <w:sz w:val="20"/>
                <w:szCs w:val="20"/>
              </w:rPr>
              <w:t xml:space="preserve"> excl. btw</w:t>
            </w:r>
          </w:p>
        </w:tc>
      </w:tr>
      <w:tr w:rsidR="00875F81" w14:paraId="36D10184" w14:textId="77777777" w:rsidTr="005D3811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78DC2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5E6156F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Looptijd van de opdracht:  (mm-</w:t>
            </w:r>
            <w:proofErr w:type="spellStart"/>
            <w:r w:rsidRPr="00875F81">
              <w:rPr>
                <w:rFonts w:ascii="Arial" w:hAnsi="Arial" w:cs="Arial"/>
                <w:sz w:val="20"/>
                <w:szCs w:val="20"/>
              </w:rPr>
              <w:t>jjjj</w:t>
            </w:r>
            <w:proofErr w:type="spellEnd"/>
            <w:r w:rsidRPr="00875F8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75F81" w14:paraId="203294D4" w14:textId="77777777" w:rsidTr="005D3811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3F5A8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bottom w:val="single" w:sz="4" w:space="0" w:color="auto"/>
              <w:right w:val="single" w:sz="4" w:space="0" w:color="auto"/>
            </w:tcBorders>
          </w:tcPr>
          <w:p w14:paraId="6363D332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 xml:space="preserve">Van:  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5F8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5F81">
              <w:rPr>
                <w:rFonts w:ascii="Arial" w:hAnsi="Arial" w:cs="Arial"/>
                <w:sz w:val="20"/>
                <w:szCs w:val="20"/>
              </w:rPr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75F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5" w:type="pct"/>
            <w:gridSpan w:val="2"/>
          </w:tcPr>
          <w:p w14:paraId="07AA029A" w14:textId="77777777" w:rsidR="00875F81" w:rsidRPr="00875F81" w:rsidRDefault="00875F81" w:rsidP="005D3811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875F81">
              <w:rPr>
                <w:rFonts w:ascii="Arial" w:hAnsi="Arial" w:cs="Arial"/>
                <w:bCs/>
                <w:sz w:val="20"/>
                <w:szCs w:val="20"/>
              </w:rPr>
              <w:t>Tot</w:t>
            </w:r>
            <w:r w:rsidRPr="00875F81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5F8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5F81">
              <w:rPr>
                <w:rFonts w:ascii="Arial" w:hAnsi="Arial" w:cs="Arial"/>
                <w:sz w:val="20"/>
                <w:szCs w:val="20"/>
              </w:rPr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75F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75F81" w14:paraId="7E7F4739" w14:textId="77777777" w:rsidTr="005D3811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4F845C69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3DA085B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DC5070" w14:textId="77777777" w:rsidR="00875F81" w:rsidRDefault="00875F81" w:rsidP="00875F81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6831"/>
      </w:tblGrid>
      <w:tr w:rsidR="00875F81" w:rsidRPr="008A2E85" w14:paraId="2D09939D" w14:textId="77777777" w:rsidTr="005D3811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6606C6E8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Invullen door Inschrijver:</w:t>
            </w:r>
          </w:p>
        </w:tc>
      </w:tr>
      <w:tr w:rsidR="00875F81" w:rsidRPr="008A2E85" w14:paraId="6831847B" w14:textId="77777777" w:rsidTr="005D3811">
        <w:trPr>
          <w:trHeight w:val="318"/>
        </w:trPr>
        <w:tc>
          <w:tcPr>
            <w:tcW w:w="1346" w:type="pct"/>
          </w:tcPr>
          <w:p w14:paraId="6370C600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Bedrijfsnaam referent:</w:t>
            </w:r>
          </w:p>
        </w:tc>
        <w:tc>
          <w:tcPr>
            <w:tcW w:w="3654" w:type="pct"/>
          </w:tcPr>
          <w:p w14:paraId="7868D147" w14:textId="77777777" w:rsidR="00875F81" w:rsidRPr="008A2E85" w:rsidRDefault="00875F81" w:rsidP="005D3811"/>
        </w:tc>
      </w:tr>
      <w:tr w:rsidR="00875F81" w:rsidRPr="008A2E85" w14:paraId="67D0F6B7" w14:textId="77777777" w:rsidTr="005D3811">
        <w:trPr>
          <w:trHeight w:val="318"/>
        </w:trPr>
        <w:tc>
          <w:tcPr>
            <w:tcW w:w="1346" w:type="pct"/>
          </w:tcPr>
          <w:p w14:paraId="4EB44DE8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Naam van de referent:</w:t>
            </w:r>
          </w:p>
        </w:tc>
        <w:tc>
          <w:tcPr>
            <w:tcW w:w="3654" w:type="pct"/>
          </w:tcPr>
          <w:p w14:paraId="761D9458" w14:textId="77777777" w:rsidR="00875F81" w:rsidRPr="008A2E85" w:rsidRDefault="00875F81" w:rsidP="005D3811"/>
        </w:tc>
      </w:tr>
      <w:tr w:rsidR="00875F81" w:rsidRPr="008A2E85" w14:paraId="4AB1713E" w14:textId="77777777" w:rsidTr="005D3811">
        <w:trPr>
          <w:trHeight w:val="318"/>
        </w:trPr>
        <w:tc>
          <w:tcPr>
            <w:tcW w:w="1346" w:type="pct"/>
          </w:tcPr>
          <w:p w14:paraId="5695C955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Functie referent:</w:t>
            </w:r>
          </w:p>
        </w:tc>
        <w:tc>
          <w:tcPr>
            <w:tcW w:w="3654" w:type="pct"/>
          </w:tcPr>
          <w:p w14:paraId="4B59AF93" w14:textId="77777777" w:rsidR="00875F81" w:rsidRPr="008A2E85" w:rsidRDefault="00875F81" w:rsidP="005D3811"/>
        </w:tc>
      </w:tr>
      <w:tr w:rsidR="00875F81" w:rsidRPr="008A2E85" w14:paraId="21A268B4" w14:textId="77777777" w:rsidTr="005D3811">
        <w:trPr>
          <w:trHeight w:val="318"/>
        </w:trPr>
        <w:tc>
          <w:tcPr>
            <w:tcW w:w="1346" w:type="pct"/>
          </w:tcPr>
          <w:p w14:paraId="1452455F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Tel.nr van de referent:</w:t>
            </w:r>
          </w:p>
        </w:tc>
        <w:tc>
          <w:tcPr>
            <w:tcW w:w="3654" w:type="pct"/>
          </w:tcPr>
          <w:p w14:paraId="333C0BEE" w14:textId="77777777" w:rsidR="00875F81" w:rsidRPr="008A2E85" w:rsidRDefault="00875F81" w:rsidP="005D3811"/>
        </w:tc>
      </w:tr>
      <w:tr w:rsidR="00875F81" w:rsidRPr="008A2E85" w14:paraId="3691BC46" w14:textId="77777777" w:rsidTr="005D3811">
        <w:trPr>
          <w:trHeight w:val="318"/>
        </w:trPr>
        <w:tc>
          <w:tcPr>
            <w:tcW w:w="1346" w:type="pct"/>
          </w:tcPr>
          <w:p w14:paraId="6E97808D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e-mail adres referent:</w:t>
            </w:r>
          </w:p>
        </w:tc>
        <w:tc>
          <w:tcPr>
            <w:tcW w:w="3654" w:type="pct"/>
          </w:tcPr>
          <w:p w14:paraId="452BA625" w14:textId="77777777" w:rsidR="00875F81" w:rsidRPr="008A2E85" w:rsidRDefault="00875F81" w:rsidP="005D3811"/>
        </w:tc>
      </w:tr>
      <w:tr w:rsidR="00875F81" w:rsidRPr="008A2E85" w14:paraId="6B339456" w14:textId="77777777" w:rsidTr="005D3811">
        <w:trPr>
          <w:trHeight w:val="318"/>
        </w:trPr>
        <w:tc>
          <w:tcPr>
            <w:tcW w:w="1346" w:type="pct"/>
          </w:tcPr>
          <w:p w14:paraId="0FF09350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Plaats en datum:</w:t>
            </w:r>
          </w:p>
        </w:tc>
        <w:tc>
          <w:tcPr>
            <w:tcW w:w="3654" w:type="pct"/>
          </w:tcPr>
          <w:p w14:paraId="1B501B4A" w14:textId="77777777" w:rsidR="00875F81" w:rsidRPr="008A2E85" w:rsidRDefault="00875F81" w:rsidP="005D3811"/>
        </w:tc>
      </w:tr>
    </w:tbl>
    <w:p w14:paraId="34CE98C2" w14:textId="77777777" w:rsidR="00875F81" w:rsidRDefault="00875F81" w:rsidP="00875F81"/>
    <w:p w14:paraId="74C72B81" w14:textId="7199C2B6" w:rsidR="00875F81" w:rsidRDefault="00875F81">
      <w:pPr>
        <w:spacing w:line="240" w:lineRule="auto"/>
      </w:pPr>
      <w:r>
        <w:br w:type="page"/>
      </w:r>
    </w:p>
    <w:p w14:paraId="32CFBC6D" w14:textId="77777777" w:rsidR="00875F81" w:rsidRDefault="00875F81" w:rsidP="00875F81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6831"/>
      </w:tblGrid>
      <w:tr w:rsidR="00875F81" w:rsidRPr="008A2E85" w14:paraId="13D69321" w14:textId="77777777" w:rsidTr="005D3811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17DCFCAF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In te vullen door referent, indien Aanbestedende dienst daar nader om verzoekt.</w:t>
            </w:r>
          </w:p>
        </w:tc>
      </w:tr>
      <w:tr w:rsidR="00875F81" w:rsidRPr="008A2E85" w14:paraId="2563C76B" w14:textId="77777777" w:rsidTr="005D3811">
        <w:trPr>
          <w:trHeight w:val="318"/>
        </w:trPr>
        <w:tc>
          <w:tcPr>
            <w:tcW w:w="1346" w:type="pct"/>
          </w:tcPr>
          <w:p w14:paraId="29D70C64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Handtekening voor instemming met inhoud van de referentie:</w:t>
            </w:r>
          </w:p>
        </w:tc>
        <w:tc>
          <w:tcPr>
            <w:tcW w:w="3654" w:type="pct"/>
          </w:tcPr>
          <w:p w14:paraId="3A032308" w14:textId="77777777" w:rsidR="00875F81" w:rsidRPr="008A2E85" w:rsidRDefault="00875F81" w:rsidP="005D3811"/>
        </w:tc>
      </w:tr>
      <w:tr w:rsidR="00875F81" w:rsidRPr="008A2E85" w14:paraId="6E15A06A" w14:textId="77777777" w:rsidTr="005D3811">
        <w:trPr>
          <w:trHeight w:val="318"/>
        </w:trPr>
        <w:tc>
          <w:tcPr>
            <w:tcW w:w="1346" w:type="pct"/>
          </w:tcPr>
          <w:p w14:paraId="7FE621B8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Opmerkingen referent:</w:t>
            </w:r>
          </w:p>
        </w:tc>
        <w:tc>
          <w:tcPr>
            <w:tcW w:w="3654" w:type="pct"/>
          </w:tcPr>
          <w:p w14:paraId="3AA8857B" w14:textId="77777777" w:rsidR="00875F81" w:rsidRPr="008A2E85" w:rsidRDefault="00875F81" w:rsidP="005D3811"/>
        </w:tc>
      </w:tr>
      <w:tr w:rsidR="00875F81" w:rsidRPr="008A2E85" w14:paraId="5D6E7D9D" w14:textId="77777777" w:rsidTr="005D3811">
        <w:trPr>
          <w:trHeight w:val="318"/>
        </w:trPr>
        <w:tc>
          <w:tcPr>
            <w:tcW w:w="1346" w:type="pct"/>
          </w:tcPr>
          <w:p w14:paraId="4EB7EF74" w14:textId="77777777" w:rsidR="00875F81" w:rsidRPr="00875F81" w:rsidRDefault="00875F81" w:rsidP="005D3811">
            <w:pPr>
              <w:rPr>
                <w:rFonts w:ascii="Arial" w:hAnsi="Arial" w:cs="Arial"/>
                <w:sz w:val="20"/>
                <w:szCs w:val="20"/>
              </w:rPr>
            </w:pPr>
            <w:r w:rsidRPr="00875F81">
              <w:rPr>
                <w:rFonts w:ascii="Arial" w:hAnsi="Arial" w:cs="Arial"/>
                <w:sz w:val="20"/>
                <w:szCs w:val="20"/>
              </w:rPr>
              <w:t>Plaats en datum:</w:t>
            </w:r>
          </w:p>
        </w:tc>
        <w:tc>
          <w:tcPr>
            <w:tcW w:w="3654" w:type="pct"/>
          </w:tcPr>
          <w:p w14:paraId="016A132E" w14:textId="77777777" w:rsidR="00875F81" w:rsidRPr="008A2E85" w:rsidRDefault="00875F81" w:rsidP="005D3811"/>
        </w:tc>
      </w:tr>
    </w:tbl>
    <w:p w14:paraId="72D5C8D3" w14:textId="77777777" w:rsidR="00875F81" w:rsidRPr="00C7660C" w:rsidRDefault="00875F81" w:rsidP="00875F81"/>
    <w:p w14:paraId="1096E9EB" w14:textId="77777777" w:rsidR="00A62B3A" w:rsidRDefault="00A62B3A" w:rsidP="00C90AD2">
      <w:pPr>
        <w:pStyle w:val="BZKNormaal"/>
      </w:pPr>
    </w:p>
    <w:sectPr w:rsidR="00A62B3A" w:rsidSect="008409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0" w:h="16820"/>
      <w:pgMar w:top="3005" w:right="127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2E6B2" w14:textId="77777777" w:rsidR="0066322A" w:rsidRDefault="0066322A" w:rsidP="00C90AD2">
      <w:pPr>
        <w:spacing w:line="240" w:lineRule="auto"/>
      </w:pPr>
      <w:r>
        <w:separator/>
      </w:r>
    </w:p>
  </w:endnote>
  <w:endnote w:type="continuationSeparator" w:id="0">
    <w:p w14:paraId="24345BE2" w14:textId="77777777" w:rsidR="0066322A" w:rsidRDefault="0066322A" w:rsidP="00C90A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eMix 7-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1AA3A" w14:textId="77777777" w:rsidR="00CE7929" w:rsidRDefault="00CE7929" w:rsidP="007F6B2D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04C4C9C" w14:textId="77777777" w:rsidR="00CE7929" w:rsidRDefault="00CE79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4D40" w14:textId="77777777" w:rsidR="00CE7929" w:rsidRDefault="00CE7929" w:rsidP="007F6B2D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8409C6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469A8357" w14:textId="77777777" w:rsidR="00CE7929" w:rsidRDefault="00CE79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EE666" w14:textId="77777777" w:rsidR="0066322A" w:rsidRDefault="0066322A" w:rsidP="00C90AD2">
      <w:pPr>
        <w:spacing w:line="240" w:lineRule="auto"/>
      </w:pPr>
      <w:r>
        <w:separator/>
      </w:r>
    </w:p>
  </w:footnote>
  <w:footnote w:type="continuationSeparator" w:id="0">
    <w:p w14:paraId="2B861F56" w14:textId="77777777" w:rsidR="0066322A" w:rsidRDefault="0066322A" w:rsidP="00C90A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15A94" w14:textId="058F2F1B" w:rsidR="00CE7929" w:rsidRDefault="00875F81">
    <w:pPr>
      <w:pStyle w:val="Koptekst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617923C4" wp14:editId="3B6750A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42915" cy="7840980"/>
          <wp:effectExtent l="0" t="0" r="635" b="762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2915" cy="7840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7F5E088A" wp14:editId="773B5CD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42915" cy="7840980"/>
          <wp:effectExtent l="0" t="0" r="635" b="762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2915" cy="7840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557A9D61" wp14:editId="6588F46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42915" cy="7840980"/>
          <wp:effectExtent l="0" t="0" r="635" b="762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2915" cy="7840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5BF466D5" wp14:editId="098EBC6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65775" cy="787273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5775" cy="7872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pict w14:anchorId="4A19D5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452.9pt;height:640.65pt;z-index:-251657216;mso-wrap-edited:f;mso-position-horizontal:center;mso-position-horizontal-relative:margin;mso-position-vertical:center;mso-position-vertical-relative:margin" wrapcoords="-35 0 -35 21549 21600 21549 21600 0 -35 0">
          <v:imagedata r:id="rId5" o:title="BZK_briefpapier_f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E4847" w14:textId="77777777" w:rsidR="00CE7929" w:rsidRDefault="00875F81">
    <w:pPr>
      <w:pStyle w:val="Koptekst"/>
    </w:pPr>
    <w:r>
      <w:rPr>
        <w:noProof/>
        <w:lang w:val="en-US"/>
      </w:rPr>
      <w:pict w14:anchorId="5C3338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35" type="#_x0000_t75" style="position:absolute;margin-left:-72.75pt;margin-top:-151.4pt;width:596.45pt;height:843.75pt;z-index:-251648000;mso-wrap-edited:f;mso-position-horizontal-relative:margin;mso-position-vertical-relative:margin" wrapcoords="-37 0 -37 21547 21600 21547 21600 0 -37 0">
          <v:imagedata r:id="rId1" o:title="BZK_volgvel_f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F3917" w14:textId="77777777" w:rsidR="00CE7929" w:rsidRDefault="00875F81">
    <w:pPr>
      <w:pStyle w:val="Koptekst"/>
    </w:pPr>
    <w:r>
      <w:rPr>
        <w:noProof/>
        <w:lang w:val="en-US"/>
      </w:rPr>
      <w:pict w14:anchorId="340109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2" type="#_x0000_t75" style="position:absolute;margin-left:-72.7pt;margin-top:-150.1pt;width:597.75pt;height:845.55pt;z-index:-251651072;mso-wrap-edited:f;mso-position-horizontal-relative:margin;mso-position-vertical-relative:margin" wrapcoords="-37 0 -37 21547 21600 21547 21600 0 -37 0">
          <v:imagedata r:id="rId1" o:title="BZK_briefpap_f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" w15:restartNumberingAfterBreak="0">
    <w:nsid w:val="3EEF1520"/>
    <w:multiLevelType w:val="hybridMultilevel"/>
    <w:tmpl w:val="1D521F4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6322A"/>
    <w:rsid w:val="00161719"/>
    <w:rsid w:val="00265DF4"/>
    <w:rsid w:val="002D7E83"/>
    <w:rsid w:val="00355AA1"/>
    <w:rsid w:val="00381288"/>
    <w:rsid w:val="003923E5"/>
    <w:rsid w:val="004B0F59"/>
    <w:rsid w:val="004D6784"/>
    <w:rsid w:val="0066322A"/>
    <w:rsid w:val="0067659D"/>
    <w:rsid w:val="007C2D59"/>
    <w:rsid w:val="007F6B2D"/>
    <w:rsid w:val="008409C6"/>
    <w:rsid w:val="008633D7"/>
    <w:rsid w:val="00875F81"/>
    <w:rsid w:val="00A175DB"/>
    <w:rsid w:val="00A62B3A"/>
    <w:rsid w:val="00A735E5"/>
    <w:rsid w:val="00C90AD2"/>
    <w:rsid w:val="00CD6958"/>
    <w:rsid w:val="00CE7929"/>
    <w:rsid w:val="00D61A29"/>
    <w:rsid w:val="00D74ECD"/>
    <w:rsid w:val="00E362C4"/>
    <w:rsid w:val="00EC3811"/>
    <w:rsid w:val="00F6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77F5B0"/>
  <w14:defaultImageDpi w14:val="300"/>
  <w15:docId w15:val="{16FDEC49-BDD2-4916-BF8D-6F2CFDA11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rief Bibliotheek,Normaal BZK"/>
    <w:qFormat/>
    <w:rsid w:val="0066322A"/>
    <w:pPr>
      <w:spacing w:line="240" w:lineRule="atLeast"/>
    </w:pPr>
    <w:rPr>
      <w:rFonts w:ascii="Verdana" w:eastAsia="Times New Roman" w:hAnsi="Verdana" w:cs="Times New Roman"/>
      <w:sz w:val="18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632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5PaginacijferCoHeadline">
    <w:name w:val="5. Paginacijfer (Co Headline"/>
    <w:aliases w:val="16 pt,wit)"/>
    <w:qFormat/>
    <w:rsid w:val="004B0F59"/>
    <w:pPr>
      <w:jc w:val="center"/>
    </w:pPr>
    <w:rPr>
      <w:rFonts w:ascii="TheMix 7-Bold" w:hAnsi="TheMix 7-Bold"/>
      <w:color w:val="FFFFFF" w:themeColor="background1"/>
      <w:sz w:val="32"/>
      <w:szCs w:val="32"/>
    </w:rPr>
  </w:style>
  <w:style w:type="paragraph" w:customStyle="1" w:styleId="BriefBibliotheektekstklein">
    <w:name w:val="Brief Bibliotheek tekstklein"/>
    <w:basedOn w:val="Standaard"/>
    <w:qFormat/>
    <w:rsid w:val="00265DF4"/>
    <w:pPr>
      <w:tabs>
        <w:tab w:val="left" w:pos="14175"/>
      </w:tabs>
      <w:spacing w:line="280" w:lineRule="atLeast"/>
    </w:pPr>
    <w:rPr>
      <w:sz w:val="16"/>
      <w:lang w:val="en-GB"/>
    </w:rPr>
  </w:style>
  <w:style w:type="paragraph" w:styleId="Koptekst">
    <w:name w:val="header"/>
    <w:basedOn w:val="Standaard"/>
    <w:link w:val="KoptekstChar"/>
    <w:uiPriority w:val="99"/>
    <w:unhideWhenUsed/>
    <w:rsid w:val="00C90AD2"/>
    <w:pPr>
      <w:tabs>
        <w:tab w:val="center" w:pos="4536"/>
        <w:tab w:val="right" w:pos="9072"/>
      </w:tabs>
      <w:spacing w:line="240" w:lineRule="auto"/>
    </w:pPr>
    <w:rPr>
      <w:sz w:val="20"/>
      <w:lang w:val="en-GB"/>
    </w:rPr>
  </w:style>
  <w:style w:type="character" w:customStyle="1" w:styleId="KoptekstChar">
    <w:name w:val="Koptekst Char"/>
    <w:basedOn w:val="Standaardalinea-lettertype"/>
    <w:link w:val="Koptekst"/>
    <w:uiPriority w:val="99"/>
    <w:rsid w:val="00C90AD2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90AD2"/>
    <w:pPr>
      <w:tabs>
        <w:tab w:val="center" w:pos="4536"/>
        <w:tab w:val="right" w:pos="9072"/>
      </w:tabs>
      <w:spacing w:line="240" w:lineRule="auto"/>
    </w:pPr>
    <w:rPr>
      <w:sz w:val="20"/>
      <w:lang w:val="en-GB"/>
    </w:rPr>
  </w:style>
  <w:style w:type="character" w:customStyle="1" w:styleId="VoettekstChar">
    <w:name w:val="Voettekst Char"/>
    <w:basedOn w:val="Standaardalinea-lettertype"/>
    <w:link w:val="Voettekst"/>
    <w:uiPriority w:val="99"/>
    <w:rsid w:val="00C90AD2"/>
    <w:rPr>
      <w:rFonts w:ascii="Arial" w:hAnsi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C90AD2"/>
  </w:style>
  <w:style w:type="character" w:styleId="Voetnootmarkering">
    <w:name w:val="footnote reference"/>
    <w:basedOn w:val="Standaardalinea-lettertype"/>
    <w:uiPriority w:val="99"/>
    <w:unhideWhenUsed/>
    <w:rsid w:val="00C90AD2"/>
    <w:rPr>
      <w:rFonts w:ascii="Arial" w:hAnsi="Arial"/>
      <w:sz w:val="16"/>
      <w:vertAlign w:val="superscript"/>
    </w:rPr>
  </w:style>
  <w:style w:type="paragraph" w:customStyle="1" w:styleId="BZKNormaal">
    <w:name w:val="BZK Normaal"/>
    <w:rsid w:val="00C90AD2"/>
    <w:pPr>
      <w:spacing w:line="280" w:lineRule="exact"/>
    </w:pPr>
    <w:rPr>
      <w:rFonts w:ascii="Arial" w:hAnsi="Arial"/>
      <w:sz w:val="20"/>
      <w:szCs w:val="22"/>
      <w:lang w:val="nl-NL"/>
    </w:rPr>
  </w:style>
  <w:style w:type="paragraph" w:styleId="Handtekening">
    <w:name w:val="Signature"/>
    <w:basedOn w:val="Standaard"/>
    <w:link w:val="HandtekeningChar"/>
    <w:rsid w:val="00381288"/>
    <w:pPr>
      <w:spacing w:before="600"/>
    </w:pPr>
    <w:rPr>
      <w:color w:val="404040" w:themeColor="text1" w:themeTint="BF"/>
      <w:sz w:val="20"/>
    </w:rPr>
  </w:style>
  <w:style w:type="character" w:customStyle="1" w:styleId="HandtekeningChar">
    <w:name w:val="Handtekening Char"/>
    <w:basedOn w:val="Standaardalinea-lettertype"/>
    <w:link w:val="Handtekening"/>
    <w:rsid w:val="00381288"/>
    <w:rPr>
      <w:rFonts w:ascii="Arial" w:hAnsi="Arial"/>
      <w:color w:val="404040" w:themeColor="text1" w:themeTint="BF"/>
      <w:sz w:val="20"/>
      <w:szCs w:val="22"/>
      <w:lang w:val="nl-NL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66322A"/>
    <w:pPr>
      <w:keepLines w:val="0"/>
      <w:spacing w:after="240"/>
    </w:pPr>
    <w:rPr>
      <w:rFonts w:ascii="Verdana" w:eastAsia="Times New Roman" w:hAnsi="Verdana" w:cs="Arial"/>
      <w:color w:val="auto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66322A"/>
    <w:rPr>
      <w:rFonts w:ascii="Verdana" w:eastAsia="Times New Roman" w:hAnsi="Verdana" w:cs="Arial"/>
      <w:kern w:val="32"/>
      <w:lang w:val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6322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Eis1">
    <w:name w:val="Eis 1"/>
    <w:basedOn w:val="Standaard"/>
    <w:next w:val="Eis11"/>
    <w:autoRedefine/>
    <w:rsid w:val="0066322A"/>
    <w:pPr>
      <w:numPr>
        <w:numId w:val="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66322A"/>
    <w:pPr>
      <w:numPr>
        <w:ilvl w:val="1"/>
        <w:numId w:val="1"/>
      </w:numPr>
      <w:spacing w:after="120"/>
    </w:pPr>
  </w:style>
  <w:style w:type="paragraph" w:customStyle="1" w:styleId="Eis111">
    <w:name w:val="Eis 1.1.1"/>
    <w:basedOn w:val="Eis11"/>
    <w:autoRedefine/>
    <w:rsid w:val="0066322A"/>
    <w:pPr>
      <w:numPr>
        <w:ilvl w:val="2"/>
      </w:numPr>
    </w:pPr>
  </w:style>
  <w:style w:type="paragraph" w:customStyle="1" w:styleId="EisBullet">
    <w:name w:val="Eis Bullet"/>
    <w:basedOn w:val="Eis111"/>
    <w:rsid w:val="0066322A"/>
    <w:pPr>
      <w:numPr>
        <w:ilvl w:val="3"/>
      </w:numPr>
      <w:spacing w:after="0"/>
    </w:pPr>
  </w:style>
  <w:style w:type="character" w:customStyle="1" w:styleId="Kop1Char">
    <w:name w:val="Kop 1 Char"/>
    <w:basedOn w:val="Standaardalinea-lettertype"/>
    <w:link w:val="Kop1"/>
    <w:uiPriority w:val="9"/>
    <w:rsid w:val="0066322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que.suijkerbuijk\Downloads\Digitaal%20briefpapier%20-%20%20Wordsjabloon%20(5)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FD5417284E041A2F0724E93F7A727" ma:contentTypeVersion="13" ma:contentTypeDescription="Een nieuw document maken." ma:contentTypeScope="" ma:versionID="29876f51649a93e67810d2a485917ab1">
  <xsd:schema xmlns:xsd="http://www.w3.org/2001/XMLSchema" xmlns:xs="http://www.w3.org/2001/XMLSchema" xmlns:p="http://schemas.microsoft.com/office/2006/metadata/properties" xmlns:ns2="ce5446ff-20d9-4241-beeb-97dbd1972733" xmlns:ns3="41fd761a-b51d-4497-9b01-36fce52e2b68" targetNamespace="http://schemas.microsoft.com/office/2006/metadata/properties" ma:root="true" ma:fieldsID="bd2b94872c3be131f7ef8ce9a697523d" ns2:_="" ns3:_="">
    <xsd:import namespace="ce5446ff-20d9-4241-beeb-97dbd1972733"/>
    <xsd:import namespace="41fd761a-b51d-4497-9b01-36fce52e2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446ff-20d9-4241-beeb-97dbd19727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d761a-b51d-4497-9b01-36fce52e2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959975-9EB5-4402-8756-7AEF07C8E04F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41fd761a-b51d-4497-9b01-36fce52e2b68"/>
    <ds:schemaRef ds:uri="http://schemas.microsoft.com/office/2006/metadata/properties"/>
    <ds:schemaRef ds:uri="http://purl.org/dc/elements/1.1/"/>
    <ds:schemaRef ds:uri="http://schemas.microsoft.com/office/infopath/2007/PartnerControls"/>
    <ds:schemaRef ds:uri="ce5446ff-20d9-4241-beeb-97dbd197273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4CAFD93-23DA-B64C-98FA-2740DDB405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3185AE-AF1D-4D06-A7E0-9D44846F1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446ff-20d9-4241-beeb-97dbd1972733"/>
    <ds:schemaRef ds:uri="41fd761a-b51d-4497-9b01-36fce52e2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FBF5F8-8513-4CBA-B306-1C00B7F4A7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Digitaal briefpapier -  Wordsjabloon (5)</Template>
  <TotalTime>3</TotalTime>
  <Pages>6</Pages>
  <Words>801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Suijkerbuijk, Monique</dc:creator>
  <cp:keywords/>
  <dc:description/>
  <cp:lastModifiedBy>Suijkerbuijk, Monique</cp:lastModifiedBy>
  <cp:revision>2</cp:revision>
  <cp:lastPrinted>2021-12-28T10:48:00Z</cp:lastPrinted>
  <dcterms:created xsi:type="dcterms:W3CDTF">2021-12-29T15:20:00Z</dcterms:created>
  <dcterms:modified xsi:type="dcterms:W3CDTF">2021-12-29T15:20:00Z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0x010100ABBFD5417284E041A2F0724E93F7A727</vt:lpwstr>
  </property>
  <property fmtid="{D5CDD505-2E9C-101B-9397-08002B2CF9AE}" pid="3" name="Order">
    <vt:r8>100</vt:r8>
  </property>
</Properties>
</file>