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E5E5F" w14:textId="106ED563" w:rsidR="00AE625D" w:rsidRDefault="00C52380" w:rsidP="00FC44FA">
      <w:pPr>
        <w:pStyle w:val="Titel"/>
      </w:pPr>
      <w:r>
        <w:t xml:space="preserve">Bijlage </w:t>
      </w:r>
      <w:r w:rsidR="00FC44FA">
        <w:t>XV</w:t>
      </w:r>
    </w:p>
    <w:p w14:paraId="54BC6066" w14:textId="77777777" w:rsidR="00C52380" w:rsidRPr="007926F7" w:rsidRDefault="00C52380" w:rsidP="0067593C">
      <w:pPr>
        <w:pStyle w:val="Geenafstand"/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5906"/>
      </w:tblGrid>
      <w:tr w:rsidR="00E11B22" w:rsidRPr="007926F7" w14:paraId="1B2889B1" w14:textId="77777777" w:rsidTr="009F184F">
        <w:tc>
          <w:tcPr>
            <w:tcW w:w="8926" w:type="dxa"/>
            <w:gridSpan w:val="2"/>
            <w:shd w:val="clear" w:color="auto" w:fill="CACFEF" w:themeFill="accent4" w:themeFillTint="33"/>
          </w:tcPr>
          <w:p w14:paraId="5A7A269F" w14:textId="55BC976A" w:rsidR="00E11B22" w:rsidRPr="00E11B22" w:rsidRDefault="00E11B22" w:rsidP="0067593C">
            <w:pPr>
              <w:pStyle w:val="Geenafstand"/>
              <w:rPr>
                <w:b/>
                <w:bCs/>
                <w:sz w:val="20"/>
                <w:szCs w:val="20"/>
              </w:rPr>
            </w:pPr>
            <w:r w:rsidRPr="00E11B22">
              <w:rPr>
                <w:b/>
                <w:bCs/>
                <w:sz w:val="20"/>
                <w:szCs w:val="20"/>
              </w:rPr>
              <w:t>Referentieproject</w:t>
            </w:r>
          </w:p>
        </w:tc>
      </w:tr>
      <w:tr w:rsidR="007B4B44" w:rsidRPr="007926F7" w14:paraId="1E6AA5CA" w14:textId="77777777" w:rsidTr="007926F7">
        <w:tc>
          <w:tcPr>
            <w:tcW w:w="3020" w:type="dxa"/>
          </w:tcPr>
          <w:p w14:paraId="5DEFC934" w14:textId="11590736" w:rsidR="007B4B44" w:rsidRDefault="004E58DD" w:rsidP="0067593C">
            <w:pPr>
              <w:pStyle w:val="Ge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Soort Opdrachtgever</w:t>
            </w:r>
            <w:r w:rsidR="00083070">
              <w:rPr>
                <w:sz w:val="20"/>
                <w:szCs w:val="20"/>
              </w:rPr>
              <w:t xml:space="preserve"> (bijv. gemeente, onderwijs, zorg)</w:t>
            </w:r>
          </w:p>
          <w:p w14:paraId="2DCB88CA" w14:textId="77777777" w:rsidR="00C52380" w:rsidRDefault="00C52380" w:rsidP="0067593C">
            <w:pPr>
              <w:pStyle w:val="Geenafstand"/>
              <w:rPr>
                <w:sz w:val="20"/>
                <w:szCs w:val="20"/>
              </w:rPr>
            </w:pPr>
          </w:p>
          <w:p w14:paraId="64D120DC" w14:textId="53DBAEBE" w:rsidR="00C52380" w:rsidRPr="007926F7" w:rsidRDefault="00C52380" w:rsidP="0067593C">
            <w:pPr>
              <w:pStyle w:val="Geenafstand"/>
              <w:rPr>
                <w:sz w:val="20"/>
                <w:szCs w:val="20"/>
              </w:rPr>
            </w:pPr>
          </w:p>
        </w:tc>
        <w:tc>
          <w:tcPr>
            <w:tcW w:w="5906" w:type="dxa"/>
          </w:tcPr>
          <w:p w14:paraId="45E68CBD" w14:textId="77777777" w:rsidR="007B4B44" w:rsidRPr="007926F7" w:rsidRDefault="007B4B44" w:rsidP="0067593C">
            <w:pPr>
              <w:pStyle w:val="Geenafstand"/>
              <w:rPr>
                <w:sz w:val="20"/>
                <w:szCs w:val="20"/>
              </w:rPr>
            </w:pPr>
          </w:p>
        </w:tc>
      </w:tr>
      <w:tr w:rsidR="007B4B44" w:rsidRPr="007926F7" w14:paraId="1BF4D9CE" w14:textId="77777777" w:rsidTr="007926F7">
        <w:tc>
          <w:tcPr>
            <w:tcW w:w="3020" w:type="dxa"/>
          </w:tcPr>
          <w:p w14:paraId="4575D0E5" w14:textId="4FC0A1DB" w:rsidR="007B4B44" w:rsidRDefault="007B4B44" w:rsidP="0067593C">
            <w:pPr>
              <w:pStyle w:val="Geenafstand"/>
              <w:rPr>
                <w:sz w:val="20"/>
                <w:szCs w:val="20"/>
              </w:rPr>
            </w:pPr>
            <w:r w:rsidRPr="007926F7">
              <w:rPr>
                <w:sz w:val="20"/>
                <w:szCs w:val="20"/>
              </w:rPr>
              <w:t>Korte omschrijving van de referentieopdracht</w:t>
            </w:r>
            <w:r w:rsidR="009E7CD6">
              <w:rPr>
                <w:sz w:val="20"/>
                <w:szCs w:val="20"/>
              </w:rPr>
              <w:t xml:space="preserve"> en de doelstellingen van de referentieopdracht</w:t>
            </w:r>
          </w:p>
          <w:p w14:paraId="7C670069" w14:textId="5306C30E" w:rsidR="00C52380" w:rsidRPr="007926F7" w:rsidRDefault="00C52380" w:rsidP="0067593C">
            <w:pPr>
              <w:pStyle w:val="Geenafstand"/>
              <w:rPr>
                <w:sz w:val="20"/>
                <w:szCs w:val="20"/>
              </w:rPr>
            </w:pPr>
          </w:p>
        </w:tc>
        <w:tc>
          <w:tcPr>
            <w:tcW w:w="5906" w:type="dxa"/>
          </w:tcPr>
          <w:p w14:paraId="1687A7AB" w14:textId="77777777" w:rsidR="007B4B44" w:rsidRPr="007926F7" w:rsidRDefault="007B4B44" w:rsidP="0067593C">
            <w:pPr>
              <w:pStyle w:val="Geenafstand"/>
              <w:rPr>
                <w:sz w:val="20"/>
                <w:szCs w:val="20"/>
              </w:rPr>
            </w:pPr>
          </w:p>
        </w:tc>
      </w:tr>
      <w:tr w:rsidR="007B4B44" w:rsidRPr="007926F7" w14:paraId="5C8F370A" w14:textId="77777777" w:rsidTr="007926F7">
        <w:tc>
          <w:tcPr>
            <w:tcW w:w="3020" w:type="dxa"/>
          </w:tcPr>
          <w:p w14:paraId="0E4AC182" w14:textId="77777777" w:rsidR="007B4B44" w:rsidRDefault="007926F7" w:rsidP="0067593C">
            <w:pPr>
              <w:pStyle w:val="Ge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Gefactureerd bedrag PPO en CO per jaar (</w:t>
            </w:r>
            <w:proofErr w:type="spellStart"/>
            <w:r>
              <w:rPr>
                <w:sz w:val="20"/>
                <w:szCs w:val="20"/>
              </w:rPr>
              <w:t>ex</w:t>
            </w:r>
            <w:r w:rsidR="00BB6667">
              <w:rPr>
                <w:sz w:val="20"/>
                <w:szCs w:val="20"/>
              </w:rPr>
              <w:t>.BTW</w:t>
            </w:r>
            <w:proofErr w:type="spellEnd"/>
            <w:r w:rsidR="00BB6667">
              <w:rPr>
                <w:sz w:val="20"/>
                <w:szCs w:val="20"/>
              </w:rPr>
              <w:t>)</w:t>
            </w:r>
          </w:p>
          <w:p w14:paraId="1F2217D3" w14:textId="744B7815" w:rsidR="00C52380" w:rsidRPr="007926F7" w:rsidRDefault="00C52380" w:rsidP="0067593C">
            <w:pPr>
              <w:pStyle w:val="Geenafstand"/>
              <w:rPr>
                <w:sz w:val="20"/>
                <w:szCs w:val="20"/>
              </w:rPr>
            </w:pPr>
          </w:p>
        </w:tc>
        <w:tc>
          <w:tcPr>
            <w:tcW w:w="5906" w:type="dxa"/>
          </w:tcPr>
          <w:p w14:paraId="79F8C2EE" w14:textId="77777777" w:rsidR="007B4B44" w:rsidRPr="007926F7" w:rsidRDefault="007B4B44" w:rsidP="0067593C">
            <w:pPr>
              <w:pStyle w:val="Geenafstand"/>
              <w:rPr>
                <w:sz w:val="20"/>
                <w:szCs w:val="20"/>
              </w:rPr>
            </w:pPr>
          </w:p>
        </w:tc>
      </w:tr>
      <w:tr w:rsidR="007B4B44" w:rsidRPr="007926F7" w14:paraId="4F25E4A8" w14:textId="77777777" w:rsidTr="007926F7">
        <w:tc>
          <w:tcPr>
            <w:tcW w:w="3020" w:type="dxa"/>
          </w:tcPr>
          <w:p w14:paraId="7C269442" w14:textId="77777777" w:rsidR="007B4B44" w:rsidRDefault="00BB6667" w:rsidP="0067593C">
            <w:pPr>
              <w:pStyle w:val="Ge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Begin- en einddatum van de opdracht</w:t>
            </w:r>
          </w:p>
          <w:p w14:paraId="7D3F701E" w14:textId="35FE699E" w:rsidR="00C52380" w:rsidRPr="007926F7" w:rsidRDefault="00C52380" w:rsidP="0067593C">
            <w:pPr>
              <w:pStyle w:val="Geenafstand"/>
              <w:rPr>
                <w:sz w:val="20"/>
                <w:szCs w:val="20"/>
              </w:rPr>
            </w:pPr>
          </w:p>
        </w:tc>
        <w:tc>
          <w:tcPr>
            <w:tcW w:w="5906" w:type="dxa"/>
          </w:tcPr>
          <w:p w14:paraId="05BD27E9" w14:textId="77777777" w:rsidR="007B4B44" w:rsidRPr="007926F7" w:rsidRDefault="007B4B44" w:rsidP="0067593C">
            <w:pPr>
              <w:pStyle w:val="Geenafstand"/>
              <w:rPr>
                <w:sz w:val="20"/>
                <w:szCs w:val="20"/>
              </w:rPr>
            </w:pPr>
          </w:p>
        </w:tc>
      </w:tr>
      <w:tr w:rsidR="007B4B44" w:rsidRPr="007926F7" w14:paraId="42B1F5DD" w14:textId="77777777" w:rsidTr="007926F7">
        <w:tc>
          <w:tcPr>
            <w:tcW w:w="3020" w:type="dxa"/>
          </w:tcPr>
          <w:p w14:paraId="37D974E8" w14:textId="77777777" w:rsidR="007B4B44" w:rsidRDefault="00BB6667" w:rsidP="0067593C">
            <w:pPr>
              <w:pStyle w:val="Ge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Indien verricht met onderaannemers het percentage en aard en inhoud </w:t>
            </w:r>
            <w:r w:rsidR="00436DFE">
              <w:rPr>
                <w:sz w:val="20"/>
                <w:szCs w:val="20"/>
              </w:rPr>
              <w:t>van elke onderneming</w:t>
            </w:r>
          </w:p>
          <w:p w14:paraId="7CD5F512" w14:textId="77777777" w:rsidR="00C52380" w:rsidRDefault="00C52380" w:rsidP="0067593C">
            <w:pPr>
              <w:pStyle w:val="Geenafstand"/>
              <w:rPr>
                <w:sz w:val="20"/>
                <w:szCs w:val="20"/>
              </w:rPr>
            </w:pPr>
          </w:p>
          <w:p w14:paraId="05DA37CC" w14:textId="77777777" w:rsidR="00C52380" w:rsidRDefault="00C52380" w:rsidP="0067593C">
            <w:pPr>
              <w:pStyle w:val="Geenafstand"/>
              <w:rPr>
                <w:sz w:val="20"/>
                <w:szCs w:val="20"/>
              </w:rPr>
            </w:pPr>
          </w:p>
          <w:p w14:paraId="209C7C97" w14:textId="77777777" w:rsidR="00C52380" w:rsidRDefault="00C52380" w:rsidP="0067593C">
            <w:pPr>
              <w:pStyle w:val="Geenafstand"/>
              <w:rPr>
                <w:sz w:val="20"/>
                <w:szCs w:val="20"/>
              </w:rPr>
            </w:pPr>
          </w:p>
          <w:p w14:paraId="5F70E4C7" w14:textId="77777777" w:rsidR="00C52380" w:rsidRDefault="00C52380" w:rsidP="0067593C">
            <w:pPr>
              <w:pStyle w:val="Geenafstand"/>
              <w:rPr>
                <w:sz w:val="20"/>
                <w:szCs w:val="20"/>
              </w:rPr>
            </w:pPr>
          </w:p>
          <w:p w14:paraId="7BC1CD88" w14:textId="2E647889" w:rsidR="00C52380" w:rsidRPr="007926F7" w:rsidRDefault="00C52380" w:rsidP="0067593C">
            <w:pPr>
              <w:pStyle w:val="Geenafstand"/>
              <w:rPr>
                <w:sz w:val="20"/>
                <w:szCs w:val="20"/>
              </w:rPr>
            </w:pPr>
          </w:p>
        </w:tc>
        <w:tc>
          <w:tcPr>
            <w:tcW w:w="5906" w:type="dxa"/>
          </w:tcPr>
          <w:p w14:paraId="54F6C5B4" w14:textId="77777777" w:rsidR="007B4B44" w:rsidRPr="007926F7" w:rsidRDefault="007B4B44" w:rsidP="0067593C">
            <w:pPr>
              <w:pStyle w:val="Geenafstand"/>
              <w:rPr>
                <w:sz w:val="20"/>
                <w:szCs w:val="20"/>
              </w:rPr>
            </w:pPr>
          </w:p>
        </w:tc>
      </w:tr>
      <w:tr w:rsidR="00030DF2" w:rsidRPr="007926F7" w14:paraId="44E01F2E" w14:textId="77777777" w:rsidTr="00F5383C">
        <w:tc>
          <w:tcPr>
            <w:tcW w:w="8926" w:type="dxa"/>
            <w:gridSpan w:val="2"/>
            <w:shd w:val="clear" w:color="auto" w:fill="CACFEF" w:themeFill="accent4" w:themeFillTint="33"/>
          </w:tcPr>
          <w:p w14:paraId="2AE8ED30" w14:textId="2499E9F4" w:rsidR="00030DF2" w:rsidRPr="00030DF2" w:rsidRDefault="00030DF2" w:rsidP="0067593C">
            <w:pPr>
              <w:pStyle w:val="Geenafstand"/>
              <w:rPr>
                <w:b/>
                <w:bCs/>
                <w:sz w:val="20"/>
                <w:szCs w:val="20"/>
              </w:rPr>
            </w:pPr>
            <w:r w:rsidRPr="00030DF2">
              <w:rPr>
                <w:b/>
                <w:bCs/>
                <w:sz w:val="20"/>
                <w:szCs w:val="20"/>
              </w:rPr>
              <w:t>Tevredenheidsverklaring referentieopdracht</w:t>
            </w:r>
          </w:p>
        </w:tc>
      </w:tr>
      <w:tr w:rsidR="004F6D63" w:rsidRPr="007926F7" w14:paraId="4D2708B7" w14:textId="77777777" w:rsidTr="007926F7">
        <w:tc>
          <w:tcPr>
            <w:tcW w:w="3020" w:type="dxa"/>
          </w:tcPr>
          <w:p w14:paraId="565D535E" w14:textId="77777777" w:rsidR="004F6D63" w:rsidRDefault="004F6D63" w:rsidP="0067593C">
            <w:pPr>
              <w:pStyle w:val="Ge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</w:t>
            </w:r>
            <w:r w:rsidR="00E11B22">
              <w:rPr>
                <w:sz w:val="20"/>
                <w:szCs w:val="20"/>
              </w:rPr>
              <w:t xml:space="preserve"> Opdrachtgever</w:t>
            </w:r>
          </w:p>
          <w:p w14:paraId="459861DC" w14:textId="6A86F476" w:rsidR="00FC44FA" w:rsidRDefault="00FC44FA" w:rsidP="0067593C">
            <w:pPr>
              <w:pStyle w:val="Geenafstand"/>
              <w:rPr>
                <w:sz w:val="20"/>
                <w:szCs w:val="20"/>
              </w:rPr>
            </w:pPr>
          </w:p>
        </w:tc>
        <w:tc>
          <w:tcPr>
            <w:tcW w:w="5906" w:type="dxa"/>
          </w:tcPr>
          <w:p w14:paraId="01EF1C8D" w14:textId="77777777" w:rsidR="004F6D63" w:rsidRPr="007926F7" w:rsidRDefault="004F6D63" w:rsidP="0067593C">
            <w:pPr>
              <w:pStyle w:val="Geenafstand"/>
              <w:rPr>
                <w:sz w:val="20"/>
                <w:szCs w:val="20"/>
              </w:rPr>
            </w:pPr>
          </w:p>
        </w:tc>
      </w:tr>
      <w:tr w:rsidR="004F6D63" w:rsidRPr="007926F7" w14:paraId="0BF2D294" w14:textId="77777777" w:rsidTr="007926F7">
        <w:tc>
          <w:tcPr>
            <w:tcW w:w="3020" w:type="dxa"/>
          </w:tcPr>
          <w:p w14:paraId="18F6B792" w14:textId="77777777" w:rsidR="004F6D63" w:rsidRDefault="004F6D63" w:rsidP="0067593C">
            <w:pPr>
              <w:pStyle w:val="Ge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Functi</w:t>
            </w:r>
            <w:r w:rsidR="00030DF2">
              <w:rPr>
                <w:sz w:val="20"/>
                <w:szCs w:val="20"/>
              </w:rPr>
              <w:t>e</w:t>
            </w:r>
            <w:r w:rsidR="00E11B22">
              <w:rPr>
                <w:sz w:val="20"/>
                <w:szCs w:val="20"/>
              </w:rPr>
              <w:t xml:space="preserve"> Opdrachtgever</w:t>
            </w:r>
          </w:p>
          <w:p w14:paraId="0C2F5245" w14:textId="55542AB1" w:rsidR="00FC44FA" w:rsidRDefault="00FC44FA" w:rsidP="0067593C">
            <w:pPr>
              <w:pStyle w:val="Geenafstand"/>
              <w:rPr>
                <w:sz w:val="20"/>
                <w:szCs w:val="20"/>
              </w:rPr>
            </w:pPr>
          </w:p>
        </w:tc>
        <w:tc>
          <w:tcPr>
            <w:tcW w:w="5906" w:type="dxa"/>
          </w:tcPr>
          <w:p w14:paraId="0E73CFAD" w14:textId="77777777" w:rsidR="004F6D63" w:rsidRPr="007926F7" w:rsidRDefault="004F6D63" w:rsidP="0067593C">
            <w:pPr>
              <w:pStyle w:val="Geenafstand"/>
              <w:rPr>
                <w:sz w:val="20"/>
                <w:szCs w:val="20"/>
              </w:rPr>
            </w:pPr>
          </w:p>
        </w:tc>
      </w:tr>
      <w:tr w:rsidR="004F6D63" w:rsidRPr="007926F7" w14:paraId="5CAF416C" w14:textId="77777777" w:rsidTr="007926F7">
        <w:tc>
          <w:tcPr>
            <w:tcW w:w="3020" w:type="dxa"/>
          </w:tcPr>
          <w:p w14:paraId="64B4BBDE" w14:textId="77777777" w:rsidR="004F6D63" w:rsidRDefault="00E11B22" w:rsidP="0067593C">
            <w:pPr>
              <w:pStyle w:val="Ge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e-mailadres Opdrachtgever</w:t>
            </w:r>
          </w:p>
          <w:p w14:paraId="57C05BBB" w14:textId="4BED2BC3" w:rsidR="00FC44FA" w:rsidRDefault="00FC44FA" w:rsidP="0067593C">
            <w:pPr>
              <w:pStyle w:val="Geenafstand"/>
              <w:rPr>
                <w:sz w:val="20"/>
                <w:szCs w:val="20"/>
              </w:rPr>
            </w:pPr>
          </w:p>
        </w:tc>
        <w:tc>
          <w:tcPr>
            <w:tcW w:w="5906" w:type="dxa"/>
          </w:tcPr>
          <w:p w14:paraId="098C0BD9" w14:textId="77777777" w:rsidR="004F6D63" w:rsidRPr="007926F7" w:rsidRDefault="004F6D63" w:rsidP="0067593C">
            <w:pPr>
              <w:pStyle w:val="Geenafstand"/>
              <w:rPr>
                <w:sz w:val="20"/>
                <w:szCs w:val="20"/>
              </w:rPr>
            </w:pPr>
          </w:p>
        </w:tc>
      </w:tr>
      <w:tr w:rsidR="00E11B22" w:rsidRPr="007926F7" w14:paraId="4AAA699D" w14:textId="77777777" w:rsidTr="007926F7">
        <w:tc>
          <w:tcPr>
            <w:tcW w:w="3020" w:type="dxa"/>
          </w:tcPr>
          <w:p w14:paraId="1E0CCE79" w14:textId="11A39FC7" w:rsidR="00E11B22" w:rsidRDefault="00E11B22" w:rsidP="0067593C">
            <w:pPr>
              <w:pStyle w:val="Ge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Telefoonnummer Opdrachtgever</w:t>
            </w:r>
          </w:p>
        </w:tc>
        <w:tc>
          <w:tcPr>
            <w:tcW w:w="5906" w:type="dxa"/>
          </w:tcPr>
          <w:p w14:paraId="6C59C368" w14:textId="77777777" w:rsidR="00E11B22" w:rsidRPr="007926F7" w:rsidRDefault="00E11B22" w:rsidP="0067593C">
            <w:pPr>
              <w:pStyle w:val="Geenafstand"/>
              <w:rPr>
                <w:sz w:val="20"/>
                <w:szCs w:val="20"/>
              </w:rPr>
            </w:pPr>
          </w:p>
        </w:tc>
      </w:tr>
      <w:tr w:rsidR="00E11B22" w:rsidRPr="007926F7" w14:paraId="2590EAD2" w14:textId="77777777" w:rsidTr="007926F7">
        <w:tc>
          <w:tcPr>
            <w:tcW w:w="3020" w:type="dxa"/>
          </w:tcPr>
          <w:p w14:paraId="0F383662" w14:textId="77777777" w:rsidR="00E11B22" w:rsidRDefault="0034329B" w:rsidP="0067593C">
            <w:pPr>
              <w:pStyle w:val="Ge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Welke bijdrage heeft Opdrachtnemer precies geleverd aan de doelstellingen van </w:t>
            </w:r>
            <w:r w:rsidR="00F13093">
              <w:rPr>
                <w:sz w:val="20"/>
                <w:szCs w:val="20"/>
              </w:rPr>
              <w:t xml:space="preserve">de referent? </w:t>
            </w:r>
          </w:p>
          <w:p w14:paraId="43C8F603" w14:textId="77777777" w:rsidR="009E7CD6" w:rsidRDefault="009E7CD6" w:rsidP="0067593C">
            <w:pPr>
              <w:pStyle w:val="Geenafstand"/>
              <w:rPr>
                <w:sz w:val="20"/>
                <w:szCs w:val="20"/>
              </w:rPr>
            </w:pPr>
          </w:p>
          <w:p w14:paraId="4F9A9F5A" w14:textId="7A8B0EF0" w:rsidR="009E7CD6" w:rsidRDefault="009E7CD6" w:rsidP="0067593C">
            <w:pPr>
              <w:pStyle w:val="Geenafstand"/>
              <w:rPr>
                <w:sz w:val="20"/>
                <w:szCs w:val="20"/>
              </w:rPr>
            </w:pPr>
          </w:p>
        </w:tc>
        <w:tc>
          <w:tcPr>
            <w:tcW w:w="5906" w:type="dxa"/>
          </w:tcPr>
          <w:p w14:paraId="79E01BA1" w14:textId="77777777" w:rsidR="00E11B22" w:rsidRPr="007926F7" w:rsidRDefault="00E11B22" w:rsidP="0067593C">
            <w:pPr>
              <w:pStyle w:val="Geenafstand"/>
              <w:rPr>
                <w:sz w:val="20"/>
                <w:szCs w:val="20"/>
              </w:rPr>
            </w:pPr>
          </w:p>
        </w:tc>
      </w:tr>
      <w:tr w:rsidR="0034329B" w:rsidRPr="007926F7" w14:paraId="1E1B6922" w14:textId="77777777" w:rsidTr="007926F7">
        <w:tc>
          <w:tcPr>
            <w:tcW w:w="3020" w:type="dxa"/>
          </w:tcPr>
          <w:p w14:paraId="0960B660" w14:textId="77777777" w:rsidR="0034329B" w:rsidRDefault="0034329B" w:rsidP="0067593C">
            <w:pPr>
              <w:pStyle w:val="Ge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welke mate is </w:t>
            </w:r>
            <w:r w:rsidR="00F13093">
              <w:rPr>
                <w:sz w:val="20"/>
                <w:szCs w:val="20"/>
              </w:rPr>
              <w:t>referent</w:t>
            </w:r>
            <w:r>
              <w:rPr>
                <w:sz w:val="20"/>
                <w:szCs w:val="20"/>
              </w:rPr>
              <w:t xml:space="preserve"> tevreden over de </w:t>
            </w:r>
            <w:r w:rsidR="00F13093">
              <w:rPr>
                <w:sz w:val="20"/>
                <w:szCs w:val="20"/>
              </w:rPr>
              <w:t xml:space="preserve">bijdrage van Opdrachtnemer, en waarom? </w:t>
            </w:r>
          </w:p>
          <w:p w14:paraId="1166A9BB" w14:textId="77777777" w:rsidR="009E7CD6" w:rsidRDefault="009E7CD6" w:rsidP="0067593C">
            <w:pPr>
              <w:pStyle w:val="Geenafstand"/>
              <w:rPr>
                <w:sz w:val="20"/>
                <w:szCs w:val="20"/>
              </w:rPr>
            </w:pPr>
          </w:p>
          <w:p w14:paraId="10642C52" w14:textId="6E04EFF9" w:rsidR="009E7CD6" w:rsidRDefault="009E7CD6" w:rsidP="0067593C">
            <w:pPr>
              <w:pStyle w:val="Geenafstand"/>
              <w:rPr>
                <w:sz w:val="20"/>
                <w:szCs w:val="20"/>
              </w:rPr>
            </w:pPr>
          </w:p>
          <w:p w14:paraId="4E770769" w14:textId="77777777" w:rsidR="009E7CD6" w:rsidRDefault="009E7CD6" w:rsidP="0067593C">
            <w:pPr>
              <w:pStyle w:val="Geenafstand"/>
              <w:rPr>
                <w:sz w:val="20"/>
                <w:szCs w:val="20"/>
              </w:rPr>
            </w:pPr>
          </w:p>
          <w:p w14:paraId="69DC4E67" w14:textId="2A8A22C2" w:rsidR="009E7CD6" w:rsidRDefault="009E7CD6" w:rsidP="0067593C">
            <w:pPr>
              <w:pStyle w:val="Geenafstand"/>
              <w:rPr>
                <w:sz w:val="20"/>
                <w:szCs w:val="20"/>
              </w:rPr>
            </w:pPr>
          </w:p>
        </w:tc>
        <w:tc>
          <w:tcPr>
            <w:tcW w:w="5906" w:type="dxa"/>
          </w:tcPr>
          <w:p w14:paraId="43B8A840" w14:textId="77777777" w:rsidR="0034329B" w:rsidRPr="007926F7" w:rsidRDefault="0034329B" w:rsidP="0067593C">
            <w:pPr>
              <w:pStyle w:val="Geenafstand"/>
              <w:rPr>
                <w:sz w:val="20"/>
                <w:szCs w:val="20"/>
              </w:rPr>
            </w:pPr>
          </w:p>
        </w:tc>
      </w:tr>
      <w:tr w:rsidR="009E7CD6" w:rsidRPr="007926F7" w14:paraId="145F3B79" w14:textId="77777777" w:rsidTr="007926F7">
        <w:tc>
          <w:tcPr>
            <w:tcW w:w="3020" w:type="dxa"/>
          </w:tcPr>
          <w:p w14:paraId="43D2AD3D" w14:textId="3A0F2629" w:rsidR="009E7CD6" w:rsidRDefault="009E7CD6" w:rsidP="0067593C">
            <w:pPr>
              <w:pStyle w:val="Geenafstan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Plaats, datum en handtekening referent</w:t>
            </w:r>
          </w:p>
        </w:tc>
        <w:tc>
          <w:tcPr>
            <w:tcW w:w="5906" w:type="dxa"/>
          </w:tcPr>
          <w:p w14:paraId="5F4B1991" w14:textId="77777777" w:rsidR="009E7CD6" w:rsidRDefault="009E7CD6" w:rsidP="0067593C">
            <w:pPr>
              <w:pStyle w:val="Geenafstand"/>
              <w:rPr>
                <w:sz w:val="20"/>
                <w:szCs w:val="20"/>
              </w:rPr>
            </w:pPr>
          </w:p>
          <w:p w14:paraId="0583C291" w14:textId="77777777" w:rsidR="009E7CD6" w:rsidRDefault="009E7CD6" w:rsidP="0067593C">
            <w:pPr>
              <w:pStyle w:val="Geenafstand"/>
              <w:rPr>
                <w:sz w:val="20"/>
                <w:szCs w:val="20"/>
              </w:rPr>
            </w:pPr>
          </w:p>
          <w:p w14:paraId="044CE0F8" w14:textId="2ACBDBCA" w:rsidR="009E7CD6" w:rsidRPr="007926F7" w:rsidRDefault="009E7CD6" w:rsidP="0067593C">
            <w:pPr>
              <w:pStyle w:val="Geenafstand"/>
              <w:rPr>
                <w:sz w:val="20"/>
                <w:szCs w:val="20"/>
              </w:rPr>
            </w:pPr>
          </w:p>
        </w:tc>
      </w:tr>
    </w:tbl>
    <w:p w14:paraId="6357602A" w14:textId="77777777" w:rsidR="00F07E6A" w:rsidRPr="00AE625D" w:rsidRDefault="00F07E6A" w:rsidP="00F07E6A"/>
    <w:sectPr w:rsidR="00F07E6A" w:rsidRPr="00AE625D" w:rsidSect="00491C37">
      <w:headerReference w:type="default" r:id="rId11"/>
      <w:footerReference w:type="default" r:id="rId12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8E1E5" w14:textId="77777777" w:rsidR="00284E51" w:rsidRDefault="00284E51" w:rsidP="00AE625D">
      <w:r>
        <w:separator/>
      </w:r>
    </w:p>
  </w:endnote>
  <w:endnote w:type="continuationSeparator" w:id="0">
    <w:p w14:paraId="5B08930B" w14:textId="77777777" w:rsidR="00284E51" w:rsidRDefault="00284E51" w:rsidP="00AE6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E64D6" w14:textId="66B5A49C" w:rsidR="00AE625D" w:rsidRPr="00AE625D" w:rsidRDefault="00AE625D" w:rsidP="00AE625D">
    <w:pPr>
      <w:pStyle w:val="Voettekst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CDCD2" w14:textId="77777777" w:rsidR="00284E51" w:rsidRDefault="00284E51" w:rsidP="00AE625D">
      <w:r>
        <w:separator/>
      </w:r>
    </w:p>
  </w:footnote>
  <w:footnote w:type="continuationSeparator" w:id="0">
    <w:p w14:paraId="38004366" w14:textId="77777777" w:rsidR="00284E51" w:rsidRDefault="00284E51" w:rsidP="00AE6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2DBB9" w14:textId="1FDCE711" w:rsidR="00491C37" w:rsidRDefault="0067593C" w:rsidP="00AE625D">
    <w:pPr>
      <w:pStyle w:val="Koptekst"/>
    </w:pPr>
    <w:r>
      <w:rPr>
        <w:noProof/>
        <w:color w:val="FFFFFF" w:themeColor="background1"/>
      </w:rPr>
      <w:drawing>
        <wp:anchor distT="0" distB="0" distL="114300" distR="114300" simplePos="0" relativeHeight="251664384" behindDoc="0" locked="0" layoutInCell="1" allowOverlap="1" wp14:anchorId="78992B9F" wp14:editId="0D8AA2E4">
          <wp:simplePos x="0" y="0"/>
          <wp:positionH relativeFrom="column">
            <wp:posOffset>3381375</wp:posOffset>
          </wp:positionH>
          <wp:positionV relativeFrom="paragraph">
            <wp:posOffset>-200660</wp:posOffset>
          </wp:positionV>
          <wp:extent cx="1826895" cy="579165"/>
          <wp:effectExtent l="0" t="0" r="1905" b="0"/>
          <wp:wrapNone/>
          <wp:docPr id="16" name="Afbeelding 16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Afbeelding 16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6895" cy="579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1C37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CA3A4F6" wp14:editId="5CFC6A60">
              <wp:simplePos x="0" y="0"/>
              <wp:positionH relativeFrom="column">
                <wp:posOffset>-899795</wp:posOffset>
              </wp:positionH>
              <wp:positionV relativeFrom="paragraph">
                <wp:posOffset>-202565</wp:posOffset>
              </wp:positionV>
              <wp:extent cx="7529830" cy="10448925"/>
              <wp:effectExtent l="0" t="0" r="0" b="9525"/>
              <wp:wrapNone/>
              <wp:docPr id="5" name="Groe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9830" cy="10448925"/>
                        <a:chOff x="0" y="-47625"/>
                        <a:chExt cx="7529830" cy="10448925"/>
                      </a:xfrm>
                    </wpg:grpSpPr>
                    <pic:pic xmlns:pic="http://schemas.openxmlformats.org/drawingml/2006/picture">
                      <pic:nvPicPr>
                        <pic:cNvPr id="3" name="Afbeelding 3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5235"/>
                        <a:stretch/>
                      </pic:blipFill>
                      <pic:spPr bwMode="auto">
                        <a:xfrm>
                          <a:off x="0" y="8658225"/>
                          <a:ext cx="7529830" cy="17430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Afbeelding 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286500" y="-47625"/>
                          <a:ext cx="1079500" cy="6115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87115C" id="Groep 5" o:spid="_x0000_s1026" style="position:absolute;margin-left:-70.85pt;margin-top:-15.95pt;width:592.9pt;height:822.75pt;z-index:-251657216;mso-height-relative:margin" coordorigin=",-476" coordsize="75298,104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3" o:spid="_x0000_s1027" type="#_x0000_t75" alt="Afbeelding met tekst&#10;&#10;Automatisch gegenereerde beschrijving" style="position:absolute;top:86582;width:75298;height:17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">
                <v:imagedata r:id="rId4" o:title="Afbeelding met tekst&#10;&#10;Automatisch gegenereerde beschrijving" cropbottom="3431f"/>
              </v:shape>
              <v:shape id="Afbeelding 4" o:spid="_x0000_s1028" type="#_x0000_t75" style="position:absolute;left:62865;top:-476;width:10795;height:6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">
                <v:imagedata r:id="rId5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25D55"/>
    <w:multiLevelType w:val="multilevel"/>
    <w:tmpl w:val="4DDC6FBE"/>
    <w:lvl w:ilvl="0">
      <w:start w:val="1"/>
      <w:numFmt w:val="decimal"/>
      <w:pStyle w:val="Kop1"/>
      <w:lvlText w:val="%1."/>
      <w:lvlJc w:val="left"/>
      <w:pPr>
        <w:ind w:left="851" w:hanging="851"/>
      </w:pPr>
      <w:rPr>
        <w:rFonts w:ascii="Verdana" w:hAnsi="Verdana" w:hint="default"/>
        <w:b/>
        <w:i w:val="0"/>
        <w:color w:val="283583" w:themeColor="text2"/>
        <w:sz w:val="32"/>
      </w:rPr>
    </w:lvl>
    <w:lvl w:ilvl="1">
      <w:start w:val="1"/>
      <w:numFmt w:val="decimal"/>
      <w:pStyle w:val="Kop2"/>
      <w:isLgl/>
      <w:lvlText w:val="%1.%2"/>
      <w:lvlJc w:val="left"/>
      <w:pPr>
        <w:ind w:left="851" w:hanging="851"/>
      </w:pPr>
      <w:rPr>
        <w:rFonts w:ascii="Verdana" w:hAnsi="Verdana" w:hint="default"/>
        <w:b w:val="0"/>
        <w:i w:val="0"/>
        <w:color w:val="283583" w:themeColor="text2"/>
        <w:sz w:val="28"/>
      </w:rPr>
    </w:lvl>
    <w:lvl w:ilvl="2">
      <w:start w:val="1"/>
      <w:numFmt w:val="decimal"/>
      <w:pStyle w:val="Kop3"/>
      <w:isLgl/>
      <w:lvlText w:val="%1.%2.%3"/>
      <w:lvlJc w:val="left"/>
      <w:pPr>
        <w:ind w:left="851" w:hanging="851"/>
      </w:pPr>
      <w:rPr>
        <w:rFonts w:ascii="Verdana" w:hAnsi="Verdana" w:hint="default"/>
        <w:b w:val="0"/>
        <w:i w:val="0"/>
        <w:color w:val="283583" w:themeColor="text2"/>
        <w:sz w:val="24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" w15:restartNumberingAfterBreak="0">
    <w:nsid w:val="2C5339AA"/>
    <w:multiLevelType w:val="hybridMultilevel"/>
    <w:tmpl w:val="804C8404"/>
    <w:lvl w:ilvl="0" w:tplc="917A91A4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4CC0ECE2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 w:tplc="F8F8EB90">
      <w:start w:val="1"/>
      <w:numFmt w:val="bullet"/>
      <w:lvlText w:val=""/>
      <w:lvlJc w:val="left"/>
      <w:pPr>
        <w:ind w:left="1072" w:hanging="358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B33A4"/>
    <w:multiLevelType w:val="multilevel"/>
    <w:tmpl w:val="C104551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 w15:restartNumberingAfterBreak="0">
    <w:nsid w:val="45D840F9"/>
    <w:multiLevelType w:val="hybridMultilevel"/>
    <w:tmpl w:val="E7A2E362"/>
    <w:lvl w:ilvl="0" w:tplc="943C67B4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8BA49C24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 w:tplc="CDDE74C4">
      <w:start w:val="1"/>
      <w:numFmt w:val="lowerRoman"/>
      <w:lvlText w:val="%3."/>
      <w:lvlJc w:val="right"/>
      <w:pPr>
        <w:ind w:left="1072" w:hanging="221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96DF3"/>
    <w:multiLevelType w:val="multilevel"/>
    <w:tmpl w:val="B172F3DA"/>
    <w:lvl w:ilvl="0">
      <w:start w:val="1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93C"/>
    <w:rsid w:val="00030DF2"/>
    <w:rsid w:val="00083070"/>
    <w:rsid w:val="00171946"/>
    <w:rsid w:val="00236C83"/>
    <w:rsid w:val="00284E51"/>
    <w:rsid w:val="00285A27"/>
    <w:rsid w:val="00323476"/>
    <w:rsid w:val="0034329B"/>
    <w:rsid w:val="00436DFE"/>
    <w:rsid w:val="00482514"/>
    <w:rsid w:val="00491C37"/>
    <w:rsid w:val="004A3DF9"/>
    <w:rsid w:val="004D37E0"/>
    <w:rsid w:val="004E58DD"/>
    <w:rsid w:val="004F6D63"/>
    <w:rsid w:val="0067593C"/>
    <w:rsid w:val="00783878"/>
    <w:rsid w:val="007926F7"/>
    <w:rsid w:val="007B4B44"/>
    <w:rsid w:val="009446D6"/>
    <w:rsid w:val="009E7CD6"/>
    <w:rsid w:val="00AE625D"/>
    <w:rsid w:val="00B1629C"/>
    <w:rsid w:val="00B434F7"/>
    <w:rsid w:val="00BB6667"/>
    <w:rsid w:val="00C52380"/>
    <w:rsid w:val="00C54CE4"/>
    <w:rsid w:val="00E11B22"/>
    <w:rsid w:val="00ED75B3"/>
    <w:rsid w:val="00F07E6A"/>
    <w:rsid w:val="00F13093"/>
    <w:rsid w:val="00FC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A6F1F6"/>
  <w15:chartTrackingRefBased/>
  <w15:docId w15:val="{5DCE3F67-6192-4CA1-95ED-927FE889F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E625D"/>
    <w:rPr>
      <w:color w:val="283583" w:themeColor="text2"/>
    </w:rPr>
  </w:style>
  <w:style w:type="paragraph" w:styleId="Kop1">
    <w:name w:val="heading 1"/>
    <w:basedOn w:val="Standaard"/>
    <w:next w:val="Standaard"/>
    <w:link w:val="Kop1Char"/>
    <w:uiPriority w:val="9"/>
    <w:qFormat/>
    <w:rsid w:val="00285A27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b/>
      <w:bCs/>
      <w:color w:val="1E2762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85A27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1E2762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85A27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62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2762" w:themeColor="text2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E62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2762" w:themeColor="text2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AE62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41A41" w:themeColor="text2" w:themeShade="80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AE62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41A41" w:themeColor="text2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AE62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color w:val="141A41" w:themeColor="text2" w:themeShade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AE62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141A41" w:themeColor="text2" w:themeShade="8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Rastertabel4-Accent1">
    <w:name w:val="Grid Table 4 Accent 1"/>
    <w:basedOn w:val="Standaardtabel"/>
    <w:uiPriority w:val="49"/>
    <w:rsid w:val="004D37E0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6272CF" w:themeColor="accent1" w:themeTint="99"/>
        <w:left w:val="single" w:sz="4" w:space="0" w:color="6272CF" w:themeColor="accent1" w:themeTint="99"/>
        <w:bottom w:val="single" w:sz="4" w:space="0" w:color="6272CF" w:themeColor="accent1" w:themeTint="99"/>
        <w:right w:val="single" w:sz="4" w:space="0" w:color="6272CF" w:themeColor="accent1" w:themeTint="99"/>
        <w:insideH w:val="single" w:sz="4" w:space="0" w:color="6272CF" w:themeColor="accent1" w:themeTint="99"/>
        <w:insideV w:val="single" w:sz="4" w:space="0" w:color="6272CF" w:themeColor="accent1" w:themeTint="99"/>
      </w:tblBorders>
    </w:tblPr>
    <w:tblStylePr w:type="firstRow">
      <w:rPr>
        <w:color w:val="FFFFFF" w:themeColor="background1"/>
      </w:rPr>
      <w:tblPr/>
      <w:tcPr>
        <w:tcBorders>
          <w:top w:val="single" w:sz="4" w:space="0" w:color="283583" w:themeColor="accent1"/>
          <w:left w:val="single" w:sz="4" w:space="0" w:color="283583" w:themeColor="accent1"/>
          <w:bottom w:val="single" w:sz="4" w:space="0" w:color="283583" w:themeColor="accent1"/>
          <w:right w:val="single" w:sz="4" w:space="0" w:color="283583" w:themeColor="accent1"/>
          <w:insideH w:val="nil"/>
          <w:insideV w:val="nil"/>
        </w:tcBorders>
        <w:shd w:val="clear" w:color="auto" w:fill="283583" w:themeFill="accent1"/>
      </w:tcPr>
    </w:tblStylePr>
    <w:tblStylePr w:type="lastRow">
      <w:rPr>
        <w:b/>
        <w:bCs/>
      </w:rPr>
      <w:tblPr/>
      <w:tcPr>
        <w:tcBorders>
          <w:top w:val="double" w:sz="4" w:space="0" w:color="28358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EF" w:themeFill="accent1" w:themeFillTint="33"/>
      </w:tcPr>
    </w:tblStylePr>
    <w:tblStylePr w:type="band1Horz">
      <w:rPr>
        <w:color w:val="283583" w:themeColor="text2"/>
      </w:rPr>
      <w:tblPr/>
      <w:tcPr>
        <w:shd w:val="clear" w:color="auto" w:fill="CACFEF" w:themeFill="accent1" w:themeFillTint="33"/>
      </w:tcPr>
    </w:tblStylePr>
    <w:tblStylePr w:type="band2Horz">
      <w:rPr>
        <w:color w:val="283583" w:themeColor="text2"/>
      </w:rPr>
    </w:tblStylePr>
  </w:style>
  <w:style w:type="paragraph" w:styleId="Koptekst">
    <w:name w:val="header"/>
    <w:basedOn w:val="Standaard"/>
    <w:link w:val="KoptekstChar"/>
    <w:uiPriority w:val="99"/>
    <w:unhideWhenUsed/>
    <w:rsid w:val="0049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1C37"/>
  </w:style>
  <w:style w:type="paragraph" w:styleId="Voettekst">
    <w:name w:val="footer"/>
    <w:basedOn w:val="Standaard"/>
    <w:link w:val="VoettekstChar"/>
    <w:uiPriority w:val="99"/>
    <w:unhideWhenUsed/>
    <w:rsid w:val="0049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1C37"/>
  </w:style>
  <w:style w:type="paragraph" w:styleId="Titel">
    <w:name w:val="Title"/>
    <w:basedOn w:val="Standaard"/>
    <w:next w:val="Standaard"/>
    <w:link w:val="TitelChar"/>
    <w:uiPriority w:val="10"/>
    <w:qFormat/>
    <w:rsid w:val="00AE625D"/>
    <w:pPr>
      <w:spacing w:after="0" w:line="240" w:lineRule="auto"/>
      <w:contextualSpacing/>
    </w:pPr>
    <w:rPr>
      <w:rFonts w:asciiTheme="majorHAnsi" w:eastAsiaTheme="majorEastAsia" w:hAnsiTheme="majorHAnsi" w:cstheme="majorBidi"/>
      <w:b/>
      <w:bCs/>
      <w:spacing w:val="-10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E625D"/>
    <w:rPr>
      <w:rFonts w:asciiTheme="majorHAnsi" w:eastAsiaTheme="majorEastAsia" w:hAnsiTheme="majorHAnsi" w:cstheme="majorBidi"/>
      <w:b/>
      <w:bCs/>
      <w:color w:val="283583" w:themeColor="text2"/>
      <w:spacing w:val="-10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E625D"/>
    <w:pPr>
      <w:numPr>
        <w:ilvl w:val="1"/>
      </w:numPr>
    </w:pPr>
    <w:rPr>
      <w:rFonts w:eastAsiaTheme="minorEastAsia"/>
      <w:spacing w:val="15"/>
      <w:sz w:val="36"/>
      <w:szCs w:val="36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E625D"/>
    <w:rPr>
      <w:rFonts w:eastAsiaTheme="minorEastAsia"/>
      <w:color w:val="283583" w:themeColor="text2"/>
      <w:spacing w:val="15"/>
      <w:sz w:val="36"/>
      <w:szCs w:val="36"/>
    </w:rPr>
  </w:style>
  <w:style w:type="character" w:customStyle="1" w:styleId="Kop1Char">
    <w:name w:val="Kop 1 Char"/>
    <w:basedOn w:val="Standaardalinea-lettertype"/>
    <w:link w:val="Kop1"/>
    <w:uiPriority w:val="9"/>
    <w:rsid w:val="00285A27"/>
    <w:rPr>
      <w:rFonts w:asciiTheme="majorHAnsi" w:eastAsiaTheme="majorEastAsia" w:hAnsiTheme="majorHAnsi" w:cstheme="majorBidi"/>
      <w:b/>
      <w:bCs/>
      <w:color w:val="1E2762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285A27"/>
    <w:rPr>
      <w:rFonts w:asciiTheme="majorHAnsi" w:eastAsiaTheme="majorEastAsia" w:hAnsiTheme="majorHAnsi" w:cstheme="majorBidi"/>
      <w:color w:val="1E2762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285A27"/>
    <w:rPr>
      <w:rFonts w:asciiTheme="majorHAnsi" w:eastAsiaTheme="majorEastAsia" w:hAnsiTheme="majorHAnsi" w:cstheme="majorBidi"/>
      <w:color w:val="283583" w:themeColor="text2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AE625D"/>
    <w:rPr>
      <w:rFonts w:asciiTheme="majorHAnsi" w:eastAsiaTheme="majorEastAsia" w:hAnsiTheme="majorHAnsi" w:cstheme="majorBidi"/>
      <w:i/>
      <w:iCs/>
      <w:color w:val="1E2762" w:themeColor="tex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AE625D"/>
    <w:rPr>
      <w:rFonts w:asciiTheme="majorHAnsi" w:eastAsiaTheme="majorEastAsia" w:hAnsiTheme="majorHAnsi" w:cstheme="majorBidi"/>
      <w:color w:val="1E2762" w:themeColor="tex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AE625D"/>
    <w:rPr>
      <w:rFonts w:asciiTheme="majorHAnsi" w:eastAsiaTheme="majorEastAsia" w:hAnsiTheme="majorHAnsi" w:cstheme="majorBidi"/>
      <w:i/>
      <w:iCs/>
      <w:color w:val="141A41" w:themeColor="text2" w:themeShade="80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rsid w:val="00AE625D"/>
    <w:rPr>
      <w:rFonts w:asciiTheme="majorHAnsi" w:eastAsiaTheme="majorEastAsia" w:hAnsiTheme="majorHAnsi" w:cstheme="majorBidi"/>
      <w:color w:val="141A41" w:themeColor="text2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rsid w:val="00AE625D"/>
    <w:rPr>
      <w:rFonts w:asciiTheme="majorHAnsi" w:eastAsiaTheme="majorEastAsia" w:hAnsiTheme="majorHAnsi" w:cstheme="majorBidi"/>
      <w:i/>
      <w:iCs/>
      <w:color w:val="141A41" w:themeColor="text2" w:themeShade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AE625D"/>
    <w:rPr>
      <w:rFonts w:asciiTheme="majorHAnsi" w:eastAsiaTheme="majorEastAsia" w:hAnsiTheme="majorHAnsi" w:cstheme="majorBidi"/>
      <w:color w:val="141A41" w:themeColor="text2" w:themeShade="80"/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E625D"/>
    <w:pPr>
      <w:numPr>
        <w:numId w:val="0"/>
      </w:numPr>
      <w:spacing w:line="360" w:lineRule="auto"/>
      <w:outlineLvl w:val="9"/>
    </w:pPr>
    <w:rPr>
      <w:color w:val="283583" w:themeColor="text2"/>
      <w:lang w:eastAsia="nl-NL"/>
    </w:rPr>
  </w:style>
  <w:style w:type="paragraph" w:styleId="Geenafstand">
    <w:name w:val="No Spacing"/>
    <w:uiPriority w:val="1"/>
    <w:qFormat/>
    <w:rsid w:val="00B1629C"/>
    <w:pPr>
      <w:spacing w:after="0" w:line="240" w:lineRule="auto"/>
    </w:pPr>
    <w:rPr>
      <w:color w:val="283583" w:themeColor="text2"/>
    </w:rPr>
  </w:style>
  <w:style w:type="paragraph" w:styleId="Lijstalinea">
    <w:name w:val="List Paragraph"/>
    <w:basedOn w:val="Standaard"/>
    <w:uiPriority w:val="34"/>
    <w:qFormat/>
    <w:rsid w:val="00F07E6A"/>
    <w:pPr>
      <w:ind w:left="720"/>
      <w:contextualSpacing/>
    </w:pPr>
  </w:style>
  <w:style w:type="table" w:styleId="Tabelraster">
    <w:name w:val="Table Grid"/>
    <w:basedOn w:val="Standaardtabel"/>
    <w:uiPriority w:val="39"/>
    <w:rsid w:val="00675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hij5.sharepoint.com/sites/Tools/OfficeSjablonen/Word%20Leeg%20FA.dotx" TargetMode="External"/></Relationships>
</file>

<file path=word/theme/theme1.xml><?xml version="1.0" encoding="utf-8"?>
<a:theme xmlns:a="http://schemas.openxmlformats.org/drawingml/2006/main" name="Kantoorthema">
  <a:themeElements>
    <a:clrScheme name="HIJ5">
      <a:dk1>
        <a:sysClr val="windowText" lastClr="000000"/>
      </a:dk1>
      <a:lt1>
        <a:sysClr val="window" lastClr="FFFFFF"/>
      </a:lt1>
      <a:dk2>
        <a:srgbClr val="283583"/>
      </a:dk2>
      <a:lt2>
        <a:srgbClr val="E7E6E6"/>
      </a:lt2>
      <a:accent1>
        <a:srgbClr val="283583"/>
      </a:accent1>
      <a:accent2>
        <a:srgbClr val="E62D2F"/>
      </a:accent2>
      <a:accent3>
        <a:srgbClr val="FABE16"/>
      </a:accent3>
      <a:accent4>
        <a:srgbClr val="283583"/>
      </a:accent4>
      <a:accent5>
        <a:srgbClr val="E62D2F"/>
      </a:accent5>
      <a:accent6>
        <a:srgbClr val="FABE16"/>
      </a:accent6>
      <a:hlink>
        <a:srgbClr val="0563C1"/>
      </a:hlink>
      <a:folHlink>
        <a:srgbClr val="954F72"/>
      </a:folHlink>
    </a:clrScheme>
    <a:fontScheme name="HIJ5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EDCFEF9A745142B2403CBB51886512" ma:contentTypeVersion="12" ma:contentTypeDescription="Een nieuw document maken." ma:contentTypeScope="" ma:versionID="c2f39ec33f07bb05880fde29087f5bf1">
  <xsd:schema xmlns:xsd="http://www.w3.org/2001/XMLSchema" xmlns:xs="http://www.w3.org/2001/XMLSchema" xmlns:p="http://schemas.microsoft.com/office/2006/metadata/properties" xmlns:ns2="0741d70a-8231-4194-b905-add6e23299bd" xmlns:ns3="2d257fa5-78bd-40a7-bb64-c1f740162852" targetNamespace="http://schemas.microsoft.com/office/2006/metadata/properties" ma:root="true" ma:fieldsID="80af2e29b48bb291505cec0d6c3683bb" ns2:_="" ns3:_="">
    <xsd:import namespace="0741d70a-8231-4194-b905-add6e23299bd"/>
    <xsd:import namespace="2d257fa5-78bd-40a7-bb64-c1f740162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1d70a-8231-4194-b905-add6e2329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7fa5-78bd-40a7-bb64-c1f7401628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E32EC1-38C2-4F80-AAE3-690DB2956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41d70a-8231-4194-b905-add6e23299bd"/>
    <ds:schemaRef ds:uri="2d257fa5-78bd-40a7-bb64-c1f740162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792DB9-6C39-4613-8AC4-884A460601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779F23-F121-4D19-BFC9-DE0BA8D7E9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E87F66-CBBB-4E1B-8226-69F97BCE83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Word%20Leeg%20FA.dotx</Template>
  <TotalTime>25</TotalTime>
  <Pages>2</Pages>
  <Words>115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Geesje Westra</dc:creator>
  <cp:keywords/>
  <dc:description/>
  <cp:lastModifiedBy>Geesje Westra</cp:lastModifiedBy>
  <cp:revision>3</cp:revision>
  <dcterms:created xsi:type="dcterms:W3CDTF">2021-06-25T08:35:00Z</dcterms:created>
  <dcterms:modified xsi:type="dcterms:W3CDTF">2021-07-02T12:11:00Z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0x010100B0EDCFEF9A745142B2403CBB51886512</vt:lpwstr>
  </property>
</Properties>
</file>