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75D5B" w14:textId="6BF4CA32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683A9E">
        <w:rPr>
          <w:color w:val="CC0000"/>
          <w:sz w:val="48"/>
          <w:szCs w:val="48"/>
        </w:rPr>
        <w:t>derde</w:t>
      </w:r>
    </w:p>
    <w:p w14:paraId="33C75D5C" w14:textId="187C04B9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Project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683A9E">
        <w:rPr>
          <w:color w:val="CC0000"/>
          <w:sz w:val="24"/>
          <w:szCs w:val="48"/>
        </w:rPr>
        <w:t>Raamovereenkomst milieukundige bodemdiensten</w:t>
      </w:r>
      <w:r w:rsidR="004B3376" w:rsidRPr="00AB42BF">
        <w:rPr>
          <w:color w:val="CC0000"/>
          <w:sz w:val="24"/>
          <w:szCs w:val="48"/>
        </w:rPr>
        <w:fldChar w:fldCharType="end"/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683A9E">
        <w:rPr>
          <w:color w:val="CC0000"/>
          <w:sz w:val="24"/>
          <w:szCs w:val="48"/>
        </w:rPr>
        <w:t>2021-SB-064</w:t>
      </w:r>
      <w:r w:rsidR="004B3376" w:rsidRPr="00AB42BF">
        <w:rPr>
          <w:color w:val="CC0000"/>
          <w:sz w:val="24"/>
          <w:szCs w:val="48"/>
        </w:rPr>
        <w:fldChar w:fldCharType="end"/>
      </w:r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5083A1D6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5E9DD64F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3749D5">
        <w:rPr>
          <w:rStyle w:val="GUstijl1Char"/>
        </w:rPr>
        <w:t>derde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683A9E">
        <w:t>Derde</w:t>
      </w:r>
      <w:r w:rsidR="005D3EAB" w:rsidRPr="000949B7">
        <w:t>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r w:rsidRPr="005A0CCA">
        <w:t>hierna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3C75D69" w14:textId="77777777" w:rsidR="005D3EAB" w:rsidRPr="005A0CCA" w:rsidRDefault="005D3EAB" w:rsidP="005A0CCA"/>
    <w:p w14:paraId="33C75D6A" w14:textId="3DC404A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Pr="000949B7">
        <w:t xml:space="preserve"> </w:t>
      </w:r>
      <w:fldSimple w:instr=" DOCPROPERTY  Project  \* MERGEFORMAT ">
        <w:r w:rsidR="00683A9E">
          <w:t>Raamovereenkomst milieukundige bodemdiensten</w:t>
        </w:r>
      </w:fldSimple>
      <w:r w:rsidRPr="000949B7">
        <w:t xml:space="preserve"> 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E2900">
        <w:rPr>
          <w:rStyle w:val="GUstijl1Char"/>
          <w:color w:val="auto"/>
        </w:rPr>
        <w:t>Aanmelder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69B12D1B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E2900">
        <w:rPr>
          <w:rStyle w:val="GUstijl1Char"/>
          <w:color w:val="auto"/>
        </w:rPr>
        <w:t>Aanmelder</w:t>
      </w:r>
      <w:r w:rsidRPr="005A0CCA">
        <w:t xml:space="preserve"> </w:t>
      </w:r>
      <w:r w:rsidR="003749D5">
        <w:t>Derde</w:t>
      </w:r>
      <w:r w:rsidRPr="005A0CCA">
        <w:t xml:space="preserve"> nodig heeft om te kunnen voldoen aan </w:t>
      </w:r>
      <w:r w:rsidR="00774E17">
        <w:t xml:space="preserve">één of meer van de </w:t>
      </w:r>
      <w:r w:rsidRPr="005A0CCA">
        <w:t>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35B7AB93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683A9E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683A9E">
        <w:rPr>
          <w:rStyle w:val="GUstijl1Char"/>
          <w:color w:val="auto"/>
        </w:rPr>
        <w:t>Raamovereenkomst milieukundige bodemdiensten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 xml:space="preserve">&lt;naam onderneming </w:t>
      </w:r>
      <w:r w:rsidR="003749D5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</w:t>
      </w:r>
      <w:r w:rsidR="003749D5">
        <w:rPr>
          <w:rStyle w:val="GUstijl1Char"/>
        </w:rPr>
        <w:t xml:space="preserve">aar </w:t>
      </w:r>
      <w:r w:rsidR="000233EB">
        <w:rPr>
          <w:rStyle w:val="GUstijl1Char"/>
        </w:rPr>
        <w:t xml:space="preserve">de </w:t>
      </w:r>
      <w:r w:rsidR="003749D5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33C75D78" w14:textId="77777777" w:rsidTr="001D0DCC">
        <w:tc>
          <w:tcPr>
            <w:tcW w:w="4605" w:type="dxa"/>
          </w:tcPr>
          <w:p w14:paraId="33C75D76" w14:textId="77777777" w:rsidR="001D0DCC" w:rsidRDefault="001E2900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8C51814" w:rsidR="001D0DCC" w:rsidRDefault="00683A9E" w:rsidP="002D3704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1D0DCC" w:rsidRPr="005A0CCA">
              <w:rPr>
                <w:rFonts w:cs="Lucida Sans Unicode"/>
              </w:rPr>
              <w:t>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1E2900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370D739D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3749D5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33C75D7C" w14:textId="62897136" w:rsidR="005D3EAB" w:rsidRDefault="005D3EAB" w:rsidP="00AB42BF">
      <w:pPr>
        <w:pStyle w:val="GUstijl1"/>
      </w:pPr>
      <w:r w:rsidRPr="005A0CCA">
        <w:tab/>
      </w:r>
    </w:p>
    <w:p w14:paraId="4DC90FD7" w14:textId="77777777" w:rsidR="00683A9E" w:rsidRPr="005A0CCA" w:rsidRDefault="00683A9E" w:rsidP="00AB42BF">
      <w:pPr>
        <w:pStyle w:val="GUstijl1"/>
      </w:pPr>
    </w:p>
    <w:sectPr w:rsidR="00683A9E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75D7F" w14:textId="77777777" w:rsidR="00924B92" w:rsidRDefault="00924B92">
      <w:r>
        <w:separator/>
      </w:r>
    </w:p>
  </w:endnote>
  <w:endnote w:type="continuationSeparator" w:id="0">
    <w:p w14:paraId="33C75D8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75D7D" w14:textId="77777777" w:rsidR="00924B92" w:rsidRDefault="00924B92">
      <w:r>
        <w:separator/>
      </w:r>
    </w:p>
  </w:footnote>
  <w:footnote w:type="continuationSeparator" w:id="0">
    <w:p w14:paraId="33C75D7E" w14:textId="77777777" w:rsidR="00924B92" w:rsidRDefault="009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949B7"/>
    <w:rsid w:val="0019691C"/>
    <w:rsid w:val="001B2A0B"/>
    <w:rsid w:val="001C10FE"/>
    <w:rsid w:val="001D0DCC"/>
    <w:rsid w:val="001D50C1"/>
    <w:rsid w:val="001E2900"/>
    <w:rsid w:val="00217CAB"/>
    <w:rsid w:val="002A35B9"/>
    <w:rsid w:val="002B56B2"/>
    <w:rsid w:val="002D3704"/>
    <w:rsid w:val="002E5A9C"/>
    <w:rsid w:val="002E5B49"/>
    <w:rsid w:val="002F65DC"/>
    <w:rsid w:val="00312D94"/>
    <w:rsid w:val="003749D5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3EAB"/>
    <w:rsid w:val="00683A9E"/>
    <w:rsid w:val="00713EE1"/>
    <w:rsid w:val="00774E17"/>
    <w:rsid w:val="00775EB3"/>
    <w:rsid w:val="008458F9"/>
    <w:rsid w:val="008538AB"/>
    <w:rsid w:val="008B52CF"/>
    <w:rsid w:val="00924B92"/>
    <w:rsid w:val="009C459B"/>
    <w:rsid w:val="009E0F9D"/>
    <w:rsid w:val="00A000DC"/>
    <w:rsid w:val="00A509FE"/>
    <w:rsid w:val="00A906D3"/>
    <w:rsid w:val="00AB1826"/>
    <w:rsid w:val="00AB42BF"/>
    <w:rsid w:val="00AD2C79"/>
    <w:rsid w:val="00AE361E"/>
    <w:rsid w:val="00C26BD3"/>
    <w:rsid w:val="00D77420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1A8D5EF1-B909-4109-9C4D-9BEC80CF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15</TotalTime>
  <Pages>1</Pages>
  <Words>206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Concerninkoop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Jong, Martijn de</cp:lastModifiedBy>
  <cp:revision>3</cp:revision>
  <cp:lastPrinted>2019-08-21T09:08:00Z</cp:lastPrinted>
  <dcterms:created xsi:type="dcterms:W3CDTF">2021-12-22T13:53:00Z</dcterms:created>
  <dcterms:modified xsi:type="dcterms:W3CDTF">2021-12-22T14:07:00Z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Raamovereenkomst milieukundige bodemdiensten</vt:lpwstr>
  </property>
  <property fmtid="{D5CDD505-2E9C-101B-9397-08002B2CF9AE}" pid="3" name="Referentie">
    <vt:lpwstr>2021-SB-064</vt:lpwstr>
  </property>
  <property fmtid="{D5CDD505-2E9C-101B-9397-08002B2CF9AE}" pid="4" name="Aanmelder of Inschrijver">
    <vt:lpwstr>Aanmelder</vt:lpwstr>
  </property>
</Properties>
</file>