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76E4" w14:textId="682EFA4F" w:rsidR="00C46D0B" w:rsidRDefault="00C46D0B" w:rsidP="00557A50">
      <w:pPr>
        <w:pStyle w:val="Kop1"/>
        <w:numPr>
          <w:ilvl w:val="0"/>
          <w:numId w:val="0"/>
        </w:numPr>
        <w:ind w:left="680" w:hanging="680"/>
      </w:pPr>
      <w:r>
        <w:t xml:space="preserve">Bijlage </w:t>
      </w:r>
      <w:r w:rsidR="00557A50">
        <w:t>Formulier prijs</w:t>
      </w:r>
    </w:p>
    <w:p w14:paraId="750737D1" w14:textId="6E8C7CF4" w:rsidR="00C46D0B" w:rsidRDefault="00C46D0B" w:rsidP="00C46D0B"/>
    <w:p w14:paraId="2AEEC831" w14:textId="05886EC7" w:rsidR="00063050" w:rsidRDefault="00D40046" w:rsidP="00C46D0B">
      <w:r w:rsidRPr="00D40046">
        <w:t xml:space="preserve">Deze bijlage maakt onderdeel uit van de Aanbestedingsstukken voor de Aanbesteding </w:t>
      </w:r>
      <w:r w:rsidR="00063050">
        <w:t>milieucontroles.</w:t>
      </w:r>
    </w:p>
    <w:p w14:paraId="658A8801" w14:textId="77777777" w:rsidR="00063050" w:rsidRDefault="00063050" w:rsidP="00063050">
      <w:r>
        <w:t xml:space="preserve">U gebruikt voor het opgeven van de prijzen en/of tarieven dit prijzenformulier. Het is niet toegestaan wijzigingen aan te brengen in het formulier. </w:t>
      </w:r>
    </w:p>
    <w:p w14:paraId="4E867AE2" w14:textId="77777777" w:rsidR="00063050" w:rsidRDefault="00063050" w:rsidP="00063050"/>
    <w:p w14:paraId="06E2EE4B" w14:textId="1F262A0F" w:rsidR="00063050" w:rsidRDefault="00063050" w:rsidP="00063050">
      <w:r>
        <w:t xml:space="preserve">De opgegeven prijzen en/of tarieven zijn exclusief BTW, maar inclusief alle overige kosten, waaronder onder meer begrepen maar niet beperkt tot de kosten voor levering, salariskosten, kantoorkosten, kosten voor hard- en software, telefoonkosten, coördinatiekosten, kosten woon-werkverkeer, parkeerkosten, reis- en verblijfkosten, verzekeringskosten en sociale premies en belastingen, algemene kosten, winst en risico. Naast aangeboden prijzen mogen geen aanvullende kosten in rekening worden gebracht. </w:t>
      </w:r>
    </w:p>
    <w:p w14:paraId="4ADC5BEF" w14:textId="77777777" w:rsidR="00063050" w:rsidRDefault="00063050" w:rsidP="00063050"/>
    <w:p w14:paraId="244983C4" w14:textId="3EBF15CD" w:rsidR="00063050" w:rsidRDefault="00063050" w:rsidP="00063050">
      <w:r>
        <w:t>Als uw prijzen en/of tarieven in verhouding tot de uit te voeren werkzaamheden abnormaal laag of hoog lijkten kunnen wij besluiten om uw Inschrijving af te wijzen. Voordat wij dat doen, vragen wij u eerst schriftelijk om de nodige verduidelijkingen.</w:t>
      </w:r>
    </w:p>
    <w:p w14:paraId="56935FEB" w14:textId="751930DE" w:rsidR="00D40046" w:rsidRDefault="00D40046" w:rsidP="00C46D0B"/>
    <w:p w14:paraId="3205E40C" w14:textId="77777777" w:rsidR="00926F47" w:rsidRDefault="00926F47" w:rsidP="00926F47">
      <w:r w:rsidRPr="004F5BD4">
        <w:t>Wij beoordelen de door u opgegeven prijzen en/of tarieven als volgt</w:t>
      </w:r>
      <w:r>
        <w:t>, gebaseerd op de volgende verdeling (dit reflecteert niet de daadwerkelijk verdeling van de Milieucontroles, we gebruiken deze getallen om een prijs te bepalen). We gaan uit van jaarlijks 500 Milieucontroles.</w:t>
      </w:r>
    </w:p>
    <w:p w14:paraId="6274B30D" w14:textId="77777777" w:rsidR="00926F47" w:rsidRDefault="00926F47" w:rsidP="00C46D0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99"/>
        <w:gridCol w:w="2854"/>
        <w:gridCol w:w="2707"/>
      </w:tblGrid>
      <w:tr w:rsidR="00746B15" w14:paraId="6E8A75BE" w14:textId="77777777" w:rsidTr="008B54E0">
        <w:tc>
          <w:tcPr>
            <w:tcW w:w="3499" w:type="dxa"/>
          </w:tcPr>
          <w:p w14:paraId="1DB427E4" w14:textId="77777777" w:rsidR="00746B15" w:rsidRDefault="00746B15" w:rsidP="008B54E0"/>
        </w:tc>
        <w:tc>
          <w:tcPr>
            <w:tcW w:w="2854" w:type="dxa"/>
          </w:tcPr>
          <w:p w14:paraId="236B1119" w14:textId="77777777" w:rsidR="00746B15" w:rsidRDefault="00746B15" w:rsidP="008B54E0">
            <w:r>
              <w:t>Prijs per Milieucontrole</w:t>
            </w:r>
          </w:p>
        </w:tc>
        <w:tc>
          <w:tcPr>
            <w:tcW w:w="2707" w:type="dxa"/>
          </w:tcPr>
          <w:p w14:paraId="5D7BB98E" w14:textId="77777777" w:rsidR="00746B15" w:rsidRDefault="00746B15" w:rsidP="008B54E0">
            <w:r>
              <w:t xml:space="preserve"> aantal Milieucontroles per categorie</w:t>
            </w:r>
          </w:p>
        </w:tc>
      </w:tr>
      <w:tr w:rsidR="00746B15" w14:paraId="3FCFDD27" w14:textId="77777777" w:rsidTr="008B54E0">
        <w:tc>
          <w:tcPr>
            <w:tcW w:w="3499" w:type="dxa"/>
          </w:tcPr>
          <w:p w14:paraId="50D3EF36" w14:textId="77777777" w:rsidR="00746B15" w:rsidRDefault="00746B15" w:rsidP="008B54E0"/>
          <w:p w14:paraId="6D8CC7C0" w14:textId="77777777" w:rsidR="00746B15" w:rsidRDefault="00746B15" w:rsidP="008B54E0">
            <w:r>
              <w:t>Vaste prijs categorie 2</w:t>
            </w:r>
          </w:p>
          <w:p w14:paraId="4CD8087C" w14:textId="77777777" w:rsidR="00746B15" w:rsidRDefault="00746B15" w:rsidP="008B54E0"/>
        </w:tc>
        <w:tc>
          <w:tcPr>
            <w:tcW w:w="2854" w:type="dxa"/>
          </w:tcPr>
          <w:p w14:paraId="16CA6114" w14:textId="77777777" w:rsidR="00746B15" w:rsidRDefault="00746B15" w:rsidP="008B54E0"/>
          <w:p w14:paraId="6CFB028C" w14:textId="77777777" w:rsidR="00746B15" w:rsidRDefault="00746B15" w:rsidP="008B54E0">
            <w:r>
              <w:t>€</w:t>
            </w:r>
          </w:p>
        </w:tc>
        <w:tc>
          <w:tcPr>
            <w:tcW w:w="2707" w:type="dxa"/>
          </w:tcPr>
          <w:p w14:paraId="749D9D3B" w14:textId="77777777" w:rsidR="00746B15" w:rsidRDefault="00746B15" w:rsidP="00746B15">
            <w:pPr>
              <w:jc w:val="center"/>
            </w:pPr>
          </w:p>
          <w:p w14:paraId="5DA5E1AF" w14:textId="77777777" w:rsidR="00746B15" w:rsidRDefault="00746B15" w:rsidP="00746B15">
            <w:pPr>
              <w:jc w:val="center"/>
            </w:pPr>
            <w:r>
              <w:t>300</w:t>
            </w:r>
          </w:p>
        </w:tc>
      </w:tr>
      <w:tr w:rsidR="00746B15" w14:paraId="6020E0B8" w14:textId="77777777" w:rsidTr="008B54E0">
        <w:tc>
          <w:tcPr>
            <w:tcW w:w="3499" w:type="dxa"/>
          </w:tcPr>
          <w:p w14:paraId="2463EE32" w14:textId="77777777" w:rsidR="00746B15" w:rsidRDefault="00746B15" w:rsidP="008B54E0"/>
          <w:p w14:paraId="28B5C384" w14:textId="77777777" w:rsidR="00746B15" w:rsidRDefault="00746B15" w:rsidP="008B54E0">
            <w:r>
              <w:t>Vaste prijs categorie 3</w:t>
            </w:r>
          </w:p>
          <w:p w14:paraId="601A6024" w14:textId="77777777" w:rsidR="00746B15" w:rsidRDefault="00746B15" w:rsidP="008B54E0"/>
        </w:tc>
        <w:tc>
          <w:tcPr>
            <w:tcW w:w="2854" w:type="dxa"/>
          </w:tcPr>
          <w:p w14:paraId="6EE71FF7" w14:textId="77777777" w:rsidR="00746B15" w:rsidRDefault="00746B15" w:rsidP="008B54E0"/>
          <w:p w14:paraId="33C22D3C" w14:textId="77777777" w:rsidR="00746B15" w:rsidRDefault="00746B15" w:rsidP="008B54E0">
            <w:r>
              <w:t>€</w:t>
            </w:r>
          </w:p>
        </w:tc>
        <w:tc>
          <w:tcPr>
            <w:tcW w:w="2707" w:type="dxa"/>
          </w:tcPr>
          <w:p w14:paraId="3B4E1CDB" w14:textId="77777777" w:rsidR="00746B15" w:rsidRDefault="00746B15" w:rsidP="00746B15">
            <w:pPr>
              <w:jc w:val="center"/>
            </w:pPr>
          </w:p>
          <w:p w14:paraId="3EB5D107" w14:textId="77777777" w:rsidR="00746B15" w:rsidRDefault="00746B15" w:rsidP="00746B15">
            <w:pPr>
              <w:jc w:val="center"/>
            </w:pPr>
            <w:r>
              <w:t>130</w:t>
            </w:r>
          </w:p>
        </w:tc>
      </w:tr>
      <w:tr w:rsidR="00746B15" w14:paraId="600968A5" w14:textId="77777777" w:rsidTr="008B54E0">
        <w:tc>
          <w:tcPr>
            <w:tcW w:w="3499" w:type="dxa"/>
          </w:tcPr>
          <w:p w14:paraId="6859D140" w14:textId="77777777" w:rsidR="00746B15" w:rsidRDefault="00746B15" w:rsidP="008B54E0"/>
          <w:p w14:paraId="58BD7F5B" w14:textId="77777777" w:rsidR="00746B15" w:rsidRDefault="00746B15" w:rsidP="008B54E0">
            <w:r>
              <w:t>Vaste prijs categorie 4</w:t>
            </w:r>
          </w:p>
          <w:p w14:paraId="78CBB09A" w14:textId="77777777" w:rsidR="00746B15" w:rsidRDefault="00746B15" w:rsidP="008B54E0"/>
        </w:tc>
        <w:tc>
          <w:tcPr>
            <w:tcW w:w="2854" w:type="dxa"/>
          </w:tcPr>
          <w:p w14:paraId="39430F63" w14:textId="77777777" w:rsidR="00746B15" w:rsidRDefault="00746B15" w:rsidP="008B54E0"/>
          <w:p w14:paraId="5CB22427" w14:textId="77777777" w:rsidR="00746B15" w:rsidRDefault="00746B15" w:rsidP="008B54E0">
            <w:r>
              <w:t>€</w:t>
            </w:r>
          </w:p>
        </w:tc>
        <w:tc>
          <w:tcPr>
            <w:tcW w:w="2707" w:type="dxa"/>
          </w:tcPr>
          <w:p w14:paraId="3921C82E" w14:textId="70A9AFEB" w:rsidR="00746B15" w:rsidRDefault="00746B15" w:rsidP="00746B15">
            <w:pPr>
              <w:jc w:val="center"/>
            </w:pPr>
            <w:r>
              <w:t>30</w:t>
            </w:r>
          </w:p>
        </w:tc>
      </w:tr>
      <w:tr w:rsidR="00746B15" w14:paraId="216999F5" w14:textId="77777777" w:rsidTr="008B54E0">
        <w:tc>
          <w:tcPr>
            <w:tcW w:w="3499" w:type="dxa"/>
          </w:tcPr>
          <w:p w14:paraId="64007D46" w14:textId="77777777" w:rsidR="00746B15" w:rsidRDefault="00746B15" w:rsidP="008B54E0"/>
          <w:p w14:paraId="01D2BF86" w14:textId="77777777" w:rsidR="00746B15" w:rsidRDefault="00746B15" w:rsidP="008B54E0">
            <w:r w:rsidRPr="001254CD">
              <w:t>Prijs indien de inrichting niet wordt aangetroffen</w:t>
            </w:r>
          </w:p>
          <w:p w14:paraId="0D0A2A09" w14:textId="77777777" w:rsidR="00746B15" w:rsidRDefault="00746B15" w:rsidP="008B54E0"/>
        </w:tc>
        <w:tc>
          <w:tcPr>
            <w:tcW w:w="2854" w:type="dxa"/>
          </w:tcPr>
          <w:p w14:paraId="59FB5125" w14:textId="77777777" w:rsidR="00746B15" w:rsidRDefault="00746B15" w:rsidP="008B54E0"/>
          <w:p w14:paraId="1964D9EB" w14:textId="77777777" w:rsidR="00746B15" w:rsidRDefault="00746B15" w:rsidP="008B54E0">
            <w:r>
              <w:t>€</w:t>
            </w:r>
          </w:p>
        </w:tc>
        <w:tc>
          <w:tcPr>
            <w:tcW w:w="2707" w:type="dxa"/>
          </w:tcPr>
          <w:p w14:paraId="4D08BCA0" w14:textId="77777777" w:rsidR="00746B15" w:rsidRDefault="00746B15" w:rsidP="00746B15">
            <w:pPr>
              <w:jc w:val="center"/>
            </w:pPr>
          </w:p>
          <w:p w14:paraId="63391F10" w14:textId="38CECDCC" w:rsidR="00746B15" w:rsidRDefault="00746B15" w:rsidP="00746B15">
            <w:pPr>
              <w:jc w:val="center"/>
            </w:pPr>
            <w:r>
              <w:t>40</w:t>
            </w:r>
          </w:p>
        </w:tc>
      </w:tr>
    </w:tbl>
    <w:p w14:paraId="5E48CFAD" w14:textId="22F28530" w:rsidR="00423D45" w:rsidRDefault="00423D45" w:rsidP="00C46D0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CE5B33" w14:paraId="47852290" w14:textId="77777777" w:rsidTr="00CE5B33">
        <w:tc>
          <w:tcPr>
            <w:tcW w:w="3539" w:type="dxa"/>
          </w:tcPr>
          <w:p w14:paraId="66D49989" w14:textId="0E1DD61C" w:rsidR="00CE5B33" w:rsidRDefault="00CE5B33" w:rsidP="00C46D0B">
            <w:r>
              <w:t>Naam inschrijver</w:t>
            </w:r>
          </w:p>
        </w:tc>
        <w:tc>
          <w:tcPr>
            <w:tcW w:w="5521" w:type="dxa"/>
          </w:tcPr>
          <w:p w14:paraId="4CA574EC" w14:textId="77777777" w:rsidR="00CE5B33" w:rsidRDefault="00CE5B33" w:rsidP="00C46D0B"/>
          <w:p w14:paraId="05131123" w14:textId="5E0A4FD5" w:rsidR="00CE5B33" w:rsidRDefault="00CE5B33" w:rsidP="00C46D0B"/>
        </w:tc>
      </w:tr>
      <w:tr w:rsidR="00CE5B33" w14:paraId="51F238AE" w14:textId="77777777" w:rsidTr="00CE5B33">
        <w:tc>
          <w:tcPr>
            <w:tcW w:w="3539" w:type="dxa"/>
          </w:tcPr>
          <w:p w14:paraId="598BC6A7" w14:textId="50F5ADA5" w:rsidR="00CE5B33" w:rsidRDefault="00CE5B33" w:rsidP="00C46D0B">
            <w:r>
              <w:t>Naam ondertekenaar</w:t>
            </w:r>
          </w:p>
        </w:tc>
        <w:tc>
          <w:tcPr>
            <w:tcW w:w="5521" w:type="dxa"/>
          </w:tcPr>
          <w:p w14:paraId="032F15A8" w14:textId="77777777" w:rsidR="00CE5B33" w:rsidRDefault="00CE5B33" w:rsidP="00C46D0B"/>
          <w:p w14:paraId="6250D46D" w14:textId="028353B6" w:rsidR="00CE5B33" w:rsidRDefault="00CE5B33" w:rsidP="00C46D0B"/>
        </w:tc>
      </w:tr>
      <w:tr w:rsidR="00CE5B33" w14:paraId="3445AAFB" w14:textId="77777777" w:rsidTr="00CE5B33">
        <w:tc>
          <w:tcPr>
            <w:tcW w:w="3539" w:type="dxa"/>
          </w:tcPr>
          <w:p w14:paraId="5475584E" w14:textId="5BD1530D" w:rsidR="00CE5B33" w:rsidRDefault="00CE5B33" w:rsidP="00C46D0B">
            <w:r>
              <w:t xml:space="preserve">Functie </w:t>
            </w:r>
          </w:p>
        </w:tc>
        <w:tc>
          <w:tcPr>
            <w:tcW w:w="5521" w:type="dxa"/>
          </w:tcPr>
          <w:p w14:paraId="06250F2F" w14:textId="77777777" w:rsidR="00CE5B33" w:rsidRDefault="00CE5B33" w:rsidP="00C46D0B"/>
          <w:p w14:paraId="34C99429" w14:textId="405E8BC6" w:rsidR="00CE5B33" w:rsidRDefault="00CE5B33" w:rsidP="00C46D0B"/>
        </w:tc>
      </w:tr>
      <w:tr w:rsidR="00CE5B33" w14:paraId="172198FF" w14:textId="77777777" w:rsidTr="00CE5B33">
        <w:tc>
          <w:tcPr>
            <w:tcW w:w="3539" w:type="dxa"/>
          </w:tcPr>
          <w:p w14:paraId="6FBD40F6" w14:textId="13F35892" w:rsidR="00CE5B33" w:rsidRDefault="00CE5B33" w:rsidP="00C46D0B">
            <w:r>
              <w:t>Datum</w:t>
            </w:r>
          </w:p>
        </w:tc>
        <w:tc>
          <w:tcPr>
            <w:tcW w:w="5521" w:type="dxa"/>
          </w:tcPr>
          <w:p w14:paraId="3EBC4AC2" w14:textId="77777777" w:rsidR="00CE5B33" w:rsidRDefault="00CE5B33" w:rsidP="00C46D0B"/>
          <w:p w14:paraId="4A721F25" w14:textId="56C42B41" w:rsidR="00CE5B33" w:rsidRDefault="00CE5B33" w:rsidP="00C46D0B"/>
        </w:tc>
      </w:tr>
      <w:tr w:rsidR="00CE5B33" w14:paraId="6271470F" w14:textId="77777777" w:rsidTr="00CE5B33">
        <w:tc>
          <w:tcPr>
            <w:tcW w:w="3539" w:type="dxa"/>
          </w:tcPr>
          <w:p w14:paraId="657C949A" w14:textId="45295123" w:rsidR="00CE5B33" w:rsidRDefault="00CE5B33" w:rsidP="00C46D0B">
            <w:r>
              <w:t>Handtekening</w:t>
            </w:r>
          </w:p>
        </w:tc>
        <w:tc>
          <w:tcPr>
            <w:tcW w:w="5521" w:type="dxa"/>
          </w:tcPr>
          <w:p w14:paraId="2CE50A53" w14:textId="77777777" w:rsidR="00CE5B33" w:rsidRDefault="00CE5B33" w:rsidP="00C46D0B"/>
          <w:p w14:paraId="7EA96C65" w14:textId="77777777" w:rsidR="00CE5B33" w:rsidRDefault="00CE5B33" w:rsidP="00C46D0B"/>
          <w:p w14:paraId="3DAE0382" w14:textId="77777777" w:rsidR="00CE5B33" w:rsidRDefault="00CE5B33" w:rsidP="00C46D0B"/>
          <w:p w14:paraId="634C907A" w14:textId="77777777" w:rsidR="00CE5B33" w:rsidRDefault="00CE5B33" w:rsidP="00C46D0B"/>
          <w:p w14:paraId="775DBEE5" w14:textId="57C95EF4" w:rsidR="00CE5B33" w:rsidRDefault="00CE5B33" w:rsidP="00C46D0B"/>
        </w:tc>
      </w:tr>
    </w:tbl>
    <w:p w14:paraId="4CEC52FC" w14:textId="77777777" w:rsidR="00CE5B33" w:rsidRDefault="00CE5B33" w:rsidP="00C46D0B"/>
    <w:sectPr w:rsidR="00CE5B33" w:rsidSect="007903AE">
      <w:headerReference w:type="default" r:id="rId11"/>
      <w:footerReference w:type="default" r:id="rId12"/>
      <w:pgSz w:w="11906" w:h="16838" w:code="9"/>
      <w:pgMar w:top="1701" w:right="1418" w:bottom="1588" w:left="1418" w:header="709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4BB91" w14:textId="77777777" w:rsidR="007F0AD5" w:rsidRDefault="007F0AD5" w:rsidP="00E44CB7">
      <w:pPr>
        <w:spacing w:after="0"/>
      </w:pPr>
      <w:r>
        <w:separator/>
      </w:r>
    </w:p>
  </w:endnote>
  <w:endnote w:type="continuationSeparator" w:id="0">
    <w:p w14:paraId="6E3A00F9" w14:textId="77777777" w:rsidR="007F0AD5" w:rsidRDefault="007F0AD5" w:rsidP="00E44CB7">
      <w:pPr>
        <w:spacing w:after="0"/>
      </w:pPr>
      <w:r>
        <w:continuationSeparator/>
      </w:r>
    </w:p>
  </w:endnote>
  <w:endnote w:type="continuationNotice" w:id="1">
    <w:p w14:paraId="51C8D5DD" w14:textId="77777777" w:rsidR="007F0AD5" w:rsidRDefault="007F0AD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DDB0" w14:textId="77777777" w:rsidR="00CD03BD" w:rsidRDefault="00CD03BD" w:rsidP="00626477">
    <w:pPr>
      <w:jc w:val="center"/>
    </w:pPr>
    <w:r>
      <w:rPr>
        <w:noProof/>
        <w:color w:val="000000"/>
        <w:lang w:eastAsia="nl-NL"/>
      </w:rPr>
      <w:drawing>
        <wp:anchor distT="0" distB="0" distL="114300" distR="114300" simplePos="0" relativeHeight="251658240" behindDoc="1" locked="0" layoutInCell="1" allowOverlap="1" wp14:anchorId="6CBA55EE" wp14:editId="437F8705">
          <wp:simplePos x="0" y="0"/>
          <wp:positionH relativeFrom="page">
            <wp:posOffset>442595</wp:posOffset>
          </wp:positionH>
          <wp:positionV relativeFrom="page">
            <wp:posOffset>9991090</wp:posOffset>
          </wp:positionV>
          <wp:extent cx="6818400" cy="360000"/>
          <wp:effectExtent l="0" t="0" r="0" b="2540"/>
          <wp:wrapNone/>
          <wp:docPr id="3" name="Afbeelding 3" descr="cid:66B0DE14-E552-4AB9-B816-A2BD421CA4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9140DE9-2A3F-4013-B068-308578C21BE3" descr="cid:66B0DE14-E552-4AB9-B816-A2BD421CA4A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CB2">
      <w:rPr>
        <w:color w:val="595959" w:themeColor="text1" w:themeTint="A6"/>
        <w:sz w:val="15"/>
      </w:rPr>
      <w:t xml:space="preserve">Pagina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PAGE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7</w:t>
    </w:r>
    <w:r w:rsidRPr="0050765B">
      <w:rPr>
        <w:b/>
        <w:color w:val="595959" w:themeColor="text1" w:themeTint="A6"/>
        <w:sz w:val="15"/>
      </w:rPr>
      <w:fldChar w:fldCharType="end"/>
    </w:r>
    <w:r w:rsidRPr="00CB5CB2">
      <w:rPr>
        <w:color w:val="595959" w:themeColor="text1" w:themeTint="A6"/>
        <w:sz w:val="15"/>
      </w:rPr>
      <w:t xml:space="preserve"> van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NUMPAGES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11</w:t>
    </w:r>
    <w:r w:rsidRPr="0050765B">
      <w:rPr>
        <w:b/>
        <w:color w:val="595959" w:themeColor="text1" w:themeTint="A6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623CF" w14:textId="77777777" w:rsidR="007F0AD5" w:rsidRDefault="007F0AD5" w:rsidP="00E44CB7">
      <w:pPr>
        <w:spacing w:after="0"/>
      </w:pPr>
      <w:r>
        <w:separator/>
      </w:r>
    </w:p>
  </w:footnote>
  <w:footnote w:type="continuationSeparator" w:id="0">
    <w:p w14:paraId="7D321F14" w14:textId="77777777" w:rsidR="007F0AD5" w:rsidRDefault="007F0AD5" w:rsidP="00E44CB7">
      <w:pPr>
        <w:spacing w:after="0"/>
      </w:pPr>
      <w:r>
        <w:continuationSeparator/>
      </w:r>
    </w:p>
  </w:footnote>
  <w:footnote w:type="continuationNotice" w:id="1">
    <w:p w14:paraId="3E8FC122" w14:textId="77777777" w:rsidR="007F0AD5" w:rsidRDefault="007F0AD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977B0" w14:textId="4B1F50E4" w:rsidR="00CD03BD" w:rsidRPr="00BB124A" w:rsidRDefault="007F0AD5" w:rsidP="00552C38">
    <w:pPr>
      <w:pStyle w:val="Koptekst"/>
      <w:rPr>
        <w:color w:val="595959" w:themeColor="text1" w:themeTint="A6"/>
        <w:sz w:val="13"/>
        <w:szCs w:val="13"/>
      </w:rPr>
    </w:pPr>
    <w:sdt>
      <w:sdtPr>
        <w:rPr>
          <w:color w:val="595959" w:themeColor="text1" w:themeTint="A6"/>
          <w:sz w:val="13"/>
          <w:szCs w:val="13"/>
        </w:rPr>
        <w:alias w:val="Documentsoort/Titel/Procesnr/Versienr/JJJJMMDD"/>
        <w:tag w:val="Documentsoort/Titel/Procesnr/Versienr/JJJJMMDD"/>
        <w:id w:val="1031233317"/>
        <w:placeholder>
          <w:docPart w:val="62EB53C7F3604F78BA0F7C4315324D80"/>
        </w:placeholder>
      </w:sdtPr>
      <w:sdtEndPr/>
      <w:sdtContent>
        <w:r w:rsidR="00097EC1">
          <w:rPr>
            <w:color w:val="595959" w:themeColor="text1" w:themeTint="A6"/>
            <w:sz w:val="13"/>
            <w:szCs w:val="13"/>
          </w:rPr>
          <w:t>Bijlage formulier prijs aanbesteding Milieucontroles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7E7F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229F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A7C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566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C4CC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72F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E243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08E9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0C9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D21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0BBE29FE"/>
    <w:multiLevelType w:val="hybridMultilevel"/>
    <w:tmpl w:val="EA26763A"/>
    <w:lvl w:ilvl="0" w:tplc="11C4FCD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A5849"/>
    <w:multiLevelType w:val="hybridMultilevel"/>
    <w:tmpl w:val="51F21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020F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A337E9F"/>
    <w:multiLevelType w:val="hybridMultilevel"/>
    <w:tmpl w:val="B6489F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14379"/>
    <w:multiLevelType w:val="hybridMultilevel"/>
    <w:tmpl w:val="6A92C3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140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6"/>
  </w:num>
  <w:num w:numId="13">
    <w:abstractNumId w:val="12"/>
  </w:num>
  <w:num w:numId="14">
    <w:abstractNumId w:val="15"/>
  </w:num>
  <w:num w:numId="15">
    <w:abstractNumId w:val="11"/>
  </w:num>
  <w:num w:numId="16">
    <w:abstractNumId w:val="10"/>
  </w:num>
  <w:num w:numId="17">
    <w:abstractNumId w:val="17"/>
  </w:num>
  <w:num w:numId="18">
    <w:abstractNumId w:val="13"/>
  </w:num>
  <w:num w:numId="19">
    <w:abstractNumId w:val="13"/>
    <w:lvlOverride w:ilvl="0">
      <w:startOverride w:val="1"/>
    </w:lvlOverride>
  </w:num>
  <w:num w:numId="20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04"/>
    <w:rsid w:val="000127B4"/>
    <w:rsid w:val="000215C3"/>
    <w:rsid w:val="00025F95"/>
    <w:rsid w:val="00043DE7"/>
    <w:rsid w:val="00047B4F"/>
    <w:rsid w:val="00056716"/>
    <w:rsid w:val="00063050"/>
    <w:rsid w:val="00063974"/>
    <w:rsid w:val="00095E3C"/>
    <w:rsid w:val="00097049"/>
    <w:rsid w:val="00097EC1"/>
    <w:rsid w:val="000A2E3A"/>
    <w:rsid w:val="000A5463"/>
    <w:rsid w:val="000D3080"/>
    <w:rsid w:val="00121CE9"/>
    <w:rsid w:val="001233F3"/>
    <w:rsid w:val="00124C05"/>
    <w:rsid w:val="001254CD"/>
    <w:rsid w:val="001360B4"/>
    <w:rsid w:val="00137314"/>
    <w:rsid w:val="001409C3"/>
    <w:rsid w:val="00142890"/>
    <w:rsid w:val="001462F5"/>
    <w:rsid w:val="001476B0"/>
    <w:rsid w:val="001546D1"/>
    <w:rsid w:val="0015504F"/>
    <w:rsid w:val="00161D3D"/>
    <w:rsid w:val="00164CC1"/>
    <w:rsid w:val="001733BD"/>
    <w:rsid w:val="00175980"/>
    <w:rsid w:val="001812AF"/>
    <w:rsid w:val="0018293B"/>
    <w:rsid w:val="00194911"/>
    <w:rsid w:val="001A1352"/>
    <w:rsid w:val="001B11E1"/>
    <w:rsid w:val="001C4BBD"/>
    <w:rsid w:val="001C589F"/>
    <w:rsid w:val="001D1B34"/>
    <w:rsid w:val="001D27AE"/>
    <w:rsid w:val="001D6816"/>
    <w:rsid w:val="001E27B5"/>
    <w:rsid w:val="001E30A2"/>
    <w:rsid w:val="001E3A65"/>
    <w:rsid w:val="001E5907"/>
    <w:rsid w:val="001F30FE"/>
    <w:rsid w:val="001F74A4"/>
    <w:rsid w:val="002054B2"/>
    <w:rsid w:val="00205EED"/>
    <w:rsid w:val="002107ED"/>
    <w:rsid w:val="0021567F"/>
    <w:rsid w:val="00217A59"/>
    <w:rsid w:val="0022257C"/>
    <w:rsid w:val="00225D26"/>
    <w:rsid w:val="0023256C"/>
    <w:rsid w:val="00235FCD"/>
    <w:rsid w:val="002369D7"/>
    <w:rsid w:val="00240ACD"/>
    <w:rsid w:val="00241FEB"/>
    <w:rsid w:val="00242078"/>
    <w:rsid w:val="00243BB0"/>
    <w:rsid w:val="002511EE"/>
    <w:rsid w:val="00261E93"/>
    <w:rsid w:val="0026379A"/>
    <w:rsid w:val="002654B9"/>
    <w:rsid w:val="00265B5D"/>
    <w:rsid w:val="002972E1"/>
    <w:rsid w:val="002A3CD3"/>
    <w:rsid w:val="002A6D51"/>
    <w:rsid w:val="002B252A"/>
    <w:rsid w:val="002F79DA"/>
    <w:rsid w:val="00300C47"/>
    <w:rsid w:val="0031069B"/>
    <w:rsid w:val="0033127E"/>
    <w:rsid w:val="00334E4F"/>
    <w:rsid w:val="00364A5C"/>
    <w:rsid w:val="00382A2A"/>
    <w:rsid w:val="00386E50"/>
    <w:rsid w:val="003952E8"/>
    <w:rsid w:val="003A4C8A"/>
    <w:rsid w:val="003B3ADF"/>
    <w:rsid w:val="003C6BD5"/>
    <w:rsid w:val="003C7CB5"/>
    <w:rsid w:val="003D1DC3"/>
    <w:rsid w:val="003D2F10"/>
    <w:rsid w:val="003D386D"/>
    <w:rsid w:val="003D6FDC"/>
    <w:rsid w:val="003E0732"/>
    <w:rsid w:val="00423D45"/>
    <w:rsid w:val="00431F6C"/>
    <w:rsid w:val="00440F14"/>
    <w:rsid w:val="004442CD"/>
    <w:rsid w:val="00451CF3"/>
    <w:rsid w:val="00452005"/>
    <w:rsid w:val="004557F4"/>
    <w:rsid w:val="00466101"/>
    <w:rsid w:val="00470D31"/>
    <w:rsid w:val="00471C72"/>
    <w:rsid w:val="004A6FCD"/>
    <w:rsid w:val="004C67D5"/>
    <w:rsid w:val="004D6788"/>
    <w:rsid w:val="004D7297"/>
    <w:rsid w:val="004F1019"/>
    <w:rsid w:val="0051064D"/>
    <w:rsid w:val="005112AC"/>
    <w:rsid w:val="00516D86"/>
    <w:rsid w:val="00520AA5"/>
    <w:rsid w:val="00522340"/>
    <w:rsid w:val="005337D4"/>
    <w:rsid w:val="00540FB5"/>
    <w:rsid w:val="005460E8"/>
    <w:rsid w:val="00551010"/>
    <w:rsid w:val="00552C38"/>
    <w:rsid w:val="005560DD"/>
    <w:rsid w:val="00556D1D"/>
    <w:rsid w:val="00557A50"/>
    <w:rsid w:val="0056189F"/>
    <w:rsid w:val="00563642"/>
    <w:rsid w:val="005957A4"/>
    <w:rsid w:val="00596690"/>
    <w:rsid w:val="005A391B"/>
    <w:rsid w:val="005B45AC"/>
    <w:rsid w:val="005B54E1"/>
    <w:rsid w:val="005B6228"/>
    <w:rsid w:val="005C11A7"/>
    <w:rsid w:val="005E13CF"/>
    <w:rsid w:val="005E662E"/>
    <w:rsid w:val="005E7E2A"/>
    <w:rsid w:val="005F71FA"/>
    <w:rsid w:val="00602EC2"/>
    <w:rsid w:val="006048E4"/>
    <w:rsid w:val="00610EF7"/>
    <w:rsid w:val="00623DC0"/>
    <w:rsid w:val="00626477"/>
    <w:rsid w:val="00635FCC"/>
    <w:rsid w:val="00640770"/>
    <w:rsid w:val="00644B10"/>
    <w:rsid w:val="00646ED7"/>
    <w:rsid w:val="00647ABE"/>
    <w:rsid w:val="00650F14"/>
    <w:rsid w:val="00664586"/>
    <w:rsid w:val="00666A3E"/>
    <w:rsid w:val="006809C7"/>
    <w:rsid w:val="00686B92"/>
    <w:rsid w:val="00691848"/>
    <w:rsid w:val="006A0B5E"/>
    <w:rsid w:val="006A2203"/>
    <w:rsid w:val="006A3799"/>
    <w:rsid w:val="006B6EE8"/>
    <w:rsid w:val="006C4BDE"/>
    <w:rsid w:val="006C63DD"/>
    <w:rsid w:val="006C6EA1"/>
    <w:rsid w:val="006D12B5"/>
    <w:rsid w:val="006D27EA"/>
    <w:rsid w:val="006D3FFE"/>
    <w:rsid w:val="006D45F3"/>
    <w:rsid w:val="006E4515"/>
    <w:rsid w:val="006F65F4"/>
    <w:rsid w:val="0071366C"/>
    <w:rsid w:val="00717FCB"/>
    <w:rsid w:val="0072300B"/>
    <w:rsid w:val="007264E2"/>
    <w:rsid w:val="007300BF"/>
    <w:rsid w:val="007359CD"/>
    <w:rsid w:val="00743EBB"/>
    <w:rsid w:val="00746B15"/>
    <w:rsid w:val="0075181D"/>
    <w:rsid w:val="00753F94"/>
    <w:rsid w:val="007577E7"/>
    <w:rsid w:val="00760D03"/>
    <w:rsid w:val="007746D4"/>
    <w:rsid w:val="007875AF"/>
    <w:rsid w:val="007903AE"/>
    <w:rsid w:val="007A3A4E"/>
    <w:rsid w:val="007A6308"/>
    <w:rsid w:val="007A6362"/>
    <w:rsid w:val="007B36F7"/>
    <w:rsid w:val="007C1850"/>
    <w:rsid w:val="007C4DA6"/>
    <w:rsid w:val="007D09B3"/>
    <w:rsid w:val="007D196C"/>
    <w:rsid w:val="007D1972"/>
    <w:rsid w:val="007D3A17"/>
    <w:rsid w:val="007D64A1"/>
    <w:rsid w:val="007F0AD5"/>
    <w:rsid w:val="007F28CF"/>
    <w:rsid w:val="007F4DD4"/>
    <w:rsid w:val="0081593D"/>
    <w:rsid w:val="00817D16"/>
    <w:rsid w:val="00821079"/>
    <w:rsid w:val="00822706"/>
    <w:rsid w:val="00824A02"/>
    <w:rsid w:val="00826932"/>
    <w:rsid w:val="00844217"/>
    <w:rsid w:val="00844276"/>
    <w:rsid w:val="00845E63"/>
    <w:rsid w:val="0085197D"/>
    <w:rsid w:val="00852A66"/>
    <w:rsid w:val="0088191B"/>
    <w:rsid w:val="00884375"/>
    <w:rsid w:val="00890A38"/>
    <w:rsid w:val="00891F7E"/>
    <w:rsid w:val="00893C6A"/>
    <w:rsid w:val="008A347C"/>
    <w:rsid w:val="008A6B3D"/>
    <w:rsid w:val="008B439B"/>
    <w:rsid w:val="008B4EC8"/>
    <w:rsid w:val="008C14C4"/>
    <w:rsid w:val="008C1525"/>
    <w:rsid w:val="008C2F04"/>
    <w:rsid w:val="008D46AC"/>
    <w:rsid w:val="008E04D2"/>
    <w:rsid w:val="008E3C8E"/>
    <w:rsid w:val="008F6639"/>
    <w:rsid w:val="008F7CB3"/>
    <w:rsid w:val="0090171E"/>
    <w:rsid w:val="009048F5"/>
    <w:rsid w:val="00921607"/>
    <w:rsid w:val="0092230F"/>
    <w:rsid w:val="00926F47"/>
    <w:rsid w:val="00926FEB"/>
    <w:rsid w:val="00954075"/>
    <w:rsid w:val="00965003"/>
    <w:rsid w:val="00967568"/>
    <w:rsid w:val="009701FA"/>
    <w:rsid w:val="009702D2"/>
    <w:rsid w:val="009869F0"/>
    <w:rsid w:val="00992102"/>
    <w:rsid w:val="009A4341"/>
    <w:rsid w:val="009B28D0"/>
    <w:rsid w:val="009B6FD0"/>
    <w:rsid w:val="009C63EB"/>
    <w:rsid w:val="009D19B2"/>
    <w:rsid w:val="009D1A83"/>
    <w:rsid w:val="009E7E6E"/>
    <w:rsid w:val="00A0308E"/>
    <w:rsid w:val="00A059E0"/>
    <w:rsid w:val="00A06F2E"/>
    <w:rsid w:val="00A119EB"/>
    <w:rsid w:val="00A13DEA"/>
    <w:rsid w:val="00A220C3"/>
    <w:rsid w:val="00A319B6"/>
    <w:rsid w:val="00A3581A"/>
    <w:rsid w:val="00A36F4E"/>
    <w:rsid w:val="00A47F1B"/>
    <w:rsid w:val="00A53BD6"/>
    <w:rsid w:val="00A6667C"/>
    <w:rsid w:val="00A70AE1"/>
    <w:rsid w:val="00A925EC"/>
    <w:rsid w:val="00A93494"/>
    <w:rsid w:val="00AA50EA"/>
    <w:rsid w:val="00AA5DE4"/>
    <w:rsid w:val="00AB0079"/>
    <w:rsid w:val="00AB5646"/>
    <w:rsid w:val="00AB7ECF"/>
    <w:rsid w:val="00AD27C2"/>
    <w:rsid w:val="00AD6C5A"/>
    <w:rsid w:val="00AE1D6B"/>
    <w:rsid w:val="00AE2514"/>
    <w:rsid w:val="00AF0FB2"/>
    <w:rsid w:val="00AF27DD"/>
    <w:rsid w:val="00AF41E3"/>
    <w:rsid w:val="00B02244"/>
    <w:rsid w:val="00B06939"/>
    <w:rsid w:val="00B135CA"/>
    <w:rsid w:val="00B1421B"/>
    <w:rsid w:val="00B20B1B"/>
    <w:rsid w:val="00B2308B"/>
    <w:rsid w:val="00B3000D"/>
    <w:rsid w:val="00B32D00"/>
    <w:rsid w:val="00B35A7D"/>
    <w:rsid w:val="00B3778C"/>
    <w:rsid w:val="00B37C32"/>
    <w:rsid w:val="00B41CC6"/>
    <w:rsid w:val="00B4613F"/>
    <w:rsid w:val="00B54C3C"/>
    <w:rsid w:val="00B551FD"/>
    <w:rsid w:val="00B56E06"/>
    <w:rsid w:val="00B713A1"/>
    <w:rsid w:val="00B75C41"/>
    <w:rsid w:val="00B829CE"/>
    <w:rsid w:val="00B83D3B"/>
    <w:rsid w:val="00B878F8"/>
    <w:rsid w:val="00B96910"/>
    <w:rsid w:val="00BA088A"/>
    <w:rsid w:val="00BA1F7D"/>
    <w:rsid w:val="00BB1A88"/>
    <w:rsid w:val="00BB2F71"/>
    <w:rsid w:val="00BD144D"/>
    <w:rsid w:val="00BD683D"/>
    <w:rsid w:val="00BE01DD"/>
    <w:rsid w:val="00BF61D3"/>
    <w:rsid w:val="00C04A92"/>
    <w:rsid w:val="00C060A3"/>
    <w:rsid w:val="00C40E5F"/>
    <w:rsid w:val="00C46D0B"/>
    <w:rsid w:val="00C52D44"/>
    <w:rsid w:val="00C66BBF"/>
    <w:rsid w:val="00C94DE8"/>
    <w:rsid w:val="00C95316"/>
    <w:rsid w:val="00C95479"/>
    <w:rsid w:val="00C96DAB"/>
    <w:rsid w:val="00CA06CB"/>
    <w:rsid w:val="00CB404F"/>
    <w:rsid w:val="00CC037E"/>
    <w:rsid w:val="00CD03BD"/>
    <w:rsid w:val="00CD10CE"/>
    <w:rsid w:val="00CE0B5C"/>
    <w:rsid w:val="00CE2E7C"/>
    <w:rsid w:val="00CE5B33"/>
    <w:rsid w:val="00CF1C64"/>
    <w:rsid w:val="00CF3A48"/>
    <w:rsid w:val="00CF6D4F"/>
    <w:rsid w:val="00D17BE4"/>
    <w:rsid w:val="00D2158D"/>
    <w:rsid w:val="00D3378B"/>
    <w:rsid w:val="00D356BB"/>
    <w:rsid w:val="00D40046"/>
    <w:rsid w:val="00D56731"/>
    <w:rsid w:val="00D57581"/>
    <w:rsid w:val="00D57688"/>
    <w:rsid w:val="00D60036"/>
    <w:rsid w:val="00D614E6"/>
    <w:rsid w:val="00D617C3"/>
    <w:rsid w:val="00D6348B"/>
    <w:rsid w:val="00D837D0"/>
    <w:rsid w:val="00D8410D"/>
    <w:rsid w:val="00D9291C"/>
    <w:rsid w:val="00D93A45"/>
    <w:rsid w:val="00DA30DC"/>
    <w:rsid w:val="00DC1882"/>
    <w:rsid w:val="00DE6BF9"/>
    <w:rsid w:val="00DF2B16"/>
    <w:rsid w:val="00E022D3"/>
    <w:rsid w:val="00E0244E"/>
    <w:rsid w:val="00E065BE"/>
    <w:rsid w:val="00E2094E"/>
    <w:rsid w:val="00E20B5D"/>
    <w:rsid w:val="00E3177A"/>
    <w:rsid w:val="00E32001"/>
    <w:rsid w:val="00E43BDA"/>
    <w:rsid w:val="00E44CB7"/>
    <w:rsid w:val="00E501E9"/>
    <w:rsid w:val="00E55EE2"/>
    <w:rsid w:val="00E740C9"/>
    <w:rsid w:val="00E764C0"/>
    <w:rsid w:val="00E8108D"/>
    <w:rsid w:val="00E83493"/>
    <w:rsid w:val="00E84157"/>
    <w:rsid w:val="00E853A4"/>
    <w:rsid w:val="00E911B7"/>
    <w:rsid w:val="00E93E8A"/>
    <w:rsid w:val="00E968C8"/>
    <w:rsid w:val="00EA00D0"/>
    <w:rsid w:val="00EA4AF5"/>
    <w:rsid w:val="00EB3A91"/>
    <w:rsid w:val="00EC07F7"/>
    <w:rsid w:val="00EC3FC7"/>
    <w:rsid w:val="00ED4F7C"/>
    <w:rsid w:val="00EE1A2C"/>
    <w:rsid w:val="00EE6B1E"/>
    <w:rsid w:val="00EF4F2A"/>
    <w:rsid w:val="00F01D56"/>
    <w:rsid w:val="00F0771F"/>
    <w:rsid w:val="00F15B46"/>
    <w:rsid w:val="00F217AE"/>
    <w:rsid w:val="00F37B5F"/>
    <w:rsid w:val="00F6091D"/>
    <w:rsid w:val="00F65C13"/>
    <w:rsid w:val="00F744A6"/>
    <w:rsid w:val="00F855B9"/>
    <w:rsid w:val="00F918E0"/>
    <w:rsid w:val="00F92E73"/>
    <w:rsid w:val="00FA1BBF"/>
    <w:rsid w:val="00FA67F1"/>
    <w:rsid w:val="00FA6F16"/>
    <w:rsid w:val="00FB7F58"/>
    <w:rsid w:val="00FC543C"/>
    <w:rsid w:val="00FE30A3"/>
    <w:rsid w:val="00FE5E2F"/>
    <w:rsid w:val="00FF1B6C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0F200"/>
  <w15:chartTrackingRefBased/>
  <w15:docId w15:val="{A4206778-8F7A-46F0-88EF-17C4D87A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7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C037E"/>
    <w:pPr>
      <w:spacing w:after="60" w:line="240" w:lineRule="auto"/>
    </w:pPr>
  </w:style>
  <w:style w:type="paragraph" w:styleId="Kop1">
    <w:name w:val="heading 1"/>
    <w:basedOn w:val="Standaard"/>
    <w:next w:val="Standaard"/>
    <w:link w:val="Kop1Char"/>
    <w:qFormat/>
    <w:rsid w:val="00E55EE2"/>
    <w:pPr>
      <w:keepNext/>
      <w:keepLines/>
      <w:numPr>
        <w:numId w:val="11"/>
      </w:numPr>
      <w:spacing w:before="240" w:after="240"/>
      <w:ind w:left="680" w:hanging="680"/>
      <w:outlineLvl w:val="0"/>
    </w:pPr>
    <w:rPr>
      <w:rFonts w:asciiTheme="majorHAnsi" w:eastAsiaTheme="majorEastAsia" w:hAnsiTheme="majorHAnsi" w:cstheme="majorBidi"/>
      <w:b/>
      <w:caps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E55EE2"/>
    <w:pPr>
      <w:keepNext/>
      <w:keepLines/>
      <w:numPr>
        <w:ilvl w:val="1"/>
        <w:numId w:val="11"/>
      </w:numPr>
      <w:spacing w:before="360" w:after="180"/>
      <w:ind w:left="680" w:hanging="6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qFormat/>
    <w:rsid w:val="00E55EE2"/>
    <w:pPr>
      <w:keepNext/>
      <w:keepLines/>
      <w:numPr>
        <w:ilvl w:val="2"/>
        <w:numId w:val="11"/>
      </w:numPr>
      <w:spacing w:before="180" w:after="40"/>
      <w:ind w:left="680" w:hanging="680"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1812AF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12AF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color w:val="668E2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12AF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445E1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12AF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12AF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12AF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2"/>
    <w:unhideWhenUsed/>
    <w:rsid w:val="00E44CB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2"/>
    <w:rsid w:val="00E44CB7"/>
  </w:style>
  <w:style w:type="paragraph" w:styleId="Titel">
    <w:name w:val="Title"/>
    <w:basedOn w:val="Standaard"/>
    <w:next w:val="Standaard"/>
    <w:link w:val="TitelChar"/>
    <w:uiPriority w:val="22"/>
    <w:qFormat/>
    <w:rsid w:val="00CF6D4F"/>
    <w:pPr>
      <w:spacing w:after="0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22"/>
    <w:rsid w:val="00CF6D4F"/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A319B6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23"/>
    <w:qFormat/>
    <w:rsid w:val="00CF6D4F"/>
    <w:pPr>
      <w:numPr>
        <w:ilvl w:val="1"/>
      </w:numPr>
    </w:pPr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23"/>
    <w:rsid w:val="00CF6D4F"/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Kop1Char">
    <w:name w:val="Kop 1 Char"/>
    <w:basedOn w:val="Standaardalinea-lettertype"/>
    <w:link w:val="Kop1"/>
    <w:rsid w:val="00E55EE2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Kop2Char">
    <w:name w:val="Kop 2 Char"/>
    <w:basedOn w:val="Standaardalinea-lettertype"/>
    <w:link w:val="Kop2"/>
    <w:rsid w:val="00E55EE2"/>
    <w:rPr>
      <w:rFonts w:asciiTheme="majorHAnsi" w:eastAsiaTheme="majorEastAsia" w:hAnsiTheme="majorHAnsi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rsid w:val="00E55EE2"/>
    <w:rPr>
      <w:rFonts w:asciiTheme="majorHAnsi" w:eastAsiaTheme="majorEastAsia" w:hAnsiTheme="majorHAnsi" w:cstheme="majorBidi"/>
      <w:b/>
      <w:i/>
      <w:szCs w:val="24"/>
    </w:rPr>
  </w:style>
  <w:style w:type="paragraph" w:styleId="Kopvaninhoudsopgave">
    <w:name w:val="TOC Heading"/>
    <w:basedOn w:val="Standaard"/>
    <w:next w:val="Standaard"/>
    <w:uiPriority w:val="13"/>
    <w:qFormat/>
    <w:rsid w:val="00EC3FC7"/>
    <w:pPr>
      <w:spacing w:after="480" w:line="259" w:lineRule="auto"/>
    </w:pPr>
    <w:rPr>
      <w:b/>
      <w:caps/>
      <w:sz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25F9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sz w:val="20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C3FC7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b/>
      <w:caps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520AA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i/>
      <w:szCs w:val="22"/>
      <w:lang w:eastAsia="nl-NL"/>
    </w:rPr>
  </w:style>
  <w:style w:type="character" w:styleId="Hyperlink">
    <w:name w:val="Hyperlink"/>
    <w:basedOn w:val="Standaardalinea-lettertype"/>
    <w:uiPriority w:val="99"/>
    <w:rsid w:val="008E3C8E"/>
    <w:rPr>
      <w:color w:val="89BE35" w:themeColor="accent1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12AF"/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12AF"/>
    <w:rPr>
      <w:rFonts w:asciiTheme="majorHAnsi" w:eastAsiaTheme="majorEastAsia" w:hAnsiTheme="majorHAnsi" w:cstheme="majorBidi"/>
      <w:color w:val="668E2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12AF"/>
    <w:rPr>
      <w:rFonts w:asciiTheme="majorHAnsi" w:eastAsiaTheme="majorEastAsia" w:hAnsiTheme="majorHAnsi" w:cstheme="majorBidi"/>
      <w:color w:val="445E1A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12AF"/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12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1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apportgegevensKop">
    <w:name w:val="Rapportgegevens Kop"/>
    <w:basedOn w:val="Standaard"/>
    <w:next w:val="Standaard"/>
    <w:uiPriority w:val="11"/>
    <w:qFormat/>
    <w:rsid w:val="001A1352"/>
    <w:pPr>
      <w:spacing w:before="400" w:after="200"/>
    </w:pPr>
    <w:rPr>
      <w:b/>
      <w:caps/>
    </w:rPr>
  </w:style>
  <w:style w:type="paragraph" w:customStyle="1" w:styleId="Rapportgegevens">
    <w:name w:val="Rapportgegevens"/>
    <w:basedOn w:val="Standaard"/>
    <w:uiPriority w:val="11"/>
    <w:qFormat/>
    <w:rsid w:val="00CC037E"/>
    <w:pPr>
      <w:tabs>
        <w:tab w:val="left" w:pos="2835"/>
        <w:tab w:val="left" w:pos="3402"/>
      </w:tabs>
      <w:spacing w:after="40"/>
    </w:pPr>
  </w:style>
  <w:style w:type="paragraph" w:styleId="Lijstalinea">
    <w:name w:val="List Paragraph"/>
    <w:basedOn w:val="Standaard"/>
    <w:uiPriority w:val="34"/>
    <w:qFormat/>
    <w:rsid w:val="002654B9"/>
    <w:pPr>
      <w:ind w:left="720"/>
    </w:pPr>
  </w:style>
  <w:style w:type="paragraph" w:customStyle="1" w:styleId="RapportgegevensTitel">
    <w:name w:val="Rapportgegevens Titel"/>
    <w:basedOn w:val="RapportgegevensKop"/>
    <w:next w:val="Rapportgegevens"/>
    <w:uiPriority w:val="11"/>
    <w:qFormat/>
    <w:rsid w:val="00C96DAB"/>
    <w:pPr>
      <w:spacing w:before="4560"/>
    </w:pPr>
  </w:style>
  <w:style w:type="paragraph" w:styleId="Voettekst">
    <w:name w:val="footer"/>
    <w:basedOn w:val="Standaard"/>
    <w:link w:val="VoettekstChar"/>
    <w:uiPriority w:val="99"/>
    <w:unhideWhenUsed/>
    <w:rsid w:val="00B37C32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7C32"/>
  </w:style>
  <w:style w:type="paragraph" w:customStyle="1" w:styleId="VoorbladgegevensTitel">
    <w:name w:val="Voorbladgegevens Titel"/>
    <w:basedOn w:val="Standaard"/>
    <w:next w:val="Standaard"/>
    <w:uiPriority w:val="11"/>
    <w:qFormat/>
    <w:rsid w:val="00C96DAB"/>
    <w:pPr>
      <w:spacing w:after="240" w:line="264" w:lineRule="auto"/>
    </w:pPr>
    <w:rPr>
      <w:b/>
      <w:caps/>
      <w:color w:val="4C4217"/>
    </w:rPr>
  </w:style>
  <w:style w:type="paragraph" w:customStyle="1" w:styleId="Voorbladgegevens">
    <w:name w:val="Voorbladgegevens"/>
    <w:basedOn w:val="Standaard"/>
    <w:uiPriority w:val="11"/>
    <w:qFormat/>
    <w:rsid w:val="00C96DAB"/>
    <w:pPr>
      <w:tabs>
        <w:tab w:val="left" w:pos="2835"/>
        <w:tab w:val="left" w:pos="3402"/>
      </w:tabs>
      <w:spacing w:after="40" w:line="264" w:lineRule="auto"/>
    </w:pPr>
  </w:style>
  <w:style w:type="table" w:styleId="Tabelraster">
    <w:name w:val="Table Grid"/>
    <w:basedOn w:val="Standaardtabel"/>
    <w:uiPriority w:val="59"/>
    <w:rsid w:val="0063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713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13A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713A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13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13A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13A1"/>
    <w:pPr>
      <w:spacing w:after="0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13A1"/>
    <w:rPr>
      <w:rFonts w:ascii="Segoe UI" w:hAnsi="Segoe UI" w:cs="Segoe UI"/>
    </w:rPr>
  </w:style>
  <w:style w:type="paragraph" w:customStyle="1" w:styleId="TitelLeidraad">
    <w:name w:val="Titel Leidraad"/>
    <w:autoRedefine/>
    <w:uiPriority w:val="1"/>
    <w:qFormat/>
    <w:rsid w:val="00CD03BD"/>
    <w:pPr>
      <w:spacing w:after="0"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paragraph" w:customStyle="1" w:styleId="OndertitelLeidraad">
    <w:name w:val="Ondertitel Leidraad"/>
    <w:uiPriority w:val="1"/>
    <w:qFormat/>
    <w:rsid w:val="000127B4"/>
    <w:pPr>
      <w:spacing w:after="0"/>
    </w:pPr>
    <w:rPr>
      <w:rFonts w:eastAsiaTheme="minorEastAsia"/>
      <w:i/>
      <w:color w:val="FFFFFF" w:themeColor="background1"/>
      <w:spacing w:val="15"/>
      <w:sz w:val="24"/>
      <w:szCs w:val="22"/>
    </w:rPr>
  </w:style>
  <w:style w:type="paragraph" w:customStyle="1" w:styleId="Opsomteken1">
    <w:name w:val="Opsomteken 1"/>
    <w:basedOn w:val="Lijstalinea"/>
    <w:qFormat/>
    <w:rsid w:val="00B3000D"/>
    <w:pPr>
      <w:numPr>
        <w:numId w:val="16"/>
      </w:numPr>
      <w:tabs>
        <w:tab w:val="num" w:pos="360"/>
      </w:tabs>
      <w:spacing w:after="0" w:line="255" w:lineRule="atLeast"/>
      <w:ind w:left="170" w:hanging="170"/>
      <w:contextualSpacing/>
    </w:pPr>
    <w:rPr>
      <w:rFonts w:ascii="Verdana" w:hAnsi="Verdana"/>
      <w:sz w:val="20"/>
      <w:szCs w:val="22"/>
    </w:rPr>
  </w:style>
  <w:style w:type="paragraph" w:customStyle="1" w:styleId="Opsomteken2">
    <w:name w:val="Opsomteken 2"/>
    <w:basedOn w:val="Opsomteken1"/>
    <w:qFormat/>
    <w:rsid w:val="006C4BDE"/>
    <w:pPr>
      <w:numPr>
        <w:numId w:val="17"/>
      </w:numPr>
      <w:tabs>
        <w:tab w:val="num" w:pos="360"/>
      </w:tabs>
      <w:ind w:left="340" w:hanging="170"/>
    </w:pPr>
  </w:style>
  <w:style w:type="paragraph" w:customStyle="1" w:styleId="Opsomnummer1">
    <w:name w:val="Opsomnummer 1"/>
    <w:basedOn w:val="Lijstalinea"/>
    <w:qFormat/>
    <w:rsid w:val="00B3000D"/>
    <w:pPr>
      <w:numPr>
        <w:numId w:val="18"/>
      </w:numPr>
      <w:tabs>
        <w:tab w:val="num" w:pos="360"/>
      </w:tabs>
      <w:spacing w:after="0" w:line="255" w:lineRule="atLeast"/>
      <w:ind w:left="720" w:firstLine="0"/>
      <w:contextualSpacing/>
    </w:pPr>
    <w:rPr>
      <w:rFonts w:ascii="Verdana" w:hAnsi="Verdana"/>
      <w:sz w:val="20"/>
      <w:szCs w:val="22"/>
    </w:rPr>
  </w:style>
  <w:style w:type="paragraph" w:customStyle="1" w:styleId="Tabelsubkop">
    <w:name w:val="Tabelsubkop"/>
    <w:basedOn w:val="Standaard"/>
    <w:qFormat/>
    <w:rsid w:val="006C4BDE"/>
    <w:pPr>
      <w:spacing w:after="0"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D57581"/>
    <w:pPr>
      <w:spacing w:after="0" w:line="255" w:lineRule="atLeast"/>
    </w:pPr>
    <w:rPr>
      <w:rFonts w:ascii="Verdana" w:hAnsi="Verdana"/>
      <w:sz w:val="17"/>
      <w:szCs w:val="1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4BDE"/>
    <w:pPr>
      <w:spacing w:after="0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4BD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4BDE"/>
    <w:rPr>
      <w:vertAlign w:val="superscript"/>
    </w:rPr>
  </w:style>
  <w:style w:type="paragraph" w:customStyle="1" w:styleId="Subkop">
    <w:name w:val="Subkop"/>
    <w:uiPriority w:val="1"/>
    <w:qFormat/>
    <w:rsid w:val="006C4BDE"/>
    <w:pPr>
      <w:spacing w:after="0"/>
      <w:ind w:left="794" w:hanging="794"/>
    </w:pPr>
    <w:rPr>
      <w:rFonts w:asciiTheme="majorHAnsi" w:eastAsiaTheme="majorEastAsia" w:hAnsiTheme="majorHAnsi" w:cstheme="majorBidi"/>
      <w:b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66B0DE14-E552-4AB9-B816-A2BD421CA4A8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\Sjablonen\Sjablonen\OD%20NHN\Projectmatig%20werken\Projectplan%202020%20OD%20NH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EB53C7F3604F78BA0F7C4315324D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C3AA31-D02F-4F27-9937-101FBD80D573}"/>
      </w:docPartPr>
      <w:docPartBody>
        <w:p w:rsidR="005068F7" w:rsidRDefault="005068F7">
          <w:pPr>
            <w:pStyle w:val="62EB53C7F3604F78BA0F7C4315324D80"/>
          </w:pPr>
          <w:r w:rsidRPr="00844217">
            <w:rPr>
              <w:color w:val="595959" w:themeColor="text1" w:themeTint="A6"/>
              <w:sz w:val="13"/>
              <w:szCs w:val="13"/>
            </w:rPr>
            <w:t>Documentsoort/Titel/Procesnr/Versienr/JJJJMMD</w:t>
          </w:r>
          <w:r>
            <w:rPr>
              <w:color w:val="595959" w:themeColor="text1" w:themeTint="A6"/>
              <w:sz w:val="13"/>
              <w:szCs w:val="13"/>
            </w:rPr>
            <w:t>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3FD"/>
    <w:multiLevelType w:val="multilevel"/>
    <w:tmpl w:val="7B1C7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5E152E"/>
    <w:multiLevelType w:val="multilevel"/>
    <w:tmpl w:val="89CC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8D5875"/>
    <w:multiLevelType w:val="multilevel"/>
    <w:tmpl w:val="9954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0441F23"/>
    <w:multiLevelType w:val="multilevel"/>
    <w:tmpl w:val="7FB25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24F6461"/>
    <w:multiLevelType w:val="multilevel"/>
    <w:tmpl w:val="4390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F7"/>
    <w:rsid w:val="000F76B8"/>
    <w:rsid w:val="001F734A"/>
    <w:rsid w:val="002A61DD"/>
    <w:rsid w:val="00346A36"/>
    <w:rsid w:val="003A6AA8"/>
    <w:rsid w:val="003E2748"/>
    <w:rsid w:val="0046622F"/>
    <w:rsid w:val="005068F7"/>
    <w:rsid w:val="00553F86"/>
    <w:rsid w:val="005A47B7"/>
    <w:rsid w:val="00682170"/>
    <w:rsid w:val="007B1343"/>
    <w:rsid w:val="00825C8E"/>
    <w:rsid w:val="008F5182"/>
    <w:rsid w:val="009514BF"/>
    <w:rsid w:val="00977C38"/>
    <w:rsid w:val="00C133E0"/>
    <w:rsid w:val="00C63A92"/>
    <w:rsid w:val="00D02D48"/>
    <w:rsid w:val="00E3476A"/>
    <w:rsid w:val="00E6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2D48"/>
    <w:rPr>
      <w:color w:val="808080"/>
    </w:rPr>
  </w:style>
  <w:style w:type="paragraph" w:customStyle="1" w:styleId="62EB53C7F3604F78BA0F7C4315324D80">
    <w:name w:val="62EB53C7F3604F78BA0F7C4315324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adge">
  <a:themeElements>
    <a:clrScheme name="RUD NHN">
      <a:dk1>
        <a:sysClr val="windowText" lastClr="000000"/>
      </a:dk1>
      <a:lt1>
        <a:sysClr val="window" lastClr="FFFFFF"/>
      </a:lt1>
      <a:dk2>
        <a:srgbClr val="4D4C17"/>
      </a:dk2>
      <a:lt2>
        <a:srgbClr val="F3F3F2"/>
      </a:lt2>
      <a:accent1>
        <a:srgbClr val="89BE35"/>
      </a:accent1>
      <a:accent2>
        <a:srgbClr val="4C4217"/>
      </a:accent2>
      <a:accent3>
        <a:srgbClr val="82368C"/>
      </a:accent3>
      <a:accent4>
        <a:srgbClr val="46B2B5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RUD NH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4" ma:contentTypeDescription="Een nieuw document maken." ma:contentTypeScope="" ma:versionID="1e1285dc240667f0f5a65a272bae102f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eb64d4f753e298613f2a7bfacc18914f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2E4945-18FF-47A4-BDA5-BF818C888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44F3F0-2EF0-46CF-8F66-2729749595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17D75E-878A-4AF8-9C4B-09C627AF0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E067C2-B400-45F5-8E2A-062D0DF633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Projectplan 2020 OD NHN</Template>
  <TotalTime>0</TotalTime>
  <Pages>2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Projectplan</vt:lpstr>
    </vt:vector>
  </TitlesOfParts>
  <Manager/>
  <Company>Omgevingsdienst Noord-Holland Noord (OD NHN)</Company>
  <LinksUpToDate>false</LinksUpToDate>
  <CharactersWithSpaces>1617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Projectplan</dc:title>
  <dc:subject/>
  <dc:creator>Omgevingsdienst</dc:creator>
  <cp:keywords/>
  <dc:description/>
  <cp:lastModifiedBy>Bonnie</cp:lastModifiedBy>
  <cp:revision>2</cp:revision>
  <dcterms:created xsi:type="dcterms:W3CDTF">2021-09-03T09:31:00Z</dcterms:created>
  <dcterms:modified xsi:type="dcterms:W3CDTF">2021-09-03T09:31:00Z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</Properties>
</file>