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D76E4" w14:textId="68C664C0" w:rsidR="00C46D0B" w:rsidRDefault="00140B72" w:rsidP="00BC4B55">
      <w:pPr>
        <w:pStyle w:val="Kop1"/>
        <w:numPr>
          <w:ilvl w:val="0"/>
          <w:numId w:val="0"/>
        </w:numPr>
      </w:pPr>
      <w:r>
        <w:t>AKKOORDVERKLARING</w:t>
      </w:r>
    </w:p>
    <w:p w14:paraId="750737D1" w14:textId="77777777" w:rsidR="00C46D0B" w:rsidRDefault="00C46D0B" w:rsidP="00C46D0B"/>
    <w:p w14:paraId="4DDF16DF" w14:textId="5A1516DA" w:rsidR="006C4BDE" w:rsidRDefault="00140B72" w:rsidP="00140B72">
      <w:pPr>
        <w:pStyle w:val="Opsomteken1"/>
        <w:numPr>
          <w:ilvl w:val="0"/>
          <w:numId w:val="0"/>
        </w:num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Ondergetekende gaat door ondertekening van deze Akkoordverklaring zonder voorbehoud akkoord met:</w:t>
      </w:r>
    </w:p>
    <w:p w14:paraId="7418CB4E" w14:textId="77777777" w:rsidR="00140B72" w:rsidRPr="009D1A83" w:rsidRDefault="00140B72" w:rsidP="00140B72">
      <w:pPr>
        <w:pStyle w:val="Opsomteken1"/>
        <w:tabs>
          <w:tab w:val="clear" w:pos="360"/>
        </w:tabs>
        <w:rPr>
          <w:rFonts w:asciiTheme="minorHAnsi" w:hAnsiTheme="minorHAnsi"/>
          <w:sz w:val="18"/>
          <w:szCs w:val="20"/>
        </w:rPr>
      </w:pPr>
      <w:r w:rsidRPr="009D1A83">
        <w:rPr>
          <w:rFonts w:asciiTheme="minorHAnsi" w:hAnsiTheme="minorHAnsi"/>
          <w:sz w:val="18"/>
          <w:szCs w:val="20"/>
        </w:rPr>
        <w:t>het Programma van Eisen.</w:t>
      </w:r>
    </w:p>
    <w:p w14:paraId="763C76E1" w14:textId="77777777" w:rsidR="00140B72" w:rsidRPr="009D1A83" w:rsidRDefault="00140B72" w:rsidP="00140B72">
      <w:pPr>
        <w:pStyle w:val="Opsomteken1"/>
        <w:tabs>
          <w:tab w:val="clear" w:pos="360"/>
        </w:tabs>
        <w:rPr>
          <w:rFonts w:asciiTheme="minorHAnsi" w:hAnsiTheme="minorHAnsi"/>
          <w:sz w:val="18"/>
          <w:szCs w:val="20"/>
        </w:rPr>
      </w:pPr>
      <w:r w:rsidRPr="009D1A83">
        <w:rPr>
          <w:rFonts w:asciiTheme="minorHAnsi" w:hAnsiTheme="minorHAnsi"/>
          <w:sz w:val="18"/>
          <w:szCs w:val="20"/>
        </w:rPr>
        <w:t>de conceptovereenkomst zoals die na de Nota van inlichtingen is vastgesteld.</w:t>
      </w:r>
    </w:p>
    <w:p w14:paraId="08A98636" w14:textId="77777777" w:rsidR="00140B72" w:rsidRPr="0049486B" w:rsidRDefault="00140B72" w:rsidP="00140B72">
      <w:pPr>
        <w:pStyle w:val="Opsomteken1"/>
        <w:tabs>
          <w:tab w:val="clear" w:pos="360"/>
        </w:tabs>
        <w:rPr>
          <w:rFonts w:asciiTheme="minorHAnsi" w:hAnsiTheme="minorHAnsi"/>
          <w:sz w:val="18"/>
          <w:szCs w:val="20"/>
        </w:rPr>
      </w:pPr>
      <w:r w:rsidRPr="0049486B">
        <w:rPr>
          <w:rFonts w:asciiTheme="minorHAnsi" w:hAnsiTheme="minorHAnsi"/>
          <w:sz w:val="18"/>
          <w:szCs w:val="20"/>
        </w:rPr>
        <w:t>het VNG model algemene inkoopvoorwaarden voor leveringen en diensten inclusief addendum regio Noord-Holland-Noord</w:t>
      </w:r>
      <w:r>
        <w:rPr>
          <w:rFonts w:asciiTheme="minorHAnsi" w:hAnsiTheme="minorHAnsi"/>
          <w:sz w:val="18"/>
          <w:szCs w:val="20"/>
        </w:rPr>
        <w:t xml:space="preserve">. </w:t>
      </w:r>
      <w:r w:rsidRPr="0049486B">
        <w:rPr>
          <w:rFonts w:asciiTheme="minorHAnsi" w:hAnsiTheme="minorHAnsi"/>
          <w:sz w:val="18"/>
          <w:szCs w:val="20"/>
        </w:rPr>
        <w:t>Andere voorwaarden zijn niet van toepassing en worden uitdrukkelijk van de hand gewezen.</w:t>
      </w:r>
      <w:r>
        <w:rPr>
          <w:rFonts w:asciiTheme="minorHAnsi" w:hAnsiTheme="minorHAnsi"/>
          <w:sz w:val="18"/>
          <w:szCs w:val="20"/>
        </w:rPr>
        <w:t xml:space="preserve"> Dit geldt ook voor de nadere overeenkomsten. </w:t>
      </w:r>
    </w:p>
    <w:p w14:paraId="761A9025" w14:textId="17E65C80" w:rsidR="00140B72" w:rsidRDefault="00140B72" w:rsidP="00140B72">
      <w:pPr>
        <w:pStyle w:val="Opsomteken1"/>
        <w:numPr>
          <w:ilvl w:val="0"/>
          <w:numId w:val="0"/>
        </w:numPr>
        <w:rPr>
          <w:rFonts w:asciiTheme="minorHAnsi" w:hAnsiTheme="minorHAnsi"/>
          <w:sz w:val="18"/>
          <w:szCs w:val="18"/>
        </w:rPr>
      </w:pPr>
    </w:p>
    <w:p w14:paraId="7B774D99" w14:textId="2AE8E224" w:rsidR="00140B72" w:rsidRDefault="00140B72" w:rsidP="00140B72">
      <w:pPr>
        <w:pStyle w:val="Opsomteken1"/>
        <w:numPr>
          <w:ilvl w:val="0"/>
          <w:numId w:val="0"/>
        </w:numPr>
        <w:rPr>
          <w:rFonts w:asciiTheme="minorHAnsi" w:hAnsiTheme="minorHAns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379"/>
      </w:tblGrid>
      <w:tr w:rsidR="00140B72" w14:paraId="64FDEF21" w14:textId="77777777" w:rsidTr="00140B72">
        <w:tc>
          <w:tcPr>
            <w:tcW w:w="2405" w:type="dxa"/>
          </w:tcPr>
          <w:p w14:paraId="3D2E1525" w14:textId="509D1453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Naam Inschrijver</w:t>
            </w:r>
          </w:p>
        </w:tc>
        <w:tc>
          <w:tcPr>
            <w:tcW w:w="6379" w:type="dxa"/>
          </w:tcPr>
          <w:p w14:paraId="20C5B486" w14:textId="77777777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  <w:p w14:paraId="2BEE0336" w14:textId="10803032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40B72" w14:paraId="5F6BE96C" w14:textId="77777777" w:rsidTr="00140B72">
        <w:tc>
          <w:tcPr>
            <w:tcW w:w="2405" w:type="dxa"/>
          </w:tcPr>
          <w:p w14:paraId="7CCBADE2" w14:textId="67DD7B76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Naam ondertekenaar</w:t>
            </w:r>
          </w:p>
        </w:tc>
        <w:tc>
          <w:tcPr>
            <w:tcW w:w="6379" w:type="dxa"/>
          </w:tcPr>
          <w:p w14:paraId="5402C716" w14:textId="77777777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  <w:p w14:paraId="528A4293" w14:textId="77777777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  <w:p w14:paraId="2CDAC2B2" w14:textId="099C76E7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40B72" w14:paraId="123087AC" w14:textId="77777777" w:rsidTr="00140B72">
        <w:tc>
          <w:tcPr>
            <w:tcW w:w="2405" w:type="dxa"/>
          </w:tcPr>
          <w:p w14:paraId="49E6CE5E" w14:textId="18A74FCE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Functie </w:t>
            </w:r>
          </w:p>
        </w:tc>
        <w:tc>
          <w:tcPr>
            <w:tcW w:w="6379" w:type="dxa"/>
          </w:tcPr>
          <w:p w14:paraId="4516382F" w14:textId="77777777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  <w:p w14:paraId="542E019E" w14:textId="77777777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  <w:p w14:paraId="3687C8D6" w14:textId="0076447C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40B72" w14:paraId="37D5B56C" w14:textId="77777777" w:rsidTr="00140B72">
        <w:tc>
          <w:tcPr>
            <w:tcW w:w="2405" w:type="dxa"/>
          </w:tcPr>
          <w:p w14:paraId="6AD1815C" w14:textId="7E9993A1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Datum</w:t>
            </w:r>
          </w:p>
        </w:tc>
        <w:tc>
          <w:tcPr>
            <w:tcW w:w="6379" w:type="dxa"/>
          </w:tcPr>
          <w:p w14:paraId="320CEC1D" w14:textId="77777777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  <w:p w14:paraId="025CA940" w14:textId="0400E990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140B72" w14:paraId="62FF6055" w14:textId="77777777" w:rsidTr="00140B72">
        <w:tc>
          <w:tcPr>
            <w:tcW w:w="2405" w:type="dxa"/>
          </w:tcPr>
          <w:p w14:paraId="18C73B00" w14:textId="06EFE07E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Handtekening</w:t>
            </w:r>
          </w:p>
        </w:tc>
        <w:tc>
          <w:tcPr>
            <w:tcW w:w="6379" w:type="dxa"/>
          </w:tcPr>
          <w:p w14:paraId="6907E075" w14:textId="77777777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  <w:p w14:paraId="62BF534A" w14:textId="77777777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  <w:p w14:paraId="38B74653" w14:textId="77777777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  <w:p w14:paraId="4384ABB0" w14:textId="77777777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  <w:p w14:paraId="56A28C72" w14:textId="77777777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  <w:p w14:paraId="61FC07D1" w14:textId="77777777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  <w:p w14:paraId="4530A602" w14:textId="77777777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  <w:p w14:paraId="7A8CED80" w14:textId="77777777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  <w:p w14:paraId="5123AEF8" w14:textId="77777777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  <w:p w14:paraId="46198513" w14:textId="77777777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  <w:p w14:paraId="620D2FFA" w14:textId="77777777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  <w:p w14:paraId="3EE9AA17" w14:textId="77777777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  <w:p w14:paraId="1993C217" w14:textId="77777777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  <w:p w14:paraId="3E0AA875" w14:textId="77777777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  <w:p w14:paraId="63EA6594" w14:textId="77777777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  <w:p w14:paraId="07F45C48" w14:textId="77777777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  <w:p w14:paraId="2E2F2DDE" w14:textId="3247CF9C" w:rsidR="00140B72" w:rsidRDefault="00140B72" w:rsidP="00140B72">
            <w:pPr>
              <w:pStyle w:val="Opsomteken1"/>
              <w:numPr>
                <w:ilvl w:val="0"/>
                <w:numId w:val="0"/>
              </w:num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433846C9" w14:textId="77777777" w:rsidR="00140B72" w:rsidRDefault="00140B72" w:rsidP="00140B72">
      <w:pPr>
        <w:pStyle w:val="Opsomteken1"/>
        <w:numPr>
          <w:ilvl w:val="0"/>
          <w:numId w:val="0"/>
        </w:numPr>
        <w:rPr>
          <w:rFonts w:asciiTheme="minorHAnsi" w:hAnsiTheme="minorHAnsi"/>
          <w:sz w:val="18"/>
          <w:szCs w:val="18"/>
        </w:rPr>
      </w:pPr>
    </w:p>
    <w:sectPr w:rsidR="00140B72" w:rsidSect="007903AE">
      <w:headerReference w:type="default" r:id="rId11"/>
      <w:footerReference w:type="default" r:id="rId12"/>
      <w:pgSz w:w="11906" w:h="16838" w:code="9"/>
      <w:pgMar w:top="1701" w:right="1418" w:bottom="1588" w:left="1418" w:header="709" w:footer="39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CA163" w14:textId="77777777" w:rsidR="003A4016" w:rsidRDefault="003A4016" w:rsidP="00E44CB7">
      <w:pPr>
        <w:spacing w:after="0"/>
      </w:pPr>
      <w:r>
        <w:separator/>
      </w:r>
    </w:p>
  </w:endnote>
  <w:endnote w:type="continuationSeparator" w:id="0">
    <w:p w14:paraId="6CA83FDA" w14:textId="77777777" w:rsidR="003A4016" w:rsidRDefault="003A4016" w:rsidP="00E44C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DDB0" w14:textId="77777777" w:rsidR="00CD03BD" w:rsidRDefault="00CD03BD" w:rsidP="00626477">
    <w:pPr>
      <w:jc w:val="center"/>
    </w:pPr>
    <w:r>
      <w:rPr>
        <w:noProof/>
        <w:color w:val="000000"/>
        <w:lang w:eastAsia="nl-NL"/>
      </w:rPr>
      <w:drawing>
        <wp:anchor distT="0" distB="0" distL="114300" distR="114300" simplePos="0" relativeHeight="251664384" behindDoc="1" locked="0" layoutInCell="1" allowOverlap="1" wp14:anchorId="6CBA55EE" wp14:editId="437F8705">
          <wp:simplePos x="0" y="0"/>
          <wp:positionH relativeFrom="page">
            <wp:posOffset>442595</wp:posOffset>
          </wp:positionH>
          <wp:positionV relativeFrom="page">
            <wp:posOffset>9991090</wp:posOffset>
          </wp:positionV>
          <wp:extent cx="6818400" cy="360000"/>
          <wp:effectExtent l="0" t="0" r="0" b="2540"/>
          <wp:wrapNone/>
          <wp:docPr id="3" name="Afbeelding 3" descr="cid:66B0DE14-E552-4AB9-B816-A2BD421CA4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9140DE9-2A3F-4013-B068-308578C21BE3" descr="cid:66B0DE14-E552-4AB9-B816-A2BD421CA4A8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84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B5CB2">
      <w:rPr>
        <w:color w:val="595959" w:themeColor="text1" w:themeTint="A6"/>
        <w:sz w:val="15"/>
      </w:rPr>
      <w:t xml:space="preserve">Pagina </w:t>
    </w:r>
    <w:r w:rsidRPr="0050765B">
      <w:rPr>
        <w:b/>
        <w:color w:val="595959" w:themeColor="text1" w:themeTint="A6"/>
        <w:sz w:val="15"/>
      </w:rPr>
      <w:fldChar w:fldCharType="begin"/>
    </w:r>
    <w:r w:rsidRPr="0050765B">
      <w:rPr>
        <w:b/>
        <w:color w:val="595959" w:themeColor="text1" w:themeTint="A6"/>
        <w:sz w:val="15"/>
      </w:rPr>
      <w:instrText xml:space="preserve"> PAGE </w:instrText>
    </w:r>
    <w:r w:rsidRPr="0050765B">
      <w:rPr>
        <w:b/>
        <w:color w:val="595959" w:themeColor="text1" w:themeTint="A6"/>
        <w:sz w:val="15"/>
      </w:rPr>
      <w:fldChar w:fldCharType="separate"/>
    </w:r>
    <w:r>
      <w:rPr>
        <w:b/>
        <w:noProof/>
        <w:color w:val="595959" w:themeColor="text1" w:themeTint="A6"/>
        <w:sz w:val="15"/>
      </w:rPr>
      <w:t>7</w:t>
    </w:r>
    <w:r w:rsidRPr="0050765B">
      <w:rPr>
        <w:b/>
        <w:color w:val="595959" w:themeColor="text1" w:themeTint="A6"/>
        <w:sz w:val="15"/>
      </w:rPr>
      <w:fldChar w:fldCharType="end"/>
    </w:r>
    <w:r w:rsidRPr="00CB5CB2">
      <w:rPr>
        <w:color w:val="595959" w:themeColor="text1" w:themeTint="A6"/>
        <w:sz w:val="15"/>
      </w:rPr>
      <w:t xml:space="preserve"> van </w:t>
    </w:r>
    <w:r w:rsidRPr="0050765B">
      <w:rPr>
        <w:b/>
        <w:color w:val="595959" w:themeColor="text1" w:themeTint="A6"/>
        <w:sz w:val="15"/>
      </w:rPr>
      <w:fldChar w:fldCharType="begin"/>
    </w:r>
    <w:r w:rsidRPr="0050765B">
      <w:rPr>
        <w:b/>
        <w:color w:val="595959" w:themeColor="text1" w:themeTint="A6"/>
        <w:sz w:val="15"/>
      </w:rPr>
      <w:instrText xml:space="preserve"> NUMPAGES </w:instrText>
    </w:r>
    <w:r w:rsidRPr="0050765B">
      <w:rPr>
        <w:b/>
        <w:color w:val="595959" w:themeColor="text1" w:themeTint="A6"/>
        <w:sz w:val="15"/>
      </w:rPr>
      <w:fldChar w:fldCharType="separate"/>
    </w:r>
    <w:r>
      <w:rPr>
        <w:b/>
        <w:noProof/>
        <w:color w:val="595959" w:themeColor="text1" w:themeTint="A6"/>
        <w:sz w:val="15"/>
      </w:rPr>
      <w:t>11</w:t>
    </w:r>
    <w:r w:rsidRPr="0050765B">
      <w:rPr>
        <w:b/>
        <w:color w:val="595959" w:themeColor="text1" w:themeTint="A6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339D7" w14:textId="77777777" w:rsidR="003A4016" w:rsidRDefault="003A4016" w:rsidP="00E44CB7">
      <w:pPr>
        <w:spacing w:after="0"/>
      </w:pPr>
      <w:r>
        <w:separator/>
      </w:r>
    </w:p>
  </w:footnote>
  <w:footnote w:type="continuationSeparator" w:id="0">
    <w:p w14:paraId="7BE4E04B" w14:textId="77777777" w:rsidR="003A4016" w:rsidRDefault="003A4016" w:rsidP="00E44CB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D4635" w14:textId="607189F5" w:rsidR="00CD03BD" w:rsidRDefault="003A4016" w:rsidP="00552C38">
    <w:pPr>
      <w:pStyle w:val="Koptekst"/>
      <w:rPr>
        <w:color w:val="595959" w:themeColor="text1" w:themeTint="A6"/>
        <w:sz w:val="13"/>
        <w:szCs w:val="13"/>
      </w:rPr>
    </w:pPr>
    <w:sdt>
      <w:sdtPr>
        <w:rPr>
          <w:color w:val="595959" w:themeColor="text1" w:themeTint="A6"/>
          <w:sz w:val="13"/>
          <w:szCs w:val="13"/>
        </w:rPr>
        <w:alias w:val="Documentsoort/Titel/Procesnr/Versienr/JJJJMMDD"/>
        <w:tag w:val="Documentsoort/Titel/Procesnr/Versienr/JJJJMMDD"/>
        <w:id w:val="1031233317"/>
        <w:placeholder>
          <w:docPart w:val="62EB53C7F3604F78BA0F7C4315324D80"/>
        </w:placeholder>
      </w:sdtPr>
      <w:sdtEndPr/>
      <w:sdtContent>
        <w:r w:rsidR="00CD03BD">
          <w:rPr>
            <w:color w:val="595959" w:themeColor="text1" w:themeTint="A6"/>
            <w:sz w:val="13"/>
            <w:szCs w:val="13"/>
          </w:rPr>
          <w:t>Inschrijfleidraad</w:t>
        </w:r>
        <w:r w:rsidR="006875AB">
          <w:rPr>
            <w:color w:val="595959" w:themeColor="text1" w:themeTint="A6"/>
            <w:sz w:val="13"/>
            <w:szCs w:val="13"/>
          </w:rPr>
          <w:t xml:space="preserve"> </w:t>
        </w:r>
        <w:r w:rsidR="004B752A">
          <w:rPr>
            <w:color w:val="595959" w:themeColor="text1" w:themeTint="A6"/>
            <w:sz w:val="13"/>
            <w:szCs w:val="13"/>
          </w:rPr>
          <w:t>M</w:t>
        </w:r>
        <w:r w:rsidR="006875AB">
          <w:rPr>
            <w:color w:val="595959" w:themeColor="text1" w:themeTint="A6"/>
            <w:sz w:val="13"/>
            <w:szCs w:val="13"/>
          </w:rPr>
          <w:t>ilieucontroles</w:t>
        </w:r>
      </w:sdtContent>
    </w:sdt>
  </w:p>
  <w:p w14:paraId="3A5977B0" w14:textId="4C758D5F" w:rsidR="00CD03BD" w:rsidRPr="00BB124A" w:rsidRDefault="00CD03BD" w:rsidP="00552C38">
    <w:pPr>
      <w:pStyle w:val="Koptekst"/>
      <w:rPr>
        <w:color w:val="595959" w:themeColor="text1" w:themeTint="A6"/>
        <w:sz w:val="13"/>
        <w:szCs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37E7F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7229F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FA7C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45662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C4CC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72F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E243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08E9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50C9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D21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 w15:restartNumberingAfterBreak="0">
    <w:nsid w:val="06AF2011"/>
    <w:multiLevelType w:val="hybridMultilevel"/>
    <w:tmpl w:val="80D264A2"/>
    <w:lvl w:ilvl="0" w:tplc="0413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0BBE29FE"/>
    <w:multiLevelType w:val="hybridMultilevel"/>
    <w:tmpl w:val="EA26763A"/>
    <w:lvl w:ilvl="0" w:tplc="11C4FCD4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CA5849"/>
    <w:multiLevelType w:val="hybridMultilevel"/>
    <w:tmpl w:val="51F21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A020F9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3A337E9F"/>
    <w:multiLevelType w:val="hybridMultilevel"/>
    <w:tmpl w:val="B6489F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14379"/>
    <w:multiLevelType w:val="hybridMultilevel"/>
    <w:tmpl w:val="6A92C3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F86768"/>
    <w:multiLevelType w:val="hybridMultilevel"/>
    <w:tmpl w:val="8722944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140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7"/>
  </w:num>
  <w:num w:numId="13">
    <w:abstractNumId w:val="13"/>
  </w:num>
  <w:num w:numId="14">
    <w:abstractNumId w:val="16"/>
  </w:num>
  <w:num w:numId="15">
    <w:abstractNumId w:val="12"/>
  </w:num>
  <w:num w:numId="16">
    <w:abstractNumId w:val="10"/>
  </w:num>
  <w:num w:numId="17">
    <w:abstractNumId w:val="19"/>
  </w:num>
  <w:num w:numId="18">
    <w:abstractNumId w:val="14"/>
  </w:num>
  <w:num w:numId="19">
    <w:abstractNumId w:val="14"/>
    <w:lvlOverride w:ilvl="0">
      <w:startOverride w:val="1"/>
    </w:lvlOverride>
  </w:num>
  <w:num w:numId="20">
    <w:abstractNumId w:val="14"/>
    <w:lvlOverride w:ilvl="0">
      <w:startOverride w:val="1"/>
    </w:lvlOverride>
  </w:num>
  <w:num w:numId="21">
    <w:abstractNumId w:val="11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04"/>
    <w:rsid w:val="00000A97"/>
    <w:rsid w:val="000052E0"/>
    <w:rsid w:val="000127B4"/>
    <w:rsid w:val="00025F95"/>
    <w:rsid w:val="00043DE7"/>
    <w:rsid w:val="00047B4F"/>
    <w:rsid w:val="00063974"/>
    <w:rsid w:val="00097049"/>
    <w:rsid w:val="000A2E3A"/>
    <w:rsid w:val="000A4596"/>
    <w:rsid w:val="000A5463"/>
    <w:rsid w:val="000B5DDF"/>
    <w:rsid w:val="000D3080"/>
    <w:rsid w:val="00121CE9"/>
    <w:rsid w:val="001233F3"/>
    <w:rsid w:val="00124C05"/>
    <w:rsid w:val="001360B4"/>
    <w:rsid w:val="00137314"/>
    <w:rsid w:val="001409C3"/>
    <w:rsid w:val="00140B72"/>
    <w:rsid w:val="00142890"/>
    <w:rsid w:val="001462F5"/>
    <w:rsid w:val="001476B0"/>
    <w:rsid w:val="001546D1"/>
    <w:rsid w:val="0015504F"/>
    <w:rsid w:val="00161D3D"/>
    <w:rsid w:val="00164CC1"/>
    <w:rsid w:val="001733BD"/>
    <w:rsid w:val="00175980"/>
    <w:rsid w:val="001812AF"/>
    <w:rsid w:val="0018293B"/>
    <w:rsid w:val="001A1352"/>
    <w:rsid w:val="001B11E1"/>
    <w:rsid w:val="001C4BBD"/>
    <w:rsid w:val="001C589F"/>
    <w:rsid w:val="001D1B34"/>
    <w:rsid w:val="001D27AE"/>
    <w:rsid w:val="001D6816"/>
    <w:rsid w:val="001E27B5"/>
    <w:rsid w:val="001E30A2"/>
    <w:rsid w:val="001E3A65"/>
    <w:rsid w:val="001E5907"/>
    <w:rsid w:val="001F30FE"/>
    <w:rsid w:val="001F74A4"/>
    <w:rsid w:val="002028EC"/>
    <w:rsid w:val="002054B2"/>
    <w:rsid w:val="00205EED"/>
    <w:rsid w:val="002107ED"/>
    <w:rsid w:val="0021567F"/>
    <w:rsid w:val="00217A59"/>
    <w:rsid w:val="0022257C"/>
    <w:rsid w:val="00225D26"/>
    <w:rsid w:val="0023256C"/>
    <w:rsid w:val="00235FCD"/>
    <w:rsid w:val="002369D7"/>
    <w:rsid w:val="00240ACD"/>
    <w:rsid w:val="00241FEB"/>
    <w:rsid w:val="00242078"/>
    <w:rsid w:val="00243BB0"/>
    <w:rsid w:val="00261E93"/>
    <w:rsid w:val="0026379A"/>
    <w:rsid w:val="002654B9"/>
    <w:rsid w:val="00265B5D"/>
    <w:rsid w:val="002972E1"/>
    <w:rsid w:val="002A3CD3"/>
    <w:rsid w:val="002A6D51"/>
    <w:rsid w:val="002B252A"/>
    <w:rsid w:val="002F79DA"/>
    <w:rsid w:val="00300C47"/>
    <w:rsid w:val="003038C4"/>
    <w:rsid w:val="0031069B"/>
    <w:rsid w:val="0033127E"/>
    <w:rsid w:val="00334E4F"/>
    <w:rsid w:val="00364A5C"/>
    <w:rsid w:val="00382A2A"/>
    <w:rsid w:val="00386E50"/>
    <w:rsid w:val="00391FCE"/>
    <w:rsid w:val="003952E8"/>
    <w:rsid w:val="003A4016"/>
    <w:rsid w:val="003A4C8A"/>
    <w:rsid w:val="003B3ADF"/>
    <w:rsid w:val="003C6BD5"/>
    <w:rsid w:val="003C7CB5"/>
    <w:rsid w:val="003D1DC3"/>
    <w:rsid w:val="003D2F10"/>
    <w:rsid w:val="003D386D"/>
    <w:rsid w:val="003D6FDC"/>
    <w:rsid w:val="003E0732"/>
    <w:rsid w:val="00404A09"/>
    <w:rsid w:val="00431F6C"/>
    <w:rsid w:val="00440F14"/>
    <w:rsid w:val="004442CD"/>
    <w:rsid w:val="00451CF3"/>
    <w:rsid w:val="00452005"/>
    <w:rsid w:val="004557F4"/>
    <w:rsid w:val="00466101"/>
    <w:rsid w:val="00470D31"/>
    <w:rsid w:val="00471C72"/>
    <w:rsid w:val="004A6FCD"/>
    <w:rsid w:val="004B752A"/>
    <w:rsid w:val="004C67D5"/>
    <w:rsid w:val="004D6788"/>
    <w:rsid w:val="004D7297"/>
    <w:rsid w:val="004F1019"/>
    <w:rsid w:val="0051064D"/>
    <w:rsid w:val="005112AC"/>
    <w:rsid w:val="00516D86"/>
    <w:rsid w:val="00520AA5"/>
    <w:rsid w:val="00522340"/>
    <w:rsid w:val="005337D4"/>
    <w:rsid w:val="005460E8"/>
    <w:rsid w:val="00551010"/>
    <w:rsid w:val="00552C38"/>
    <w:rsid w:val="005560DD"/>
    <w:rsid w:val="00556D1D"/>
    <w:rsid w:val="0056189F"/>
    <w:rsid w:val="00563642"/>
    <w:rsid w:val="005957A4"/>
    <w:rsid w:val="00596690"/>
    <w:rsid w:val="005A391B"/>
    <w:rsid w:val="005B6228"/>
    <w:rsid w:val="005B7842"/>
    <w:rsid w:val="005C11A7"/>
    <w:rsid w:val="005E13CF"/>
    <w:rsid w:val="005E662E"/>
    <w:rsid w:val="005E7E2A"/>
    <w:rsid w:val="005F5CC8"/>
    <w:rsid w:val="005F71FA"/>
    <w:rsid w:val="00602EC2"/>
    <w:rsid w:val="006048E4"/>
    <w:rsid w:val="00610EF7"/>
    <w:rsid w:val="00623DC0"/>
    <w:rsid w:val="00626477"/>
    <w:rsid w:val="00635FCC"/>
    <w:rsid w:val="00640770"/>
    <w:rsid w:val="00644B10"/>
    <w:rsid w:val="00646ED7"/>
    <w:rsid w:val="00650F14"/>
    <w:rsid w:val="00666A3E"/>
    <w:rsid w:val="006809C7"/>
    <w:rsid w:val="00686B92"/>
    <w:rsid w:val="006875AB"/>
    <w:rsid w:val="00691848"/>
    <w:rsid w:val="006A0B5E"/>
    <w:rsid w:val="006A2203"/>
    <w:rsid w:val="006A3799"/>
    <w:rsid w:val="006A6E79"/>
    <w:rsid w:val="006B6EE8"/>
    <w:rsid w:val="006C4BDE"/>
    <w:rsid w:val="006C63DD"/>
    <w:rsid w:val="006C6EA1"/>
    <w:rsid w:val="006D12B5"/>
    <w:rsid w:val="006D3FFE"/>
    <w:rsid w:val="006E4515"/>
    <w:rsid w:val="006F65F4"/>
    <w:rsid w:val="0071366C"/>
    <w:rsid w:val="00717FCB"/>
    <w:rsid w:val="0072300B"/>
    <w:rsid w:val="007264E2"/>
    <w:rsid w:val="007300BF"/>
    <w:rsid w:val="007359CD"/>
    <w:rsid w:val="00743EBB"/>
    <w:rsid w:val="0075181D"/>
    <w:rsid w:val="00753F94"/>
    <w:rsid w:val="007577E7"/>
    <w:rsid w:val="00760D03"/>
    <w:rsid w:val="007746D4"/>
    <w:rsid w:val="007875AF"/>
    <w:rsid w:val="007903AE"/>
    <w:rsid w:val="007A3A4E"/>
    <w:rsid w:val="007A6308"/>
    <w:rsid w:val="007A6362"/>
    <w:rsid w:val="007B36F7"/>
    <w:rsid w:val="007C1850"/>
    <w:rsid w:val="007C4DA6"/>
    <w:rsid w:val="007D09B3"/>
    <w:rsid w:val="007D196C"/>
    <w:rsid w:val="007D1972"/>
    <w:rsid w:val="007D3A17"/>
    <w:rsid w:val="007D64A1"/>
    <w:rsid w:val="007F28CF"/>
    <w:rsid w:val="007F4DD4"/>
    <w:rsid w:val="0081593D"/>
    <w:rsid w:val="00817D16"/>
    <w:rsid w:val="00821079"/>
    <w:rsid w:val="00822706"/>
    <w:rsid w:val="00824A02"/>
    <w:rsid w:val="00826932"/>
    <w:rsid w:val="00844217"/>
    <w:rsid w:val="00844276"/>
    <w:rsid w:val="00845E63"/>
    <w:rsid w:val="0085197D"/>
    <w:rsid w:val="00852A66"/>
    <w:rsid w:val="0088191B"/>
    <w:rsid w:val="00884375"/>
    <w:rsid w:val="00890A38"/>
    <w:rsid w:val="00891F7E"/>
    <w:rsid w:val="00893C6A"/>
    <w:rsid w:val="008A347C"/>
    <w:rsid w:val="008A6B3D"/>
    <w:rsid w:val="008B439B"/>
    <w:rsid w:val="008B4EC8"/>
    <w:rsid w:val="008C14C4"/>
    <w:rsid w:val="008C1525"/>
    <w:rsid w:val="008C2F04"/>
    <w:rsid w:val="008D46AC"/>
    <w:rsid w:val="008E3C8E"/>
    <w:rsid w:val="008F6639"/>
    <w:rsid w:val="008F7CB3"/>
    <w:rsid w:val="0090171E"/>
    <w:rsid w:val="009048F5"/>
    <w:rsid w:val="00921607"/>
    <w:rsid w:val="0092230F"/>
    <w:rsid w:val="0092651D"/>
    <w:rsid w:val="00926FEB"/>
    <w:rsid w:val="00954075"/>
    <w:rsid w:val="00965003"/>
    <w:rsid w:val="00967568"/>
    <w:rsid w:val="009701FA"/>
    <w:rsid w:val="009702D2"/>
    <w:rsid w:val="009869F0"/>
    <w:rsid w:val="00992102"/>
    <w:rsid w:val="009A4341"/>
    <w:rsid w:val="009A5DF2"/>
    <w:rsid w:val="009B6FD0"/>
    <w:rsid w:val="009C63EB"/>
    <w:rsid w:val="009D19B2"/>
    <w:rsid w:val="009D1A83"/>
    <w:rsid w:val="009E7E6E"/>
    <w:rsid w:val="00A0308E"/>
    <w:rsid w:val="00A059E0"/>
    <w:rsid w:val="00A06F2E"/>
    <w:rsid w:val="00A119EB"/>
    <w:rsid w:val="00A13DEA"/>
    <w:rsid w:val="00A220C3"/>
    <w:rsid w:val="00A319B6"/>
    <w:rsid w:val="00A3581A"/>
    <w:rsid w:val="00A36F4E"/>
    <w:rsid w:val="00A47F1B"/>
    <w:rsid w:val="00A53BD6"/>
    <w:rsid w:val="00A6667C"/>
    <w:rsid w:val="00A70AE1"/>
    <w:rsid w:val="00A925EC"/>
    <w:rsid w:val="00A93494"/>
    <w:rsid w:val="00AA50EA"/>
    <w:rsid w:val="00AA5DE4"/>
    <w:rsid w:val="00AB0079"/>
    <w:rsid w:val="00AB5646"/>
    <w:rsid w:val="00AB7ECF"/>
    <w:rsid w:val="00AD27C2"/>
    <w:rsid w:val="00AD6C5A"/>
    <w:rsid w:val="00AE1D6B"/>
    <w:rsid w:val="00AE2514"/>
    <w:rsid w:val="00AF0FB2"/>
    <w:rsid w:val="00AF27DD"/>
    <w:rsid w:val="00AF41E3"/>
    <w:rsid w:val="00B06939"/>
    <w:rsid w:val="00B135CA"/>
    <w:rsid w:val="00B1421B"/>
    <w:rsid w:val="00B2308B"/>
    <w:rsid w:val="00B32D00"/>
    <w:rsid w:val="00B3778C"/>
    <w:rsid w:val="00B37C32"/>
    <w:rsid w:val="00B41CC6"/>
    <w:rsid w:val="00B4613F"/>
    <w:rsid w:val="00B54C3C"/>
    <w:rsid w:val="00B551FD"/>
    <w:rsid w:val="00B56666"/>
    <w:rsid w:val="00B56E06"/>
    <w:rsid w:val="00B713A1"/>
    <w:rsid w:val="00B75C41"/>
    <w:rsid w:val="00B7768A"/>
    <w:rsid w:val="00B829CE"/>
    <w:rsid w:val="00B83D3B"/>
    <w:rsid w:val="00B878F8"/>
    <w:rsid w:val="00B96910"/>
    <w:rsid w:val="00BA088A"/>
    <w:rsid w:val="00BB1A88"/>
    <w:rsid w:val="00BB2F71"/>
    <w:rsid w:val="00BC4B55"/>
    <w:rsid w:val="00BD683D"/>
    <w:rsid w:val="00BE01DD"/>
    <w:rsid w:val="00BE3879"/>
    <w:rsid w:val="00BF61D3"/>
    <w:rsid w:val="00C04A92"/>
    <w:rsid w:val="00C060A3"/>
    <w:rsid w:val="00C1357D"/>
    <w:rsid w:val="00C35E7A"/>
    <w:rsid w:val="00C40E5F"/>
    <w:rsid w:val="00C46D0B"/>
    <w:rsid w:val="00C52D44"/>
    <w:rsid w:val="00C66BBF"/>
    <w:rsid w:val="00C75388"/>
    <w:rsid w:val="00C94DE8"/>
    <w:rsid w:val="00C95316"/>
    <w:rsid w:val="00C95479"/>
    <w:rsid w:val="00C96DAB"/>
    <w:rsid w:val="00CA06CB"/>
    <w:rsid w:val="00CB404F"/>
    <w:rsid w:val="00CC037E"/>
    <w:rsid w:val="00CD03BD"/>
    <w:rsid w:val="00CD10CE"/>
    <w:rsid w:val="00CE0B5C"/>
    <w:rsid w:val="00CE2E7C"/>
    <w:rsid w:val="00CF1C64"/>
    <w:rsid w:val="00CF3A48"/>
    <w:rsid w:val="00CF6D4F"/>
    <w:rsid w:val="00D17BE4"/>
    <w:rsid w:val="00D2158D"/>
    <w:rsid w:val="00D3378B"/>
    <w:rsid w:val="00D356BB"/>
    <w:rsid w:val="00D503BA"/>
    <w:rsid w:val="00D56731"/>
    <w:rsid w:val="00D57688"/>
    <w:rsid w:val="00D60036"/>
    <w:rsid w:val="00D614E6"/>
    <w:rsid w:val="00D617C3"/>
    <w:rsid w:val="00D6348B"/>
    <w:rsid w:val="00D837D0"/>
    <w:rsid w:val="00D8410D"/>
    <w:rsid w:val="00D9291C"/>
    <w:rsid w:val="00D93A45"/>
    <w:rsid w:val="00DA30DC"/>
    <w:rsid w:val="00DA3952"/>
    <w:rsid w:val="00DE6BF9"/>
    <w:rsid w:val="00DF2B16"/>
    <w:rsid w:val="00E022D3"/>
    <w:rsid w:val="00E0244E"/>
    <w:rsid w:val="00E065BE"/>
    <w:rsid w:val="00E2094E"/>
    <w:rsid w:val="00E20B5D"/>
    <w:rsid w:val="00E3177A"/>
    <w:rsid w:val="00E32001"/>
    <w:rsid w:val="00E43BDA"/>
    <w:rsid w:val="00E44CB7"/>
    <w:rsid w:val="00E501E9"/>
    <w:rsid w:val="00E55EE2"/>
    <w:rsid w:val="00E740C9"/>
    <w:rsid w:val="00E764C0"/>
    <w:rsid w:val="00E8108D"/>
    <w:rsid w:val="00E83493"/>
    <w:rsid w:val="00E84157"/>
    <w:rsid w:val="00E853A4"/>
    <w:rsid w:val="00E911B7"/>
    <w:rsid w:val="00E93E8A"/>
    <w:rsid w:val="00E968C8"/>
    <w:rsid w:val="00EA00D0"/>
    <w:rsid w:val="00EA4AF5"/>
    <w:rsid w:val="00EB3A91"/>
    <w:rsid w:val="00EC07F7"/>
    <w:rsid w:val="00EC3FC7"/>
    <w:rsid w:val="00ED4F7C"/>
    <w:rsid w:val="00EE1A2C"/>
    <w:rsid w:val="00EE6B1E"/>
    <w:rsid w:val="00EF4F2A"/>
    <w:rsid w:val="00F01D56"/>
    <w:rsid w:val="00F0771F"/>
    <w:rsid w:val="00F15B46"/>
    <w:rsid w:val="00F217AE"/>
    <w:rsid w:val="00F37B5F"/>
    <w:rsid w:val="00F6091D"/>
    <w:rsid w:val="00F65C13"/>
    <w:rsid w:val="00F744A6"/>
    <w:rsid w:val="00F855B9"/>
    <w:rsid w:val="00F918E0"/>
    <w:rsid w:val="00F92E73"/>
    <w:rsid w:val="00F97D5C"/>
    <w:rsid w:val="00FA1BBF"/>
    <w:rsid w:val="00FA67F1"/>
    <w:rsid w:val="00FA6F16"/>
    <w:rsid w:val="00FB7F58"/>
    <w:rsid w:val="00FC543C"/>
    <w:rsid w:val="00FE30A3"/>
    <w:rsid w:val="00FE5E2F"/>
    <w:rsid w:val="00FF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0F200"/>
  <w15:chartTrackingRefBased/>
  <w15:docId w15:val="{A4206778-8F7A-46F0-88EF-17C4D87A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5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7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" w:qFormat="1"/>
    <w:lsdException w:name="Intense Quote" w:uiPriority="7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CC037E"/>
    <w:pPr>
      <w:spacing w:after="60" w:line="240" w:lineRule="auto"/>
    </w:pPr>
  </w:style>
  <w:style w:type="paragraph" w:styleId="Kop1">
    <w:name w:val="heading 1"/>
    <w:basedOn w:val="Standaard"/>
    <w:next w:val="Standaard"/>
    <w:link w:val="Kop1Char"/>
    <w:qFormat/>
    <w:rsid w:val="00E55EE2"/>
    <w:pPr>
      <w:keepNext/>
      <w:keepLines/>
      <w:numPr>
        <w:numId w:val="11"/>
      </w:numPr>
      <w:spacing w:before="240" w:after="240"/>
      <w:ind w:left="680" w:hanging="680"/>
      <w:outlineLvl w:val="0"/>
    </w:pPr>
    <w:rPr>
      <w:rFonts w:asciiTheme="majorHAnsi" w:eastAsiaTheme="majorEastAsia" w:hAnsiTheme="majorHAnsi" w:cstheme="majorBidi"/>
      <w:b/>
      <w:caps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E55EE2"/>
    <w:pPr>
      <w:keepNext/>
      <w:keepLines/>
      <w:numPr>
        <w:ilvl w:val="1"/>
        <w:numId w:val="11"/>
      </w:numPr>
      <w:spacing w:before="360" w:after="180"/>
      <w:ind w:left="680" w:hanging="6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Kop3">
    <w:name w:val="heading 3"/>
    <w:basedOn w:val="Standaard"/>
    <w:next w:val="Standaard"/>
    <w:link w:val="Kop3Char"/>
    <w:qFormat/>
    <w:rsid w:val="00E55EE2"/>
    <w:pPr>
      <w:keepNext/>
      <w:keepLines/>
      <w:numPr>
        <w:ilvl w:val="2"/>
        <w:numId w:val="11"/>
      </w:numPr>
      <w:spacing w:before="180" w:after="40"/>
      <w:ind w:left="680" w:hanging="680"/>
      <w:outlineLvl w:val="2"/>
    </w:pPr>
    <w:rPr>
      <w:rFonts w:asciiTheme="majorHAnsi" w:eastAsiaTheme="majorEastAsia" w:hAnsiTheme="majorHAnsi" w:cstheme="majorBidi"/>
      <w:b/>
      <w:i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1812AF"/>
    <w:pPr>
      <w:keepNext/>
      <w:keepLines/>
      <w:numPr>
        <w:ilvl w:val="3"/>
        <w:numId w:val="1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668E2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812AF"/>
    <w:pPr>
      <w:keepNext/>
      <w:keepLines/>
      <w:numPr>
        <w:ilvl w:val="4"/>
        <w:numId w:val="11"/>
      </w:numPr>
      <w:spacing w:before="40" w:after="0"/>
      <w:outlineLvl w:val="4"/>
    </w:pPr>
    <w:rPr>
      <w:rFonts w:asciiTheme="majorHAnsi" w:eastAsiaTheme="majorEastAsia" w:hAnsiTheme="majorHAnsi" w:cstheme="majorBidi"/>
      <w:color w:val="668E2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812AF"/>
    <w:pPr>
      <w:keepNext/>
      <w:keepLines/>
      <w:numPr>
        <w:ilvl w:val="5"/>
        <w:numId w:val="11"/>
      </w:numPr>
      <w:spacing w:before="40" w:after="0"/>
      <w:outlineLvl w:val="5"/>
    </w:pPr>
    <w:rPr>
      <w:rFonts w:asciiTheme="majorHAnsi" w:eastAsiaTheme="majorEastAsia" w:hAnsiTheme="majorHAnsi" w:cstheme="majorBidi"/>
      <w:color w:val="445E1A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12AF"/>
    <w:pPr>
      <w:keepNext/>
      <w:keepLines/>
      <w:numPr>
        <w:ilvl w:val="6"/>
        <w:numId w:val="1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445E1A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812AF"/>
    <w:pPr>
      <w:keepNext/>
      <w:keepLines/>
      <w:numPr>
        <w:ilvl w:val="7"/>
        <w:numId w:val="1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812AF"/>
    <w:pPr>
      <w:keepNext/>
      <w:keepLines/>
      <w:numPr>
        <w:ilvl w:val="8"/>
        <w:numId w:val="1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2"/>
    <w:unhideWhenUsed/>
    <w:rsid w:val="00E44CB7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2"/>
    <w:rsid w:val="00E44CB7"/>
  </w:style>
  <w:style w:type="paragraph" w:styleId="Titel">
    <w:name w:val="Title"/>
    <w:basedOn w:val="Standaard"/>
    <w:next w:val="Standaard"/>
    <w:link w:val="TitelChar"/>
    <w:uiPriority w:val="22"/>
    <w:qFormat/>
    <w:rsid w:val="00CF6D4F"/>
    <w:pPr>
      <w:spacing w:after="0"/>
      <w:contextualSpacing/>
    </w:pPr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32"/>
      <w:szCs w:val="56"/>
    </w:rPr>
  </w:style>
  <w:style w:type="character" w:customStyle="1" w:styleId="TitelChar">
    <w:name w:val="Titel Char"/>
    <w:basedOn w:val="Standaardalinea-lettertype"/>
    <w:link w:val="Titel"/>
    <w:uiPriority w:val="22"/>
    <w:rsid w:val="00CF6D4F"/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32"/>
      <w:szCs w:val="56"/>
    </w:rPr>
  </w:style>
  <w:style w:type="character" w:styleId="Tekstvantijdelijkeaanduiding">
    <w:name w:val="Placeholder Text"/>
    <w:basedOn w:val="Standaardalinea-lettertype"/>
    <w:uiPriority w:val="99"/>
    <w:semiHidden/>
    <w:rsid w:val="00A319B6"/>
    <w:rPr>
      <w:color w:val="808080"/>
    </w:rPr>
  </w:style>
  <w:style w:type="paragraph" w:styleId="Ondertitel">
    <w:name w:val="Subtitle"/>
    <w:basedOn w:val="Standaard"/>
    <w:next w:val="Standaard"/>
    <w:link w:val="OndertitelChar"/>
    <w:uiPriority w:val="23"/>
    <w:qFormat/>
    <w:rsid w:val="00CF6D4F"/>
    <w:pPr>
      <w:numPr>
        <w:ilvl w:val="1"/>
      </w:numPr>
    </w:pPr>
    <w:rPr>
      <w:rFonts w:eastAsiaTheme="minorEastAsia"/>
      <w:i/>
      <w:color w:val="FFFFFF" w:themeColor="background1"/>
      <w:spacing w:val="15"/>
      <w:sz w:val="24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23"/>
    <w:rsid w:val="00CF6D4F"/>
    <w:rPr>
      <w:rFonts w:eastAsiaTheme="minorEastAsia"/>
      <w:i/>
      <w:color w:val="FFFFFF" w:themeColor="background1"/>
      <w:spacing w:val="15"/>
      <w:sz w:val="24"/>
      <w:szCs w:val="22"/>
    </w:rPr>
  </w:style>
  <w:style w:type="character" w:customStyle="1" w:styleId="Kop1Char">
    <w:name w:val="Kop 1 Char"/>
    <w:basedOn w:val="Standaardalinea-lettertype"/>
    <w:link w:val="Kop1"/>
    <w:rsid w:val="00E55EE2"/>
    <w:rPr>
      <w:rFonts w:asciiTheme="majorHAnsi" w:eastAsiaTheme="majorEastAsia" w:hAnsiTheme="majorHAnsi" w:cstheme="majorBidi"/>
      <w:b/>
      <w:caps/>
      <w:sz w:val="24"/>
      <w:szCs w:val="32"/>
    </w:rPr>
  </w:style>
  <w:style w:type="character" w:customStyle="1" w:styleId="Kop2Char">
    <w:name w:val="Kop 2 Char"/>
    <w:basedOn w:val="Standaardalinea-lettertype"/>
    <w:link w:val="Kop2"/>
    <w:rsid w:val="00E55EE2"/>
    <w:rPr>
      <w:rFonts w:asciiTheme="majorHAnsi" w:eastAsiaTheme="majorEastAsia" w:hAnsiTheme="majorHAnsi" w:cstheme="majorBidi"/>
      <w:b/>
      <w:szCs w:val="26"/>
    </w:rPr>
  </w:style>
  <w:style w:type="character" w:customStyle="1" w:styleId="Kop3Char">
    <w:name w:val="Kop 3 Char"/>
    <w:basedOn w:val="Standaardalinea-lettertype"/>
    <w:link w:val="Kop3"/>
    <w:rsid w:val="00E55EE2"/>
    <w:rPr>
      <w:rFonts w:asciiTheme="majorHAnsi" w:eastAsiaTheme="majorEastAsia" w:hAnsiTheme="majorHAnsi" w:cstheme="majorBidi"/>
      <w:b/>
      <w:i/>
      <w:szCs w:val="24"/>
    </w:rPr>
  </w:style>
  <w:style w:type="paragraph" w:styleId="Kopvaninhoudsopgave">
    <w:name w:val="TOC Heading"/>
    <w:basedOn w:val="Standaard"/>
    <w:next w:val="Standaard"/>
    <w:uiPriority w:val="13"/>
    <w:qFormat/>
    <w:rsid w:val="00EC3FC7"/>
    <w:pPr>
      <w:spacing w:after="480" w:line="259" w:lineRule="auto"/>
    </w:pPr>
    <w:rPr>
      <w:b/>
      <w:caps/>
      <w:sz w:val="3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025F95"/>
    <w:pPr>
      <w:tabs>
        <w:tab w:val="left" w:pos="851"/>
        <w:tab w:val="right" w:leader="dot" w:pos="9060"/>
      </w:tabs>
      <w:spacing w:after="100" w:line="259" w:lineRule="auto"/>
      <w:ind w:left="851" w:hanging="851"/>
    </w:pPr>
    <w:rPr>
      <w:rFonts w:eastAsiaTheme="minorEastAsia" w:cs="Times New Roman"/>
      <w:sz w:val="20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C3FC7"/>
    <w:pPr>
      <w:tabs>
        <w:tab w:val="left" w:pos="851"/>
        <w:tab w:val="right" w:leader="dot" w:pos="9060"/>
      </w:tabs>
      <w:spacing w:after="100" w:line="259" w:lineRule="auto"/>
      <w:ind w:left="851" w:hanging="851"/>
    </w:pPr>
    <w:rPr>
      <w:rFonts w:eastAsiaTheme="minorEastAsia" w:cs="Times New Roman"/>
      <w:b/>
      <w:caps/>
      <w:sz w:val="22"/>
      <w:szCs w:val="2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520AA5"/>
    <w:pPr>
      <w:tabs>
        <w:tab w:val="left" w:pos="851"/>
        <w:tab w:val="right" w:leader="dot" w:pos="9060"/>
      </w:tabs>
      <w:spacing w:after="100" w:line="259" w:lineRule="auto"/>
      <w:ind w:left="851" w:hanging="851"/>
    </w:pPr>
    <w:rPr>
      <w:rFonts w:eastAsiaTheme="minorEastAsia" w:cs="Times New Roman"/>
      <w:i/>
      <w:szCs w:val="22"/>
      <w:lang w:eastAsia="nl-NL"/>
    </w:rPr>
  </w:style>
  <w:style w:type="character" w:styleId="Hyperlink">
    <w:name w:val="Hyperlink"/>
    <w:basedOn w:val="Standaardalinea-lettertype"/>
    <w:uiPriority w:val="99"/>
    <w:rsid w:val="008E3C8E"/>
    <w:rPr>
      <w:color w:val="89BE35" w:themeColor="accent1"/>
      <w:u w:val="singl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812AF"/>
    <w:rPr>
      <w:rFonts w:asciiTheme="majorHAnsi" w:eastAsiaTheme="majorEastAsia" w:hAnsiTheme="majorHAnsi" w:cstheme="majorBidi"/>
      <w:i/>
      <w:iCs/>
      <w:color w:val="668E2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812AF"/>
    <w:rPr>
      <w:rFonts w:asciiTheme="majorHAnsi" w:eastAsiaTheme="majorEastAsia" w:hAnsiTheme="majorHAnsi" w:cstheme="majorBidi"/>
      <w:color w:val="668E2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812AF"/>
    <w:rPr>
      <w:rFonts w:asciiTheme="majorHAnsi" w:eastAsiaTheme="majorEastAsia" w:hAnsiTheme="majorHAnsi" w:cstheme="majorBidi"/>
      <w:color w:val="445E1A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12AF"/>
    <w:rPr>
      <w:rFonts w:asciiTheme="majorHAnsi" w:eastAsiaTheme="majorEastAsia" w:hAnsiTheme="majorHAnsi" w:cstheme="majorBidi"/>
      <w:i/>
      <w:iCs/>
      <w:color w:val="445E1A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812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812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apportgegevensKop">
    <w:name w:val="Rapportgegevens Kop"/>
    <w:basedOn w:val="Standaard"/>
    <w:next w:val="Standaard"/>
    <w:uiPriority w:val="11"/>
    <w:qFormat/>
    <w:rsid w:val="001A1352"/>
    <w:pPr>
      <w:spacing w:before="400" w:after="200"/>
    </w:pPr>
    <w:rPr>
      <w:b/>
      <w:caps/>
    </w:rPr>
  </w:style>
  <w:style w:type="paragraph" w:customStyle="1" w:styleId="Rapportgegevens">
    <w:name w:val="Rapportgegevens"/>
    <w:basedOn w:val="Standaard"/>
    <w:uiPriority w:val="11"/>
    <w:qFormat/>
    <w:rsid w:val="00CC037E"/>
    <w:pPr>
      <w:tabs>
        <w:tab w:val="left" w:pos="2835"/>
        <w:tab w:val="left" w:pos="3402"/>
      </w:tabs>
      <w:spacing w:after="40"/>
    </w:pPr>
  </w:style>
  <w:style w:type="paragraph" w:styleId="Lijstalinea">
    <w:name w:val="List Paragraph"/>
    <w:basedOn w:val="Standaard"/>
    <w:uiPriority w:val="34"/>
    <w:qFormat/>
    <w:rsid w:val="002654B9"/>
    <w:pPr>
      <w:ind w:left="720"/>
    </w:pPr>
  </w:style>
  <w:style w:type="paragraph" w:customStyle="1" w:styleId="RapportgegevensTitel">
    <w:name w:val="Rapportgegevens Titel"/>
    <w:basedOn w:val="RapportgegevensKop"/>
    <w:next w:val="Rapportgegevens"/>
    <w:uiPriority w:val="11"/>
    <w:qFormat/>
    <w:rsid w:val="00C96DAB"/>
    <w:pPr>
      <w:spacing w:before="4560"/>
    </w:pPr>
  </w:style>
  <w:style w:type="paragraph" w:styleId="Voettekst">
    <w:name w:val="footer"/>
    <w:basedOn w:val="Standaard"/>
    <w:link w:val="VoettekstChar"/>
    <w:uiPriority w:val="99"/>
    <w:unhideWhenUsed/>
    <w:rsid w:val="00B37C32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B37C32"/>
  </w:style>
  <w:style w:type="paragraph" w:customStyle="1" w:styleId="VoorbladgegevensTitel">
    <w:name w:val="Voorbladgegevens Titel"/>
    <w:basedOn w:val="Standaard"/>
    <w:next w:val="Standaard"/>
    <w:uiPriority w:val="11"/>
    <w:qFormat/>
    <w:rsid w:val="00C96DAB"/>
    <w:pPr>
      <w:spacing w:after="240" w:line="264" w:lineRule="auto"/>
    </w:pPr>
    <w:rPr>
      <w:b/>
      <w:caps/>
      <w:color w:val="4C4217"/>
    </w:rPr>
  </w:style>
  <w:style w:type="paragraph" w:customStyle="1" w:styleId="Voorbladgegevens">
    <w:name w:val="Voorbladgegevens"/>
    <w:basedOn w:val="Standaard"/>
    <w:uiPriority w:val="11"/>
    <w:qFormat/>
    <w:rsid w:val="00C96DAB"/>
    <w:pPr>
      <w:tabs>
        <w:tab w:val="left" w:pos="2835"/>
        <w:tab w:val="left" w:pos="3402"/>
      </w:tabs>
      <w:spacing w:after="40" w:line="264" w:lineRule="auto"/>
    </w:pPr>
  </w:style>
  <w:style w:type="table" w:styleId="Tabelraster">
    <w:name w:val="Table Grid"/>
    <w:basedOn w:val="Standaardtabel"/>
    <w:uiPriority w:val="59"/>
    <w:rsid w:val="00635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713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713A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713A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713A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713A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713A1"/>
    <w:pPr>
      <w:spacing w:after="0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13A1"/>
    <w:rPr>
      <w:rFonts w:ascii="Segoe UI" w:hAnsi="Segoe UI" w:cs="Segoe UI"/>
    </w:rPr>
  </w:style>
  <w:style w:type="paragraph" w:customStyle="1" w:styleId="TitelLeidraad">
    <w:name w:val="Titel Leidraad"/>
    <w:autoRedefine/>
    <w:uiPriority w:val="1"/>
    <w:qFormat/>
    <w:rsid w:val="00CD03BD"/>
    <w:pPr>
      <w:spacing w:after="0"/>
    </w:pPr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32"/>
      <w:szCs w:val="56"/>
    </w:rPr>
  </w:style>
  <w:style w:type="paragraph" w:customStyle="1" w:styleId="OndertitelLeidraad">
    <w:name w:val="Ondertitel Leidraad"/>
    <w:uiPriority w:val="1"/>
    <w:qFormat/>
    <w:rsid w:val="000127B4"/>
    <w:pPr>
      <w:spacing w:after="0"/>
    </w:pPr>
    <w:rPr>
      <w:rFonts w:eastAsiaTheme="minorEastAsia"/>
      <w:i/>
      <w:color w:val="FFFFFF" w:themeColor="background1"/>
      <w:spacing w:val="15"/>
      <w:sz w:val="24"/>
      <w:szCs w:val="22"/>
    </w:rPr>
  </w:style>
  <w:style w:type="paragraph" w:customStyle="1" w:styleId="Opsomteken1">
    <w:name w:val="Opsomteken 1"/>
    <w:basedOn w:val="Lijstalinea"/>
    <w:qFormat/>
    <w:rsid w:val="005B7842"/>
    <w:pPr>
      <w:numPr>
        <w:numId w:val="16"/>
      </w:numPr>
      <w:tabs>
        <w:tab w:val="num" w:pos="360"/>
      </w:tabs>
      <w:spacing w:after="0" w:line="255" w:lineRule="atLeast"/>
      <w:ind w:left="170" w:hanging="170"/>
      <w:contextualSpacing/>
    </w:pPr>
    <w:rPr>
      <w:rFonts w:ascii="Verdana" w:hAnsi="Verdana"/>
      <w:sz w:val="20"/>
      <w:szCs w:val="22"/>
    </w:rPr>
  </w:style>
  <w:style w:type="paragraph" w:customStyle="1" w:styleId="Opsomteken2">
    <w:name w:val="Opsomteken 2"/>
    <w:basedOn w:val="Opsomteken1"/>
    <w:qFormat/>
    <w:rsid w:val="006C4BDE"/>
    <w:pPr>
      <w:numPr>
        <w:numId w:val="17"/>
      </w:numPr>
      <w:tabs>
        <w:tab w:val="num" w:pos="360"/>
      </w:tabs>
      <w:ind w:left="340" w:hanging="170"/>
    </w:pPr>
  </w:style>
  <w:style w:type="paragraph" w:customStyle="1" w:styleId="Opsomnummer1">
    <w:name w:val="Opsomnummer 1"/>
    <w:basedOn w:val="Lijstalinea"/>
    <w:qFormat/>
    <w:rsid w:val="006C4BDE"/>
    <w:pPr>
      <w:numPr>
        <w:numId w:val="18"/>
      </w:numPr>
      <w:tabs>
        <w:tab w:val="num" w:pos="360"/>
      </w:tabs>
      <w:spacing w:after="0" w:line="255" w:lineRule="atLeast"/>
      <w:ind w:left="720" w:firstLine="0"/>
      <w:contextualSpacing/>
    </w:pPr>
    <w:rPr>
      <w:rFonts w:ascii="Arial" w:hAnsi="Arial"/>
      <w:sz w:val="20"/>
      <w:szCs w:val="22"/>
    </w:rPr>
  </w:style>
  <w:style w:type="paragraph" w:customStyle="1" w:styleId="Tabelsubkop">
    <w:name w:val="Tabelsubkop"/>
    <w:basedOn w:val="Standaard"/>
    <w:qFormat/>
    <w:rsid w:val="006C4BDE"/>
    <w:pPr>
      <w:spacing w:after="0" w:line="227" w:lineRule="atLeast"/>
    </w:pPr>
    <w:rPr>
      <w:rFonts w:ascii="Arial" w:hAnsi="Arial"/>
      <w:b/>
      <w:sz w:val="17"/>
      <w:szCs w:val="17"/>
    </w:rPr>
  </w:style>
  <w:style w:type="paragraph" w:customStyle="1" w:styleId="Tabeltekst">
    <w:name w:val="Tabeltekst"/>
    <w:basedOn w:val="Standaard"/>
    <w:qFormat/>
    <w:rsid w:val="009A5DF2"/>
    <w:pPr>
      <w:spacing w:after="0" w:line="255" w:lineRule="atLeast"/>
    </w:pPr>
    <w:rPr>
      <w:rFonts w:ascii="Verdana" w:hAnsi="Verdana"/>
      <w:sz w:val="17"/>
      <w:szCs w:val="1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C4BDE"/>
    <w:pPr>
      <w:spacing w:after="0"/>
    </w:pPr>
    <w:rPr>
      <w:rFonts w:ascii="Arial" w:hAnsi="Arial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C4BD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C4BDE"/>
    <w:rPr>
      <w:vertAlign w:val="superscript"/>
    </w:rPr>
  </w:style>
  <w:style w:type="paragraph" w:customStyle="1" w:styleId="Subkop">
    <w:name w:val="Subkop"/>
    <w:uiPriority w:val="1"/>
    <w:qFormat/>
    <w:rsid w:val="006C4BDE"/>
    <w:pPr>
      <w:spacing w:after="0"/>
      <w:ind w:left="794" w:hanging="794"/>
    </w:pPr>
    <w:rPr>
      <w:rFonts w:asciiTheme="majorHAnsi" w:eastAsiaTheme="majorEastAsia" w:hAnsiTheme="majorHAnsi" w:cstheme="majorBidi"/>
      <w:b/>
      <w:i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66B0DE14-E552-4AB9-B816-A2BD421CA4A8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Office\Sjablonen\Sjablonen\OD%20NHN\Projectmatig%20werken\Projectplan%202020%20OD%20NH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EB53C7F3604F78BA0F7C4315324D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C3AA31-D02F-4F27-9937-101FBD80D573}"/>
      </w:docPartPr>
      <w:docPartBody>
        <w:p w:rsidR="005068F7" w:rsidRDefault="005068F7">
          <w:pPr>
            <w:pStyle w:val="62EB53C7F3604F78BA0F7C4315324D80"/>
          </w:pPr>
          <w:r w:rsidRPr="00844217">
            <w:rPr>
              <w:color w:val="595959" w:themeColor="text1" w:themeTint="A6"/>
              <w:sz w:val="13"/>
              <w:szCs w:val="13"/>
            </w:rPr>
            <w:t>Documentsoort/Titel/Procesnr/Versienr/JJJJMMD</w:t>
          </w:r>
          <w:r>
            <w:rPr>
              <w:color w:val="595959" w:themeColor="text1" w:themeTint="A6"/>
              <w:sz w:val="13"/>
              <w:szCs w:val="13"/>
            </w:rPr>
            <w:t>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63FD"/>
    <w:multiLevelType w:val="multilevel"/>
    <w:tmpl w:val="7B1C7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55E152E"/>
    <w:multiLevelType w:val="multilevel"/>
    <w:tmpl w:val="89CCC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18D5875"/>
    <w:multiLevelType w:val="multilevel"/>
    <w:tmpl w:val="9954C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0441F23"/>
    <w:multiLevelType w:val="multilevel"/>
    <w:tmpl w:val="7FB25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24F6461"/>
    <w:multiLevelType w:val="multilevel"/>
    <w:tmpl w:val="43904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8F7"/>
    <w:rsid w:val="002A61DD"/>
    <w:rsid w:val="00346A36"/>
    <w:rsid w:val="003A6AA8"/>
    <w:rsid w:val="003E2748"/>
    <w:rsid w:val="00430D15"/>
    <w:rsid w:val="004519CA"/>
    <w:rsid w:val="0046622F"/>
    <w:rsid w:val="005068F7"/>
    <w:rsid w:val="00553F86"/>
    <w:rsid w:val="005A47B7"/>
    <w:rsid w:val="00623700"/>
    <w:rsid w:val="00682170"/>
    <w:rsid w:val="007B1343"/>
    <w:rsid w:val="00825C8E"/>
    <w:rsid w:val="008F5182"/>
    <w:rsid w:val="00977C38"/>
    <w:rsid w:val="00A64810"/>
    <w:rsid w:val="00AD5BF9"/>
    <w:rsid w:val="00B57647"/>
    <w:rsid w:val="00C63A92"/>
    <w:rsid w:val="00D02D48"/>
    <w:rsid w:val="00E3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02D48"/>
    <w:rPr>
      <w:color w:val="808080"/>
    </w:rPr>
  </w:style>
  <w:style w:type="paragraph" w:customStyle="1" w:styleId="62EB53C7F3604F78BA0F7C4315324D80">
    <w:name w:val="62EB53C7F3604F78BA0F7C4315324D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adge">
  <a:themeElements>
    <a:clrScheme name="RUD NHN">
      <a:dk1>
        <a:sysClr val="windowText" lastClr="000000"/>
      </a:dk1>
      <a:lt1>
        <a:sysClr val="window" lastClr="FFFFFF"/>
      </a:lt1>
      <a:dk2>
        <a:srgbClr val="4D4C17"/>
      </a:dk2>
      <a:lt2>
        <a:srgbClr val="F3F3F2"/>
      </a:lt2>
      <a:accent1>
        <a:srgbClr val="89BE35"/>
      </a:accent1>
      <a:accent2>
        <a:srgbClr val="4C4217"/>
      </a:accent2>
      <a:accent3>
        <a:srgbClr val="82368C"/>
      </a:accent3>
      <a:accent4>
        <a:srgbClr val="46B2B5"/>
      </a:accent4>
      <a:accent5>
        <a:srgbClr val="D36F68"/>
      </a:accent5>
      <a:accent6>
        <a:srgbClr val="826276"/>
      </a:accent6>
      <a:hlink>
        <a:srgbClr val="46B2B5"/>
      </a:hlink>
      <a:folHlink>
        <a:srgbClr val="A46694"/>
      </a:folHlink>
    </a:clrScheme>
    <a:fontScheme name="RUD NH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adg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dge" id="{71A07785-5930-41D4-9A83-E23602B48E98}" vid="{771EA782-DFA6-45B1-AEA3-661F1715B31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7A544A5A1FA249AEB5D7EC956E0952" ma:contentTypeVersion="4" ma:contentTypeDescription="Een nieuw document maken." ma:contentTypeScope="" ma:versionID="1e1285dc240667f0f5a65a272bae102f">
  <xsd:schema xmlns:xsd="http://www.w3.org/2001/XMLSchema" xmlns:xs="http://www.w3.org/2001/XMLSchema" xmlns:p="http://schemas.microsoft.com/office/2006/metadata/properties" xmlns:ns2="38655f8e-bd28-47a3-962d-45434b477c1e" xmlns:ns3="76244e22-53f2-4b4c-9423-0257d3d1dc5b" targetNamespace="http://schemas.microsoft.com/office/2006/metadata/properties" ma:root="true" ma:fieldsID="eb64d4f753e298613f2a7bfacc18914f" ns2:_="" ns3:_="">
    <xsd:import namespace="38655f8e-bd28-47a3-962d-45434b477c1e"/>
    <xsd:import namespace="76244e22-53f2-4b4c-9423-0257d3d1dc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55f8e-bd28-47a3-962d-45434b477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44e22-53f2-4b4c-9423-0257d3d1dc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44F3F0-2EF0-46CF-8F66-2729749595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850D5B-A26F-47AB-AFB7-E6AA16C01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55f8e-bd28-47a3-962d-45434b477c1e"/>
    <ds:schemaRef ds:uri="76244e22-53f2-4b4c-9423-0257d3d1dc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8AB40B-E115-4B1B-B67E-88CF271E95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0EDEAB-37D7-47F3-A18C-6E8E33C3D6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Projectplan 2020 OD NHN</Template>
  <TotalTime>2</TotalTime>
  <Pages>1</Pages>
  <Words>87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Projectplan</vt:lpstr>
    </vt:vector>
  </TitlesOfParts>
  <Manager/>
  <Company>Omgevingsdienst Noord-Holland Noord (OD NHN)</Company>
  <LinksUpToDate>false</LinksUpToDate>
  <CharactersWithSpaces>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Projectplan</dc:title>
  <dc:subject/>
  <dc:creator>Omgevingsdienst</dc:creator>
  <cp:keywords/>
  <dc:description/>
  <cp:lastModifiedBy>Bonnie</cp:lastModifiedBy>
  <cp:revision>3</cp:revision>
  <dcterms:created xsi:type="dcterms:W3CDTF">2021-09-03T08:57:00Z</dcterms:created>
  <dcterms:modified xsi:type="dcterms:W3CDTF">2021-09-03T08:59:00Z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0x0101005A7A544A5A1FA249AEB5D7EC956E0952</vt:lpwstr>
  </property>
</Properties>
</file>