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32C21C2E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570B63">
        <w:rPr>
          <w:b/>
          <w:sz w:val="22"/>
        </w:rPr>
        <w:t>8</w:t>
      </w:r>
      <w:r w:rsidR="0052780C" w:rsidRPr="008555BC">
        <w:rPr>
          <w:b/>
          <w:sz w:val="22"/>
        </w:rPr>
        <w:t xml:space="preserve"> – </w:t>
      </w:r>
      <w:r w:rsidR="00570B63" w:rsidRPr="00570B63">
        <w:rPr>
          <w:b/>
          <w:sz w:val="22"/>
        </w:rPr>
        <w:t>Volkerak Zuidzijde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65CB3FBC" w:rsidR="0052780C" w:rsidRDefault="0052780C" w:rsidP="00FB5DE4">
      <w:pPr>
        <w:pStyle w:val="Kop2"/>
      </w:pPr>
      <w:r>
        <w:t xml:space="preserve">A. Vaste </w:t>
      </w:r>
      <w:r w:rsidR="00D34B61">
        <w:t xml:space="preserve">jaarlijkse </w:t>
      </w:r>
      <w:r>
        <w:t>kosten per (bunker-) milieuboot: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3077"/>
        <w:gridCol w:w="1125"/>
        <w:gridCol w:w="1130"/>
        <w:gridCol w:w="1205"/>
        <w:gridCol w:w="1539"/>
        <w:gridCol w:w="1762"/>
        <w:gridCol w:w="1356"/>
      </w:tblGrid>
      <w:tr w:rsidR="004D417B" w:rsidRPr="00FB5DE4" w14:paraId="1844B3B9" w14:textId="77777777" w:rsidTr="00B21502">
        <w:trPr>
          <w:trHeight w:val="470"/>
        </w:trPr>
        <w:tc>
          <w:tcPr>
            <w:tcW w:w="3077" w:type="dxa"/>
          </w:tcPr>
          <w:p w14:paraId="189C0FA9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Naam en locatie milieuboot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361183E9" w14:textId="77777777" w:rsidR="0052780C" w:rsidRPr="00351A16" w:rsidRDefault="0052780C" w:rsidP="004D417B">
            <w:pPr>
              <w:pStyle w:val="Kop3"/>
              <w:outlineLvl w:val="2"/>
            </w:pPr>
            <w:r w:rsidRPr="00351A16">
              <w:t>Minimum tarief</w:t>
            </w:r>
            <w:r w:rsidR="007F0358" w:rsidRPr="00351A16">
              <w:t>:</w:t>
            </w:r>
          </w:p>
        </w:tc>
        <w:tc>
          <w:tcPr>
            <w:tcW w:w="1130" w:type="dxa"/>
          </w:tcPr>
          <w:p w14:paraId="58FE605A" w14:textId="77777777" w:rsidR="0052780C" w:rsidRPr="00351A16" w:rsidRDefault="0052780C" w:rsidP="004D417B">
            <w:pPr>
              <w:pStyle w:val="Kop3"/>
              <w:outlineLvl w:val="2"/>
            </w:pPr>
            <w:r w:rsidRPr="00351A16">
              <w:t>Maximum tarief</w:t>
            </w:r>
            <w:r w:rsidR="007F0358" w:rsidRPr="00351A16">
              <w:t>:</w:t>
            </w:r>
          </w:p>
        </w:tc>
        <w:tc>
          <w:tcPr>
            <w:tcW w:w="1205" w:type="dxa"/>
          </w:tcPr>
          <w:p w14:paraId="31C34D50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Personele kosten</w:t>
            </w:r>
            <w:r w:rsidR="007F0358" w:rsidRPr="00FB5DE4">
              <w:t>:</w:t>
            </w:r>
          </w:p>
        </w:tc>
        <w:tc>
          <w:tcPr>
            <w:tcW w:w="1539" w:type="dxa"/>
          </w:tcPr>
          <w:p w14:paraId="2C79D021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Gasoliekosten</w:t>
            </w:r>
            <w:r w:rsidR="007F0358" w:rsidRPr="00FB5DE4">
              <w:t>:</w:t>
            </w:r>
          </w:p>
        </w:tc>
        <w:tc>
          <w:tcPr>
            <w:tcW w:w="1762" w:type="dxa"/>
          </w:tcPr>
          <w:p w14:paraId="58324233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Overige exploitatiekosten</w:t>
            </w:r>
            <w:r w:rsidR="007F0358" w:rsidRPr="00FB5DE4">
              <w:t>:</w:t>
            </w:r>
            <w:r w:rsidRPr="00FB5DE4">
              <w:t xml:space="preserve">  </w:t>
            </w:r>
          </w:p>
        </w:tc>
        <w:tc>
          <w:tcPr>
            <w:tcW w:w="1356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</w:p>
        </w:tc>
      </w:tr>
      <w:tr w:rsidR="007F0358" w:rsidRPr="004D417B" w14:paraId="66491C9E" w14:textId="77777777" w:rsidTr="00B21502">
        <w:tc>
          <w:tcPr>
            <w:tcW w:w="3077" w:type="dxa"/>
          </w:tcPr>
          <w:p w14:paraId="1EAF8166" w14:textId="5C269A6B" w:rsidR="0052780C" w:rsidRPr="004D417B" w:rsidRDefault="00B21502" w:rsidP="0052780C">
            <w:pPr>
              <w:rPr>
                <w:sz w:val="18"/>
                <w:szCs w:val="18"/>
              </w:rPr>
            </w:pPr>
            <w:r>
              <w:rPr>
                <w:rFonts w:cs="Arial"/>
                <w:szCs w:val="20"/>
              </w:rPr>
              <w:t>Volkerak, Krammer</w:t>
            </w:r>
            <w:r w:rsidRPr="008547A6">
              <w:rPr>
                <w:rFonts w:cs="Arial"/>
                <w:szCs w:val="20"/>
              </w:rPr>
              <w:t xml:space="preserve"> en Kreekrak</w:t>
            </w:r>
          </w:p>
        </w:tc>
        <w:tc>
          <w:tcPr>
            <w:tcW w:w="1125" w:type="dxa"/>
          </w:tcPr>
          <w:p w14:paraId="4E03DA94" w14:textId="7A79F72A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251803">
              <w:rPr>
                <w:sz w:val="18"/>
                <w:szCs w:val="18"/>
              </w:rPr>
              <w:t xml:space="preserve"> 85.000,-</w:t>
            </w:r>
          </w:p>
        </w:tc>
        <w:tc>
          <w:tcPr>
            <w:tcW w:w="1130" w:type="dxa"/>
          </w:tcPr>
          <w:p w14:paraId="04E54645" w14:textId="410D901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251803">
              <w:rPr>
                <w:sz w:val="18"/>
                <w:szCs w:val="18"/>
              </w:rPr>
              <w:t xml:space="preserve"> 110.000,-</w:t>
            </w:r>
          </w:p>
        </w:tc>
        <w:tc>
          <w:tcPr>
            <w:tcW w:w="1205" w:type="dxa"/>
          </w:tcPr>
          <w:p w14:paraId="6AC58B1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37771E19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6FCA660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2B9A058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</w:tbl>
    <w:p w14:paraId="15F97CF9" w14:textId="77777777" w:rsidR="004D417B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1F3C0CDD" w14:textId="77777777" w:rsidR="0020788C" w:rsidRDefault="0020788C" w:rsidP="004D417B">
      <w:pPr>
        <w:rPr>
          <w:b/>
        </w:rPr>
      </w:pPr>
    </w:p>
    <w:p w14:paraId="5DC63ACC" w14:textId="7B54457F" w:rsidR="004D417B" w:rsidRDefault="004D417B" w:rsidP="004D417B">
      <w:pPr>
        <w:pStyle w:val="Kop2"/>
      </w:pPr>
      <w:r>
        <w:t xml:space="preserve">B. Variabele </w:t>
      </w:r>
      <w:r w:rsidR="00D34B61">
        <w:t xml:space="preserve">jaarlijkse </w:t>
      </w:r>
      <w:r>
        <w:t>kosten van de afvalstromen</w:t>
      </w:r>
    </w:p>
    <w:p w14:paraId="18CA8D03" w14:textId="528EAF94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2F35ED">
        <w:rPr>
          <w:b/>
        </w:rPr>
        <w:t>46</w:t>
      </w:r>
      <w:r w:rsidR="00033901">
        <w:rPr>
          <w:b/>
        </w:rPr>
        <w:t>0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FB5DE4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="007F0358"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  <w:r w:rsidR="007F0358" w:rsidRPr="00FB5DE4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287E0DDF" w:rsidR="004D417B" w:rsidRPr="00033901" w:rsidRDefault="002F35ED" w:rsidP="00511601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5725A2A5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FB5DE4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M</w:t>
            </w:r>
            <w:r w:rsidRPr="00FB5DE4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26A7510C" w:rsidR="007F0358" w:rsidRPr="00033901" w:rsidRDefault="002F35ED" w:rsidP="00033901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60</w:t>
            </w:r>
            <w:r w:rsidR="00033901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949AC5B" w14:textId="77777777" w:rsidR="007F0358" w:rsidRPr="00FB5DE4" w:rsidRDefault="007F0358" w:rsidP="007F0358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FB5DE4" w:rsidRDefault="007F0358" w:rsidP="007F0358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5D1CB64A" w:rsidR="00FB5DE4" w:rsidRPr="00033901" w:rsidRDefault="002F35ED" w:rsidP="00FB5DE4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3.300</w:t>
            </w:r>
          </w:p>
        </w:tc>
        <w:tc>
          <w:tcPr>
            <w:tcW w:w="1276" w:type="dxa"/>
          </w:tcPr>
          <w:p w14:paraId="131CAB8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01229B0E" w:rsidR="00FB5DE4" w:rsidRPr="00033901" w:rsidRDefault="002F35ED" w:rsidP="00033901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14.54</w:t>
            </w:r>
            <w:r w:rsidR="00033901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2E8CA7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0,35</w:t>
            </w:r>
          </w:p>
        </w:tc>
        <w:tc>
          <w:tcPr>
            <w:tcW w:w="1031" w:type="dxa"/>
          </w:tcPr>
          <w:p w14:paraId="615F4FB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2,50</w:t>
            </w:r>
          </w:p>
        </w:tc>
        <w:tc>
          <w:tcPr>
            <w:tcW w:w="1701" w:type="dxa"/>
          </w:tcPr>
          <w:p w14:paraId="20813F6D" w14:textId="03A957C4" w:rsidR="00FB5DE4" w:rsidRPr="00033901" w:rsidRDefault="002F35ED" w:rsidP="00033901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7.68</w:t>
            </w:r>
            <w:r w:rsidR="00033901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196AF152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54C5C680" w:rsidR="00FB5DE4" w:rsidRPr="00033901" w:rsidRDefault="002F35ED" w:rsidP="00033901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2</w:t>
            </w:r>
            <w:r w:rsidR="00033901"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</w:tcPr>
          <w:p w14:paraId="2A7DFA2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0B04206E" w:rsidR="00FB5DE4" w:rsidRPr="00033901" w:rsidRDefault="002F35ED" w:rsidP="00033901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2.</w:t>
            </w:r>
            <w:r w:rsidR="00033901">
              <w:rPr>
                <w:sz w:val="18"/>
                <w:szCs w:val="18"/>
              </w:rPr>
              <w:t>400</w:t>
            </w:r>
          </w:p>
        </w:tc>
        <w:tc>
          <w:tcPr>
            <w:tcW w:w="1276" w:type="dxa"/>
          </w:tcPr>
          <w:p w14:paraId="740DAD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319FD8B9" w:rsidR="00FB5DE4" w:rsidRPr="00033901" w:rsidRDefault="00033901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276" w:type="dxa"/>
          </w:tcPr>
          <w:p w14:paraId="6D24DBCD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Default="00FB5DE4" w:rsidP="00FB5DE4">
            <w:r w:rsidRPr="009453E8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Default="00FB5DE4" w:rsidP="00FB5DE4">
            <w:r w:rsidRPr="008A7CBE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118F55D5" w:rsidR="00FB5DE4" w:rsidRPr="00033901" w:rsidRDefault="00033901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4.490</w:t>
            </w:r>
          </w:p>
        </w:tc>
        <w:tc>
          <w:tcPr>
            <w:tcW w:w="1276" w:type="dxa"/>
          </w:tcPr>
          <w:p w14:paraId="11D9999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4FB12C65" w:rsidR="00FB5DE4" w:rsidRPr="00033901" w:rsidRDefault="00033901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1.190</w:t>
            </w:r>
          </w:p>
        </w:tc>
        <w:tc>
          <w:tcPr>
            <w:tcW w:w="1276" w:type="dxa"/>
          </w:tcPr>
          <w:p w14:paraId="0ADF098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lastRenderedPageBreak/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34297889" w:rsidR="00FB5DE4" w:rsidRPr="00033901" w:rsidRDefault="002F35ED" w:rsidP="00FB5DE4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5.285</w:t>
            </w:r>
          </w:p>
        </w:tc>
        <w:tc>
          <w:tcPr>
            <w:tcW w:w="1276" w:type="dxa"/>
          </w:tcPr>
          <w:p w14:paraId="2CAA6E9E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Default="00FB5DE4" w:rsidP="00FB5DE4">
            <w:r w:rsidRPr="00E45D98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Default="00FB5DE4" w:rsidP="00FB5DE4">
            <w:r w:rsidRPr="005E72C5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Default="00FB5DE4" w:rsidP="00FB5DE4">
            <w:r w:rsidRPr="00B7382B">
              <w:rPr>
                <w:sz w:val="18"/>
                <w:szCs w:val="18"/>
              </w:rPr>
              <w:t>€</w:t>
            </w:r>
            <w:r w:rsidR="008555BC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0BD11F9E" w14:textId="4D8D99DF" w:rsidR="00FB5DE4" w:rsidRPr="00033901" w:rsidRDefault="002F35ED" w:rsidP="00033901">
            <w:pPr>
              <w:rPr>
                <w:sz w:val="18"/>
                <w:szCs w:val="18"/>
              </w:rPr>
            </w:pPr>
            <w:r w:rsidRPr="00033901">
              <w:rPr>
                <w:sz w:val="18"/>
                <w:szCs w:val="18"/>
              </w:rPr>
              <w:t>2.05</w:t>
            </w:r>
            <w:r w:rsidR="00033901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0B6AA17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5D264FAD" w14:textId="77777777" w:rsidR="004D417B" w:rsidRDefault="004D417B" w:rsidP="004D417B"/>
    <w:p w14:paraId="21CB7618" w14:textId="77777777" w:rsidR="00D30676" w:rsidRDefault="00D30676" w:rsidP="00D30676">
      <w:pPr>
        <w:rPr>
          <w:b/>
        </w:rPr>
      </w:pPr>
      <w:r>
        <w:rPr>
          <w:b/>
        </w:rPr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4D417B">
        <w:rPr>
          <w:b/>
        </w:rPr>
        <w:t>€</w:t>
      </w:r>
      <w:r>
        <w:rPr>
          <w:b/>
        </w:rPr>
        <w:t xml:space="preserve"> ………….</w:t>
      </w:r>
    </w:p>
    <w:p w14:paraId="157E2CD2" w14:textId="77777777" w:rsidR="00D30676" w:rsidRDefault="00D30676" w:rsidP="00D30676">
      <w:pPr>
        <w:rPr>
          <w:b/>
        </w:rPr>
      </w:pPr>
      <w:bookmarkStart w:id="0" w:name="_GoBack"/>
      <w:bookmarkEnd w:id="0"/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654015AC" w14:textId="08E49D6B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4577CE90" w14:textId="77777777" w:rsidR="00AD2D7C" w:rsidRDefault="00AD2D7C" w:rsidP="00D30676">
      <w:pPr>
        <w:rPr>
          <w:b/>
        </w:rPr>
      </w:pP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lastRenderedPageBreak/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43AC1A16" w14:textId="77777777" w:rsidR="004036DA" w:rsidRDefault="004036DA" w:rsidP="00051C29"/>
    <w:p w14:paraId="0AE9EB8A" w14:textId="14BE7873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default" r:id="rId8"/>
      <w:footerReference w:type="default" r:id="rId9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BF9A" w14:textId="77777777" w:rsidR="00816320" w:rsidRDefault="00816320" w:rsidP="0052780C">
      <w:pPr>
        <w:spacing w:after="0" w:line="240" w:lineRule="auto"/>
      </w:pPr>
      <w:r>
        <w:separator/>
      </w:r>
    </w:p>
  </w:endnote>
  <w:endnote w:type="continuationSeparator" w:id="0">
    <w:p w14:paraId="72BE78D1" w14:textId="77777777" w:rsidR="00816320" w:rsidRDefault="00816320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67AAA0E1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033901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033901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3D3122B5" w:rsidR="0052780C" w:rsidRDefault="0052780C">
    <w:pPr>
      <w:pStyle w:val="Voettekst"/>
    </w:pPr>
    <w:r>
      <w:t xml:space="preserve">Versie: </w:t>
    </w:r>
    <w:r w:rsidR="00F11E40">
      <w:t>06-07</w:t>
    </w:r>
    <w:r>
      <w:t>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963B" w14:textId="77777777" w:rsidR="00816320" w:rsidRDefault="00816320" w:rsidP="0052780C">
      <w:pPr>
        <w:spacing w:after="0" w:line="240" w:lineRule="auto"/>
      </w:pPr>
      <w:r>
        <w:separator/>
      </w:r>
    </w:p>
  </w:footnote>
  <w:footnote w:type="continuationSeparator" w:id="0">
    <w:p w14:paraId="1F7B460E" w14:textId="77777777" w:rsidR="00816320" w:rsidRDefault="00816320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255A7"/>
    <w:rsid w:val="00033901"/>
    <w:rsid w:val="00051C29"/>
    <w:rsid w:val="000637B8"/>
    <w:rsid w:val="000746D9"/>
    <w:rsid w:val="000F387F"/>
    <w:rsid w:val="000F7C02"/>
    <w:rsid w:val="00154A72"/>
    <w:rsid w:val="001C62C6"/>
    <w:rsid w:val="0020788C"/>
    <w:rsid w:val="00251803"/>
    <w:rsid w:val="0029421B"/>
    <w:rsid w:val="002D315F"/>
    <w:rsid w:val="002E1314"/>
    <w:rsid w:val="002F35ED"/>
    <w:rsid w:val="00351A16"/>
    <w:rsid w:val="00367B20"/>
    <w:rsid w:val="004036DA"/>
    <w:rsid w:val="00416CC3"/>
    <w:rsid w:val="00487E92"/>
    <w:rsid w:val="004B0DE6"/>
    <w:rsid w:val="004B1971"/>
    <w:rsid w:val="004D417B"/>
    <w:rsid w:val="004F73B7"/>
    <w:rsid w:val="0052780C"/>
    <w:rsid w:val="005366C0"/>
    <w:rsid w:val="00570B63"/>
    <w:rsid w:val="005C76B1"/>
    <w:rsid w:val="00667656"/>
    <w:rsid w:val="006C48BB"/>
    <w:rsid w:val="006F5969"/>
    <w:rsid w:val="00775CEF"/>
    <w:rsid w:val="007D63FE"/>
    <w:rsid w:val="007E55ED"/>
    <w:rsid w:val="007F0358"/>
    <w:rsid w:val="007F0D7B"/>
    <w:rsid w:val="00816320"/>
    <w:rsid w:val="0082656F"/>
    <w:rsid w:val="008555BC"/>
    <w:rsid w:val="00864A8A"/>
    <w:rsid w:val="008702F9"/>
    <w:rsid w:val="008A7092"/>
    <w:rsid w:val="008F73BF"/>
    <w:rsid w:val="009D04B9"/>
    <w:rsid w:val="009F743A"/>
    <w:rsid w:val="00A73E87"/>
    <w:rsid w:val="00AD2D7C"/>
    <w:rsid w:val="00B21502"/>
    <w:rsid w:val="00B23B82"/>
    <w:rsid w:val="00B27430"/>
    <w:rsid w:val="00B32C05"/>
    <w:rsid w:val="00B34F04"/>
    <w:rsid w:val="00B649CE"/>
    <w:rsid w:val="00BF7462"/>
    <w:rsid w:val="00C12372"/>
    <w:rsid w:val="00C565D9"/>
    <w:rsid w:val="00D02191"/>
    <w:rsid w:val="00D152E2"/>
    <w:rsid w:val="00D17A52"/>
    <w:rsid w:val="00D30676"/>
    <w:rsid w:val="00D34B56"/>
    <w:rsid w:val="00D34B61"/>
    <w:rsid w:val="00D41A39"/>
    <w:rsid w:val="00DD0B38"/>
    <w:rsid w:val="00DD10BD"/>
    <w:rsid w:val="00DD4CC6"/>
    <w:rsid w:val="00E20DFC"/>
    <w:rsid w:val="00E56E2F"/>
    <w:rsid w:val="00EA1251"/>
    <w:rsid w:val="00F11E40"/>
    <w:rsid w:val="00F913B7"/>
    <w:rsid w:val="00FB5DE4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B7DC-3948-425A-870A-698D11FF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3</TotalTime>
  <Pages>3</Pages>
  <Words>703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10</cp:revision>
  <dcterms:created xsi:type="dcterms:W3CDTF">2021-05-06T07:57:00Z</dcterms:created>
  <dcterms:modified xsi:type="dcterms:W3CDTF">2021-08-05T06:56:00Z</dcterms:modified>
</cp:coreProperties>
</file>