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5C7F8" w14:textId="77777777" w:rsidR="0052780C" w:rsidRPr="008555BC" w:rsidRDefault="00FB5DE4">
      <w:pPr>
        <w:rPr>
          <w:sz w:val="22"/>
        </w:rPr>
      </w:pPr>
      <w:r>
        <w:rPr>
          <w:b/>
          <w:sz w:val="24"/>
        </w:rPr>
        <w:br/>
      </w:r>
      <w:r w:rsidR="0052780C" w:rsidRPr="008555BC">
        <w:rPr>
          <w:b/>
          <w:sz w:val="22"/>
        </w:rPr>
        <w:t>Perceel:</w:t>
      </w:r>
      <w:r w:rsidR="0052780C" w:rsidRPr="008555BC">
        <w:rPr>
          <w:b/>
          <w:sz w:val="22"/>
        </w:rPr>
        <w:tab/>
      </w:r>
      <w:r w:rsidR="0052780C" w:rsidRPr="008555BC">
        <w:rPr>
          <w:b/>
          <w:sz w:val="22"/>
        </w:rPr>
        <w:tab/>
      </w:r>
      <w:r w:rsidR="001D205E">
        <w:rPr>
          <w:b/>
          <w:sz w:val="22"/>
        </w:rPr>
        <w:t>Depot Nieuwegein</w:t>
      </w:r>
      <w:r w:rsidR="0052780C" w:rsidRPr="008555BC">
        <w:rPr>
          <w:b/>
          <w:sz w:val="22"/>
        </w:rPr>
        <w:br/>
        <w:t>Bedrijfsnaam:</w:t>
      </w:r>
      <w:r w:rsidR="0052780C" w:rsidRPr="008555BC">
        <w:rPr>
          <w:b/>
          <w:sz w:val="22"/>
        </w:rPr>
        <w:tab/>
      </w:r>
      <w:r w:rsidR="0052780C" w:rsidRPr="008555BC">
        <w:rPr>
          <w:sz w:val="22"/>
        </w:rPr>
        <w:t>………………………………………………………..</w:t>
      </w:r>
    </w:p>
    <w:p w14:paraId="42956410" w14:textId="77777777" w:rsidR="008555BC" w:rsidRDefault="00775CEF" w:rsidP="00FB5DE4">
      <w:r w:rsidRPr="00FB5DE4">
        <w:t>In dit formulier worden de tarieven gevraagd die de ontvangstvoorziening zal gaan rekenen na eventuele gunning van de opdracht.</w:t>
      </w:r>
      <w:r w:rsidRPr="00FB5DE4">
        <w:br/>
        <w:t>In deze tarieven dienen alle kosten van ontvangst tot en met de verwerking opgenomen te worden.</w:t>
      </w:r>
      <w:r w:rsidRPr="00FB5DE4">
        <w:br/>
        <w:t xml:space="preserve">De opdrachtgever geeft een minimum en een maximum aan dat gehonoreerd wordt voor een tarief per eenheid. Het tarief dat de ontvangstvoorziening opgeeft in deze inschrijving, dient daar </w:t>
      </w:r>
      <w:r w:rsidRPr="00FB5DE4">
        <w:rPr>
          <w:u w:val="single"/>
        </w:rPr>
        <w:t>tussen</w:t>
      </w:r>
      <w:r w:rsidRPr="00FB5DE4">
        <w:t xml:space="preserve"> te liggen.</w:t>
      </w:r>
      <w:r w:rsidR="008555BC">
        <w:br/>
        <w:t>Alle bedragen worden opgegeven in euro’s en zijn exclusief BTW.</w:t>
      </w:r>
    </w:p>
    <w:p w14:paraId="782C9406" w14:textId="77777777" w:rsidR="0052780C" w:rsidRDefault="0052780C" w:rsidP="00FB5DE4">
      <w:pPr>
        <w:pStyle w:val="Kop2"/>
      </w:pPr>
      <w:r>
        <w:t xml:space="preserve">A. Vaste kosten </w:t>
      </w:r>
      <w:r w:rsidR="001D205E">
        <w:t>op het depot</w:t>
      </w:r>
      <w:r>
        <w:t>:</w:t>
      </w:r>
    </w:p>
    <w:p w14:paraId="61379EB1" w14:textId="51471F79" w:rsidR="001D205E" w:rsidRDefault="001D205E" w:rsidP="004D417B">
      <w:pPr>
        <w:rPr>
          <w:b/>
        </w:rPr>
      </w:pPr>
      <w:r>
        <w:t>De vaste kosten kunnen bestaan uit bijvoorbeeld de personele en materiele inzet, om aan de opdracht te kunnen voldoen.</w:t>
      </w:r>
      <w:r w:rsidR="00FB5DE4">
        <w:br/>
      </w:r>
      <w:r w:rsidR="00256544">
        <w:rPr>
          <w:b/>
        </w:rPr>
        <w:t>min/max</w:t>
      </w:r>
      <w:r w:rsidR="00256544">
        <w:rPr>
          <w:b/>
        </w:rPr>
        <w:br/>
        <w:t>2021: 93863</w:t>
      </w:r>
      <w:r w:rsidR="00680FCE">
        <w:rPr>
          <w:b/>
        </w:rPr>
        <w:t xml:space="preserve"> (tussen 85.000 en 110.000)</w:t>
      </w:r>
    </w:p>
    <w:p w14:paraId="198C06C0" w14:textId="44C1D375" w:rsidR="0020788C" w:rsidRPr="000F64CF" w:rsidRDefault="000F64CF" w:rsidP="004D417B">
      <w:r>
        <w:rPr>
          <w:b/>
        </w:rPr>
        <w:t>Totaalprijs 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D417B" w:rsidRPr="004D417B">
        <w:rPr>
          <w:b/>
        </w:rPr>
        <w:t>€</w:t>
      </w:r>
      <w:r w:rsidR="0020788C">
        <w:rPr>
          <w:b/>
        </w:rPr>
        <w:t xml:space="preserve"> ………</w:t>
      </w:r>
      <w:r>
        <w:rPr>
          <w:b/>
        </w:rPr>
        <w:t>…………</w:t>
      </w:r>
    </w:p>
    <w:p w14:paraId="57F0BBB2" w14:textId="25075995" w:rsidR="004D417B" w:rsidRPr="004D417B" w:rsidRDefault="004D417B" w:rsidP="002A7A45">
      <w:pPr>
        <w:pStyle w:val="Kop2"/>
      </w:pPr>
      <w:r>
        <w:t>B. Variabele kosten van de afvalstromen</w:t>
      </w:r>
    </w:p>
    <w:tbl>
      <w:tblPr>
        <w:tblStyle w:val="Tabelraster"/>
        <w:tblW w:w="11194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14"/>
        <w:gridCol w:w="1104"/>
        <w:gridCol w:w="1125"/>
        <w:gridCol w:w="1031"/>
        <w:gridCol w:w="1701"/>
        <w:gridCol w:w="1276"/>
        <w:gridCol w:w="1843"/>
      </w:tblGrid>
      <w:tr w:rsidR="004D417B" w:rsidRPr="00FB5DE4" w14:paraId="0548C1D7" w14:textId="77777777" w:rsidTr="001D205E">
        <w:trPr>
          <w:trHeight w:val="428"/>
        </w:trPr>
        <w:tc>
          <w:tcPr>
            <w:tcW w:w="3114" w:type="dxa"/>
          </w:tcPr>
          <w:p w14:paraId="495D76A0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Afvalsoort</w:t>
            </w:r>
            <w:r w:rsidR="007F0358" w:rsidRPr="00FB5DE4">
              <w:t>:</w:t>
            </w:r>
          </w:p>
        </w:tc>
        <w:tc>
          <w:tcPr>
            <w:tcW w:w="1104" w:type="dxa"/>
          </w:tcPr>
          <w:p w14:paraId="219CC599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Eenheid</w:t>
            </w:r>
            <w:r w:rsidR="007F0358" w:rsidRPr="00FB5DE4">
              <w:t>:</w:t>
            </w:r>
          </w:p>
        </w:tc>
        <w:tc>
          <w:tcPr>
            <w:tcW w:w="1125" w:type="dxa"/>
          </w:tcPr>
          <w:p w14:paraId="16554086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Minimum tarief</w:t>
            </w:r>
            <w:r w:rsidR="007F0358" w:rsidRPr="00FB5DE4">
              <w:t>:</w:t>
            </w:r>
          </w:p>
        </w:tc>
        <w:tc>
          <w:tcPr>
            <w:tcW w:w="1031" w:type="dxa"/>
          </w:tcPr>
          <w:p w14:paraId="5F990229" w14:textId="77777777" w:rsidR="004D417B" w:rsidRPr="00FB5DE4" w:rsidRDefault="004D417B" w:rsidP="007F0358">
            <w:pPr>
              <w:pStyle w:val="Kop3"/>
              <w:outlineLvl w:val="2"/>
            </w:pPr>
            <w:r w:rsidRPr="00FB5DE4">
              <w:t>Maximum tarief</w:t>
            </w:r>
            <w:r w:rsidR="007F0358" w:rsidRPr="00FB5DE4">
              <w:t>:</w:t>
            </w:r>
          </w:p>
        </w:tc>
        <w:tc>
          <w:tcPr>
            <w:tcW w:w="1701" w:type="dxa"/>
          </w:tcPr>
          <w:p w14:paraId="0BF4C28D" w14:textId="77777777" w:rsidR="004D417B" w:rsidRPr="00563FA0" w:rsidRDefault="00775CEF" w:rsidP="007F0358">
            <w:pPr>
              <w:pStyle w:val="Kop3"/>
              <w:outlineLvl w:val="2"/>
            </w:pPr>
            <w:r w:rsidRPr="00563FA0">
              <w:t>Volumeprognose voor</w:t>
            </w:r>
            <w:r w:rsidR="004D417B" w:rsidRPr="00563FA0">
              <w:t xml:space="preserve"> 2022</w:t>
            </w:r>
            <w:r w:rsidR="007F0358" w:rsidRPr="00563FA0">
              <w:t>:</w:t>
            </w:r>
          </w:p>
        </w:tc>
        <w:tc>
          <w:tcPr>
            <w:tcW w:w="1276" w:type="dxa"/>
          </w:tcPr>
          <w:p w14:paraId="47D86507" w14:textId="77777777" w:rsidR="004D417B" w:rsidRPr="00FB5DE4" w:rsidRDefault="007F0358" w:rsidP="007F0358">
            <w:pPr>
              <w:pStyle w:val="Kop3"/>
              <w:outlineLvl w:val="2"/>
            </w:pPr>
            <w:r w:rsidRPr="00FB5DE4">
              <w:t>Tarief</w:t>
            </w:r>
            <w:r w:rsidR="004D417B" w:rsidRPr="00FB5DE4">
              <w:t xml:space="preserve"> per eenheid</w:t>
            </w:r>
            <w:r w:rsidRPr="00FB5DE4">
              <w:t>:</w:t>
            </w:r>
          </w:p>
        </w:tc>
        <w:tc>
          <w:tcPr>
            <w:tcW w:w="1843" w:type="dxa"/>
          </w:tcPr>
          <w:p w14:paraId="53A89429" w14:textId="77777777" w:rsidR="004D417B" w:rsidRPr="00FB5DE4" w:rsidRDefault="004D417B" w:rsidP="007F0358">
            <w:pPr>
              <w:pStyle w:val="Kop3"/>
              <w:outlineLvl w:val="2"/>
              <w:rPr>
                <w:b/>
              </w:rPr>
            </w:pPr>
            <w:r w:rsidRPr="00FB5DE4">
              <w:rPr>
                <w:b/>
              </w:rPr>
              <w:t>Totaal</w:t>
            </w:r>
            <w:r w:rsidR="007F0358" w:rsidRPr="00FB5DE4">
              <w:rPr>
                <w:b/>
              </w:rPr>
              <w:t>:</w:t>
            </w:r>
            <w:r w:rsidRPr="00FB5DE4">
              <w:rPr>
                <w:b/>
              </w:rPr>
              <w:br/>
              <w:t xml:space="preserve">(tarief x </w:t>
            </w:r>
            <w:r w:rsidR="00775CEF" w:rsidRPr="00FB5DE4">
              <w:rPr>
                <w:b/>
              </w:rPr>
              <w:t>volumeprognose</w:t>
            </w:r>
            <w:r w:rsidRPr="00FB5DE4">
              <w:rPr>
                <w:b/>
              </w:rPr>
              <w:t>)</w:t>
            </w:r>
          </w:p>
        </w:tc>
      </w:tr>
      <w:tr w:rsidR="002A7A45" w:rsidRPr="00FB5DE4" w14:paraId="496234E5" w14:textId="77777777" w:rsidTr="001D205E">
        <w:trPr>
          <w:trHeight w:val="428"/>
        </w:trPr>
        <w:tc>
          <w:tcPr>
            <w:tcW w:w="3114" w:type="dxa"/>
          </w:tcPr>
          <w:p w14:paraId="5FA25FFF" w14:textId="4E235F5F" w:rsidR="002A7A45" w:rsidRPr="002A7A45" w:rsidRDefault="002A7A45" w:rsidP="002A7A45">
            <w:r>
              <w:t>Olie water</w:t>
            </w:r>
            <w:r w:rsidR="00256544">
              <w:t xml:space="preserve"> (bilgewater in jerrycans)</w:t>
            </w:r>
          </w:p>
        </w:tc>
        <w:tc>
          <w:tcPr>
            <w:tcW w:w="1104" w:type="dxa"/>
          </w:tcPr>
          <w:p w14:paraId="73499A71" w14:textId="52C311D3" w:rsidR="002A7A45" w:rsidRPr="00A96931" w:rsidRDefault="002A7A45" w:rsidP="002A7A45">
            <w:r w:rsidRPr="00A96931">
              <w:t>m</w:t>
            </w:r>
            <w:r w:rsidRPr="00A96931">
              <w:rPr>
                <w:rFonts w:cs="Arial"/>
              </w:rPr>
              <w:t>³</w:t>
            </w:r>
          </w:p>
        </w:tc>
        <w:tc>
          <w:tcPr>
            <w:tcW w:w="1125" w:type="dxa"/>
          </w:tcPr>
          <w:p w14:paraId="69B6D4F6" w14:textId="0643C667" w:rsidR="002A7A45" w:rsidRPr="00A96931" w:rsidRDefault="00680FCE" w:rsidP="002A7A45">
            <w:pPr>
              <w:rPr>
                <w:sz w:val="18"/>
              </w:rPr>
            </w:pPr>
            <w:r w:rsidRPr="00A96931">
              <w:rPr>
                <w:sz w:val="18"/>
              </w:rPr>
              <w:t>€ 0,00</w:t>
            </w:r>
          </w:p>
        </w:tc>
        <w:tc>
          <w:tcPr>
            <w:tcW w:w="1031" w:type="dxa"/>
          </w:tcPr>
          <w:p w14:paraId="2614E192" w14:textId="45DA6ACD" w:rsidR="002A7A45" w:rsidRPr="00A96931" w:rsidRDefault="00680FCE" w:rsidP="002A7A45">
            <w:pPr>
              <w:rPr>
                <w:sz w:val="18"/>
              </w:rPr>
            </w:pPr>
            <w:r w:rsidRPr="00A96931">
              <w:rPr>
                <w:sz w:val="18"/>
              </w:rPr>
              <w:t>€ 40,00</w:t>
            </w:r>
          </w:p>
        </w:tc>
        <w:tc>
          <w:tcPr>
            <w:tcW w:w="1701" w:type="dxa"/>
          </w:tcPr>
          <w:p w14:paraId="0A1E6FB7" w14:textId="5C1FBA02" w:rsidR="002A7A45" w:rsidRPr="00563FA0" w:rsidRDefault="00256544" w:rsidP="002A7A45">
            <w:r w:rsidRPr="00563FA0">
              <w:t>2</w:t>
            </w:r>
          </w:p>
        </w:tc>
        <w:tc>
          <w:tcPr>
            <w:tcW w:w="1276" w:type="dxa"/>
          </w:tcPr>
          <w:p w14:paraId="4CB07282" w14:textId="4E10F0F8" w:rsidR="002A7A45" w:rsidRPr="00FB5DE4" w:rsidRDefault="002A7A45" w:rsidP="002A7A45"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825B374" w14:textId="7AF92F36" w:rsidR="002A7A45" w:rsidRPr="00FB5DE4" w:rsidRDefault="002A7A45" w:rsidP="002A7A45">
            <w:pPr>
              <w:rPr>
                <w:b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4D417B" w:rsidRPr="00FB5DE4" w14:paraId="7B696749" w14:textId="77777777" w:rsidTr="001D205E">
        <w:trPr>
          <w:trHeight w:val="227"/>
        </w:trPr>
        <w:tc>
          <w:tcPr>
            <w:tcW w:w="3114" w:type="dxa"/>
          </w:tcPr>
          <w:p w14:paraId="5340F985" w14:textId="77777777" w:rsidR="007F0358" w:rsidRPr="00FB5DE4" w:rsidRDefault="00775CEF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Afgewerkte olie</w:t>
            </w:r>
          </w:p>
        </w:tc>
        <w:tc>
          <w:tcPr>
            <w:tcW w:w="1104" w:type="dxa"/>
          </w:tcPr>
          <w:p w14:paraId="7EB147CB" w14:textId="071B043F" w:rsidR="004D417B" w:rsidRPr="00A96931" w:rsidRDefault="002A7A45" w:rsidP="00511601">
            <w:pPr>
              <w:rPr>
                <w:sz w:val="18"/>
                <w:szCs w:val="18"/>
              </w:rPr>
            </w:pPr>
            <w:r w:rsidRPr="00A96931">
              <w:t>m</w:t>
            </w:r>
            <w:r w:rsidRPr="00A96931">
              <w:rPr>
                <w:rFonts w:cs="Arial"/>
              </w:rPr>
              <w:t>³</w:t>
            </w:r>
          </w:p>
        </w:tc>
        <w:tc>
          <w:tcPr>
            <w:tcW w:w="1125" w:type="dxa"/>
          </w:tcPr>
          <w:p w14:paraId="721C26D6" w14:textId="77777777" w:rsidR="004D417B" w:rsidRPr="00A96931" w:rsidRDefault="00775CEF" w:rsidP="00511601">
            <w:pPr>
              <w:rPr>
                <w:sz w:val="18"/>
                <w:szCs w:val="18"/>
              </w:rPr>
            </w:pPr>
            <w:r w:rsidRPr="00A96931">
              <w:rPr>
                <w:sz w:val="18"/>
                <w:szCs w:val="18"/>
              </w:rPr>
              <w:t>€</w:t>
            </w:r>
            <w:r w:rsidR="007F0358" w:rsidRPr="00A96931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3D0AD5C1" w14:textId="77777777" w:rsidR="004D417B" w:rsidRPr="00A96931" w:rsidRDefault="004D417B" w:rsidP="00511601">
            <w:pPr>
              <w:rPr>
                <w:sz w:val="18"/>
                <w:szCs w:val="18"/>
              </w:rPr>
            </w:pPr>
            <w:r w:rsidRPr="00A96931">
              <w:rPr>
                <w:sz w:val="18"/>
                <w:szCs w:val="18"/>
              </w:rPr>
              <w:t>€</w:t>
            </w:r>
            <w:r w:rsidR="007F0358" w:rsidRPr="00A96931">
              <w:rPr>
                <w:sz w:val="18"/>
                <w:szCs w:val="18"/>
              </w:rPr>
              <w:t xml:space="preserve"> 40,00</w:t>
            </w:r>
          </w:p>
        </w:tc>
        <w:tc>
          <w:tcPr>
            <w:tcW w:w="1701" w:type="dxa"/>
          </w:tcPr>
          <w:p w14:paraId="63B72A3F" w14:textId="1F04CD7A" w:rsidR="004D417B" w:rsidRPr="00563FA0" w:rsidRDefault="00563FA0" w:rsidP="00511601">
            <w:pPr>
              <w:rPr>
                <w:sz w:val="18"/>
                <w:szCs w:val="18"/>
              </w:rPr>
            </w:pPr>
            <w:r w:rsidRPr="00563FA0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04DCAAA0" w14:textId="77777777" w:rsidR="004D417B" w:rsidRPr="00FB5DE4" w:rsidRDefault="004D417B" w:rsidP="00511601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08A79A5" w14:textId="77777777" w:rsidR="004D417B" w:rsidRPr="00FB5DE4" w:rsidRDefault="004D417B" w:rsidP="00511601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4D3CEA9A" w14:textId="77777777" w:rsidTr="001D205E">
        <w:trPr>
          <w:trHeight w:val="227"/>
        </w:trPr>
        <w:tc>
          <w:tcPr>
            <w:tcW w:w="3114" w:type="dxa"/>
          </w:tcPr>
          <w:p w14:paraId="15AC4C24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Schroefasvet</w:t>
            </w:r>
          </w:p>
        </w:tc>
        <w:tc>
          <w:tcPr>
            <w:tcW w:w="1104" w:type="dxa"/>
          </w:tcPr>
          <w:p w14:paraId="0DF1B4DB" w14:textId="77777777" w:rsidR="00FB5DE4" w:rsidRPr="00A96931" w:rsidRDefault="00FB5DE4" w:rsidP="00FB5DE4">
            <w:pPr>
              <w:rPr>
                <w:sz w:val="18"/>
                <w:szCs w:val="18"/>
              </w:rPr>
            </w:pPr>
            <w:r w:rsidRPr="00A96931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0CB3FCBE" w14:textId="215BD900" w:rsidR="00FB5DE4" w:rsidRPr="00A96931" w:rsidRDefault="00FB5DE4" w:rsidP="00680FCE">
            <w:pPr>
              <w:rPr>
                <w:sz w:val="18"/>
                <w:szCs w:val="18"/>
              </w:rPr>
            </w:pPr>
            <w:r w:rsidRPr="00A96931">
              <w:rPr>
                <w:sz w:val="18"/>
                <w:szCs w:val="18"/>
              </w:rPr>
              <w:t>€ 0,</w:t>
            </w:r>
            <w:r w:rsidR="00680FCE" w:rsidRPr="00A96931">
              <w:rPr>
                <w:sz w:val="18"/>
                <w:szCs w:val="18"/>
              </w:rPr>
              <w:t>35</w:t>
            </w:r>
          </w:p>
        </w:tc>
        <w:tc>
          <w:tcPr>
            <w:tcW w:w="1031" w:type="dxa"/>
          </w:tcPr>
          <w:p w14:paraId="6FF3CDED" w14:textId="3737A404" w:rsidR="00FB5DE4" w:rsidRPr="00A96931" w:rsidRDefault="00FB5DE4" w:rsidP="00680FCE">
            <w:pPr>
              <w:rPr>
                <w:sz w:val="18"/>
                <w:szCs w:val="18"/>
              </w:rPr>
            </w:pPr>
            <w:r w:rsidRPr="00A96931">
              <w:rPr>
                <w:sz w:val="18"/>
                <w:szCs w:val="18"/>
              </w:rPr>
              <w:t xml:space="preserve">€ </w:t>
            </w:r>
            <w:r w:rsidR="00680FCE" w:rsidRPr="00A96931">
              <w:rPr>
                <w:sz w:val="18"/>
                <w:szCs w:val="18"/>
              </w:rPr>
              <w:t>1,00</w:t>
            </w:r>
          </w:p>
        </w:tc>
        <w:tc>
          <w:tcPr>
            <w:tcW w:w="1701" w:type="dxa"/>
          </w:tcPr>
          <w:p w14:paraId="772FF32E" w14:textId="4399985A" w:rsidR="00FB5DE4" w:rsidRPr="00563FA0" w:rsidRDefault="00256544" w:rsidP="00563FA0">
            <w:pPr>
              <w:rPr>
                <w:sz w:val="18"/>
                <w:szCs w:val="18"/>
              </w:rPr>
            </w:pPr>
            <w:r w:rsidRPr="00563FA0">
              <w:rPr>
                <w:sz w:val="18"/>
                <w:szCs w:val="18"/>
              </w:rPr>
              <w:t>4.26</w:t>
            </w:r>
            <w:r w:rsidR="00563FA0" w:rsidRPr="00563FA0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0591361B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ED5702B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4891587E" w14:textId="77777777" w:rsidTr="001D205E">
        <w:trPr>
          <w:trHeight w:val="227"/>
        </w:trPr>
        <w:tc>
          <w:tcPr>
            <w:tcW w:w="3114" w:type="dxa"/>
          </w:tcPr>
          <w:p w14:paraId="3500ECA3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Poetsdoeken</w:t>
            </w:r>
          </w:p>
        </w:tc>
        <w:tc>
          <w:tcPr>
            <w:tcW w:w="1104" w:type="dxa"/>
          </w:tcPr>
          <w:p w14:paraId="7F83091F" w14:textId="77777777" w:rsidR="00FB5DE4" w:rsidRPr="00A96931" w:rsidRDefault="00FB5DE4" w:rsidP="00FB5DE4">
            <w:pPr>
              <w:rPr>
                <w:sz w:val="18"/>
                <w:szCs w:val="18"/>
              </w:rPr>
            </w:pPr>
            <w:r w:rsidRPr="00A96931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6101D748" w14:textId="77777777" w:rsidR="00FB5DE4" w:rsidRPr="00A96931" w:rsidRDefault="00FB5DE4" w:rsidP="00FB5DE4">
            <w:pPr>
              <w:rPr>
                <w:sz w:val="18"/>
                <w:szCs w:val="18"/>
              </w:rPr>
            </w:pPr>
            <w:r w:rsidRPr="00A96931">
              <w:rPr>
                <w:sz w:val="18"/>
                <w:szCs w:val="18"/>
              </w:rPr>
              <w:t>€ 0,35</w:t>
            </w:r>
          </w:p>
        </w:tc>
        <w:tc>
          <w:tcPr>
            <w:tcW w:w="1031" w:type="dxa"/>
          </w:tcPr>
          <w:p w14:paraId="1EACCA16" w14:textId="40694C46" w:rsidR="00FB5DE4" w:rsidRPr="00A96931" w:rsidRDefault="00680FCE" w:rsidP="00FB5DE4">
            <w:pPr>
              <w:rPr>
                <w:sz w:val="18"/>
                <w:szCs w:val="18"/>
              </w:rPr>
            </w:pPr>
            <w:r w:rsidRPr="00A96931">
              <w:rPr>
                <w:sz w:val="18"/>
                <w:szCs w:val="18"/>
              </w:rPr>
              <w:t>€ 1,00</w:t>
            </w:r>
          </w:p>
        </w:tc>
        <w:tc>
          <w:tcPr>
            <w:tcW w:w="1701" w:type="dxa"/>
          </w:tcPr>
          <w:p w14:paraId="65D17B2B" w14:textId="4317B647" w:rsidR="00FB5DE4" w:rsidRPr="00563FA0" w:rsidRDefault="00256544" w:rsidP="00563FA0">
            <w:pPr>
              <w:rPr>
                <w:sz w:val="18"/>
                <w:szCs w:val="18"/>
              </w:rPr>
            </w:pPr>
            <w:r w:rsidRPr="00563FA0">
              <w:rPr>
                <w:sz w:val="18"/>
                <w:szCs w:val="18"/>
              </w:rPr>
              <w:t>11.07</w:t>
            </w:r>
            <w:r w:rsidR="00563FA0" w:rsidRPr="00563FA0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14:paraId="306EFDE8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2D0F8C97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2D300585" w14:textId="77777777" w:rsidTr="001D205E">
        <w:trPr>
          <w:trHeight w:val="227"/>
        </w:trPr>
        <w:tc>
          <w:tcPr>
            <w:tcW w:w="3114" w:type="dxa"/>
          </w:tcPr>
          <w:p w14:paraId="0AFCB93C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Oliefilters</w:t>
            </w:r>
          </w:p>
        </w:tc>
        <w:tc>
          <w:tcPr>
            <w:tcW w:w="1104" w:type="dxa"/>
          </w:tcPr>
          <w:p w14:paraId="1C5AF603" w14:textId="77777777" w:rsidR="00FB5DE4" w:rsidRPr="00A96931" w:rsidRDefault="00FB5DE4" w:rsidP="00FB5DE4">
            <w:pPr>
              <w:rPr>
                <w:sz w:val="18"/>
                <w:szCs w:val="18"/>
              </w:rPr>
            </w:pPr>
            <w:r w:rsidRPr="00A96931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689C81F1" w14:textId="77777777" w:rsidR="00FB5DE4" w:rsidRPr="00A96931" w:rsidRDefault="00FB5DE4" w:rsidP="00FB5DE4">
            <w:r w:rsidRPr="00A96931">
              <w:rPr>
                <w:sz w:val="18"/>
                <w:szCs w:val="18"/>
              </w:rPr>
              <w:t>€ 0,35</w:t>
            </w:r>
          </w:p>
        </w:tc>
        <w:tc>
          <w:tcPr>
            <w:tcW w:w="1031" w:type="dxa"/>
          </w:tcPr>
          <w:p w14:paraId="5731E4DF" w14:textId="7F721411" w:rsidR="00FB5DE4" w:rsidRPr="00A96931" w:rsidRDefault="00680FCE" w:rsidP="00FB5DE4">
            <w:r w:rsidRPr="00A96931">
              <w:rPr>
                <w:sz w:val="18"/>
                <w:szCs w:val="18"/>
              </w:rPr>
              <w:t>€ 1,00</w:t>
            </w:r>
          </w:p>
        </w:tc>
        <w:tc>
          <w:tcPr>
            <w:tcW w:w="1701" w:type="dxa"/>
          </w:tcPr>
          <w:p w14:paraId="3026358D" w14:textId="6044AAC3" w:rsidR="00FB5DE4" w:rsidRPr="00563FA0" w:rsidRDefault="00256544" w:rsidP="00563FA0">
            <w:pPr>
              <w:rPr>
                <w:sz w:val="18"/>
                <w:szCs w:val="18"/>
              </w:rPr>
            </w:pPr>
            <w:r w:rsidRPr="00563FA0">
              <w:rPr>
                <w:sz w:val="18"/>
                <w:szCs w:val="18"/>
              </w:rPr>
              <w:t>8.65</w:t>
            </w:r>
            <w:r w:rsidR="00563FA0" w:rsidRPr="00563FA0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14:paraId="44E12356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0C156E2A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7A57615E" w14:textId="77777777" w:rsidTr="001D205E">
        <w:trPr>
          <w:trHeight w:val="227"/>
        </w:trPr>
        <w:tc>
          <w:tcPr>
            <w:tcW w:w="3114" w:type="dxa"/>
          </w:tcPr>
          <w:p w14:paraId="26508500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Oliehoudend emballage staal</w:t>
            </w:r>
          </w:p>
        </w:tc>
        <w:tc>
          <w:tcPr>
            <w:tcW w:w="1104" w:type="dxa"/>
          </w:tcPr>
          <w:p w14:paraId="7A0B27FD" w14:textId="77777777" w:rsidR="00FB5DE4" w:rsidRPr="00A96931" w:rsidRDefault="00FB5DE4" w:rsidP="00FB5DE4">
            <w:pPr>
              <w:rPr>
                <w:sz w:val="18"/>
                <w:szCs w:val="18"/>
              </w:rPr>
            </w:pPr>
            <w:r w:rsidRPr="00A96931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190A10B2" w14:textId="56C2A077" w:rsidR="00FB5DE4" w:rsidRPr="00A96931" w:rsidRDefault="00FB5DE4" w:rsidP="00FB5DE4">
            <w:r w:rsidRPr="00A96931">
              <w:rPr>
                <w:sz w:val="18"/>
                <w:szCs w:val="18"/>
              </w:rPr>
              <w:t>€</w:t>
            </w:r>
            <w:r w:rsidR="00EE1A7A" w:rsidRPr="00A96931">
              <w:rPr>
                <w:sz w:val="18"/>
                <w:szCs w:val="18"/>
              </w:rPr>
              <w:t xml:space="preserve"> 0,3</w:t>
            </w:r>
            <w:r w:rsidR="008555BC" w:rsidRPr="00A96931">
              <w:rPr>
                <w:sz w:val="18"/>
                <w:szCs w:val="18"/>
              </w:rPr>
              <w:t>5</w:t>
            </w:r>
          </w:p>
        </w:tc>
        <w:tc>
          <w:tcPr>
            <w:tcW w:w="1031" w:type="dxa"/>
          </w:tcPr>
          <w:p w14:paraId="322F32D7" w14:textId="762B5F18" w:rsidR="00FB5DE4" w:rsidRPr="00A96931" w:rsidRDefault="00EE1A7A" w:rsidP="00FB5DE4">
            <w:r w:rsidRPr="00A96931">
              <w:rPr>
                <w:sz w:val="18"/>
                <w:szCs w:val="18"/>
              </w:rPr>
              <w:t>€ 1,00</w:t>
            </w:r>
          </w:p>
        </w:tc>
        <w:tc>
          <w:tcPr>
            <w:tcW w:w="1701" w:type="dxa"/>
          </w:tcPr>
          <w:p w14:paraId="57BE2218" w14:textId="65C0CDD1" w:rsidR="00FB5DE4" w:rsidRPr="00563FA0" w:rsidRDefault="00256544" w:rsidP="00FB5DE4">
            <w:pPr>
              <w:rPr>
                <w:sz w:val="18"/>
                <w:szCs w:val="18"/>
              </w:rPr>
            </w:pPr>
            <w:r w:rsidRPr="00563FA0">
              <w:rPr>
                <w:sz w:val="18"/>
                <w:szCs w:val="18"/>
              </w:rPr>
              <w:t>405</w:t>
            </w:r>
          </w:p>
        </w:tc>
        <w:tc>
          <w:tcPr>
            <w:tcW w:w="1276" w:type="dxa"/>
          </w:tcPr>
          <w:p w14:paraId="342ED134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031C939B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7653C8DB" w14:textId="77777777" w:rsidTr="001D205E">
        <w:trPr>
          <w:trHeight w:val="227"/>
        </w:trPr>
        <w:tc>
          <w:tcPr>
            <w:tcW w:w="3114" w:type="dxa"/>
          </w:tcPr>
          <w:p w14:paraId="053F5EF9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Oliehoudend emballage kunststof</w:t>
            </w:r>
          </w:p>
        </w:tc>
        <w:tc>
          <w:tcPr>
            <w:tcW w:w="1104" w:type="dxa"/>
          </w:tcPr>
          <w:p w14:paraId="6B2B1866" w14:textId="77777777" w:rsidR="00FB5DE4" w:rsidRPr="00A96931" w:rsidRDefault="00FB5DE4" w:rsidP="00FB5DE4">
            <w:pPr>
              <w:rPr>
                <w:sz w:val="18"/>
                <w:szCs w:val="18"/>
              </w:rPr>
            </w:pPr>
            <w:r w:rsidRPr="00A96931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6F53E5C1" w14:textId="2A3CDC9C" w:rsidR="00FB5DE4" w:rsidRPr="00A96931" w:rsidRDefault="00FB5DE4" w:rsidP="00FB5DE4">
            <w:r w:rsidRPr="00A96931">
              <w:rPr>
                <w:sz w:val="18"/>
                <w:szCs w:val="18"/>
              </w:rPr>
              <w:t>€</w:t>
            </w:r>
            <w:r w:rsidR="00EE1A7A" w:rsidRPr="00A96931">
              <w:rPr>
                <w:sz w:val="18"/>
                <w:szCs w:val="18"/>
              </w:rPr>
              <w:t xml:space="preserve"> 0,3</w:t>
            </w:r>
            <w:r w:rsidR="008555BC" w:rsidRPr="00A96931">
              <w:rPr>
                <w:sz w:val="18"/>
                <w:szCs w:val="18"/>
              </w:rPr>
              <w:t>5</w:t>
            </w:r>
          </w:p>
        </w:tc>
        <w:tc>
          <w:tcPr>
            <w:tcW w:w="1031" w:type="dxa"/>
          </w:tcPr>
          <w:p w14:paraId="00A2221D" w14:textId="17C04C22" w:rsidR="00FB5DE4" w:rsidRPr="00A96931" w:rsidRDefault="00EE1A7A" w:rsidP="00FB5DE4">
            <w:r w:rsidRPr="00A96931">
              <w:rPr>
                <w:sz w:val="18"/>
                <w:szCs w:val="18"/>
              </w:rPr>
              <w:t>€ 1,00</w:t>
            </w:r>
          </w:p>
        </w:tc>
        <w:tc>
          <w:tcPr>
            <w:tcW w:w="1701" w:type="dxa"/>
          </w:tcPr>
          <w:p w14:paraId="670375E5" w14:textId="166B370E" w:rsidR="00FB5DE4" w:rsidRPr="00563FA0" w:rsidRDefault="00256544" w:rsidP="00563FA0">
            <w:pPr>
              <w:rPr>
                <w:sz w:val="18"/>
                <w:szCs w:val="18"/>
              </w:rPr>
            </w:pPr>
            <w:r w:rsidRPr="00563FA0">
              <w:rPr>
                <w:sz w:val="18"/>
                <w:szCs w:val="18"/>
              </w:rPr>
              <w:t>1.8</w:t>
            </w:r>
            <w:r w:rsidR="00563FA0" w:rsidRPr="00563FA0">
              <w:rPr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14:paraId="0ACEB759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375C9884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631A26C8" w14:textId="77777777" w:rsidTr="001D205E">
        <w:trPr>
          <w:trHeight w:val="227"/>
        </w:trPr>
        <w:tc>
          <w:tcPr>
            <w:tcW w:w="3114" w:type="dxa"/>
          </w:tcPr>
          <w:p w14:paraId="074D6FA6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Accu’s &amp; batterijen</w:t>
            </w:r>
          </w:p>
        </w:tc>
        <w:tc>
          <w:tcPr>
            <w:tcW w:w="1104" w:type="dxa"/>
          </w:tcPr>
          <w:p w14:paraId="40C0F0F9" w14:textId="77777777" w:rsidR="00FB5DE4" w:rsidRPr="00A96931" w:rsidRDefault="00FB5DE4" w:rsidP="00FB5DE4">
            <w:pPr>
              <w:rPr>
                <w:sz w:val="18"/>
                <w:szCs w:val="18"/>
              </w:rPr>
            </w:pPr>
            <w:r w:rsidRPr="00A96931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44E946BD" w14:textId="77777777" w:rsidR="00FB5DE4" w:rsidRPr="00A96931" w:rsidRDefault="00FB5DE4" w:rsidP="00FB5DE4">
            <w:r w:rsidRPr="00A96931">
              <w:rPr>
                <w:sz w:val="18"/>
                <w:szCs w:val="18"/>
              </w:rPr>
              <w:t>€</w:t>
            </w:r>
            <w:r w:rsidR="008555BC" w:rsidRPr="00A96931">
              <w:rPr>
                <w:sz w:val="18"/>
                <w:szCs w:val="18"/>
              </w:rPr>
              <w:t xml:space="preserve"> 0,00</w:t>
            </w:r>
          </w:p>
        </w:tc>
        <w:tc>
          <w:tcPr>
            <w:tcW w:w="1031" w:type="dxa"/>
          </w:tcPr>
          <w:p w14:paraId="444BA909" w14:textId="77777777" w:rsidR="00FB5DE4" w:rsidRPr="00A96931" w:rsidRDefault="00FB5DE4" w:rsidP="00FB5DE4">
            <w:r w:rsidRPr="00A96931">
              <w:rPr>
                <w:sz w:val="18"/>
                <w:szCs w:val="18"/>
              </w:rPr>
              <w:t>€</w:t>
            </w:r>
            <w:r w:rsidR="008555BC" w:rsidRPr="00A96931">
              <w:rPr>
                <w:sz w:val="18"/>
                <w:szCs w:val="18"/>
              </w:rPr>
              <w:t xml:space="preserve"> 1,50</w:t>
            </w:r>
          </w:p>
        </w:tc>
        <w:tc>
          <w:tcPr>
            <w:tcW w:w="1701" w:type="dxa"/>
          </w:tcPr>
          <w:p w14:paraId="25A09916" w14:textId="25504885" w:rsidR="00FB5DE4" w:rsidRPr="00563FA0" w:rsidRDefault="00256544" w:rsidP="00FB5DE4">
            <w:pPr>
              <w:rPr>
                <w:sz w:val="18"/>
                <w:szCs w:val="18"/>
              </w:rPr>
            </w:pPr>
            <w:r w:rsidRPr="00563FA0">
              <w:rPr>
                <w:sz w:val="18"/>
                <w:szCs w:val="18"/>
              </w:rPr>
              <w:t>695</w:t>
            </w:r>
          </w:p>
        </w:tc>
        <w:tc>
          <w:tcPr>
            <w:tcW w:w="1276" w:type="dxa"/>
          </w:tcPr>
          <w:p w14:paraId="1D1D9A2A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13B00771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3C97C76E" w14:textId="77777777" w:rsidTr="001D205E">
        <w:trPr>
          <w:trHeight w:val="227"/>
        </w:trPr>
        <w:tc>
          <w:tcPr>
            <w:tcW w:w="3114" w:type="dxa"/>
          </w:tcPr>
          <w:p w14:paraId="7D4EB15A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Verf gerelateerd afval</w:t>
            </w:r>
          </w:p>
        </w:tc>
        <w:tc>
          <w:tcPr>
            <w:tcW w:w="1104" w:type="dxa"/>
          </w:tcPr>
          <w:p w14:paraId="4EF6BCB6" w14:textId="77777777" w:rsidR="00FB5DE4" w:rsidRPr="00A96931" w:rsidRDefault="00FB5DE4" w:rsidP="00FB5DE4">
            <w:pPr>
              <w:rPr>
                <w:sz w:val="18"/>
                <w:szCs w:val="18"/>
              </w:rPr>
            </w:pPr>
            <w:r w:rsidRPr="00A96931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6AB2650F" w14:textId="77777777" w:rsidR="00FB5DE4" w:rsidRPr="00A96931" w:rsidRDefault="00FB5DE4" w:rsidP="00FB5DE4">
            <w:r w:rsidRPr="00A96931">
              <w:rPr>
                <w:sz w:val="18"/>
                <w:szCs w:val="18"/>
              </w:rPr>
              <w:t>€</w:t>
            </w:r>
            <w:r w:rsidR="008555BC" w:rsidRPr="00A96931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031" w:type="dxa"/>
          </w:tcPr>
          <w:p w14:paraId="58DBF393" w14:textId="0E747325" w:rsidR="00FB5DE4" w:rsidRPr="00A96931" w:rsidRDefault="00FB5DE4" w:rsidP="005202B4">
            <w:r w:rsidRPr="00A96931">
              <w:rPr>
                <w:sz w:val="18"/>
                <w:szCs w:val="18"/>
              </w:rPr>
              <w:t>€</w:t>
            </w:r>
            <w:r w:rsidR="008555BC" w:rsidRPr="00A96931">
              <w:rPr>
                <w:sz w:val="18"/>
                <w:szCs w:val="18"/>
              </w:rPr>
              <w:t xml:space="preserve"> </w:t>
            </w:r>
            <w:r w:rsidR="005202B4" w:rsidRPr="00A96931">
              <w:rPr>
                <w:sz w:val="18"/>
                <w:szCs w:val="18"/>
              </w:rPr>
              <w:t>1,00</w:t>
            </w:r>
          </w:p>
        </w:tc>
        <w:tc>
          <w:tcPr>
            <w:tcW w:w="1701" w:type="dxa"/>
          </w:tcPr>
          <w:p w14:paraId="091C234D" w14:textId="4B14F448" w:rsidR="00FB5DE4" w:rsidRPr="00563FA0" w:rsidRDefault="00256544" w:rsidP="00563FA0">
            <w:pPr>
              <w:rPr>
                <w:sz w:val="18"/>
                <w:szCs w:val="18"/>
              </w:rPr>
            </w:pPr>
            <w:r w:rsidRPr="00563FA0">
              <w:rPr>
                <w:sz w:val="18"/>
                <w:szCs w:val="18"/>
              </w:rPr>
              <w:t>4.0</w:t>
            </w:r>
            <w:r w:rsidR="00563FA0" w:rsidRPr="00563FA0">
              <w:rPr>
                <w:sz w:val="18"/>
                <w:szCs w:val="18"/>
              </w:rPr>
              <w:t>20</w:t>
            </w:r>
          </w:p>
        </w:tc>
        <w:tc>
          <w:tcPr>
            <w:tcW w:w="1276" w:type="dxa"/>
          </w:tcPr>
          <w:p w14:paraId="1782ECBC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14C09EC6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51485143" w14:textId="77777777" w:rsidTr="001D205E">
        <w:trPr>
          <w:trHeight w:val="227"/>
        </w:trPr>
        <w:tc>
          <w:tcPr>
            <w:tcW w:w="3114" w:type="dxa"/>
          </w:tcPr>
          <w:p w14:paraId="25CA94F7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Overige niet oliehoudend KGA</w:t>
            </w:r>
          </w:p>
        </w:tc>
        <w:tc>
          <w:tcPr>
            <w:tcW w:w="1104" w:type="dxa"/>
          </w:tcPr>
          <w:p w14:paraId="67C17E93" w14:textId="77777777" w:rsidR="00FB5DE4" w:rsidRPr="00A96931" w:rsidRDefault="00FB5DE4" w:rsidP="00FB5DE4">
            <w:pPr>
              <w:rPr>
                <w:sz w:val="18"/>
                <w:szCs w:val="18"/>
              </w:rPr>
            </w:pPr>
            <w:r w:rsidRPr="00A96931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0521CC1C" w14:textId="7A337D21" w:rsidR="00FB5DE4" w:rsidRPr="00A96931" w:rsidRDefault="00FB5DE4" w:rsidP="00FB5DE4">
            <w:r w:rsidRPr="00A96931">
              <w:rPr>
                <w:sz w:val="18"/>
                <w:szCs w:val="18"/>
              </w:rPr>
              <w:t>€</w:t>
            </w:r>
            <w:r w:rsidR="005202B4" w:rsidRPr="00A96931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031" w:type="dxa"/>
          </w:tcPr>
          <w:p w14:paraId="7CA00790" w14:textId="1FAF74E7" w:rsidR="00FB5DE4" w:rsidRPr="00A96931" w:rsidRDefault="00FB5DE4" w:rsidP="00FB5DE4">
            <w:r w:rsidRPr="00A96931">
              <w:rPr>
                <w:sz w:val="18"/>
                <w:szCs w:val="18"/>
              </w:rPr>
              <w:t>€</w:t>
            </w:r>
            <w:r w:rsidR="005202B4" w:rsidRPr="00A96931">
              <w:rPr>
                <w:sz w:val="18"/>
                <w:szCs w:val="18"/>
              </w:rPr>
              <w:t xml:space="preserve"> 1,0</w:t>
            </w:r>
            <w:r w:rsidR="008555BC" w:rsidRPr="00A96931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224F24C3" w14:textId="5691C0B7" w:rsidR="00FB5DE4" w:rsidRPr="00563FA0" w:rsidRDefault="00256544" w:rsidP="00563FA0">
            <w:pPr>
              <w:rPr>
                <w:sz w:val="18"/>
                <w:szCs w:val="18"/>
              </w:rPr>
            </w:pPr>
            <w:r w:rsidRPr="00563FA0">
              <w:rPr>
                <w:sz w:val="18"/>
                <w:szCs w:val="18"/>
              </w:rPr>
              <w:t>1.06</w:t>
            </w:r>
            <w:r w:rsidR="00563FA0" w:rsidRPr="00563FA0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514213A5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6EF893BB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418A86F0" w14:textId="77777777" w:rsidTr="001D205E">
        <w:trPr>
          <w:trHeight w:val="227"/>
        </w:trPr>
        <w:tc>
          <w:tcPr>
            <w:tcW w:w="3114" w:type="dxa"/>
          </w:tcPr>
          <w:p w14:paraId="5E625992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Bedrijfsafval grof (geen KGA)</w:t>
            </w:r>
          </w:p>
        </w:tc>
        <w:tc>
          <w:tcPr>
            <w:tcW w:w="1104" w:type="dxa"/>
          </w:tcPr>
          <w:p w14:paraId="7E1314E5" w14:textId="77777777" w:rsidR="00FB5DE4" w:rsidRPr="00A96931" w:rsidRDefault="00FB5DE4" w:rsidP="00FB5DE4">
            <w:r w:rsidRPr="00A96931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3D1593BF" w14:textId="4688F39E" w:rsidR="00FB5DE4" w:rsidRPr="00A96931" w:rsidRDefault="00FB5DE4" w:rsidP="00FB5DE4">
            <w:r w:rsidRPr="00A96931">
              <w:rPr>
                <w:sz w:val="18"/>
                <w:szCs w:val="18"/>
              </w:rPr>
              <w:t>€</w:t>
            </w:r>
            <w:r w:rsidR="005202B4" w:rsidRPr="00A96931">
              <w:rPr>
                <w:sz w:val="18"/>
                <w:szCs w:val="18"/>
              </w:rPr>
              <w:t xml:space="preserve"> 0,10</w:t>
            </w:r>
          </w:p>
        </w:tc>
        <w:tc>
          <w:tcPr>
            <w:tcW w:w="1031" w:type="dxa"/>
          </w:tcPr>
          <w:p w14:paraId="7FD1D848" w14:textId="74F1AC0D" w:rsidR="00FB5DE4" w:rsidRPr="00A96931" w:rsidRDefault="00FB5DE4" w:rsidP="00FB5DE4">
            <w:r w:rsidRPr="00A96931">
              <w:rPr>
                <w:sz w:val="18"/>
                <w:szCs w:val="18"/>
              </w:rPr>
              <w:t>€</w:t>
            </w:r>
            <w:r w:rsidR="005202B4" w:rsidRPr="00A96931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701" w:type="dxa"/>
          </w:tcPr>
          <w:p w14:paraId="30633074" w14:textId="3F195D7E" w:rsidR="00FB5DE4" w:rsidRPr="00563FA0" w:rsidRDefault="00256544" w:rsidP="00563FA0">
            <w:pPr>
              <w:rPr>
                <w:sz w:val="18"/>
                <w:szCs w:val="18"/>
              </w:rPr>
            </w:pPr>
            <w:r w:rsidRPr="00563FA0">
              <w:rPr>
                <w:sz w:val="18"/>
                <w:szCs w:val="18"/>
              </w:rPr>
              <w:t>11.23</w:t>
            </w:r>
            <w:r w:rsidR="00563FA0" w:rsidRPr="00563FA0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</w:tcPr>
          <w:p w14:paraId="68469400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76A8B73D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  <w:tr w:rsidR="00FB5DE4" w:rsidRPr="00FB5DE4" w14:paraId="1268581E" w14:textId="77777777" w:rsidTr="001D205E">
        <w:trPr>
          <w:trHeight w:val="227"/>
        </w:trPr>
        <w:tc>
          <w:tcPr>
            <w:tcW w:w="3114" w:type="dxa"/>
          </w:tcPr>
          <w:p w14:paraId="7A676EB0" w14:textId="77777777" w:rsidR="00FB5DE4" w:rsidRPr="00FB5DE4" w:rsidRDefault="00FB5DE4" w:rsidP="00FB5DE4">
            <w:pPr>
              <w:rPr>
                <w:sz w:val="18"/>
                <w:szCs w:val="18"/>
              </w:rPr>
            </w:pPr>
            <w:r w:rsidRPr="00FB5DE4">
              <w:rPr>
                <w:sz w:val="18"/>
                <w:szCs w:val="18"/>
              </w:rPr>
              <w:t>Bedrijfsafval overig (geen KGA)</w:t>
            </w:r>
          </w:p>
        </w:tc>
        <w:tc>
          <w:tcPr>
            <w:tcW w:w="1104" w:type="dxa"/>
          </w:tcPr>
          <w:p w14:paraId="6D0E5D68" w14:textId="77777777" w:rsidR="00FB5DE4" w:rsidRPr="00A96931" w:rsidRDefault="00FB5DE4" w:rsidP="00FB5DE4">
            <w:r w:rsidRPr="00A96931">
              <w:rPr>
                <w:sz w:val="18"/>
                <w:szCs w:val="18"/>
              </w:rPr>
              <w:t>KG</w:t>
            </w:r>
          </w:p>
        </w:tc>
        <w:tc>
          <w:tcPr>
            <w:tcW w:w="1125" w:type="dxa"/>
          </w:tcPr>
          <w:p w14:paraId="5B224834" w14:textId="17D1EDAE" w:rsidR="00FB5DE4" w:rsidRPr="00A96931" w:rsidRDefault="00FB5DE4" w:rsidP="005202B4">
            <w:r w:rsidRPr="00A96931">
              <w:rPr>
                <w:sz w:val="18"/>
                <w:szCs w:val="18"/>
              </w:rPr>
              <w:t>€</w:t>
            </w:r>
            <w:r w:rsidR="005202B4" w:rsidRPr="00A96931">
              <w:rPr>
                <w:sz w:val="18"/>
                <w:szCs w:val="18"/>
              </w:rPr>
              <w:t xml:space="preserve"> 0,10</w:t>
            </w:r>
          </w:p>
        </w:tc>
        <w:tc>
          <w:tcPr>
            <w:tcW w:w="1031" w:type="dxa"/>
          </w:tcPr>
          <w:p w14:paraId="4D38E29C" w14:textId="1337B1BF" w:rsidR="00FB5DE4" w:rsidRPr="00A96931" w:rsidRDefault="00FB5DE4" w:rsidP="00FB5DE4">
            <w:r w:rsidRPr="00A96931">
              <w:rPr>
                <w:sz w:val="18"/>
                <w:szCs w:val="18"/>
              </w:rPr>
              <w:t>€</w:t>
            </w:r>
            <w:r w:rsidR="005202B4" w:rsidRPr="00A96931">
              <w:rPr>
                <w:sz w:val="18"/>
                <w:szCs w:val="18"/>
              </w:rPr>
              <w:t xml:space="preserve"> 0,50</w:t>
            </w:r>
          </w:p>
        </w:tc>
        <w:tc>
          <w:tcPr>
            <w:tcW w:w="1701" w:type="dxa"/>
          </w:tcPr>
          <w:p w14:paraId="1A5A4DD8" w14:textId="310F3173" w:rsidR="00FB5DE4" w:rsidRPr="00563FA0" w:rsidRDefault="008555BC" w:rsidP="00256544">
            <w:pPr>
              <w:rPr>
                <w:sz w:val="18"/>
                <w:szCs w:val="18"/>
              </w:rPr>
            </w:pPr>
            <w:r w:rsidRPr="00563FA0">
              <w:rPr>
                <w:sz w:val="18"/>
                <w:szCs w:val="18"/>
              </w:rPr>
              <w:t>5.</w:t>
            </w:r>
            <w:r w:rsidR="00256544" w:rsidRPr="00563FA0">
              <w:rPr>
                <w:sz w:val="18"/>
                <w:szCs w:val="18"/>
              </w:rPr>
              <w:t>015</w:t>
            </w:r>
            <w:bookmarkStart w:id="0" w:name="_GoBack"/>
            <w:bookmarkEnd w:id="0"/>
          </w:p>
        </w:tc>
        <w:tc>
          <w:tcPr>
            <w:tcW w:w="1276" w:type="dxa"/>
          </w:tcPr>
          <w:p w14:paraId="156922C6" w14:textId="77777777" w:rsidR="00FB5DE4" w:rsidRPr="00FB5DE4" w:rsidRDefault="00FB5DE4" w:rsidP="00FB5DE4">
            <w:pPr>
              <w:rPr>
                <w:sz w:val="18"/>
              </w:rPr>
            </w:pPr>
            <w:r w:rsidRPr="00FB5DE4">
              <w:rPr>
                <w:sz w:val="18"/>
                <w:szCs w:val="18"/>
              </w:rPr>
              <w:t>€</w:t>
            </w:r>
          </w:p>
        </w:tc>
        <w:tc>
          <w:tcPr>
            <w:tcW w:w="1843" w:type="dxa"/>
          </w:tcPr>
          <w:p w14:paraId="7D67CE75" w14:textId="77777777" w:rsidR="00FB5DE4" w:rsidRPr="00FB5DE4" w:rsidRDefault="00FB5DE4" w:rsidP="00FB5DE4">
            <w:pPr>
              <w:rPr>
                <w:b/>
                <w:sz w:val="18"/>
                <w:szCs w:val="18"/>
              </w:rPr>
            </w:pPr>
            <w:r w:rsidRPr="00FB5DE4">
              <w:rPr>
                <w:b/>
                <w:sz w:val="18"/>
                <w:szCs w:val="18"/>
              </w:rPr>
              <w:t>€</w:t>
            </w:r>
          </w:p>
        </w:tc>
      </w:tr>
    </w:tbl>
    <w:p w14:paraId="480922E2" w14:textId="77777777" w:rsidR="004D417B" w:rsidRDefault="004D417B" w:rsidP="004D417B"/>
    <w:p w14:paraId="218C037B" w14:textId="74D26207" w:rsidR="00D30676" w:rsidRDefault="000F64CF" w:rsidP="00D30676">
      <w:pPr>
        <w:rPr>
          <w:b/>
        </w:rPr>
      </w:pPr>
      <w:r>
        <w:rPr>
          <w:b/>
        </w:rPr>
        <w:lastRenderedPageBreak/>
        <w:t>Totaalprijs 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30676" w:rsidRPr="004D417B">
        <w:rPr>
          <w:b/>
        </w:rPr>
        <w:t>€</w:t>
      </w:r>
      <w:r w:rsidR="00D30676">
        <w:rPr>
          <w:b/>
        </w:rPr>
        <w:t xml:space="preserve"> …………</w:t>
      </w:r>
      <w:r>
        <w:rPr>
          <w:b/>
        </w:rPr>
        <w:t>………</w:t>
      </w:r>
    </w:p>
    <w:p w14:paraId="36CA5208" w14:textId="77777777" w:rsidR="002A7A45" w:rsidRDefault="002A7A45" w:rsidP="00D30676">
      <w:pPr>
        <w:pStyle w:val="Kop2"/>
      </w:pPr>
    </w:p>
    <w:p w14:paraId="0508662D" w14:textId="623F7076" w:rsidR="00D30676" w:rsidRDefault="00D30676" w:rsidP="00D30676">
      <w:pPr>
        <w:pStyle w:val="Kop2"/>
      </w:pPr>
      <w:r>
        <w:t>C. Totale kosten</w:t>
      </w:r>
    </w:p>
    <w:p w14:paraId="2E448D3D" w14:textId="77777777" w:rsidR="00D30676" w:rsidRDefault="00D30676" w:rsidP="00D30676">
      <w:pPr>
        <w:rPr>
          <w:b/>
        </w:rPr>
      </w:pPr>
      <w:r>
        <w:rPr>
          <w:b/>
        </w:rPr>
        <w:t>Totale kosten A + B: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€ ……………………..</w:t>
      </w:r>
    </w:p>
    <w:p w14:paraId="16EB1C2D" w14:textId="77777777" w:rsidR="00D30676" w:rsidRDefault="00D30676" w:rsidP="00D30676">
      <w:pPr>
        <w:rPr>
          <w:b/>
        </w:rPr>
      </w:pPr>
    </w:p>
    <w:p w14:paraId="22B12C76" w14:textId="71CCCFEF" w:rsidR="00CE3E7F" w:rsidRPr="00CE3E7F" w:rsidRDefault="00CE3E7F" w:rsidP="00CE3E7F">
      <w:pPr>
        <w:pStyle w:val="Kop2"/>
      </w:pPr>
      <w:r>
        <w:t>Ondertekening:</w:t>
      </w:r>
    </w:p>
    <w:p w14:paraId="5FA0597D" w14:textId="6242416A" w:rsidR="00CE3E7F" w:rsidRDefault="00CE3E7F" w:rsidP="00D30676">
      <w:pPr>
        <w:rPr>
          <w:b/>
        </w:rPr>
      </w:pPr>
      <w:r>
        <w:rPr>
          <w:b/>
        </w:rPr>
        <w:t>Plaats: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74C4143F" w14:textId="68019C63" w:rsidR="00CE3E7F" w:rsidRDefault="00CE3E7F" w:rsidP="00D30676">
      <w:pPr>
        <w:rPr>
          <w:b/>
        </w:rPr>
      </w:pPr>
      <w:r>
        <w:rPr>
          <w:b/>
        </w:rPr>
        <w:t>Datum:</w:t>
      </w:r>
      <w:r w:rsidR="004B0DE6" w:rsidRPr="00154A72"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46D4FE6D" w14:textId="3EE16F3E" w:rsidR="00CE3E7F" w:rsidRDefault="00CE3E7F" w:rsidP="00D30676">
      <w:pPr>
        <w:rPr>
          <w:b/>
        </w:rPr>
      </w:pPr>
      <w:r>
        <w:rPr>
          <w:b/>
        </w:rPr>
        <w:t>Naam: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…………………………………..</w:t>
      </w:r>
    </w:p>
    <w:p w14:paraId="5CB43D8D" w14:textId="77777777" w:rsidR="00CE3E7F" w:rsidRDefault="00CE3E7F" w:rsidP="00D30676">
      <w:pPr>
        <w:rPr>
          <w:b/>
        </w:rPr>
      </w:pPr>
    </w:p>
    <w:p w14:paraId="179EC8AB" w14:textId="4A8F5D16" w:rsidR="00CE3E7F" w:rsidRPr="00154A72" w:rsidRDefault="00CE3E7F" w:rsidP="00D30676">
      <w:pPr>
        <w:rPr>
          <w:b/>
        </w:rPr>
      </w:pPr>
      <w:r>
        <w:rPr>
          <w:b/>
        </w:rPr>
        <w:t>Handtekening:</w:t>
      </w:r>
      <w:r>
        <w:rPr>
          <w:b/>
        </w:rPr>
        <w:tab/>
      </w:r>
      <w:r>
        <w:rPr>
          <w:b/>
        </w:rPr>
        <w:tab/>
        <w:t>……………………....................</w:t>
      </w:r>
    </w:p>
    <w:p w14:paraId="4EA5A704" w14:textId="3125A8CD" w:rsidR="00D30676" w:rsidRPr="003867D8" w:rsidRDefault="00D30676" w:rsidP="004D417B"/>
    <w:sectPr w:rsidR="00D30676" w:rsidRPr="003867D8" w:rsidSect="00FB5DE4">
      <w:headerReference w:type="default" r:id="rId8"/>
      <w:footerReference w:type="default" r:id="rId9"/>
      <w:pgSz w:w="12240" w:h="15840"/>
      <w:pgMar w:top="1554" w:right="720" w:bottom="720" w:left="720" w:header="426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D4C4C3" w14:textId="77777777" w:rsidR="005342EC" w:rsidRDefault="005342EC" w:rsidP="0052780C">
      <w:pPr>
        <w:spacing w:after="0" w:line="240" w:lineRule="auto"/>
      </w:pPr>
      <w:r>
        <w:separator/>
      </w:r>
    </w:p>
  </w:endnote>
  <w:endnote w:type="continuationSeparator" w:id="0">
    <w:p w14:paraId="6E11108D" w14:textId="77777777" w:rsidR="005342EC" w:rsidRDefault="005342EC" w:rsidP="0052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10380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70252F" w14:textId="75C680C4" w:rsidR="0052780C" w:rsidRDefault="0052780C">
            <w:pPr>
              <w:pStyle w:val="Voettekst"/>
              <w:jc w:val="right"/>
            </w:pPr>
            <w:r w:rsidRPr="0052780C">
              <w:t xml:space="preserve">Pagina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PAGE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563FA0">
              <w:rPr>
                <w:bCs/>
                <w:noProof/>
              </w:rPr>
              <w:t>2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  <w:r w:rsidRPr="0052780C">
              <w:t xml:space="preserve"> van </w:t>
            </w:r>
            <w:r w:rsidRPr="0052780C">
              <w:rPr>
                <w:bCs/>
                <w:sz w:val="24"/>
                <w:szCs w:val="24"/>
              </w:rPr>
              <w:fldChar w:fldCharType="begin"/>
            </w:r>
            <w:r w:rsidRPr="0052780C">
              <w:rPr>
                <w:bCs/>
              </w:rPr>
              <w:instrText>NUMPAGES</w:instrText>
            </w:r>
            <w:r w:rsidRPr="0052780C">
              <w:rPr>
                <w:bCs/>
                <w:sz w:val="24"/>
                <w:szCs w:val="24"/>
              </w:rPr>
              <w:fldChar w:fldCharType="separate"/>
            </w:r>
            <w:r w:rsidR="00563FA0">
              <w:rPr>
                <w:bCs/>
                <w:noProof/>
              </w:rPr>
              <w:t>2</w:t>
            </w:r>
            <w:r w:rsidRPr="0052780C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4F4A25" w14:textId="77777777" w:rsidR="0052780C" w:rsidRDefault="0052780C">
    <w:pPr>
      <w:pStyle w:val="Voettekst"/>
    </w:pPr>
    <w:r>
      <w:t xml:space="preserve">Versie: </w:t>
    </w:r>
    <w:r w:rsidR="004F73B7">
      <w:t>30</w:t>
    </w:r>
    <w:r>
      <w:t>-04-2021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7F819" w14:textId="77777777" w:rsidR="005342EC" w:rsidRDefault="005342EC" w:rsidP="0052780C">
      <w:pPr>
        <w:spacing w:after="0" w:line="240" w:lineRule="auto"/>
      </w:pPr>
      <w:r>
        <w:separator/>
      </w:r>
    </w:p>
  </w:footnote>
  <w:footnote w:type="continuationSeparator" w:id="0">
    <w:p w14:paraId="6990B9BB" w14:textId="77777777" w:rsidR="005342EC" w:rsidRDefault="005342EC" w:rsidP="0052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2B669" w14:textId="77777777" w:rsidR="0052780C" w:rsidRDefault="0052780C" w:rsidP="0052780C">
    <w:pPr>
      <w:pStyle w:val="Kop1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0EC6936" wp14:editId="088CEDB3">
          <wp:simplePos x="0" y="0"/>
          <wp:positionH relativeFrom="column">
            <wp:posOffset>5987010</wp:posOffset>
          </wp:positionH>
          <wp:positionV relativeFrom="paragraph">
            <wp:posOffset>-68580</wp:posOffset>
          </wp:positionV>
          <wp:extent cx="657225" cy="645386"/>
          <wp:effectExtent l="0" t="0" r="0" b="2540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ABstichting_logo_PMS_WI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6453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Bijlage 9a - Offerteformulier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A539E"/>
    <w:multiLevelType w:val="hybridMultilevel"/>
    <w:tmpl w:val="4DBA53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15B1B"/>
    <w:multiLevelType w:val="hybridMultilevel"/>
    <w:tmpl w:val="A7501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F04AF"/>
    <w:multiLevelType w:val="hybridMultilevel"/>
    <w:tmpl w:val="888033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06018"/>
    <w:multiLevelType w:val="hybridMultilevel"/>
    <w:tmpl w:val="B546B1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0225E"/>
    <w:multiLevelType w:val="hybridMultilevel"/>
    <w:tmpl w:val="375C0B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8A"/>
    <w:rsid w:val="00051C29"/>
    <w:rsid w:val="000746D9"/>
    <w:rsid w:val="000F64CF"/>
    <w:rsid w:val="000F7C02"/>
    <w:rsid w:val="00154A72"/>
    <w:rsid w:val="001D205E"/>
    <w:rsid w:val="0020788C"/>
    <w:rsid w:val="00256544"/>
    <w:rsid w:val="0029421B"/>
    <w:rsid w:val="002A7A45"/>
    <w:rsid w:val="002D315F"/>
    <w:rsid w:val="002E1314"/>
    <w:rsid w:val="0035069E"/>
    <w:rsid w:val="00367B20"/>
    <w:rsid w:val="003867D8"/>
    <w:rsid w:val="004036DA"/>
    <w:rsid w:val="00487E92"/>
    <w:rsid w:val="004B0DE6"/>
    <w:rsid w:val="004B1971"/>
    <w:rsid w:val="004D417B"/>
    <w:rsid w:val="004F73B7"/>
    <w:rsid w:val="005202B4"/>
    <w:rsid w:val="0052780C"/>
    <w:rsid w:val="005342EC"/>
    <w:rsid w:val="005366C0"/>
    <w:rsid w:val="00563FA0"/>
    <w:rsid w:val="005C76B1"/>
    <w:rsid w:val="00667656"/>
    <w:rsid w:val="00680FCE"/>
    <w:rsid w:val="006C48BB"/>
    <w:rsid w:val="00775CEF"/>
    <w:rsid w:val="007F0358"/>
    <w:rsid w:val="008063D0"/>
    <w:rsid w:val="0082656F"/>
    <w:rsid w:val="008555BC"/>
    <w:rsid w:val="00864A8A"/>
    <w:rsid w:val="008702F9"/>
    <w:rsid w:val="008A7092"/>
    <w:rsid w:val="008F73BF"/>
    <w:rsid w:val="009B6183"/>
    <w:rsid w:val="00A73E87"/>
    <w:rsid w:val="00A96931"/>
    <w:rsid w:val="00B32C05"/>
    <w:rsid w:val="00B34F04"/>
    <w:rsid w:val="00BF7462"/>
    <w:rsid w:val="00C565D9"/>
    <w:rsid w:val="00CE3E7F"/>
    <w:rsid w:val="00D02191"/>
    <w:rsid w:val="00D17A52"/>
    <w:rsid w:val="00D30676"/>
    <w:rsid w:val="00D41A39"/>
    <w:rsid w:val="00DD0B38"/>
    <w:rsid w:val="00DE2AFF"/>
    <w:rsid w:val="00E53688"/>
    <w:rsid w:val="00EE1A7A"/>
    <w:rsid w:val="00FB5DE4"/>
    <w:rsid w:val="00FF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D996B7"/>
  <w15:chartTrackingRefBased/>
  <w15:docId w15:val="{07181690-25CC-4339-918B-F5F2316FB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C76B1"/>
    <w:pPr>
      <w:spacing w:after="200" w:line="288" w:lineRule="auto"/>
    </w:pPr>
    <w:rPr>
      <w:rFonts w:ascii="Arial" w:eastAsiaTheme="minorEastAsia" w:hAnsi="Arial"/>
      <w:sz w:val="20"/>
      <w:szCs w:val="21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2E1314"/>
    <w:pPr>
      <w:keepNext/>
      <w:keepLines/>
      <w:spacing w:before="240"/>
      <w:outlineLvl w:val="0"/>
    </w:pPr>
    <w:rPr>
      <w:rFonts w:eastAsiaTheme="majorEastAsia" w:cstheme="majorBidi"/>
      <w:b/>
      <w:color w:val="0E406B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F7462"/>
    <w:pPr>
      <w:keepNext/>
      <w:keepLines/>
      <w:spacing w:before="40"/>
      <w:outlineLvl w:val="1"/>
    </w:pPr>
    <w:rPr>
      <w:rFonts w:eastAsiaTheme="majorEastAsia" w:cstheme="majorBidi"/>
      <w:color w:val="0092B3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F7462"/>
    <w:pPr>
      <w:keepNext/>
      <w:keepLines/>
      <w:spacing w:before="40"/>
      <w:outlineLvl w:val="2"/>
    </w:pPr>
    <w:rPr>
      <w:rFonts w:eastAsiaTheme="majorEastAsia" w:cstheme="majorBidi"/>
      <w:i/>
      <w:color w:val="0092B3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8265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8265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82656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F746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F746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F746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314"/>
    <w:rPr>
      <w:rFonts w:ascii="Arial" w:eastAsiaTheme="majorEastAsia" w:hAnsi="Arial" w:cstheme="majorBidi"/>
      <w:b/>
      <w:color w:val="0E406B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F7462"/>
    <w:rPr>
      <w:rFonts w:ascii="Arial" w:eastAsiaTheme="majorEastAsia" w:hAnsi="Arial" w:cstheme="majorBidi"/>
      <w:color w:val="0092B3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F7462"/>
    <w:rPr>
      <w:rFonts w:ascii="Arial" w:eastAsiaTheme="majorEastAsia" w:hAnsi="Arial" w:cstheme="majorBidi"/>
      <w:i/>
      <w:color w:val="0092B3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2656F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2656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2656F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F7462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F746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F746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F7462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F746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7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7462"/>
    <w:pPr>
      <w:numPr>
        <w:ilvl w:val="1"/>
      </w:numPr>
      <w:spacing w:after="160"/>
    </w:pPr>
    <w:rPr>
      <w:rFonts w:asciiTheme="minorHAnsi" w:hAnsiTheme="minorHAns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7462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BF7462"/>
    <w:rPr>
      <w:b/>
      <w:bCs/>
    </w:rPr>
  </w:style>
  <w:style w:type="character" w:styleId="Nadruk">
    <w:name w:val="Emphasis"/>
    <w:basedOn w:val="Standaardalinea-lettertype"/>
    <w:uiPriority w:val="20"/>
    <w:qFormat/>
    <w:rsid w:val="00BF7462"/>
    <w:rPr>
      <w:i/>
      <w:iCs/>
    </w:rPr>
  </w:style>
  <w:style w:type="paragraph" w:styleId="Geenafstand">
    <w:name w:val="No Spacing"/>
    <w:uiPriority w:val="1"/>
    <w:qFormat/>
    <w:rsid w:val="00BF7462"/>
    <w:pPr>
      <w:spacing w:after="0" w:line="240" w:lineRule="auto"/>
    </w:pPr>
    <w:rPr>
      <w:rFonts w:ascii="Arial" w:hAnsi="Arial"/>
      <w:sz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BF746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7462"/>
    <w:rPr>
      <w:rFonts w:ascii="Arial" w:hAnsi="Arial"/>
      <w:i/>
      <w:iCs/>
      <w:color w:val="404040" w:themeColor="text1" w:themeTint="BF"/>
      <w:sz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746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7462"/>
    <w:rPr>
      <w:rFonts w:ascii="Arial" w:hAnsi="Arial"/>
      <w:i/>
      <w:iCs/>
      <w:color w:val="5B9BD5" w:themeColor="accent1"/>
      <w:sz w:val="24"/>
    </w:rPr>
  </w:style>
  <w:style w:type="character" w:styleId="Subtielebenadrukking">
    <w:name w:val="Subtle Emphasis"/>
    <w:basedOn w:val="Standaardalinea-lettertype"/>
    <w:uiPriority w:val="19"/>
    <w:qFormat/>
    <w:rsid w:val="00BF7462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BF7462"/>
    <w:rPr>
      <w:i/>
      <w:iCs/>
      <w:color w:val="5B9BD5" w:themeColor="accent1"/>
    </w:rPr>
  </w:style>
  <w:style w:type="character" w:styleId="Subtieleverwijzing">
    <w:name w:val="Subtle Reference"/>
    <w:basedOn w:val="Standaardalinea-lettertype"/>
    <w:uiPriority w:val="31"/>
    <w:qFormat/>
    <w:rsid w:val="00BF7462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BF7462"/>
    <w:rPr>
      <w:b/>
      <w:bCs/>
      <w:smallCaps/>
      <w:color w:val="5B9BD5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BF7462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F7462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Lijstalinea">
    <w:name w:val="List Paragraph"/>
    <w:basedOn w:val="Standaard"/>
    <w:uiPriority w:val="34"/>
    <w:qFormat/>
    <w:rsid w:val="00BF746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D0B38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780C"/>
    <w:rPr>
      <w:rFonts w:ascii="Arial" w:eastAsiaTheme="minorEastAsia" w:hAnsi="Arial"/>
      <w:sz w:val="20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527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780C"/>
    <w:rPr>
      <w:rFonts w:ascii="Arial" w:eastAsiaTheme="minorEastAsia" w:hAnsi="Arial"/>
      <w:sz w:val="20"/>
      <w:szCs w:val="21"/>
    </w:rPr>
  </w:style>
  <w:style w:type="table" w:styleId="Tabelraster">
    <w:name w:val="Table Grid"/>
    <w:basedOn w:val="Standaardtabel"/>
    <w:uiPriority w:val="39"/>
    <w:rsid w:val="00527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2A7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7A4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ntaldeH.SABDOMAIN\Desktop\Sjabloon%20Huisstijl%20Stichtin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84553C-3D98-447F-A4BE-C25C7B146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Huisstijl Stichting</Template>
  <TotalTime>23</TotalTime>
  <Pages>2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Chantal de Hoogh</dc:creator>
  <cp:keywords/>
  <dc:description/>
  <cp:lastModifiedBy>Chantal de Hoogh</cp:lastModifiedBy>
  <cp:revision>10</cp:revision>
  <dcterms:created xsi:type="dcterms:W3CDTF">2021-05-04T08:44:00Z</dcterms:created>
  <dcterms:modified xsi:type="dcterms:W3CDTF">2021-08-05T07:26:00Z</dcterms:modified>
</cp:coreProperties>
</file>