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111" w:rsidRPr="00B313CD" w:rsidRDefault="00B313CD" w:rsidP="00B313CD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0" w:name="_Toc421715307"/>
      <w:r w:rsidRPr="00B313C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BIJLAGE </w:t>
      </w:r>
      <w:r w:rsidR="00BB29F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2</w:t>
      </w:r>
      <w:r w:rsidR="00CB049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:</w:t>
      </w:r>
      <w:r w:rsidRPr="00B313C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MODEL OPGAVE </w:t>
      </w:r>
      <w:r w:rsidR="006D4D7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REFERENTIE OPDRACHTEN</w:t>
      </w:r>
      <w:bookmarkEnd w:id="0"/>
    </w:p>
    <w:p w:rsidR="00B313CD" w:rsidRPr="00131BD9" w:rsidRDefault="00B313CD" w:rsidP="00B313CD">
      <w:pPr>
        <w:rPr>
          <w:rFonts w:ascii="Verdana" w:hAnsi="Verdana"/>
          <w:color w:val="FF0000"/>
          <w:sz w:val="20"/>
        </w:rPr>
      </w:pPr>
      <w:r w:rsidRPr="00B313CD">
        <w:rPr>
          <w:rFonts w:ascii="Verdana" w:hAnsi="Verdana"/>
          <w:sz w:val="20"/>
        </w:rPr>
        <w:t xml:space="preserve">Behorende bij de </w:t>
      </w:r>
      <w:r w:rsidR="004662E4">
        <w:rPr>
          <w:rFonts w:ascii="Verdana" w:hAnsi="Verdana"/>
          <w:sz w:val="20"/>
        </w:rPr>
        <w:t xml:space="preserve">Europese aanbesteding </w:t>
      </w:r>
      <w:r w:rsidR="00BB29F8">
        <w:rPr>
          <w:rFonts w:ascii="Verdana" w:hAnsi="Verdana"/>
          <w:sz w:val="20"/>
        </w:rPr>
        <w:t xml:space="preserve">“Operationele </w:t>
      </w:r>
      <w:r w:rsidR="00BF24B5">
        <w:rPr>
          <w:rFonts w:ascii="Verdana" w:hAnsi="Verdana"/>
          <w:sz w:val="20"/>
        </w:rPr>
        <w:t>L</w:t>
      </w:r>
      <w:r w:rsidR="00BB29F8">
        <w:rPr>
          <w:rFonts w:ascii="Verdana" w:hAnsi="Verdana"/>
          <w:sz w:val="20"/>
        </w:rPr>
        <w:t xml:space="preserve">ease </w:t>
      </w:r>
      <w:r w:rsidR="00BF24B5">
        <w:rPr>
          <w:rFonts w:ascii="Verdana" w:hAnsi="Verdana"/>
          <w:sz w:val="20"/>
        </w:rPr>
        <w:t>W</w:t>
      </w:r>
      <w:r w:rsidR="00BB29F8">
        <w:rPr>
          <w:rFonts w:ascii="Verdana" w:hAnsi="Verdana"/>
          <w:sz w:val="20"/>
        </w:rPr>
        <w:t>agenpark”</w:t>
      </w:r>
      <w:r w:rsidR="009D7FE5">
        <w:rPr>
          <w:rFonts w:ascii="Verdana" w:hAnsi="Verdana"/>
          <w:sz w:val="20"/>
        </w:rPr>
        <w:t>, kenmerk 2021.00028.</w:t>
      </w:r>
      <w:r w:rsidR="00BB29F8">
        <w:rPr>
          <w:rFonts w:ascii="Verdana" w:hAnsi="Verdana"/>
          <w:sz w:val="20"/>
        </w:rPr>
        <w:t xml:space="preserve"> </w:t>
      </w:r>
      <w:r w:rsidRPr="00131BD9">
        <w:rPr>
          <w:rFonts w:ascii="Verdana" w:hAnsi="Verdana"/>
          <w:sz w:val="20"/>
        </w:rPr>
        <w:t xml:space="preserve"> </w:t>
      </w:r>
    </w:p>
    <w:tbl>
      <w:tblPr>
        <w:tblStyle w:val="Gemiddeldraster1-accent1"/>
        <w:tblW w:w="0" w:type="auto"/>
        <w:tblLook w:val="04A0" w:firstRow="1" w:lastRow="0" w:firstColumn="1" w:lastColumn="0" w:noHBand="0" w:noVBand="1"/>
      </w:tblPr>
      <w:tblGrid>
        <w:gridCol w:w="4557"/>
        <w:gridCol w:w="4495"/>
      </w:tblGrid>
      <w:tr w:rsidR="00B313CD" w:rsidRPr="00B313CD" w:rsidTr="008D2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:rsidR="00B313CD" w:rsidRPr="00B313CD" w:rsidRDefault="00B313CD" w:rsidP="00B313CD">
            <w:pPr>
              <w:jc w:val="center"/>
            </w:pPr>
            <w:r w:rsidRPr="00B313CD">
              <w:t xml:space="preserve">REFERENTIEOPDRACHT </w:t>
            </w:r>
            <w:r w:rsidR="00F740E2">
              <w:t>1</w:t>
            </w:r>
          </w:p>
        </w:tc>
      </w:tr>
      <w:tr w:rsidR="00B313CD" w:rsidRPr="00B313CD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Korte omschrijving van de opdracht:</w:t>
            </w:r>
          </w:p>
        </w:tc>
        <w:tc>
          <w:tcPr>
            <w:tcW w:w="4606" w:type="dxa"/>
          </w:tcPr>
          <w:p w:rsidR="00B313CD" w:rsidRPr="00B313CD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BB29F8" w:rsidRDefault="00B313CD" w:rsidP="006D3194">
            <w:pPr>
              <w:rPr>
                <w:rFonts w:ascii="Verdana" w:eastAsia="Times New Roman" w:hAnsi="Verdana" w:cs="Times New Roman"/>
                <w:bCs w:val="0"/>
                <w:color w:val="000000"/>
                <w:sz w:val="20"/>
                <w:szCs w:val="20"/>
                <w:lang w:eastAsia="nl-NL"/>
              </w:rPr>
            </w:pPr>
            <w:r w:rsidRPr="002D0682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>Omschrijving rol en e</w:t>
            </w:r>
            <w:r w:rsidR="0092365E" w:rsidRPr="002D0682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>xpertise op de kerncompetentie</w:t>
            </w:r>
            <w:r w:rsidR="00F740E2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 xml:space="preserve"> 1</w:t>
            </w:r>
            <w:r w:rsidR="00BB29F8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>:</w:t>
            </w:r>
          </w:p>
          <w:p w:rsidR="00BB29F8" w:rsidRDefault="00BB29F8" w:rsidP="006D3194">
            <w:pPr>
              <w:rPr>
                <w:rFonts w:ascii="Verdana" w:eastAsia="Times New Roman" w:hAnsi="Verdana" w:cs="Times New Roman"/>
                <w:bCs w:val="0"/>
                <w:color w:val="000000"/>
                <w:sz w:val="20"/>
                <w:szCs w:val="20"/>
                <w:lang w:eastAsia="nl-NL"/>
              </w:rPr>
            </w:pPr>
          </w:p>
          <w:p w:rsidR="00F740E2" w:rsidRPr="00F740E2" w:rsidRDefault="00F740E2" w:rsidP="00F740E2">
            <w:pP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</w:pPr>
            <w:r w:rsidRPr="00F740E2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 xml:space="preserve">Gegadigden hebben full operationele lease van het wagenpark geleverd en in beheer met een minimale grootte van dertig (30) dienstauto’s, ongeacht merk/type en autoklasse. </w:t>
            </w:r>
          </w:p>
          <w:p w:rsidR="00F740E2" w:rsidRPr="00F740E2" w:rsidRDefault="00F740E2" w:rsidP="00F740E2">
            <w:pP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</w:pPr>
            <w:r w:rsidRPr="00F740E2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 xml:space="preserve"> </w:t>
            </w:r>
          </w:p>
          <w:p w:rsidR="00B313CD" w:rsidRPr="002D0682" w:rsidRDefault="006D3194" w:rsidP="006D3194">
            <w:pP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4606" w:type="dxa"/>
          </w:tcPr>
          <w:p w:rsidR="00B313CD" w:rsidRPr="00B313CD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Naam en adres van de opdrachtgever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:rsidR="00B313CD" w:rsidRPr="00B313CD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Telefoonnummer contactpersoon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:rsidR="00B313CD" w:rsidRPr="00B313CD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Opdrachtsom ( excl. BTW)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:rsidR="00B313CD" w:rsidRPr="00B313CD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B313CD" w:rsidRPr="002D0682" w:rsidRDefault="00B57DFB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Gefactureerd bedraag ( excl. BTW)</w:t>
            </w:r>
          </w:p>
        </w:tc>
        <w:tc>
          <w:tcPr>
            <w:tcW w:w="4606" w:type="dxa"/>
          </w:tcPr>
          <w:p w:rsidR="00B313CD" w:rsidRPr="00B313CD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Start datum van de opdracht:</w:t>
            </w:r>
          </w:p>
        </w:tc>
        <w:tc>
          <w:tcPr>
            <w:tcW w:w="4606" w:type="dxa"/>
          </w:tcPr>
          <w:p w:rsidR="00B313CD" w:rsidRPr="00B313CD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Datum oplevering:</w:t>
            </w:r>
          </w:p>
        </w:tc>
        <w:tc>
          <w:tcPr>
            <w:tcW w:w="4606" w:type="dxa"/>
          </w:tcPr>
          <w:p w:rsidR="00B313CD" w:rsidRPr="00B313CD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Overige opmerkingen: </w:t>
            </w:r>
          </w:p>
        </w:tc>
        <w:tc>
          <w:tcPr>
            <w:tcW w:w="4606" w:type="dxa"/>
          </w:tcPr>
          <w:p w:rsidR="00B313CD" w:rsidRPr="00B313CD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42DA" w:rsidRPr="00B313CD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7D42DA" w:rsidRPr="002D0682" w:rsidRDefault="007D42DA" w:rsidP="00330C65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Indien de referentieopdracht is uitgevoerd in samenwerkingsverband van ondernemers en/of met/door derden:</w:t>
            </w:r>
          </w:p>
          <w:p w:rsidR="007D42DA" w:rsidRPr="002D0682" w:rsidRDefault="007D42DA" w:rsidP="00330C6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De namen van de betreffende ondernemers en de door hun uitgevoerde werkzaamheden</w:t>
            </w:r>
          </w:p>
          <w:p w:rsidR="007D42DA" w:rsidRPr="002D0682" w:rsidRDefault="007D42DA" w:rsidP="00330C6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Het aandeel van </w:t>
            </w:r>
            <w:r w:rsidR="00AA1BB5" w:rsidRPr="002D0682">
              <w:rPr>
                <w:rFonts w:ascii="Verdana" w:hAnsi="Verdana"/>
                <w:b w:val="0"/>
                <w:sz w:val="20"/>
                <w:szCs w:val="20"/>
              </w:rPr>
              <w:t>elk van de betreffende ondernem</w:t>
            </w: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ingen in de opdrachtsom of </w:t>
            </w:r>
            <w:r w:rsidR="00B57DFB" w:rsidRPr="002D0682">
              <w:rPr>
                <w:rFonts w:ascii="Verdana" w:hAnsi="Verdana"/>
                <w:b w:val="0"/>
                <w:sz w:val="20"/>
                <w:szCs w:val="20"/>
              </w:rPr>
              <w:t>gefactureerd</w:t>
            </w: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 bedrag </w:t>
            </w:r>
          </w:p>
        </w:tc>
        <w:tc>
          <w:tcPr>
            <w:tcW w:w="4606" w:type="dxa"/>
          </w:tcPr>
          <w:p w:rsidR="007D42DA" w:rsidRPr="00B313CD" w:rsidRDefault="007D42DA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1111" w:rsidRPr="00B313CD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BF1111" w:rsidRDefault="00BF1111" w:rsidP="00330C6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Voeg de tevredenheidsverklaring bij </w:t>
            </w:r>
          </w:p>
          <w:p w:rsidR="00BB29F8" w:rsidRPr="00BF1111" w:rsidRDefault="00BB29F8" w:rsidP="00330C65">
            <w:pPr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06" w:type="dxa"/>
          </w:tcPr>
          <w:p w:rsidR="00BF1111" w:rsidRPr="00B313CD" w:rsidRDefault="00BF1111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B313CD" w:rsidRPr="00B313CD" w:rsidRDefault="00B313CD" w:rsidP="00B313CD">
      <w:pPr>
        <w:rPr>
          <w:rFonts w:ascii="Verdana" w:hAnsi="Verdana"/>
          <w:sz w:val="20"/>
        </w:rPr>
      </w:pPr>
    </w:p>
    <w:p w:rsidR="00B313CD" w:rsidRPr="002D0682" w:rsidRDefault="00B313CD" w:rsidP="00B313CD">
      <w:pPr>
        <w:rPr>
          <w:rFonts w:ascii="Verdana" w:hAnsi="Verdana"/>
          <w:sz w:val="20"/>
          <w:szCs w:val="20"/>
        </w:rPr>
      </w:pPr>
      <w:r w:rsidRPr="002D0682">
        <w:rPr>
          <w:rFonts w:ascii="Verdana" w:hAnsi="Verdana"/>
          <w:sz w:val="20"/>
          <w:szCs w:val="20"/>
        </w:rPr>
        <w:t xml:space="preserve">Aldus naar waarheid opgemaakt en rechtsgeldig ondertekend, </w:t>
      </w:r>
    </w:p>
    <w:p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Datum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Bedrijf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Naam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Functie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F740E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Handtekening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F740E2" w:rsidRDefault="00F740E2">
      <w:pPr>
        <w:rPr>
          <w:rFonts w:ascii="Verdana" w:eastAsia="Times New Roman" w:hAnsi="Verdana" w:cs="Times New Roman"/>
          <w:sz w:val="20"/>
          <w:szCs w:val="20"/>
          <w:lang w:val="nl"/>
        </w:rPr>
      </w:pPr>
      <w:r>
        <w:rPr>
          <w:rFonts w:ascii="Verdana" w:eastAsia="Times New Roman" w:hAnsi="Verdana" w:cs="Times New Roman"/>
          <w:sz w:val="20"/>
          <w:szCs w:val="20"/>
          <w:lang w:val="nl"/>
        </w:rPr>
        <w:br w:type="page"/>
      </w:r>
      <w:bookmarkStart w:id="1" w:name="_GoBack"/>
      <w:bookmarkEnd w:id="1"/>
    </w:p>
    <w:p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tbl>
      <w:tblPr>
        <w:tblStyle w:val="Gemiddeldraster1-accent1"/>
        <w:tblW w:w="0" w:type="auto"/>
        <w:tblLook w:val="04A0" w:firstRow="1" w:lastRow="0" w:firstColumn="1" w:lastColumn="0" w:noHBand="0" w:noVBand="1"/>
      </w:tblPr>
      <w:tblGrid>
        <w:gridCol w:w="4557"/>
        <w:gridCol w:w="4495"/>
      </w:tblGrid>
      <w:tr w:rsidR="00F740E2" w:rsidRPr="00B313CD" w:rsidTr="00F74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2"/>
          </w:tcPr>
          <w:p w:rsidR="00F740E2" w:rsidRPr="00B313CD" w:rsidRDefault="00E916AE" w:rsidP="00144601">
            <w:pPr>
              <w:jc w:val="center"/>
            </w:pPr>
            <w:r>
              <w:br w:type="page"/>
            </w:r>
            <w:r w:rsidR="00F740E2">
              <w:br w:type="page"/>
            </w:r>
            <w:r w:rsidR="00F740E2" w:rsidRPr="00B313CD">
              <w:t xml:space="preserve">REFERENTIEOPDRACHT </w:t>
            </w:r>
            <w:r w:rsidR="00F740E2">
              <w:t>2</w:t>
            </w:r>
          </w:p>
        </w:tc>
      </w:tr>
      <w:tr w:rsidR="00F740E2" w:rsidRPr="00B313CD" w:rsidTr="00F74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Korte omschrijving van de opdracht:</w:t>
            </w:r>
          </w:p>
        </w:tc>
        <w:tc>
          <w:tcPr>
            <w:tcW w:w="4495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0E2" w:rsidRPr="00B313CD" w:rsidTr="00F74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:rsidR="00F740E2" w:rsidRDefault="00F740E2" w:rsidP="00144601">
            <w:pPr>
              <w:rPr>
                <w:rFonts w:ascii="Verdana" w:eastAsia="Times New Roman" w:hAnsi="Verdana" w:cs="Times New Roman"/>
                <w:bCs w:val="0"/>
                <w:color w:val="000000"/>
                <w:sz w:val="20"/>
                <w:szCs w:val="20"/>
                <w:lang w:eastAsia="nl-NL"/>
              </w:rPr>
            </w:pPr>
            <w:r w:rsidRPr="002D0682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>Omschrijving rol en expertise op de kerncompetentie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 xml:space="preserve"> 2:</w:t>
            </w:r>
          </w:p>
          <w:p w:rsidR="00F740E2" w:rsidRDefault="00F740E2" w:rsidP="00144601">
            <w:pPr>
              <w:rPr>
                <w:rFonts w:ascii="Verdana" w:eastAsia="Times New Roman" w:hAnsi="Verdana" w:cs="Times New Roman"/>
                <w:bCs w:val="0"/>
                <w:color w:val="000000"/>
                <w:sz w:val="20"/>
                <w:szCs w:val="20"/>
                <w:lang w:eastAsia="nl-NL"/>
              </w:rPr>
            </w:pPr>
          </w:p>
          <w:p w:rsidR="00F740E2" w:rsidRPr="00F740E2" w:rsidRDefault="00F740E2" w:rsidP="00144601">
            <w:pP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</w:pPr>
            <w:r w:rsidRPr="00F740E2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 xml:space="preserve">Gegadigden beschikken over de competentie om vigerende automerken van diverse autoklassen in de segmenten A t/m E en bestelwagens te kunnen leveren. </w:t>
            </w:r>
          </w:p>
          <w:p w:rsidR="00F740E2" w:rsidRPr="00F740E2" w:rsidRDefault="00F740E2" w:rsidP="00144601">
            <w:pPr>
              <w:rPr>
                <w:rFonts w:ascii="Verdana" w:eastAsia="Times New Roman" w:hAnsi="Verdana" w:cs="Times New Roman"/>
                <w:bCs w:val="0"/>
                <w:color w:val="000000"/>
                <w:sz w:val="20"/>
                <w:szCs w:val="20"/>
                <w:lang w:eastAsia="nl-NL"/>
              </w:rPr>
            </w:pPr>
          </w:p>
          <w:p w:rsidR="00F740E2" w:rsidRPr="002D0682" w:rsidRDefault="00F740E2" w:rsidP="00144601">
            <w:pP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4495" w:type="dxa"/>
          </w:tcPr>
          <w:p w:rsidR="00F740E2" w:rsidRPr="00B313CD" w:rsidRDefault="00F740E2" w:rsidP="00144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0E2" w:rsidRPr="00B313CD" w:rsidTr="00F74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Naam en adres van de opdrachtgever</w:t>
            </w:r>
            <w:r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495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0E2" w:rsidRPr="00B313CD" w:rsidTr="00F74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Telefoonnummer contactpersoon</w:t>
            </w:r>
            <w:r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495" w:type="dxa"/>
          </w:tcPr>
          <w:p w:rsidR="00F740E2" w:rsidRPr="00B313CD" w:rsidRDefault="00F740E2" w:rsidP="00144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0E2" w:rsidRPr="00B313CD" w:rsidTr="00F74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Opdrachtsom ( excl. BTW)</w:t>
            </w:r>
            <w:r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495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0E2" w:rsidRPr="00B313CD" w:rsidTr="00F74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Gefactureerd bedraag ( excl. BTW)</w:t>
            </w:r>
          </w:p>
        </w:tc>
        <w:tc>
          <w:tcPr>
            <w:tcW w:w="4495" w:type="dxa"/>
          </w:tcPr>
          <w:p w:rsidR="00F740E2" w:rsidRPr="00B313CD" w:rsidRDefault="00F740E2" w:rsidP="00144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0E2" w:rsidRPr="00B313CD" w:rsidTr="00F74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Start datum van de opdracht:</w:t>
            </w:r>
          </w:p>
        </w:tc>
        <w:tc>
          <w:tcPr>
            <w:tcW w:w="4495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0E2" w:rsidRPr="00B313CD" w:rsidTr="00F74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Datum oplevering:</w:t>
            </w:r>
          </w:p>
        </w:tc>
        <w:tc>
          <w:tcPr>
            <w:tcW w:w="4495" w:type="dxa"/>
          </w:tcPr>
          <w:p w:rsidR="00F740E2" w:rsidRPr="00B313CD" w:rsidRDefault="00F740E2" w:rsidP="00144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0E2" w:rsidRPr="00B313CD" w:rsidTr="00F74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Overige opmerkingen: </w:t>
            </w:r>
          </w:p>
        </w:tc>
        <w:tc>
          <w:tcPr>
            <w:tcW w:w="4495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0E2" w:rsidRPr="00B313CD" w:rsidTr="00F74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Indien de referentieopdracht is uitgevoerd in samenwerkingsverband van ondernemers en/of met/door derden:</w:t>
            </w:r>
          </w:p>
          <w:p w:rsidR="00F740E2" w:rsidRPr="002D0682" w:rsidRDefault="00F740E2" w:rsidP="00144601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De namen van de betreffende ondernemers en de door hun uitgevoerde werkzaamheden</w:t>
            </w:r>
          </w:p>
          <w:p w:rsidR="00F740E2" w:rsidRPr="002D0682" w:rsidRDefault="00F740E2" w:rsidP="00144601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Het aandeel van elk van de betreffende ondernemingen in de opdrachtsom of gefactureerd bedrag </w:t>
            </w:r>
          </w:p>
        </w:tc>
        <w:tc>
          <w:tcPr>
            <w:tcW w:w="4495" w:type="dxa"/>
          </w:tcPr>
          <w:p w:rsidR="00F740E2" w:rsidRPr="00B313CD" w:rsidRDefault="00F740E2" w:rsidP="00144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0E2" w:rsidRPr="00B313CD" w:rsidTr="00F74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:rsidR="00F740E2" w:rsidRDefault="00F740E2" w:rsidP="0014460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Voeg de tevredenheidsverklaring bij </w:t>
            </w:r>
          </w:p>
          <w:p w:rsidR="00F740E2" w:rsidRPr="00BF1111" w:rsidRDefault="00F740E2" w:rsidP="00144601">
            <w:pPr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495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F740E2" w:rsidRPr="00B313CD" w:rsidRDefault="00F740E2" w:rsidP="00F740E2">
      <w:pPr>
        <w:rPr>
          <w:rFonts w:ascii="Verdana" w:hAnsi="Verdana"/>
          <w:sz w:val="20"/>
        </w:rPr>
      </w:pPr>
    </w:p>
    <w:p w:rsidR="00F740E2" w:rsidRPr="002D0682" w:rsidRDefault="00F740E2" w:rsidP="00F740E2">
      <w:pPr>
        <w:rPr>
          <w:rFonts w:ascii="Verdana" w:hAnsi="Verdana"/>
          <w:sz w:val="20"/>
          <w:szCs w:val="20"/>
        </w:rPr>
      </w:pPr>
      <w:r w:rsidRPr="002D0682">
        <w:rPr>
          <w:rFonts w:ascii="Verdana" w:hAnsi="Verdana"/>
          <w:sz w:val="20"/>
          <w:szCs w:val="20"/>
        </w:rPr>
        <w:t xml:space="preserve">Aldus naar waarheid opgemaakt en rechtsgeldig ondertekend, </w:t>
      </w:r>
    </w:p>
    <w:p w:rsidR="00F740E2" w:rsidRPr="002D0682" w:rsidRDefault="00F740E2" w:rsidP="00F740E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Datum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F740E2" w:rsidRPr="002D0682" w:rsidRDefault="00F740E2" w:rsidP="00F740E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Bedrijf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F740E2" w:rsidRPr="002D0682" w:rsidRDefault="00F740E2" w:rsidP="00F740E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Naam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F740E2" w:rsidRPr="002D0682" w:rsidRDefault="00F740E2" w:rsidP="00F740E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Functie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F740E2" w:rsidRPr="002D0682" w:rsidRDefault="00F740E2" w:rsidP="00F740E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Handtekening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F740E2" w:rsidRDefault="00F740E2" w:rsidP="00F740E2">
      <w:r>
        <w:br w:type="page"/>
      </w:r>
    </w:p>
    <w:tbl>
      <w:tblPr>
        <w:tblStyle w:val="Gemiddeldraster1-accent1"/>
        <w:tblW w:w="0" w:type="auto"/>
        <w:tblLook w:val="04A0" w:firstRow="1" w:lastRow="0" w:firstColumn="1" w:lastColumn="0" w:noHBand="0" w:noVBand="1"/>
      </w:tblPr>
      <w:tblGrid>
        <w:gridCol w:w="4557"/>
        <w:gridCol w:w="4495"/>
      </w:tblGrid>
      <w:tr w:rsidR="00F740E2" w:rsidRPr="00B313CD" w:rsidTr="001446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:rsidR="00F740E2" w:rsidRPr="00B313CD" w:rsidRDefault="00F740E2" w:rsidP="00144601">
            <w:pPr>
              <w:jc w:val="center"/>
            </w:pPr>
            <w:r w:rsidRPr="00B313CD">
              <w:lastRenderedPageBreak/>
              <w:t xml:space="preserve">REFERENTIEOPDRACHT </w:t>
            </w:r>
            <w:r>
              <w:t>3</w:t>
            </w:r>
          </w:p>
        </w:tc>
      </w:tr>
      <w:tr w:rsidR="00F740E2" w:rsidRPr="00B313CD" w:rsidTr="00144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Korte omschrijving van de opdracht:</w:t>
            </w:r>
          </w:p>
        </w:tc>
        <w:tc>
          <w:tcPr>
            <w:tcW w:w="4606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0E2" w:rsidRPr="00B313CD" w:rsidTr="001446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740E2" w:rsidRDefault="00F740E2" w:rsidP="00144601">
            <w:pPr>
              <w:rPr>
                <w:rFonts w:ascii="Verdana" w:eastAsia="Times New Roman" w:hAnsi="Verdana" w:cs="Times New Roman"/>
                <w:bCs w:val="0"/>
                <w:color w:val="000000"/>
                <w:sz w:val="20"/>
                <w:szCs w:val="20"/>
                <w:lang w:eastAsia="nl-NL"/>
              </w:rPr>
            </w:pPr>
            <w:r w:rsidRPr="002D0682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>Omschrijving rol en expertise op de kerncompetentie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 xml:space="preserve"> 3:</w:t>
            </w:r>
          </w:p>
          <w:p w:rsidR="00F740E2" w:rsidRDefault="00F740E2" w:rsidP="00144601">
            <w:pPr>
              <w:rPr>
                <w:rFonts w:ascii="Verdana" w:eastAsia="Times New Roman" w:hAnsi="Verdana" w:cs="Times New Roman"/>
                <w:bCs w:val="0"/>
                <w:color w:val="000000"/>
                <w:sz w:val="20"/>
                <w:szCs w:val="20"/>
                <w:lang w:eastAsia="nl-NL"/>
              </w:rPr>
            </w:pPr>
          </w:p>
          <w:p w:rsidR="00F740E2" w:rsidRPr="00F740E2" w:rsidRDefault="00F740E2" w:rsidP="00144601">
            <w:pP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</w:pPr>
            <w:r w:rsidRPr="00F740E2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 xml:space="preserve">Gegadigden behoren kennis en ervaring te hebben op het gebied van </w:t>
            </w:r>
            <w:proofErr w:type="spellStart"/>
            <w:r w:rsidRPr="00F740E2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>fleetmanagement</w:t>
            </w:r>
            <w:proofErr w:type="spellEnd"/>
            <w:r w:rsidRPr="00F740E2"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>, waarbij de dienstauto’s worden uitgerust met een ritregistratiesysteem (black box).</w:t>
            </w:r>
          </w:p>
          <w:p w:rsidR="00F740E2" w:rsidRDefault="00F740E2" w:rsidP="00144601">
            <w:pPr>
              <w:rPr>
                <w:rFonts w:ascii="Verdana" w:eastAsia="Times New Roman" w:hAnsi="Verdana" w:cs="Times New Roman"/>
                <w:bCs w:val="0"/>
                <w:color w:val="000000"/>
                <w:sz w:val="20"/>
                <w:szCs w:val="20"/>
                <w:lang w:eastAsia="nl-NL"/>
              </w:rPr>
            </w:pPr>
          </w:p>
          <w:p w:rsidR="00F740E2" w:rsidRPr="002D0682" w:rsidRDefault="00F740E2" w:rsidP="00144601">
            <w:pP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4606" w:type="dxa"/>
          </w:tcPr>
          <w:p w:rsidR="00F740E2" w:rsidRPr="00B313CD" w:rsidRDefault="00F740E2" w:rsidP="00144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0E2" w:rsidRPr="00B313CD" w:rsidTr="00144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Naam en adres van de opdrachtgever</w:t>
            </w:r>
            <w:r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0E2" w:rsidRPr="00B313CD" w:rsidTr="001446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Telefoonnummer contactpersoon</w:t>
            </w:r>
            <w:r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:rsidR="00F740E2" w:rsidRPr="00B313CD" w:rsidRDefault="00F740E2" w:rsidP="00144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0E2" w:rsidRPr="00B313CD" w:rsidTr="00144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Opdrachtsom ( excl. BTW)</w:t>
            </w:r>
            <w:r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0E2" w:rsidRPr="00B313CD" w:rsidTr="001446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Gefactureerd bedraag ( excl. BTW)</w:t>
            </w:r>
          </w:p>
        </w:tc>
        <w:tc>
          <w:tcPr>
            <w:tcW w:w="4606" w:type="dxa"/>
          </w:tcPr>
          <w:p w:rsidR="00F740E2" w:rsidRPr="00B313CD" w:rsidRDefault="00F740E2" w:rsidP="00144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0E2" w:rsidRPr="00B313CD" w:rsidTr="00144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Start datum van de opdracht:</w:t>
            </w:r>
          </w:p>
        </w:tc>
        <w:tc>
          <w:tcPr>
            <w:tcW w:w="4606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0E2" w:rsidRPr="00B313CD" w:rsidTr="001446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Datum oplevering:</w:t>
            </w:r>
          </w:p>
        </w:tc>
        <w:tc>
          <w:tcPr>
            <w:tcW w:w="4606" w:type="dxa"/>
          </w:tcPr>
          <w:p w:rsidR="00F740E2" w:rsidRPr="00B313CD" w:rsidRDefault="00F740E2" w:rsidP="00144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0E2" w:rsidRPr="00B313CD" w:rsidTr="00144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Overige opmerkingen: </w:t>
            </w:r>
          </w:p>
        </w:tc>
        <w:tc>
          <w:tcPr>
            <w:tcW w:w="4606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0E2" w:rsidRPr="00B313CD" w:rsidTr="001446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740E2" w:rsidRPr="002D0682" w:rsidRDefault="00F740E2" w:rsidP="00144601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Indien de referentieopdracht is uitgevoerd in samenwerkingsverband van ondernemers en/of met/door derden:</w:t>
            </w:r>
          </w:p>
          <w:p w:rsidR="00F740E2" w:rsidRPr="002D0682" w:rsidRDefault="00F740E2" w:rsidP="00144601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De namen van de betreffende ondernemers en de door hun uitgevoerde werkzaamheden</w:t>
            </w:r>
          </w:p>
          <w:p w:rsidR="00F740E2" w:rsidRPr="002D0682" w:rsidRDefault="00F740E2" w:rsidP="00144601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Het aandeel van elk van de betreffende ondernemingen in de opdrachtsom of gefactureerd bedrag </w:t>
            </w:r>
          </w:p>
        </w:tc>
        <w:tc>
          <w:tcPr>
            <w:tcW w:w="4606" w:type="dxa"/>
          </w:tcPr>
          <w:p w:rsidR="00F740E2" w:rsidRPr="00B313CD" w:rsidRDefault="00F740E2" w:rsidP="00144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0E2" w:rsidRPr="00B313CD" w:rsidTr="00144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740E2" w:rsidRDefault="00F740E2" w:rsidP="0014460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Voeg de tevredenheidsverklaring bij </w:t>
            </w:r>
          </w:p>
          <w:p w:rsidR="00F740E2" w:rsidRPr="00BF1111" w:rsidRDefault="00F740E2" w:rsidP="00144601">
            <w:pPr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06" w:type="dxa"/>
          </w:tcPr>
          <w:p w:rsidR="00F740E2" w:rsidRPr="00B313CD" w:rsidRDefault="00F740E2" w:rsidP="0014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F740E2" w:rsidRPr="00B313CD" w:rsidRDefault="00F740E2" w:rsidP="00F740E2">
      <w:pPr>
        <w:rPr>
          <w:rFonts w:ascii="Verdana" w:hAnsi="Verdana"/>
          <w:sz w:val="20"/>
        </w:rPr>
      </w:pPr>
    </w:p>
    <w:p w:rsidR="00F740E2" w:rsidRPr="002D0682" w:rsidRDefault="00F740E2" w:rsidP="00F740E2">
      <w:pPr>
        <w:rPr>
          <w:rFonts w:ascii="Verdana" w:hAnsi="Verdana"/>
          <w:sz w:val="20"/>
          <w:szCs w:val="20"/>
        </w:rPr>
      </w:pPr>
      <w:r w:rsidRPr="002D0682">
        <w:rPr>
          <w:rFonts w:ascii="Verdana" w:hAnsi="Verdana"/>
          <w:sz w:val="20"/>
          <w:szCs w:val="20"/>
        </w:rPr>
        <w:t xml:space="preserve">Aldus naar waarheid opgemaakt en rechtsgeldig ondertekend, </w:t>
      </w:r>
    </w:p>
    <w:p w:rsidR="00F740E2" w:rsidRPr="002D0682" w:rsidRDefault="00F740E2" w:rsidP="00F740E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Datum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F740E2" w:rsidRPr="002D0682" w:rsidRDefault="00F740E2" w:rsidP="00F740E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Bedrijf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F740E2" w:rsidRPr="002D0682" w:rsidRDefault="00F740E2" w:rsidP="00F740E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Naam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F740E2" w:rsidRPr="002D0682" w:rsidRDefault="00F740E2" w:rsidP="00F740E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Functie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F740E2" w:rsidRPr="002D0682" w:rsidRDefault="00F740E2" w:rsidP="00F740E2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Handtekening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:rsidR="00E916AE" w:rsidRPr="006D4D79" w:rsidRDefault="00E916AE"/>
    <w:sectPr w:rsidR="00E916AE" w:rsidRPr="006D4D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6AE" w:rsidRDefault="00E916AE" w:rsidP="00E916AE">
      <w:pPr>
        <w:spacing w:after="0" w:line="240" w:lineRule="auto"/>
      </w:pPr>
      <w:r>
        <w:separator/>
      </w:r>
    </w:p>
  </w:endnote>
  <w:endnote w:type="continuationSeparator" w:id="0">
    <w:p w:rsidR="00E916AE" w:rsidRDefault="00E916AE" w:rsidP="00E91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6AE" w:rsidRDefault="00E916AE">
    <w:pPr>
      <w:pStyle w:val="Voettekst"/>
    </w:pPr>
    <w:r>
      <w:t>Aanbesteding</w:t>
    </w:r>
    <w:r w:rsidR="004662E4">
      <w:t xml:space="preserve"> </w:t>
    </w:r>
    <w:r w:rsidR="00F740E2">
      <w:t xml:space="preserve">Operationele </w:t>
    </w:r>
    <w:r w:rsidR="00BF24B5">
      <w:t>L</w:t>
    </w:r>
    <w:r w:rsidR="00F740E2">
      <w:t>ease Wagenpark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6AE" w:rsidRDefault="00E916AE" w:rsidP="00E916AE">
      <w:pPr>
        <w:spacing w:after="0" w:line="240" w:lineRule="auto"/>
      </w:pPr>
      <w:r>
        <w:separator/>
      </w:r>
    </w:p>
  </w:footnote>
  <w:footnote w:type="continuationSeparator" w:id="0">
    <w:p w:rsidR="00E916AE" w:rsidRDefault="00E916AE" w:rsidP="00E91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45CB8"/>
    <w:multiLevelType w:val="hybridMultilevel"/>
    <w:tmpl w:val="C26C36FA"/>
    <w:lvl w:ilvl="0" w:tplc="DC74DC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CD"/>
    <w:rsid w:val="00131BD9"/>
    <w:rsid w:val="0014574F"/>
    <w:rsid w:val="002713D0"/>
    <w:rsid w:val="002D0682"/>
    <w:rsid w:val="003A2693"/>
    <w:rsid w:val="004662E4"/>
    <w:rsid w:val="006D3194"/>
    <w:rsid w:val="006D4D79"/>
    <w:rsid w:val="007D42DA"/>
    <w:rsid w:val="0092365E"/>
    <w:rsid w:val="00932060"/>
    <w:rsid w:val="009D7FE5"/>
    <w:rsid w:val="00A9165C"/>
    <w:rsid w:val="00AA1BB5"/>
    <w:rsid w:val="00B23FCA"/>
    <w:rsid w:val="00B313CD"/>
    <w:rsid w:val="00B53966"/>
    <w:rsid w:val="00B57DFB"/>
    <w:rsid w:val="00BB29F8"/>
    <w:rsid w:val="00BF1111"/>
    <w:rsid w:val="00BF24B5"/>
    <w:rsid w:val="00C30FD1"/>
    <w:rsid w:val="00CB0499"/>
    <w:rsid w:val="00DB126A"/>
    <w:rsid w:val="00E916AE"/>
    <w:rsid w:val="00F7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79C0"/>
  <w15:docId w15:val="{7ECEEEF4-2B47-4CB8-A346-B72D99B4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Gemiddeldraster1-accent1">
    <w:name w:val="Medium Grid 1 Accent 1"/>
    <w:basedOn w:val="Standaardtabel"/>
    <w:uiPriority w:val="67"/>
    <w:rsid w:val="00B313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E91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6AE"/>
  </w:style>
  <w:style w:type="paragraph" w:styleId="Voettekst">
    <w:name w:val="footer"/>
    <w:basedOn w:val="Standaard"/>
    <w:link w:val="VoettekstChar"/>
    <w:uiPriority w:val="99"/>
    <w:unhideWhenUsed/>
    <w:rsid w:val="00E91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6AE"/>
  </w:style>
  <w:style w:type="paragraph" w:styleId="Lijstalinea">
    <w:name w:val="List Paragraph"/>
    <w:basedOn w:val="Standaard"/>
    <w:uiPriority w:val="34"/>
    <w:qFormat/>
    <w:rsid w:val="007D4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9343A-6E2F-4B12-B0B7-6E6BD54B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2456565E.dotm</Template>
  <TotalTime>8</TotalTime>
  <Pages>3</Pages>
  <Words>452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HHSK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Liem, Sisca</dc:creator>
  <cp:lastModifiedBy>Liem, Sisca</cp:lastModifiedBy>
  <cp:revision>6</cp:revision>
  <dcterms:created xsi:type="dcterms:W3CDTF">2021-01-11T11:26:00Z</dcterms:created>
  <dcterms:modified xsi:type="dcterms:W3CDTF">2021-02-01T14:27:00Z</dcterms:modified>
</cp:coreProperties>
</file>