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F1C4BF" w14:textId="76F25B52" w:rsidR="00C07140" w:rsidRPr="00F50E69" w:rsidRDefault="00C07140" w:rsidP="00C07140">
      <w:pPr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  <w:r w:rsidRPr="00F50E69">
        <w:rPr>
          <w:rFonts w:ascii="Arial" w:hAnsi="Arial" w:cs="Arial"/>
          <w:b/>
          <w:sz w:val="28"/>
          <w:szCs w:val="28"/>
        </w:rPr>
        <w:t xml:space="preserve">Bijlage </w:t>
      </w:r>
      <w:r>
        <w:rPr>
          <w:rFonts w:ascii="Arial" w:hAnsi="Arial" w:cs="Arial"/>
          <w:b/>
          <w:sz w:val="28"/>
          <w:szCs w:val="28"/>
        </w:rPr>
        <w:t>S7</w:t>
      </w:r>
      <w:r w:rsidR="00C4299A">
        <w:rPr>
          <w:rFonts w:ascii="Arial" w:hAnsi="Arial" w:cs="Arial"/>
          <w:b/>
          <w:sz w:val="28"/>
          <w:szCs w:val="28"/>
        </w:rPr>
        <w:t>:</w:t>
      </w:r>
      <w:r w:rsidR="00C4299A">
        <w:rPr>
          <w:rFonts w:ascii="Arial" w:hAnsi="Arial" w:cs="Arial"/>
          <w:b/>
          <w:sz w:val="28"/>
          <w:szCs w:val="28"/>
        </w:rPr>
        <w:tab/>
      </w:r>
      <w:r w:rsidRPr="00F50E69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 xml:space="preserve">nvulformulier Subsegmenten </w:t>
      </w:r>
      <w:r w:rsidR="00C4299A">
        <w:rPr>
          <w:rFonts w:ascii="Arial" w:hAnsi="Arial" w:cs="Arial"/>
          <w:b/>
          <w:sz w:val="28"/>
          <w:szCs w:val="28"/>
        </w:rPr>
        <w:t xml:space="preserve"> (definitieve versie)</w:t>
      </w:r>
    </w:p>
    <w:p w14:paraId="0715BBC4" w14:textId="77777777" w:rsidR="00C07140" w:rsidRDefault="00C07140" w:rsidP="00C07140">
      <w:pPr>
        <w:autoSpaceDE w:val="0"/>
        <w:autoSpaceDN w:val="0"/>
        <w:adjustRightInd w:val="0"/>
        <w:rPr>
          <w:rFonts w:ascii="Arial" w:hAnsi="Arial" w:cs="Arial"/>
        </w:rPr>
      </w:pPr>
    </w:p>
    <w:p w14:paraId="67D102A7" w14:textId="191495DB" w:rsidR="00C07140" w:rsidRDefault="00C07140" w:rsidP="00C07140">
      <w:pPr>
        <w:rPr>
          <w:rFonts w:ascii="Arial" w:hAnsi="Arial" w:cs="Arial"/>
        </w:rPr>
      </w:pPr>
      <w:r w:rsidRPr="00377341">
        <w:rPr>
          <w:rFonts w:ascii="Arial" w:hAnsi="Arial" w:cs="Arial"/>
        </w:rPr>
        <w:t xml:space="preserve">Gegadigde </w:t>
      </w:r>
      <w:r>
        <w:rPr>
          <w:rFonts w:ascii="Arial" w:hAnsi="Arial" w:cs="Arial"/>
        </w:rPr>
        <w:t xml:space="preserve">voor het segment ‘Wmo-hulp in de buurt’ dient </w:t>
      </w:r>
      <w:r w:rsidRPr="00377341">
        <w:rPr>
          <w:rFonts w:ascii="Arial" w:hAnsi="Arial" w:cs="Arial"/>
        </w:rPr>
        <w:t>g</w:t>
      </w:r>
      <w:r w:rsidR="00C4299A">
        <w:rPr>
          <w:rFonts w:ascii="Arial" w:hAnsi="Arial" w:cs="Arial"/>
        </w:rPr>
        <w:t xml:space="preserve">ebruik te maken van onderstaande tabel S7.1 </w:t>
      </w:r>
      <w:r>
        <w:rPr>
          <w:rFonts w:ascii="Arial" w:hAnsi="Arial" w:cs="Arial"/>
        </w:rPr>
        <w:t>voor het opgeven van subsegmenten</w:t>
      </w:r>
      <w:r w:rsidRPr="00C6202D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Ontwikkelen, Stabiliseren en Faciliteren</w:t>
      </w:r>
      <w:r w:rsidRPr="00C6202D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waar zij ondersteuning kan bieden en waarvoor ze subsidie wil aanvragen. D</w:t>
      </w:r>
      <w:r w:rsidRPr="00C6202D">
        <w:rPr>
          <w:rFonts w:ascii="Arial" w:hAnsi="Arial" w:cs="Arial"/>
        </w:rPr>
        <w:t xml:space="preserve">it kan één of meerdere </w:t>
      </w:r>
      <w:r>
        <w:rPr>
          <w:rFonts w:ascii="Arial" w:hAnsi="Arial" w:cs="Arial"/>
        </w:rPr>
        <w:t xml:space="preserve">subsegmenten </w:t>
      </w:r>
      <w:r w:rsidRPr="00C6202D">
        <w:rPr>
          <w:rFonts w:ascii="Arial" w:hAnsi="Arial" w:cs="Arial"/>
        </w:rPr>
        <w:t>zijn.</w:t>
      </w:r>
    </w:p>
    <w:p w14:paraId="585FA033" w14:textId="77777777" w:rsidR="00C07140" w:rsidRDefault="00C07140" w:rsidP="00C07140">
      <w:pPr>
        <w:rPr>
          <w:rFonts w:ascii="Arial" w:hAnsi="Arial" w:cs="Arial"/>
        </w:rPr>
      </w:pPr>
    </w:p>
    <w:p w14:paraId="2AFB019F" w14:textId="77777777" w:rsidR="000D451B" w:rsidRDefault="00C07140" w:rsidP="00C07140">
      <w:pPr>
        <w:rPr>
          <w:rFonts w:ascii="Arial" w:hAnsi="Arial" w:cs="Arial"/>
        </w:rPr>
      </w:pPr>
      <w:r>
        <w:rPr>
          <w:rFonts w:ascii="Arial" w:hAnsi="Arial" w:cs="Arial"/>
        </w:rPr>
        <w:t>Gegadigde</w:t>
      </w:r>
      <w:r w:rsidRPr="00C77159">
        <w:rPr>
          <w:rFonts w:ascii="Arial" w:hAnsi="Arial" w:cs="Arial"/>
        </w:rPr>
        <w:t xml:space="preserve"> wordt tevens per </w:t>
      </w:r>
      <w:r>
        <w:rPr>
          <w:rFonts w:ascii="Arial" w:hAnsi="Arial" w:cs="Arial"/>
        </w:rPr>
        <w:t xml:space="preserve">subsegment </w:t>
      </w:r>
      <w:r w:rsidRPr="00C77159">
        <w:rPr>
          <w:rFonts w:ascii="Arial" w:hAnsi="Arial" w:cs="Arial"/>
        </w:rPr>
        <w:t>gevr</w:t>
      </w:r>
      <w:r>
        <w:rPr>
          <w:rFonts w:ascii="Arial" w:hAnsi="Arial" w:cs="Arial"/>
        </w:rPr>
        <w:t xml:space="preserve">aagd om </w:t>
      </w:r>
      <w:r w:rsidR="00C4299A">
        <w:rPr>
          <w:rFonts w:ascii="Arial" w:hAnsi="Arial" w:cs="Arial"/>
        </w:rPr>
        <w:t xml:space="preserve">in tabel S7.1 </w:t>
      </w:r>
      <w:r>
        <w:rPr>
          <w:rFonts w:ascii="Arial" w:hAnsi="Arial" w:cs="Arial"/>
        </w:rPr>
        <w:t xml:space="preserve">aan te geven </w:t>
      </w:r>
      <w:r w:rsidRPr="00AD0C94">
        <w:rPr>
          <w:rFonts w:ascii="Arial" w:hAnsi="Arial" w:cs="Arial"/>
        </w:rPr>
        <w:t xml:space="preserve">welke </w:t>
      </w:r>
      <w:r>
        <w:rPr>
          <w:rFonts w:ascii="Arial" w:hAnsi="Arial" w:cs="Arial"/>
        </w:rPr>
        <w:t xml:space="preserve">expertise </w:t>
      </w:r>
      <w:r w:rsidRPr="00C77159">
        <w:rPr>
          <w:rFonts w:ascii="Arial" w:hAnsi="Arial" w:cs="Arial"/>
        </w:rPr>
        <w:t>zij kunnen inzetten. Ook wordt gevraagd hierbij een inschatting te gev</w:t>
      </w:r>
      <w:r>
        <w:rPr>
          <w:rFonts w:ascii="Arial" w:hAnsi="Arial" w:cs="Arial"/>
        </w:rPr>
        <w:t>en van het aantal cliënten dat ze</w:t>
      </w:r>
      <w:r w:rsidRPr="00C7715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 2022 wil gaan ondersteunen binnen de subsidietender, op basis van inzet in de afgelopen jaren en ontwikkelingen voor de komende jaren en een minimum- en maximumaantal te benoemen. We vragen om onderscheid te maken in de cliënten op basis van het Begeleiding individueel en Begeleiding groep. </w:t>
      </w:r>
    </w:p>
    <w:p w14:paraId="322CFEB6" w14:textId="77777777" w:rsidR="000D451B" w:rsidRDefault="00C07140" w:rsidP="00C07140">
      <w:pPr>
        <w:rPr>
          <w:rFonts w:ascii="Arial" w:hAnsi="Arial" w:cs="Arial"/>
        </w:rPr>
      </w:pPr>
      <w:r>
        <w:rPr>
          <w:rFonts w:ascii="Arial" w:hAnsi="Arial" w:cs="Arial"/>
        </w:rPr>
        <w:t>Deze indicatie en productindeling gebruiken we om tot een totaalbeeld te komen voor een dekkend landschap van ‘Wmo-hulp in de buurt’</w:t>
      </w:r>
      <w:r w:rsidRPr="00817C67">
        <w:rPr>
          <w:rFonts w:ascii="Arial" w:hAnsi="Arial" w:cs="Arial"/>
        </w:rPr>
        <w:t xml:space="preserve">. Deze indicatie geeft nog geen rechten in de Inschrijvingsfase. In de Inschrijvingsfase wordt het aantal cliënten in een dialoogsessie nader besproken, waarna de Inschrijver tot een definitieve Inschrijving komt. </w:t>
      </w:r>
    </w:p>
    <w:p w14:paraId="6791B511" w14:textId="03345C5F" w:rsidR="00C07140" w:rsidRDefault="00C07140" w:rsidP="00C07140">
      <w:pPr>
        <w:rPr>
          <w:rFonts w:ascii="Arial" w:hAnsi="Arial" w:cs="Arial"/>
        </w:rPr>
      </w:pPr>
      <w:r w:rsidRPr="00817C67">
        <w:rPr>
          <w:rFonts w:ascii="Arial" w:hAnsi="Arial" w:cs="Arial"/>
        </w:rPr>
        <w:t>Het minimumaantal mag niet lager zijn dan de eisen die wij per subsegment hebben opgenomen in paragraaf 1.6.</w:t>
      </w:r>
    </w:p>
    <w:p w14:paraId="5BDC46A2" w14:textId="77777777" w:rsidR="00C07140" w:rsidRDefault="00C07140" w:rsidP="00C07140">
      <w:pPr>
        <w:rPr>
          <w:rFonts w:ascii="Arial" w:hAnsi="Arial" w:cs="Arial"/>
        </w:rPr>
      </w:pPr>
    </w:p>
    <w:p w14:paraId="2C8E9F8D" w14:textId="4AA64117" w:rsidR="00C07140" w:rsidRPr="00C4299A" w:rsidRDefault="00C4299A" w:rsidP="00C07140">
      <w:pPr>
        <w:rPr>
          <w:rFonts w:ascii="Arial" w:hAnsi="Arial" w:cs="Arial"/>
          <w:b/>
        </w:rPr>
      </w:pPr>
      <w:r w:rsidRPr="00C4299A">
        <w:rPr>
          <w:rFonts w:ascii="Arial" w:hAnsi="Arial" w:cs="Arial"/>
          <w:b/>
        </w:rPr>
        <w:t>Tabel S7.1</w:t>
      </w:r>
    </w:p>
    <w:tbl>
      <w:tblPr>
        <w:tblW w:w="9530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4A0" w:firstRow="1" w:lastRow="0" w:firstColumn="1" w:lastColumn="0" w:noHBand="0" w:noVBand="1"/>
      </w:tblPr>
      <w:tblGrid>
        <w:gridCol w:w="2547"/>
        <w:gridCol w:w="1417"/>
        <w:gridCol w:w="2694"/>
        <w:gridCol w:w="2872"/>
      </w:tblGrid>
      <w:tr w:rsidR="00C07140" w:rsidRPr="00ED4D7D" w14:paraId="37360B3C" w14:textId="77777777" w:rsidTr="007A4297">
        <w:trPr>
          <w:trHeight w:val="1117"/>
        </w:trPr>
        <w:tc>
          <w:tcPr>
            <w:tcW w:w="254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5B9BD5"/>
          </w:tcPr>
          <w:p w14:paraId="768BB0DF" w14:textId="77777777" w:rsidR="00C07140" w:rsidRPr="00ED4D7D" w:rsidRDefault="00C07140" w:rsidP="007A4297">
            <w:pPr>
              <w:rPr>
                <w:rFonts w:ascii="Arial" w:eastAsia="Calibri" w:hAnsi="Arial" w:cs="Arial"/>
                <w:b/>
                <w:bCs/>
                <w:color w:val="FFFFFF"/>
              </w:rPr>
            </w:pPr>
            <w:r w:rsidRPr="00ED4D7D">
              <w:rPr>
                <w:rFonts w:ascii="Arial" w:eastAsia="Calibri" w:hAnsi="Arial" w:cs="Arial"/>
                <w:b/>
                <w:bCs/>
                <w:color w:val="FFFFFF"/>
              </w:rPr>
              <w:t>Subsegment</w:t>
            </w:r>
          </w:p>
        </w:tc>
        <w:tc>
          <w:tcPr>
            <w:tcW w:w="1417" w:type="dxa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14:paraId="680D543E" w14:textId="77777777" w:rsidR="00C07140" w:rsidRPr="00ED4D7D" w:rsidRDefault="00C07140" w:rsidP="007A4297">
            <w:pPr>
              <w:rPr>
                <w:rFonts w:ascii="Arial" w:eastAsia="Calibri" w:hAnsi="Arial" w:cs="Arial"/>
                <w:b/>
                <w:bCs/>
                <w:color w:val="FFFFFF"/>
              </w:rPr>
            </w:pPr>
            <w:r>
              <w:rPr>
                <w:rFonts w:ascii="Arial" w:eastAsia="Calibri" w:hAnsi="Arial" w:cs="Arial"/>
                <w:b/>
                <w:bCs/>
                <w:color w:val="FFFFFF"/>
              </w:rPr>
              <w:t>Aanmelding Ja / Nee</w:t>
            </w:r>
          </w:p>
        </w:tc>
        <w:tc>
          <w:tcPr>
            <w:tcW w:w="2694" w:type="dxa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14:paraId="6265CAD4" w14:textId="77777777" w:rsidR="00C07140" w:rsidRPr="00ED4D7D" w:rsidRDefault="00C07140" w:rsidP="007A4297">
            <w:pPr>
              <w:rPr>
                <w:rFonts w:ascii="Arial" w:eastAsia="Calibri" w:hAnsi="Arial" w:cs="Arial"/>
                <w:b/>
                <w:bCs/>
                <w:color w:val="FFFFFF"/>
              </w:rPr>
            </w:pPr>
            <w:r w:rsidRPr="00ED4D7D">
              <w:rPr>
                <w:rFonts w:ascii="Arial" w:eastAsia="Calibri" w:hAnsi="Arial" w:cs="Arial"/>
                <w:b/>
                <w:bCs/>
                <w:color w:val="FFFFFF"/>
              </w:rPr>
              <w:t>Indicatie aantal cliënten voor 2022</w:t>
            </w:r>
            <w:r>
              <w:rPr>
                <w:rFonts w:ascii="Arial" w:eastAsia="Calibri" w:hAnsi="Arial" w:cs="Arial"/>
                <w:b/>
                <w:bCs/>
                <w:color w:val="FFFFFF"/>
              </w:rPr>
              <w:t xml:space="preserve"> </w:t>
            </w:r>
          </w:p>
        </w:tc>
        <w:tc>
          <w:tcPr>
            <w:tcW w:w="2872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5B9BD5"/>
          </w:tcPr>
          <w:p w14:paraId="76230DF7" w14:textId="77777777" w:rsidR="00C07140" w:rsidRDefault="00C07140" w:rsidP="007A4297">
            <w:pPr>
              <w:rPr>
                <w:rFonts w:ascii="Arial" w:eastAsia="Calibri" w:hAnsi="Arial" w:cs="Arial"/>
                <w:b/>
                <w:bCs/>
                <w:color w:val="FFFFFF"/>
              </w:rPr>
            </w:pPr>
            <w:r>
              <w:rPr>
                <w:rFonts w:ascii="Arial" w:eastAsia="Calibri" w:hAnsi="Arial" w:cs="Arial"/>
                <w:b/>
                <w:bCs/>
                <w:color w:val="FFFFFF"/>
              </w:rPr>
              <w:t>Bandbreedte</w:t>
            </w:r>
          </w:p>
          <w:p w14:paraId="39DBAC99" w14:textId="77777777" w:rsidR="00C07140" w:rsidRDefault="00C07140" w:rsidP="007A4297">
            <w:pPr>
              <w:rPr>
                <w:rFonts w:ascii="Arial" w:eastAsia="Calibri" w:hAnsi="Arial" w:cs="Arial"/>
                <w:b/>
                <w:bCs/>
                <w:color w:val="FFFFFF"/>
              </w:rPr>
            </w:pPr>
            <w:r>
              <w:rPr>
                <w:rFonts w:ascii="Arial" w:eastAsia="Calibri" w:hAnsi="Arial" w:cs="Arial"/>
                <w:b/>
                <w:bCs/>
                <w:color w:val="FFFFFF"/>
              </w:rPr>
              <w:t>(Minimum- en maximumaantal</w:t>
            </w:r>
          </w:p>
          <w:p w14:paraId="3B794AC4" w14:textId="77777777" w:rsidR="00C07140" w:rsidRPr="00ED4D7D" w:rsidRDefault="00C07140" w:rsidP="007A4297">
            <w:pPr>
              <w:rPr>
                <w:rFonts w:ascii="Arial" w:eastAsia="Calibri" w:hAnsi="Arial" w:cs="Arial"/>
                <w:b/>
                <w:bCs/>
                <w:color w:val="FFFFFF"/>
              </w:rPr>
            </w:pPr>
            <w:r>
              <w:rPr>
                <w:rFonts w:ascii="Arial" w:eastAsia="Calibri" w:hAnsi="Arial" w:cs="Arial"/>
                <w:b/>
                <w:bCs/>
                <w:color w:val="FFFFFF"/>
              </w:rPr>
              <w:t>cliënten)</w:t>
            </w:r>
          </w:p>
        </w:tc>
      </w:tr>
      <w:tr w:rsidR="00C07140" w:rsidRPr="00ED4D7D" w14:paraId="1D73D904" w14:textId="77777777" w:rsidTr="007A4297">
        <w:trPr>
          <w:trHeight w:val="833"/>
        </w:trPr>
        <w:tc>
          <w:tcPr>
            <w:tcW w:w="2547" w:type="dxa"/>
            <w:vMerge w:val="restart"/>
            <w:shd w:val="clear" w:color="auto" w:fill="DEEAF6"/>
          </w:tcPr>
          <w:p w14:paraId="2F59C1F5" w14:textId="77777777" w:rsidR="00C07140" w:rsidRPr="00ED4D7D" w:rsidRDefault="00C07140" w:rsidP="00C07140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Ontwikkelen</w:t>
            </w:r>
          </w:p>
        </w:tc>
        <w:tc>
          <w:tcPr>
            <w:tcW w:w="1417" w:type="dxa"/>
            <w:vMerge w:val="restart"/>
            <w:shd w:val="clear" w:color="auto" w:fill="DEEAF6"/>
          </w:tcPr>
          <w:p w14:paraId="2172A095" w14:textId="77777777" w:rsidR="00C07140" w:rsidRPr="00ED4D7D" w:rsidRDefault="00C07140" w:rsidP="007A4297">
            <w:pPr>
              <w:rPr>
                <w:rFonts w:ascii="Arial" w:eastAsia="Calibri" w:hAnsi="Arial" w:cs="Arial"/>
              </w:rPr>
            </w:pPr>
          </w:p>
        </w:tc>
        <w:tc>
          <w:tcPr>
            <w:tcW w:w="2694" w:type="dxa"/>
            <w:shd w:val="clear" w:color="auto" w:fill="DEEAF6"/>
          </w:tcPr>
          <w:p w14:paraId="45874008" w14:textId="77777777" w:rsidR="00C07140" w:rsidRDefault="00C07140" w:rsidP="007A42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Begeleiding individueel</w:t>
            </w:r>
          </w:p>
          <w:p w14:paraId="70B04CD1" w14:textId="77777777" w:rsidR="00C07140" w:rsidRDefault="00C07140" w:rsidP="007A4297">
            <w:pPr>
              <w:rPr>
                <w:rFonts w:ascii="Arial" w:hAnsi="Arial" w:cs="Arial"/>
              </w:rPr>
            </w:pPr>
          </w:p>
          <w:p w14:paraId="367FECEE" w14:textId="77777777" w:rsidR="00C07140" w:rsidRPr="00ED4D7D" w:rsidRDefault="00C07140" w:rsidP="007A4297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872" w:type="dxa"/>
            <w:shd w:val="clear" w:color="auto" w:fill="DEEAF6"/>
          </w:tcPr>
          <w:p w14:paraId="64B13BCD" w14:textId="77777777" w:rsidR="00C07140" w:rsidRDefault="00C07140" w:rsidP="007A42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Begeleiding individueel</w:t>
            </w:r>
          </w:p>
          <w:p w14:paraId="7E502367" w14:textId="77777777" w:rsidR="00C07140" w:rsidRDefault="00C07140" w:rsidP="007A4297">
            <w:pPr>
              <w:rPr>
                <w:rFonts w:ascii="Arial" w:hAnsi="Arial" w:cs="Arial"/>
              </w:rPr>
            </w:pPr>
          </w:p>
          <w:p w14:paraId="636B10E4" w14:textId="77777777" w:rsidR="00C07140" w:rsidRPr="00ED4D7D" w:rsidRDefault="00C07140" w:rsidP="007A4297">
            <w:pPr>
              <w:rPr>
                <w:rFonts w:ascii="Arial" w:eastAsia="Calibri" w:hAnsi="Arial" w:cs="Arial"/>
              </w:rPr>
            </w:pPr>
          </w:p>
        </w:tc>
      </w:tr>
      <w:tr w:rsidR="00C07140" w:rsidRPr="00ED4D7D" w14:paraId="61DD9D13" w14:textId="77777777" w:rsidTr="007A4297">
        <w:trPr>
          <w:trHeight w:val="713"/>
        </w:trPr>
        <w:tc>
          <w:tcPr>
            <w:tcW w:w="2547" w:type="dxa"/>
            <w:vMerge/>
            <w:shd w:val="clear" w:color="auto" w:fill="DEEAF6"/>
          </w:tcPr>
          <w:p w14:paraId="00592E4C" w14:textId="77777777" w:rsidR="00C07140" w:rsidRDefault="00C07140" w:rsidP="007A4297">
            <w:pPr>
              <w:ind w:left="720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1417" w:type="dxa"/>
            <w:vMerge/>
            <w:shd w:val="clear" w:color="auto" w:fill="DEEAF6"/>
          </w:tcPr>
          <w:p w14:paraId="7851C3CA" w14:textId="77777777" w:rsidR="00C07140" w:rsidRPr="00ED4D7D" w:rsidRDefault="00C07140" w:rsidP="007A4297">
            <w:pPr>
              <w:rPr>
                <w:rFonts w:ascii="Arial" w:eastAsia="Calibri" w:hAnsi="Arial" w:cs="Arial"/>
              </w:rPr>
            </w:pPr>
          </w:p>
        </w:tc>
        <w:tc>
          <w:tcPr>
            <w:tcW w:w="2694" w:type="dxa"/>
            <w:shd w:val="clear" w:color="auto" w:fill="DEEAF6"/>
          </w:tcPr>
          <w:p w14:paraId="73D126B3" w14:textId="77777777" w:rsidR="00C07140" w:rsidRDefault="00C07140" w:rsidP="007A4297">
            <w:pPr>
              <w:rPr>
                <w:rFonts w:ascii="Arial" w:hAnsi="Arial" w:cs="Arial"/>
              </w:rPr>
            </w:pPr>
            <w:r w:rsidRPr="00691419">
              <w:rPr>
                <w:rFonts w:ascii="Arial" w:hAnsi="Arial" w:cs="Arial"/>
              </w:rPr>
              <w:t>Begeleiding groep</w:t>
            </w:r>
          </w:p>
          <w:p w14:paraId="39C69518" w14:textId="77777777" w:rsidR="00C07140" w:rsidRDefault="00C07140" w:rsidP="007A4297">
            <w:pPr>
              <w:rPr>
                <w:rFonts w:ascii="Arial" w:hAnsi="Arial" w:cs="Arial"/>
              </w:rPr>
            </w:pPr>
          </w:p>
          <w:p w14:paraId="12527B22" w14:textId="77777777" w:rsidR="00C07140" w:rsidRDefault="00C07140" w:rsidP="007A4297">
            <w:pPr>
              <w:rPr>
                <w:rFonts w:ascii="Arial" w:hAnsi="Arial" w:cs="Arial"/>
              </w:rPr>
            </w:pPr>
          </w:p>
          <w:p w14:paraId="014A90C9" w14:textId="77777777" w:rsidR="00C07140" w:rsidRPr="00ED4D7D" w:rsidRDefault="00C07140" w:rsidP="007A4297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872" w:type="dxa"/>
            <w:shd w:val="clear" w:color="auto" w:fill="DEEAF6"/>
          </w:tcPr>
          <w:p w14:paraId="24A122CC" w14:textId="77777777" w:rsidR="00C07140" w:rsidRDefault="00C07140" w:rsidP="007A4297">
            <w:pPr>
              <w:rPr>
                <w:rFonts w:ascii="Arial" w:hAnsi="Arial" w:cs="Arial"/>
              </w:rPr>
            </w:pPr>
            <w:r w:rsidRPr="00691419">
              <w:rPr>
                <w:rFonts w:ascii="Arial" w:hAnsi="Arial" w:cs="Arial"/>
              </w:rPr>
              <w:t>Begeleiding groep</w:t>
            </w:r>
          </w:p>
          <w:p w14:paraId="54C0B34B" w14:textId="77777777" w:rsidR="00C07140" w:rsidRDefault="00C07140" w:rsidP="007A4297">
            <w:pPr>
              <w:rPr>
                <w:rFonts w:ascii="Arial" w:hAnsi="Arial" w:cs="Arial"/>
              </w:rPr>
            </w:pPr>
          </w:p>
          <w:p w14:paraId="7FAB18A6" w14:textId="77777777" w:rsidR="00C07140" w:rsidRPr="00ED4D7D" w:rsidRDefault="00C07140" w:rsidP="007A4297">
            <w:pPr>
              <w:rPr>
                <w:rFonts w:ascii="Arial" w:eastAsia="Calibri" w:hAnsi="Arial" w:cs="Arial"/>
              </w:rPr>
            </w:pPr>
          </w:p>
        </w:tc>
      </w:tr>
      <w:tr w:rsidR="00C07140" w:rsidRPr="00ED4D7D" w14:paraId="19BAB71F" w14:textId="77777777" w:rsidTr="007A4297">
        <w:trPr>
          <w:trHeight w:val="803"/>
        </w:trPr>
        <w:tc>
          <w:tcPr>
            <w:tcW w:w="2547" w:type="dxa"/>
            <w:vMerge w:val="restart"/>
            <w:shd w:val="clear" w:color="auto" w:fill="auto"/>
          </w:tcPr>
          <w:p w14:paraId="0DDFDD03" w14:textId="77777777" w:rsidR="00C07140" w:rsidRDefault="00C07140" w:rsidP="00C07140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Stabiliseren</w:t>
            </w:r>
          </w:p>
          <w:p w14:paraId="602E8046" w14:textId="77777777" w:rsidR="00C07140" w:rsidRDefault="00C07140" w:rsidP="007A4297">
            <w:pPr>
              <w:rPr>
                <w:rFonts w:ascii="Arial" w:eastAsia="Calibri" w:hAnsi="Arial" w:cs="Arial"/>
                <w:b/>
                <w:bCs/>
              </w:rPr>
            </w:pPr>
          </w:p>
          <w:p w14:paraId="72FBE281" w14:textId="77777777" w:rsidR="00C07140" w:rsidRDefault="00C07140" w:rsidP="007A4297">
            <w:pPr>
              <w:rPr>
                <w:rFonts w:ascii="Arial" w:eastAsia="Calibri" w:hAnsi="Arial" w:cs="Arial"/>
                <w:b/>
                <w:bCs/>
              </w:rPr>
            </w:pPr>
          </w:p>
          <w:p w14:paraId="442D7057" w14:textId="77777777" w:rsidR="00C07140" w:rsidRDefault="00C07140" w:rsidP="007A4297">
            <w:pPr>
              <w:rPr>
                <w:rFonts w:ascii="Arial" w:eastAsia="Calibri" w:hAnsi="Arial" w:cs="Arial"/>
                <w:b/>
                <w:bCs/>
              </w:rPr>
            </w:pPr>
          </w:p>
          <w:p w14:paraId="1E3B8EA7" w14:textId="77777777" w:rsidR="00C07140" w:rsidRDefault="00C07140" w:rsidP="007A4297">
            <w:pPr>
              <w:rPr>
                <w:rFonts w:ascii="Arial" w:eastAsia="Calibri" w:hAnsi="Arial" w:cs="Arial"/>
                <w:b/>
                <w:bCs/>
              </w:rPr>
            </w:pPr>
          </w:p>
          <w:p w14:paraId="6DDC565C" w14:textId="77777777" w:rsidR="00C07140" w:rsidRDefault="00C07140" w:rsidP="007A4297">
            <w:pPr>
              <w:rPr>
                <w:rFonts w:ascii="Arial" w:eastAsia="Calibri" w:hAnsi="Arial" w:cs="Arial"/>
                <w:b/>
                <w:bCs/>
              </w:rPr>
            </w:pPr>
          </w:p>
          <w:p w14:paraId="38EA0261" w14:textId="77777777" w:rsidR="00C07140" w:rsidRPr="00ED4D7D" w:rsidRDefault="00C07140" w:rsidP="007A4297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14:paraId="046A1FEE" w14:textId="77777777" w:rsidR="00C07140" w:rsidRPr="00ED4D7D" w:rsidRDefault="00C07140" w:rsidP="007A4297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14:paraId="76579505" w14:textId="77777777" w:rsidR="00C07140" w:rsidRDefault="00C07140" w:rsidP="007A42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Begeleiding individueel</w:t>
            </w:r>
          </w:p>
          <w:p w14:paraId="18FCDD6D" w14:textId="77777777" w:rsidR="00C07140" w:rsidRDefault="00C07140" w:rsidP="007A4297">
            <w:pPr>
              <w:rPr>
                <w:rFonts w:ascii="Arial" w:hAnsi="Arial" w:cs="Arial"/>
              </w:rPr>
            </w:pPr>
          </w:p>
          <w:p w14:paraId="37C754C6" w14:textId="77777777" w:rsidR="00C07140" w:rsidRDefault="00C07140" w:rsidP="007A4297">
            <w:pPr>
              <w:rPr>
                <w:rFonts w:ascii="Arial" w:hAnsi="Arial" w:cs="Arial"/>
              </w:rPr>
            </w:pPr>
          </w:p>
          <w:p w14:paraId="750BEFEA" w14:textId="77777777" w:rsidR="00C07140" w:rsidRPr="00ED4D7D" w:rsidRDefault="00C07140" w:rsidP="007A4297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872" w:type="dxa"/>
            <w:shd w:val="clear" w:color="auto" w:fill="auto"/>
          </w:tcPr>
          <w:p w14:paraId="65FFE8DB" w14:textId="77777777" w:rsidR="00C07140" w:rsidRDefault="00C07140" w:rsidP="007A42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Begeleiding individueel</w:t>
            </w:r>
          </w:p>
          <w:p w14:paraId="2594F559" w14:textId="77777777" w:rsidR="00C07140" w:rsidRDefault="00C07140" w:rsidP="007A4297">
            <w:pPr>
              <w:rPr>
                <w:rFonts w:ascii="Arial" w:hAnsi="Arial" w:cs="Arial"/>
              </w:rPr>
            </w:pPr>
          </w:p>
          <w:p w14:paraId="5E951E5D" w14:textId="77777777" w:rsidR="00C07140" w:rsidRPr="00ED4D7D" w:rsidRDefault="00C07140" w:rsidP="007A4297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C07140" w:rsidRPr="00ED4D7D" w14:paraId="15F8F814" w14:textId="77777777" w:rsidTr="007A4297">
        <w:trPr>
          <w:trHeight w:val="802"/>
        </w:trPr>
        <w:tc>
          <w:tcPr>
            <w:tcW w:w="2547" w:type="dxa"/>
            <w:vMerge/>
            <w:shd w:val="clear" w:color="auto" w:fill="auto"/>
          </w:tcPr>
          <w:p w14:paraId="2B0FD1DE" w14:textId="77777777" w:rsidR="00C07140" w:rsidRDefault="00C07140" w:rsidP="00C07140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18F2EE91" w14:textId="77777777" w:rsidR="00C07140" w:rsidRPr="00ED4D7D" w:rsidRDefault="00C07140" w:rsidP="007A4297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14:paraId="3AB6FE01" w14:textId="77777777" w:rsidR="00C07140" w:rsidRDefault="00C07140" w:rsidP="007A4297">
            <w:pPr>
              <w:rPr>
                <w:rFonts w:ascii="Arial" w:hAnsi="Arial" w:cs="Arial"/>
              </w:rPr>
            </w:pPr>
            <w:r w:rsidRPr="00691419">
              <w:rPr>
                <w:rFonts w:ascii="Arial" w:hAnsi="Arial" w:cs="Arial"/>
              </w:rPr>
              <w:t>Begeleiding groep</w:t>
            </w:r>
          </w:p>
          <w:p w14:paraId="193B313A" w14:textId="77777777" w:rsidR="00C07140" w:rsidRDefault="00C07140" w:rsidP="007A4297">
            <w:pPr>
              <w:rPr>
                <w:rFonts w:ascii="Arial" w:hAnsi="Arial" w:cs="Arial"/>
              </w:rPr>
            </w:pPr>
          </w:p>
          <w:p w14:paraId="0EDC2EC7" w14:textId="77777777" w:rsidR="00C07140" w:rsidRDefault="00C07140" w:rsidP="007A4297">
            <w:pPr>
              <w:rPr>
                <w:rFonts w:ascii="Arial" w:hAnsi="Arial" w:cs="Arial"/>
              </w:rPr>
            </w:pPr>
          </w:p>
          <w:p w14:paraId="2FFB3E51" w14:textId="77777777" w:rsidR="00C07140" w:rsidRPr="00ED4D7D" w:rsidRDefault="00C07140" w:rsidP="007A4297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872" w:type="dxa"/>
            <w:shd w:val="clear" w:color="auto" w:fill="auto"/>
          </w:tcPr>
          <w:p w14:paraId="549281D7" w14:textId="77777777" w:rsidR="00C07140" w:rsidRDefault="00C07140" w:rsidP="007A4297">
            <w:pPr>
              <w:rPr>
                <w:rFonts w:ascii="Arial" w:hAnsi="Arial" w:cs="Arial"/>
              </w:rPr>
            </w:pPr>
            <w:r w:rsidRPr="00691419">
              <w:rPr>
                <w:rFonts w:ascii="Arial" w:hAnsi="Arial" w:cs="Arial"/>
              </w:rPr>
              <w:t>Begeleiding groep</w:t>
            </w:r>
          </w:p>
          <w:p w14:paraId="138BFBD6" w14:textId="77777777" w:rsidR="00C07140" w:rsidRDefault="00C07140" w:rsidP="007A4297">
            <w:pPr>
              <w:rPr>
                <w:rFonts w:ascii="Arial" w:hAnsi="Arial" w:cs="Arial"/>
              </w:rPr>
            </w:pPr>
          </w:p>
          <w:p w14:paraId="7C48F557" w14:textId="77777777" w:rsidR="00C07140" w:rsidRPr="00ED4D7D" w:rsidRDefault="00C07140" w:rsidP="007A4297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C07140" w:rsidRPr="00ED4D7D" w14:paraId="38AC5427" w14:textId="77777777" w:rsidTr="007A4297">
        <w:trPr>
          <w:trHeight w:val="803"/>
        </w:trPr>
        <w:tc>
          <w:tcPr>
            <w:tcW w:w="2547" w:type="dxa"/>
            <w:vMerge w:val="restart"/>
            <w:shd w:val="clear" w:color="auto" w:fill="DEEAF6"/>
          </w:tcPr>
          <w:p w14:paraId="0B51D948" w14:textId="77777777" w:rsidR="00C07140" w:rsidRDefault="00C07140" w:rsidP="00C07140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Faciliteren</w:t>
            </w:r>
          </w:p>
          <w:p w14:paraId="5E09539B" w14:textId="77777777" w:rsidR="00C07140" w:rsidRDefault="00C07140" w:rsidP="007A4297">
            <w:pPr>
              <w:rPr>
                <w:rFonts w:ascii="Arial" w:eastAsia="Calibri" w:hAnsi="Arial" w:cs="Arial"/>
                <w:b/>
                <w:bCs/>
              </w:rPr>
            </w:pPr>
          </w:p>
          <w:p w14:paraId="26D940D8" w14:textId="77777777" w:rsidR="00C07140" w:rsidRDefault="00C07140" w:rsidP="007A4297">
            <w:pPr>
              <w:rPr>
                <w:rFonts w:ascii="Arial" w:eastAsia="Calibri" w:hAnsi="Arial" w:cs="Arial"/>
                <w:b/>
                <w:bCs/>
              </w:rPr>
            </w:pPr>
          </w:p>
          <w:p w14:paraId="779968A5" w14:textId="77777777" w:rsidR="00C07140" w:rsidRDefault="00C07140" w:rsidP="007A4297">
            <w:pPr>
              <w:rPr>
                <w:rFonts w:ascii="Arial" w:eastAsia="Calibri" w:hAnsi="Arial" w:cs="Arial"/>
                <w:b/>
                <w:bCs/>
              </w:rPr>
            </w:pPr>
          </w:p>
          <w:p w14:paraId="53507B66" w14:textId="77777777" w:rsidR="00C07140" w:rsidRDefault="00C07140" w:rsidP="007A4297">
            <w:pPr>
              <w:rPr>
                <w:rFonts w:ascii="Arial" w:eastAsia="Calibri" w:hAnsi="Arial" w:cs="Arial"/>
                <w:b/>
                <w:bCs/>
              </w:rPr>
            </w:pPr>
          </w:p>
          <w:p w14:paraId="519AE2D4" w14:textId="77777777" w:rsidR="00C07140" w:rsidRDefault="00C07140" w:rsidP="007A4297">
            <w:pPr>
              <w:rPr>
                <w:rFonts w:ascii="Arial" w:eastAsia="Calibri" w:hAnsi="Arial" w:cs="Arial"/>
                <w:b/>
                <w:bCs/>
              </w:rPr>
            </w:pPr>
          </w:p>
          <w:p w14:paraId="3DFCB2A3" w14:textId="77777777" w:rsidR="00C07140" w:rsidRPr="00ED4D7D" w:rsidRDefault="00C07140" w:rsidP="007A4297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1417" w:type="dxa"/>
            <w:vMerge w:val="restart"/>
            <w:shd w:val="clear" w:color="auto" w:fill="DEEAF6"/>
          </w:tcPr>
          <w:p w14:paraId="225DE5F7" w14:textId="77777777" w:rsidR="00C07140" w:rsidRPr="00ED4D7D" w:rsidRDefault="00C07140" w:rsidP="007A4297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DEEAF6"/>
          </w:tcPr>
          <w:p w14:paraId="074C0AE7" w14:textId="77777777" w:rsidR="00C07140" w:rsidRPr="00ED4D7D" w:rsidRDefault="00C07140" w:rsidP="007A4297">
            <w:pPr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Begeleiding individueel</w:t>
            </w:r>
          </w:p>
          <w:p w14:paraId="0B4AEF0D" w14:textId="77777777" w:rsidR="00C07140" w:rsidRDefault="00C07140" w:rsidP="007A4297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  <w:p w14:paraId="54C182DD" w14:textId="77777777" w:rsidR="00C07140" w:rsidRDefault="00C07140" w:rsidP="007A4297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  <w:p w14:paraId="1EC63A85" w14:textId="77777777" w:rsidR="00C07140" w:rsidRPr="00ED4D7D" w:rsidRDefault="00C07140" w:rsidP="007A4297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872" w:type="dxa"/>
            <w:shd w:val="clear" w:color="auto" w:fill="DEEAF6"/>
          </w:tcPr>
          <w:p w14:paraId="35BFB8D0" w14:textId="77777777" w:rsidR="00C07140" w:rsidRDefault="00C07140" w:rsidP="007A42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Begeleiding individueel</w:t>
            </w:r>
          </w:p>
          <w:p w14:paraId="1721DBC2" w14:textId="77777777" w:rsidR="00C07140" w:rsidRDefault="00C07140" w:rsidP="007A4297">
            <w:pPr>
              <w:rPr>
                <w:rFonts w:ascii="Arial" w:hAnsi="Arial" w:cs="Arial"/>
              </w:rPr>
            </w:pPr>
          </w:p>
          <w:p w14:paraId="08F84CF0" w14:textId="77777777" w:rsidR="00C07140" w:rsidRPr="00ED4D7D" w:rsidRDefault="00C07140" w:rsidP="007A4297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C07140" w:rsidRPr="00ED4D7D" w14:paraId="532D65FE" w14:textId="77777777" w:rsidTr="007A4297">
        <w:trPr>
          <w:trHeight w:val="802"/>
        </w:trPr>
        <w:tc>
          <w:tcPr>
            <w:tcW w:w="2547" w:type="dxa"/>
            <w:vMerge/>
            <w:shd w:val="clear" w:color="auto" w:fill="DEEAF6"/>
          </w:tcPr>
          <w:p w14:paraId="46252227" w14:textId="77777777" w:rsidR="00C07140" w:rsidRDefault="00C07140" w:rsidP="00C07140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1417" w:type="dxa"/>
            <w:vMerge/>
            <w:shd w:val="clear" w:color="auto" w:fill="DEEAF6"/>
          </w:tcPr>
          <w:p w14:paraId="199BFEAC" w14:textId="77777777" w:rsidR="00C07140" w:rsidRPr="00ED4D7D" w:rsidRDefault="00C07140" w:rsidP="007A4297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DEEAF6"/>
          </w:tcPr>
          <w:p w14:paraId="1085D16C" w14:textId="77777777" w:rsidR="00C07140" w:rsidRDefault="00C07140" w:rsidP="007A4297">
            <w:pPr>
              <w:rPr>
                <w:rFonts w:ascii="Arial" w:hAnsi="Arial" w:cs="Arial"/>
              </w:rPr>
            </w:pPr>
            <w:r w:rsidRPr="00691419">
              <w:rPr>
                <w:rFonts w:ascii="Arial" w:hAnsi="Arial" w:cs="Arial"/>
              </w:rPr>
              <w:t>Begeleiding groep</w:t>
            </w:r>
          </w:p>
          <w:p w14:paraId="78BFD3E7" w14:textId="77777777" w:rsidR="00C07140" w:rsidRDefault="00C07140" w:rsidP="007A4297">
            <w:pPr>
              <w:rPr>
                <w:rFonts w:ascii="Arial" w:hAnsi="Arial" w:cs="Arial"/>
              </w:rPr>
            </w:pPr>
          </w:p>
          <w:p w14:paraId="7231438B" w14:textId="77777777" w:rsidR="00C07140" w:rsidRDefault="00C07140" w:rsidP="007A4297">
            <w:pPr>
              <w:rPr>
                <w:rFonts w:ascii="Arial" w:hAnsi="Arial" w:cs="Arial"/>
              </w:rPr>
            </w:pPr>
          </w:p>
          <w:p w14:paraId="66F92ACC" w14:textId="77777777" w:rsidR="00C07140" w:rsidRPr="00ED4D7D" w:rsidRDefault="00C07140" w:rsidP="007A4297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872" w:type="dxa"/>
            <w:shd w:val="clear" w:color="auto" w:fill="DEEAF6"/>
          </w:tcPr>
          <w:p w14:paraId="7FEBC553" w14:textId="77777777" w:rsidR="00C07140" w:rsidRDefault="00C07140" w:rsidP="007A4297">
            <w:pPr>
              <w:rPr>
                <w:rFonts w:ascii="Arial" w:hAnsi="Arial" w:cs="Arial"/>
              </w:rPr>
            </w:pPr>
            <w:r w:rsidRPr="00691419">
              <w:rPr>
                <w:rFonts w:ascii="Arial" w:hAnsi="Arial" w:cs="Arial"/>
              </w:rPr>
              <w:t>Begeleiding groep</w:t>
            </w:r>
          </w:p>
          <w:p w14:paraId="12FDEC9A" w14:textId="77777777" w:rsidR="00C07140" w:rsidRDefault="00C07140" w:rsidP="007A4297">
            <w:pPr>
              <w:rPr>
                <w:rFonts w:ascii="Arial" w:hAnsi="Arial" w:cs="Arial"/>
              </w:rPr>
            </w:pPr>
          </w:p>
          <w:p w14:paraId="326A95B4" w14:textId="77777777" w:rsidR="00C07140" w:rsidRDefault="00C07140" w:rsidP="007A4297">
            <w:pPr>
              <w:rPr>
                <w:rFonts w:ascii="Arial" w:hAnsi="Arial" w:cs="Arial"/>
              </w:rPr>
            </w:pPr>
          </w:p>
          <w:p w14:paraId="3DFDF85A" w14:textId="77777777" w:rsidR="00C07140" w:rsidRPr="00ED4D7D" w:rsidRDefault="00C07140" w:rsidP="007A4297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0FAE9E30" w14:textId="77777777" w:rsidR="00C07140" w:rsidRDefault="00C07140" w:rsidP="00C07140">
      <w:pPr>
        <w:rPr>
          <w:rFonts w:ascii="Arial" w:hAnsi="Arial" w:cs="Arial"/>
        </w:rPr>
      </w:pPr>
    </w:p>
    <w:p w14:paraId="38F753E8" w14:textId="77777777" w:rsidR="00C07140" w:rsidRDefault="00C07140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35AB52A" w14:textId="7984B3F3" w:rsidR="00C07140" w:rsidRDefault="00C07140" w:rsidP="00C07140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Tevens wordt de Gegadigde gevraagd om </w:t>
      </w:r>
      <w:r w:rsidR="00B718D9">
        <w:rPr>
          <w:rFonts w:ascii="Arial" w:hAnsi="Arial" w:cs="Arial"/>
        </w:rPr>
        <w:t xml:space="preserve">in </w:t>
      </w:r>
      <w:r>
        <w:rPr>
          <w:rFonts w:ascii="Arial" w:hAnsi="Arial" w:cs="Arial"/>
        </w:rPr>
        <w:t xml:space="preserve">de onderstaande tabel </w:t>
      </w:r>
      <w:r w:rsidR="00C4299A">
        <w:rPr>
          <w:rFonts w:ascii="Arial" w:hAnsi="Arial" w:cs="Arial"/>
        </w:rPr>
        <w:t xml:space="preserve">S7.2 </w:t>
      </w:r>
      <w:r>
        <w:rPr>
          <w:rFonts w:ascii="Arial" w:hAnsi="Arial" w:cs="Arial"/>
        </w:rPr>
        <w:t xml:space="preserve">per subsegment aan te </w:t>
      </w:r>
      <w:r w:rsidR="001F455C">
        <w:rPr>
          <w:rFonts w:ascii="Arial" w:hAnsi="Arial" w:cs="Arial"/>
        </w:rPr>
        <w:t>geven</w:t>
      </w:r>
      <w:r>
        <w:rPr>
          <w:rFonts w:ascii="Arial" w:hAnsi="Arial" w:cs="Arial"/>
        </w:rPr>
        <w:t xml:space="preserve"> </w:t>
      </w:r>
      <w:r w:rsidR="00C4299A">
        <w:rPr>
          <w:rFonts w:ascii="Arial" w:hAnsi="Arial" w:cs="Arial"/>
        </w:rPr>
        <w:t>voor</w:t>
      </w:r>
      <w:r>
        <w:rPr>
          <w:rFonts w:ascii="Arial" w:hAnsi="Arial" w:cs="Arial"/>
        </w:rPr>
        <w:t xml:space="preserve"> welke doelgroepen </w:t>
      </w:r>
      <w:r w:rsidR="00EC3016">
        <w:rPr>
          <w:rFonts w:ascii="Arial" w:hAnsi="Arial" w:cs="Arial"/>
        </w:rPr>
        <w:t xml:space="preserve">en welke leeftijdsgroepen </w:t>
      </w:r>
      <w:r>
        <w:rPr>
          <w:rFonts w:ascii="Arial" w:hAnsi="Arial" w:cs="Arial"/>
        </w:rPr>
        <w:t>ze ondersteuning biedt</w:t>
      </w:r>
      <w:r w:rsidR="001F455C">
        <w:rPr>
          <w:rFonts w:ascii="Arial" w:hAnsi="Arial" w:cs="Arial"/>
        </w:rPr>
        <w:t xml:space="preserve">. Hiervoor vinkt de Gegadigde </w:t>
      </w:r>
      <w:r w:rsidR="00464887">
        <w:rPr>
          <w:rFonts w:ascii="Arial" w:hAnsi="Arial" w:cs="Arial"/>
        </w:rPr>
        <w:t xml:space="preserve">binnen </w:t>
      </w:r>
      <w:r w:rsidR="001F455C">
        <w:rPr>
          <w:rFonts w:ascii="Arial" w:hAnsi="Arial" w:cs="Arial"/>
        </w:rPr>
        <w:t>elke doelgroep aan voor w</w:t>
      </w:r>
      <w:r w:rsidR="00464887">
        <w:rPr>
          <w:rFonts w:ascii="Arial" w:hAnsi="Arial" w:cs="Arial"/>
        </w:rPr>
        <w:t>elke leeftijdsgroep (indicatief)</w:t>
      </w:r>
      <w:r w:rsidR="001F455C">
        <w:rPr>
          <w:rFonts w:ascii="Arial" w:hAnsi="Arial" w:cs="Arial"/>
        </w:rPr>
        <w:t xml:space="preserve"> ondersteuning wordt geleverd</w:t>
      </w:r>
      <w:r>
        <w:rPr>
          <w:rFonts w:ascii="Arial" w:hAnsi="Arial" w:cs="Arial"/>
        </w:rPr>
        <w:t xml:space="preserve">. </w:t>
      </w:r>
      <w:r w:rsidR="00B718D9">
        <w:rPr>
          <w:rFonts w:ascii="Arial" w:hAnsi="Arial" w:cs="Arial"/>
        </w:rPr>
        <w:t>Vanzelfsprekend kunt u meerdere hokjes aanvinken.</w:t>
      </w:r>
    </w:p>
    <w:p w14:paraId="49E4C37B" w14:textId="77777777" w:rsidR="00C07140" w:rsidRDefault="00C07140" w:rsidP="00C07140"/>
    <w:p w14:paraId="671BE333" w14:textId="33E7FF2F" w:rsidR="00C4299A" w:rsidRPr="00C4299A" w:rsidRDefault="00C4299A" w:rsidP="00C07140">
      <w:pPr>
        <w:rPr>
          <w:b/>
        </w:rPr>
      </w:pPr>
      <w:r w:rsidRPr="00C4299A">
        <w:rPr>
          <w:b/>
        </w:rPr>
        <w:t>Tabel S7.2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7"/>
        <w:gridCol w:w="1229"/>
        <w:gridCol w:w="1573"/>
        <w:gridCol w:w="970"/>
        <w:gridCol w:w="1250"/>
        <w:gridCol w:w="1417"/>
        <w:gridCol w:w="1206"/>
      </w:tblGrid>
      <w:tr w:rsidR="00464887" w:rsidRPr="00464887" w14:paraId="18CDBC6F" w14:textId="77777777" w:rsidTr="00464887">
        <w:tc>
          <w:tcPr>
            <w:tcW w:w="1417" w:type="dxa"/>
            <w:vMerge w:val="restart"/>
            <w:shd w:val="clear" w:color="auto" w:fill="0070C0"/>
          </w:tcPr>
          <w:p w14:paraId="682C1A80" w14:textId="77777777" w:rsidR="00464887" w:rsidRDefault="00464887" w:rsidP="00C07140">
            <w:pPr>
              <w:rPr>
                <w:b/>
                <w:color w:val="FFFFFF" w:themeColor="background1"/>
              </w:rPr>
            </w:pPr>
          </w:p>
          <w:p w14:paraId="7F019203" w14:textId="77777777" w:rsidR="00464887" w:rsidRDefault="00464887" w:rsidP="00C07140">
            <w:pPr>
              <w:rPr>
                <w:b/>
                <w:color w:val="FFFFFF" w:themeColor="background1"/>
              </w:rPr>
            </w:pPr>
          </w:p>
          <w:p w14:paraId="7A4B8468" w14:textId="77777777" w:rsidR="00464887" w:rsidRDefault="00464887" w:rsidP="00C07140">
            <w:pPr>
              <w:rPr>
                <w:b/>
                <w:color w:val="FFFFFF" w:themeColor="background1"/>
              </w:rPr>
            </w:pPr>
          </w:p>
          <w:p w14:paraId="3E238BC8" w14:textId="77777777" w:rsidR="00464887" w:rsidRDefault="00464887" w:rsidP="00C07140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Subsegment</w:t>
            </w:r>
          </w:p>
        </w:tc>
        <w:tc>
          <w:tcPr>
            <w:tcW w:w="7645" w:type="dxa"/>
            <w:gridSpan w:val="6"/>
            <w:shd w:val="clear" w:color="auto" w:fill="5B9BD5" w:themeFill="accent1"/>
          </w:tcPr>
          <w:p w14:paraId="74B65730" w14:textId="77777777" w:rsidR="00464887" w:rsidRDefault="00464887" w:rsidP="00464887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Doelgroepen</w:t>
            </w:r>
          </w:p>
          <w:p w14:paraId="123BBCFC" w14:textId="77777777" w:rsidR="00464887" w:rsidRPr="00464887" w:rsidRDefault="00464887" w:rsidP="00464887">
            <w:pPr>
              <w:jc w:val="center"/>
              <w:rPr>
                <w:b/>
                <w:color w:val="FFFFFF" w:themeColor="background1"/>
              </w:rPr>
            </w:pPr>
          </w:p>
        </w:tc>
      </w:tr>
      <w:tr w:rsidR="00464887" w:rsidRPr="00464887" w14:paraId="0BAE6DF9" w14:textId="77777777" w:rsidTr="00464887">
        <w:tc>
          <w:tcPr>
            <w:tcW w:w="1417" w:type="dxa"/>
            <w:vMerge/>
            <w:shd w:val="clear" w:color="auto" w:fill="0070C0"/>
          </w:tcPr>
          <w:p w14:paraId="27C29A3C" w14:textId="77777777" w:rsidR="00464887" w:rsidRPr="00464887" w:rsidRDefault="00464887" w:rsidP="00C07140">
            <w:pPr>
              <w:rPr>
                <w:b/>
                <w:color w:val="FFFFFF" w:themeColor="background1"/>
              </w:rPr>
            </w:pPr>
          </w:p>
        </w:tc>
        <w:tc>
          <w:tcPr>
            <w:tcW w:w="1229" w:type="dxa"/>
            <w:shd w:val="clear" w:color="auto" w:fill="BDD6EE" w:themeFill="accent1" w:themeFillTint="66"/>
          </w:tcPr>
          <w:p w14:paraId="6FA3B434" w14:textId="77777777" w:rsidR="00464887" w:rsidRPr="00464887" w:rsidRDefault="00464887" w:rsidP="00464887">
            <w:pPr>
              <w:rPr>
                <w:b/>
              </w:rPr>
            </w:pPr>
          </w:p>
          <w:p w14:paraId="764528DF" w14:textId="77777777" w:rsidR="00464887" w:rsidRPr="00464887" w:rsidRDefault="00464887" w:rsidP="00464887">
            <w:pPr>
              <w:rPr>
                <w:b/>
              </w:rPr>
            </w:pPr>
            <w:proofErr w:type="spellStart"/>
            <w:r w:rsidRPr="00464887">
              <w:rPr>
                <w:b/>
              </w:rPr>
              <w:t>Leeftijds-groep</w:t>
            </w:r>
            <w:proofErr w:type="spellEnd"/>
          </w:p>
        </w:tc>
        <w:tc>
          <w:tcPr>
            <w:tcW w:w="1573" w:type="dxa"/>
            <w:shd w:val="clear" w:color="auto" w:fill="5B9BD5" w:themeFill="accent1"/>
          </w:tcPr>
          <w:p w14:paraId="563DE820" w14:textId="77777777" w:rsidR="00464887" w:rsidRPr="00464887" w:rsidRDefault="00464887" w:rsidP="00C07140">
            <w:pPr>
              <w:rPr>
                <w:b/>
                <w:color w:val="FFFFFF" w:themeColor="background1"/>
              </w:rPr>
            </w:pPr>
            <w:r w:rsidRPr="00464887">
              <w:rPr>
                <w:b/>
                <w:color w:val="FFFFFF" w:themeColor="background1"/>
              </w:rPr>
              <w:t>(Licht) Verstandelijke Beperking</w:t>
            </w:r>
          </w:p>
          <w:p w14:paraId="1FFEE9DF" w14:textId="77777777" w:rsidR="00464887" w:rsidRPr="00464887" w:rsidRDefault="00464887" w:rsidP="00C07140">
            <w:pPr>
              <w:rPr>
                <w:b/>
                <w:color w:val="FFFFFF" w:themeColor="background1"/>
              </w:rPr>
            </w:pPr>
          </w:p>
        </w:tc>
        <w:tc>
          <w:tcPr>
            <w:tcW w:w="970" w:type="dxa"/>
            <w:shd w:val="clear" w:color="auto" w:fill="5B9BD5" w:themeFill="accent1"/>
          </w:tcPr>
          <w:p w14:paraId="115EC61D" w14:textId="77777777" w:rsidR="00464887" w:rsidRPr="00464887" w:rsidRDefault="00464887" w:rsidP="00B940B8">
            <w:pPr>
              <w:rPr>
                <w:b/>
                <w:color w:val="FFFFFF" w:themeColor="background1"/>
              </w:rPr>
            </w:pPr>
            <w:r w:rsidRPr="00464887">
              <w:rPr>
                <w:b/>
                <w:color w:val="FFFFFF" w:themeColor="background1"/>
              </w:rPr>
              <w:t>GGZ</w:t>
            </w:r>
          </w:p>
        </w:tc>
        <w:tc>
          <w:tcPr>
            <w:tcW w:w="1250" w:type="dxa"/>
            <w:shd w:val="clear" w:color="auto" w:fill="5B9BD5" w:themeFill="accent1"/>
          </w:tcPr>
          <w:p w14:paraId="7BE2FF8D" w14:textId="77777777" w:rsidR="00464887" w:rsidRPr="00464887" w:rsidRDefault="00464887" w:rsidP="00C07140">
            <w:pPr>
              <w:rPr>
                <w:b/>
                <w:color w:val="FFFFFF" w:themeColor="background1"/>
              </w:rPr>
            </w:pPr>
            <w:r w:rsidRPr="00464887">
              <w:rPr>
                <w:b/>
                <w:color w:val="FFFFFF" w:themeColor="background1"/>
              </w:rPr>
              <w:t>GGZ met verslaving</w:t>
            </w:r>
          </w:p>
          <w:p w14:paraId="4E72CD31" w14:textId="77777777" w:rsidR="00464887" w:rsidRPr="00464887" w:rsidRDefault="00464887" w:rsidP="00C07140">
            <w:pPr>
              <w:rPr>
                <w:b/>
                <w:color w:val="FFFFFF" w:themeColor="background1"/>
              </w:rPr>
            </w:pPr>
          </w:p>
        </w:tc>
        <w:tc>
          <w:tcPr>
            <w:tcW w:w="1417" w:type="dxa"/>
            <w:shd w:val="clear" w:color="auto" w:fill="5B9BD5" w:themeFill="accent1"/>
          </w:tcPr>
          <w:p w14:paraId="2536AC24" w14:textId="77777777" w:rsidR="00464887" w:rsidRPr="00464887" w:rsidRDefault="00464887" w:rsidP="00C07140">
            <w:pPr>
              <w:rPr>
                <w:b/>
                <w:color w:val="FFFFFF" w:themeColor="background1"/>
              </w:rPr>
            </w:pPr>
            <w:r w:rsidRPr="00464887">
              <w:rPr>
                <w:b/>
                <w:color w:val="FFFFFF" w:themeColor="background1"/>
              </w:rPr>
              <w:t>Lichamelijke Beperking</w:t>
            </w:r>
          </w:p>
          <w:p w14:paraId="3D76A4AA" w14:textId="77777777" w:rsidR="00464887" w:rsidRPr="00464887" w:rsidRDefault="00464887" w:rsidP="00C07140">
            <w:pPr>
              <w:rPr>
                <w:b/>
                <w:color w:val="FFFFFF" w:themeColor="background1"/>
              </w:rPr>
            </w:pPr>
          </w:p>
        </w:tc>
        <w:tc>
          <w:tcPr>
            <w:tcW w:w="1206" w:type="dxa"/>
            <w:shd w:val="clear" w:color="auto" w:fill="5B9BD5" w:themeFill="accent1"/>
          </w:tcPr>
          <w:p w14:paraId="0B97E175" w14:textId="77777777" w:rsidR="00464887" w:rsidRPr="00464887" w:rsidRDefault="00464887" w:rsidP="00C07140">
            <w:pPr>
              <w:rPr>
                <w:b/>
                <w:color w:val="FFFFFF" w:themeColor="background1"/>
              </w:rPr>
            </w:pPr>
            <w:r w:rsidRPr="00464887">
              <w:rPr>
                <w:b/>
                <w:color w:val="FFFFFF" w:themeColor="background1"/>
              </w:rPr>
              <w:t>Dementie en NAH</w:t>
            </w:r>
          </w:p>
          <w:p w14:paraId="5CB0F4DB" w14:textId="77777777" w:rsidR="00464887" w:rsidRPr="00464887" w:rsidRDefault="00464887" w:rsidP="00C07140">
            <w:pPr>
              <w:rPr>
                <w:b/>
                <w:color w:val="FFFFFF" w:themeColor="background1"/>
              </w:rPr>
            </w:pPr>
          </w:p>
        </w:tc>
      </w:tr>
      <w:tr w:rsidR="00464887" w14:paraId="21D5F557" w14:textId="77777777" w:rsidTr="00464887">
        <w:tc>
          <w:tcPr>
            <w:tcW w:w="1417" w:type="dxa"/>
            <w:vMerge w:val="restart"/>
            <w:shd w:val="clear" w:color="auto" w:fill="0070C0"/>
          </w:tcPr>
          <w:p w14:paraId="737C3AA8" w14:textId="77777777" w:rsidR="00EC3016" w:rsidRDefault="00EC3016" w:rsidP="00EC3016">
            <w:pPr>
              <w:jc w:val="center"/>
              <w:rPr>
                <w:b/>
                <w:color w:val="FFFFFF" w:themeColor="background1"/>
              </w:rPr>
            </w:pPr>
          </w:p>
          <w:p w14:paraId="01A71F3D" w14:textId="40E02F1D" w:rsidR="00EC3016" w:rsidRDefault="00EC3016" w:rsidP="00EC301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1.</w:t>
            </w:r>
          </w:p>
          <w:p w14:paraId="3DBD98F6" w14:textId="5FD82242" w:rsidR="00464887" w:rsidRPr="00464887" w:rsidRDefault="00464887" w:rsidP="00EC3016">
            <w:pPr>
              <w:jc w:val="center"/>
              <w:rPr>
                <w:b/>
                <w:color w:val="FFFFFF" w:themeColor="background1"/>
              </w:rPr>
            </w:pPr>
            <w:r w:rsidRPr="00464887">
              <w:rPr>
                <w:b/>
                <w:color w:val="FFFFFF" w:themeColor="background1"/>
              </w:rPr>
              <w:t>Ontwikkelen</w:t>
            </w:r>
          </w:p>
        </w:tc>
        <w:tc>
          <w:tcPr>
            <w:tcW w:w="1229" w:type="dxa"/>
            <w:shd w:val="clear" w:color="auto" w:fill="BDD6EE" w:themeFill="accent1" w:themeFillTint="66"/>
          </w:tcPr>
          <w:p w14:paraId="2DA1F55A" w14:textId="77777777" w:rsidR="00464887" w:rsidRDefault="00464887" w:rsidP="00C07140">
            <w:r>
              <w:t>18-45 jaar</w:t>
            </w:r>
          </w:p>
          <w:p w14:paraId="394E4B52" w14:textId="77777777" w:rsidR="00464887" w:rsidRDefault="00464887" w:rsidP="00C07140"/>
        </w:tc>
        <w:tc>
          <w:tcPr>
            <w:tcW w:w="1573" w:type="dxa"/>
          </w:tcPr>
          <w:p w14:paraId="0BAC6986" w14:textId="77777777" w:rsidR="00464887" w:rsidRDefault="00464887" w:rsidP="00C07140"/>
        </w:tc>
        <w:tc>
          <w:tcPr>
            <w:tcW w:w="970" w:type="dxa"/>
          </w:tcPr>
          <w:p w14:paraId="70590042" w14:textId="77777777" w:rsidR="00464887" w:rsidRDefault="00464887" w:rsidP="00C07140"/>
        </w:tc>
        <w:tc>
          <w:tcPr>
            <w:tcW w:w="1250" w:type="dxa"/>
          </w:tcPr>
          <w:p w14:paraId="216BE83A" w14:textId="77777777" w:rsidR="00464887" w:rsidRDefault="00464887" w:rsidP="00C07140"/>
        </w:tc>
        <w:tc>
          <w:tcPr>
            <w:tcW w:w="1417" w:type="dxa"/>
          </w:tcPr>
          <w:p w14:paraId="43B8C379" w14:textId="77777777" w:rsidR="00464887" w:rsidRDefault="00464887" w:rsidP="00C07140"/>
        </w:tc>
        <w:tc>
          <w:tcPr>
            <w:tcW w:w="1206" w:type="dxa"/>
          </w:tcPr>
          <w:p w14:paraId="222FE0F6" w14:textId="77777777" w:rsidR="00464887" w:rsidRDefault="00464887" w:rsidP="00C07140"/>
        </w:tc>
      </w:tr>
      <w:tr w:rsidR="00464887" w14:paraId="35611AAC" w14:textId="77777777" w:rsidTr="00464887">
        <w:tc>
          <w:tcPr>
            <w:tcW w:w="1417" w:type="dxa"/>
            <w:vMerge/>
            <w:shd w:val="clear" w:color="auto" w:fill="0070C0"/>
          </w:tcPr>
          <w:p w14:paraId="2831D862" w14:textId="77777777" w:rsidR="00464887" w:rsidRPr="00464887" w:rsidRDefault="00464887" w:rsidP="00EC3016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229" w:type="dxa"/>
            <w:shd w:val="clear" w:color="auto" w:fill="BDD6EE" w:themeFill="accent1" w:themeFillTint="66"/>
          </w:tcPr>
          <w:p w14:paraId="1B46EFE9" w14:textId="77777777" w:rsidR="00464887" w:rsidRDefault="00464887" w:rsidP="00464887">
            <w:r>
              <w:t>45-65 jaar</w:t>
            </w:r>
          </w:p>
          <w:p w14:paraId="0B6E7BFD" w14:textId="77777777" w:rsidR="00464887" w:rsidRDefault="00464887" w:rsidP="00464887"/>
        </w:tc>
        <w:tc>
          <w:tcPr>
            <w:tcW w:w="1573" w:type="dxa"/>
            <w:shd w:val="clear" w:color="auto" w:fill="BDD6EE" w:themeFill="accent1" w:themeFillTint="66"/>
          </w:tcPr>
          <w:p w14:paraId="2897512F" w14:textId="77777777" w:rsidR="00464887" w:rsidRDefault="00464887" w:rsidP="00C07140"/>
        </w:tc>
        <w:tc>
          <w:tcPr>
            <w:tcW w:w="970" w:type="dxa"/>
            <w:shd w:val="clear" w:color="auto" w:fill="BDD6EE" w:themeFill="accent1" w:themeFillTint="66"/>
          </w:tcPr>
          <w:p w14:paraId="50123B5C" w14:textId="77777777" w:rsidR="00464887" w:rsidRDefault="00464887" w:rsidP="00C07140"/>
        </w:tc>
        <w:tc>
          <w:tcPr>
            <w:tcW w:w="1250" w:type="dxa"/>
            <w:shd w:val="clear" w:color="auto" w:fill="BDD6EE" w:themeFill="accent1" w:themeFillTint="66"/>
          </w:tcPr>
          <w:p w14:paraId="667C169B" w14:textId="77777777" w:rsidR="00464887" w:rsidRDefault="00464887" w:rsidP="00C07140"/>
        </w:tc>
        <w:tc>
          <w:tcPr>
            <w:tcW w:w="1417" w:type="dxa"/>
            <w:shd w:val="clear" w:color="auto" w:fill="BDD6EE" w:themeFill="accent1" w:themeFillTint="66"/>
          </w:tcPr>
          <w:p w14:paraId="417C1E83" w14:textId="77777777" w:rsidR="00464887" w:rsidRDefault="00464887" w:rsidP="00C07140"/>
        </w:tc>
        <w:tc>
          <w:tcPr>
            <w:tcW w:w="1206" w:type="dxa"/>
            <w:shd w:val="clear" w:color="auto" w:fill="BDD6EE" w:themeFill="accent1" w:themeFillTint="66"/>
          </w:tcPr>
          <w:p w14:paraId="51AB5823" w14:textId="77777777" w:rsidR="00464887" w:rsidRDefault="00464887" w:rsidP="00C07140"/>
        </w:tc>
      </w:tr>
      <w:tr w:rsidR="00464887" w14:paraId="32692C70" w14:textId="77777777" w:rsidTr="00464887">
        <w:tc>
          <w:tcPr>
            <w:tcW w:w="1417" w:type="dxa"/>
            <w:vMerge/>
            <w:shd w:val="clear" w:color="auto" w:fill="0070C0"/>
          </w:tcPr>
          <w:p w14:paraId="6948F7CC" w14:textId="77777777" w:rsidR="00464887" w:rsidRPr="00464887" w:rsidRDefault="00464887" w:rsidP="00EC3016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229" w:type="dxa"/>
            <w:shd w:val="clear" w:color="auto" w:fill="BDD6EE" w:themeFill="accent1" w:themeFillTint="66"/>
          </w:tcPr>
          <w:p w14:paraId="2F57399B" w14:textId="77777777" w:rsidR="00464887" w:rsidRDefault="00464887" w:rsidP="00C07140">
            <w:r>
              <w:t>65 jaar en ouder</w:t>
            </w:r>
          </w:p>
        </w:tc>
        <w:tc>
          <w:tcPr>
            <w:tcW w:w="1573" w:type="dxa"/>
          </w:tcPr>
          <w:p w14:paraId="4049C9BF" w14:textId="77777777" w:rsidR="00464887" w:rsidRDefault="00464887" w:rsidP="00C07140"/>
        </w:tc>
        <w:tc>
          <w:tcPr>
            <w:tcW w:w="970" w:type="dxa"/>
          </w:tcPr>
          <w:p w14:paraId="69CD8771" w14:textId="77777777" w:rsidR="00464887" w:rsidRDefault="00464887" w:rsidP="00C07140"/>
        </w:tc>
        <w:tc>
          <w:tcPr>
            <w:tcW w:w="1250" w:type="dxa"/>
          </w:tcPr>
          <w:p w14:paraId="0CD1D8D7" w14:textId="77777777" w:rsidR="00464887" w:rsidRDefault="00464887" w:rsidP="00C07140"/>
        </w:tc>
        <w:tc>
          <w:tcPr>
            <w:tcW w:w="1417" w:type="dxa"/>
          </w:tcPr>
          <w:p w14:paraId="69785AF6" w14:textId="77777777" w:rsidR="00464887" w:rsidRDefault="00464887" w:rsidP="00C07140"/>
        </w:tc>
        <w:tc>
          <w:tcPr>
            <w:tcW w:w="1206" w:type="dxa"/>
          </w:tcPr>
          <w:p w14:paraId="49468BAC" w14:textId="77777777" w:rsidR="00464887" w:rsidRDefault="00464887" w:rsidP="00C07140"/>
        </w:tc>
      </w:tr>
      <w:tr w:rsidR="00464887" w14:paraId="0E69FF9B" w14:textId="77777777" w:rsidTr="00464887">
        <w:tc>
          <w:tcPr>
            <w:tcW w:w="1417" w:type="dxa"/>
            <w:vMerge w:val="restart"/>
            <w:shd w:val="clear" w:color="auto" w:fill="0070C0"/>
          </w:tcPr>
          <w:p w14:paraId="7FE33809" w14:textId="77777777" w:rsidR="00EC3016" w:rsidRDefault="00EC3016" w:rsidP="00EC3016">
            <w:pPr>
              <w:jc w:val="center"/>
              <w:rPr>
                <w:b/>
                <w:color w:val="FFFFFF" w:themeColor="background1"/>
              </w:rPr>
            </w:pPr>
          </w:p>
          <w:p w14:paraId="72F85DB2" w14:textId="3D2F6F93" w:rsidR="00EC3016" w:rsidRDefault="00EC3016" w:rsidP="00EC301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2.</w:t>
            </w:r>
          </w:p>
          <w:p w14:paraId="07DA8E32" w14:textId="77777777" w:rsidR="00464887" w:rsidRPr="00464887" w:rsidRDefault="00464887" w:rsidP="00EC3016">
            <w:pPr>
              <w:jc w:val="center"/>
              <w:rPr>
                <w:b/>
                <w:color w:val="FFFFFF" w:themeColor="background1"/>
              </w:rPr>
            </w:pPr>
            <w:r w:rsidRPr="00464887">
              <w:rPr>
                <w:b/>
                <w:color w:val="FFFFFF" w:themeColor="background1"/>
              </w:rPr>
              <w:t>Stabiliseren</w:t>
            </w:r>
          </w:p>
        </w:tc>
        <w:tc>
          <w:tcPr>
            <w:tcW w:w="1229" w:type="dxa"/>
            <w:shd w:val="clear" w:color="auto" w:fill="BDD6EE" w:themeFill="accent1" w:themeFillTint="66"/>
          </w:tcPr>
          <w:p w14:paraId="668DCEE8" w14:textId="77777777" w:rsidR="00464887" w:rsidRDefault="00464887" w:rsidP="00464887">
            <w:r>
              <w:t>18-45 jaar</w:t>
            </w:r>
          </w:p>
          <w:p w14:paraId="694783B4" w14:textId="77777777" w:rsidR="00464887" w:rsidRDefault="00464887" w:rsidP="00464887"/>
        </w:tc>
        <w:tc>
          <w:tcPr>
            <w:tcW w:w="1573" w:type="dxa"/>
            <w:shd w:val="clear" w:color="auto" w:fill="BDD6EE" w:themeFill="accent1" w:themeFillTint="66"/>
          </w:tcPr>
          <w:p w14:paraId="77948008" w14:textId="77777777" w:rsidR="00464887" w:rsidRDefault="00464887" w:rsidP="00464887"/>
        </w:tc>
        <w:tc>
          <w:tcPr>
            <w:tcW w:w="970" w:type="dxa"/>
            <w:shd w:val="clear" w:color="auto" w:fill="BDD6EE" w:themeFill="accent1" w:themeFillTint="66"/>
          </w:tcPr>
          <w:p w14:paraId="1700A579" w14:textId="77777777" w:rsidR="00464887" w:rsidRDefault="00464887" w:rsidP="00464887"/>
        </w:tc>
        <w:tc>
          <w:tcPr>
            <w:tcW w:w="1250" w:type="dxa"/>
            <w:shd w:val="clear" w:color="auto" w:fill="BDD6EE" w:themeFill="accent1" w:themeFillTint="66"/>
          </w:tcPr>
          <w:p w14:paraId="0ED8E276" w14:textId="77777777" w:rsidR="00464887" w:rsidRDefault="00464887" w:rsidP="00464887"/>
        </w:tc>
        <w:tc>
          <w:tcPr>
            <w:tcW w:w="1417" w:type="dxa"/>
            <w:shd w:val="clear" w:color="auto" w:fill="BDD6EE" w:themeFill="accent1" w:themeFillTint="66"/>
          </w:tcPr>
          <w:p w14:paraId="317471A1" w14:textId="77777777" w:rsidR="00464887" w:rsidRDefault="00464887" w:rsidP="00464887"/>
        </w:tc>
        <w:tc>
          <w:tcPr>
            <w:tcW w:w="1206" w:type="dxa"/>
            <w:shd w:val="clear" w:color="auto" w:fill="BDD6EE" w:themeFill="accent1" w:themeFillTint="66"/>
          </w:tcPr>
          <w:p w14:paraId="5B380022" w14:textId="77777777" w:rsidR="00464887" w:rsidRDefault="00464887" w:rsidP="00464887"/>
        </w:tc>
      </w:tr>
      <w:tr w:rsidR="00464887" w14:paraId="2831A7B4" w14:textId="77777777" w:rsidTr="00464887">
        <w:tc>
          <w:tcPr>
            <w:tcW w:w="1417" w:type="dxa"/>
            <w:vMerge/>
            <w:shd w:val="clear" w:color="auto" w:fill="0070C0"/>
          </w:tcPr>
          <w:p w14:paraId="137F9C54" w14:textId="77777777" w:rsidR="00464887" w:rsidRPr="00464887" w:rsidRDefault="00464887" w:rsidP="00EC3016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229" w:type="dxa"/>
            <w:shd w:val="clear" w:color="auto" w:fill="BDD6EE" w:themeFill="accent1" w:themeFillTint="66"/>
          </w:tcPr>
          <w:p w14:paraId="219CECC7" w14:textId="77777777" w:rsidR="00464887" w:rsidRDefault="00464887" w:rsidP="00464887">
            <w:r>
              <w:t>45-65 jaar</w:t>
            </w:r>
          </w:p>
          <w:p w14:paraId="1C3452DB" w14:textId="77777777" w:rsidR="00464887" w:rsidRDefault="00464887" w:rsidP="00464887"/>
        </w:tc>
        <w:tc>
          <w:tcPr>
            <w:tcW w:w="1573" w:type="dxa"/>
          </w:tcPr>
          <w:p w14:paraId="1E5B56C1" w14:textId="77777777" w:rsidR="00464887" w:rsidRDefault="00464887" w:rsidP="00464887"/>
        </w:tc>
        <w:tc>
          <w:tcPr>
            <w:tcW w:w="970" w:type="dxa"/>
          </w:tcPr>
          <w:p w14:paraId="311BF09F" w14:textId="77777777" w:rsidR="00464887" w:rsidRDefault="00464887" w:rsidP="00464887"/>
        </w:tc>
        <w:tc>
          <w:tcPr>
            <w:tcW w:w="1250" w:type="dxa"/>
          </w:tcPr>
          <w:p w14:paraId="17EADAAE" w14:textId="77777777" w:rsidR="00464887" w:rsidRDefault="00464887" w:rsidP="00464887"/>
        </w:tc>
        <w:tc>
          <w:tcPr>
            <w:tcW w:w="1417" w:type="dxa"/>
          </w:tcPr>
          <w:p w14:paraId="27D413AA" w14:textId="77777777" w:rsidR="00464887" w:rsidRDefault="00464887" w:rsidP="00464887"/>
        </w:tc>
        <w:tc>
          <w:tcPr>
            <w:tcW w:w="1206" w:type="dxa"/>
          </w:tcPr>
          <w:p w14:paraId="0E031B0E" w14:textId="77777777" w:rsidR="00464887" w:rsidRDefault="00464887" w:rsidP="00464887"/>
        </w:tc>
      </w:tr>
      <w:tr w:rsidR="00464887" w14:paraId="03A4D571" w14:textId="77777777" w:rsidTr="00464887">
        <w:tc>
          <w:tcPr>
            <w:tcW w:w="1417" w:type="dxa"/>
            <w:vMerge/>
            <w:shd w:val="clear" w:color="auto" w:fill="0070C0"/>
          </w:tcPr>
          <w:p w14:paraId="13FB6009" w14:textId="77777777" w:rsidR="00464887" w:rsidRPr="00464887" w:rsidRDefault="00464887" w:rsidP="00EC3016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229" w:type="dxa"/>
            <w:shd w:val="clear" w:color="auto" w:fill="BDD6EE" w:themeFill="accent1" w:themeFillTint="66"/>
          </w:tcPr>
          <w:p w14:paraId="2DA0033A" w14:textId="77777777" w:rsidR="00464887" w:rsidRDefault="00464887" w:rsidP="00464887">
            <w:r>
              <w:t>65 jaar en ouder</w:t>
            </w:r>
          </w:p>
        </w:tc>
        <w:tc>
          <w:tcPr>
            <w:tcW w:w="1573" w:type="dxa"/>
            <w:shd w:val="clear" w:color="auto" w:fill="BDD6EE" w:themeFill="accent1" w:themeFillTint="66"/>
          </w:tcPr>
          <w:p w14:paraId="6EA88642" w14:textId="77777777" w:rsidR="00464887" w:rsidRDefault="00464887" w:rsidP="00464887"/>
        </w:tc>
        <w:tc>
          <w:tcPr>
            <w:tcW w:w="970" w:type="dxa"/>
            <w:shd w:val="clear" w:color="auto" w:fill="BDD6EE" w:themeFill="accent1" w:themeFillTint="66"/>
          </w:tcPr>
          <w:p w14:paraId="52338909" w14:textId="77777777" w:rsidR="00464887" w:rsidRDefault="00464887" w:rsidP="00464887"/>
        </w:tc>
        <w:tc>
          <w:tcPr>
            <w:tcW w:w="1250" w:type="dxa"/>
            <w:shd w:val="clear" w:color="auto" w:fill="BDD6EE" w:themeFill="accent1" w:themeFillTint="66"/>
          </w:tcPr>
          <w:p w14:paraId="1E1D103D" w14:textId="77777777" w:rsidR="00464887" w:rsidRDefault="00464887" w:rsidP="00464887"/>
        </w:tc>
        <w:tc>
          <w:tcPr>
            <w:tcW w:w="1417" w:type="dxa"/>
            <w:shd w:val="clear" w:color="auto" w:fill="BDD6EE" w:themeFill="accent1" w:themeFillTint="66"/>
          </w:tcPr>
          <w:p w14:paraId="5C04B233" w14:textId="77777777" w:rsidR="00464887" w:rsidRDefault="00464887" w:rsidP="00464887"/>
        </w:tc>
        <w:tc>
          <w:tcPr>
            <w:tcW w:w="1206" w:type="dxa"/>
            <w:shd w:val="clear" w:color="auto" w:fill="BDD6EE" w:themeFill="accent1" w:themeFillTint="66"/>
          </w:tcPr>
          <w:p w14:paraId="3B3537A7" w14:textId="77777777" w:rsidR="00464887" w:rsidRDefault="00464887" w:rsidP="00464887"/>
        </w:tc>
      </w:tr>
      <w:tr w:rsidR="00464887" w14:paraId="017D00A6" w14:textId="77777777" w:rsidTr="00464887">
        <w:tc>
          <w:tcPr>
            <w:tcW w:w="1417" w:type="dxa"/>
            <w:vMerge w:val="restart"/>
            <w:shd w:val="clear" w:color="auto" w:fill="0070C0"/>
          </w:tcPr>
          <w:p w14:paraId="4AE9BEF5" w14:textId="77777777" w:rsidR="00EC3016" w:rsidRDefault="00EC3016" w:rsidP="00EC3016">
            <w:pPr>
              <w:jc w:val="center"/>
              <w:rPr>
                <w:b/>
                <w:color w:val="FFFFFF" w:themeColor="background1"/>
              </w:rPr>
            </w:pPr>
          </w:p>
          <w:p w14:paraId="7DC58025" w14:textId="1CD20A41" w:rsidR="00EC3016" w:rsidRDefault="00EC3016" w:rsidP="00EC301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3.</w:t>
            </w:r>
          </w:p>
          <w:p w14:paraId="659D065F" w14:textId="77777777" w:rsidR="00464887" w:rsidRPr="00464887" w:rsidRDefault="00464887" w:rsidP="00EC3016">
            <w:pPr>
              <w:jc w:val="center"/>
              <w:rPr>
                <w:b/>
                <w:color w:val="FFFFFF" w:themeColor="background1"/>
              </w:rPr>
            </w:pPr>
            <w:r w:rsidRPr="00464887">
              <w:rPr>
                <w:b/>
                <w:color w:val="FFFFFF" w:themeColor="background1"/>
              </w:rPr>
              <w:t>Faciliteren</w:t>
            </w:r>
          </w:p>
        </w:tc>
        <w:tc>
          <w:tcPr>
            <w:tcW w:w="1229" w:type="dxa"/>
            <w:shd w:val="clear" w:color="auto" w:fill="BDD6EE" w:themeFill="accent1" w:themeFillTint="66"/>
          </w:tcPr>
          <w:p w14:paraId="540A5ECD" w14:textId="77777777" w:rsidR="00464887" w:rsidRDefault="00464887" w:rsidP="00464887">
            <w:r>
              <w:t>18-45 jaar</w:t>
            </w:r>
          </w:p>
          <w:p w14:paraId="2CE3B4B7" w14:textId="77777777" w:rsidR="00464887" w:rsidRDefault="00464887" w:rsidP="00464887"/>
        </w:tc>
        <w:tc>
          <w:tcPr>
            <w:tcW w:w="1573" w:type="dxa"/>
          </w:tcPr>
          <w:p w14:paraId="3698ACF1" w14:textId="77777777" w:rsidR="00464887" w:rsidRDefault="00464887" w:rsidP="00464887"/>
        </w:tc>
        <w:tc>
          <w:tcPr>
            <w:tcW w:w="970" w:type="dxa"/>
          </w:tcPr>
          <w:p w14:paraId="1A2F78F0" w14:textId="77777777" w:rsidR="00464887" w:rsidRDefault="00464887" w:rsidP="00464887"/>
        </w:tc>
        <w:tc>
          <w:tcPr>
            <w:tcW w:w="1250" w:type="dxa"/>
          </w:tcPr>
          <w:p w14:paraId="2A3F4B6E" w14:textId="77777777" w:rsidR="00464887" w:rsidRDefault="00464887" w:rsidP="00464887"/>
        </w:tc>
        <w:tc>
          <w:tcPr>
            <w:tcW w:w="1417" w:type="dxa"/>
          </w:tcPr>
          <w:p w14:paraId="593D964C" w14:textId="77777777" w:rsidR="00464887" w:rsidRDefault="00464887" w:rsidP="00464887"/>
        </w:tc>
        <w:tc>
          <w:tcPr>
            <w:tcW w:w="1206" w:type="dxa"/>
          </w:tcPr>
          <w:p w14:paraId="2ABBCB8F" w14:textId="77777777" w:rsidR="00464887" w:rsidRDefault="00464887" w:rsidP="00464887"/>
        </w:tc>
      </w:tr>
      <w:tr w:rsidR="00464887" w14:paraId="751D6F8F" w14:textId="77777777" w:rsidTr="00464887">
        <w:tc>
          <w:tcPr>
            <w:tcW w:w="1417" w:type="dxa"/>
            <w:vMerge/>
            <w:shd w:val="clear" w:color="auto" w:fill="0070C0"/>
          </w:tcPr>
          <w:p w14:paraId="338E8FA9" w14:textId="77777777" w:rsidR="00464887" w:rsidRPr="00464887" w:rsidRDefault="00464887" w:rsidP="00464887">
            <w:pPr>
              <w:rPr>
                <w:b/>
                <w:color w:val="FFFFFF" w:themeColor="background1"/>
              </w:rPr>
            </w:pPr>
          </w:p>
        </w:tc>
        <w:tc>
          <w:tcPr>
            <w:tcW w:w="1229" w:type="dxa"/>
            <w:shd w:val="clear" w:color="auto" w:fill="BDD6EE" w:themeFill="accent1" w:themeFillTint="66"/>
          </w:tcPr>
          <w:p w14:paraId="7F2A1870" w14:textId="77777777" w:rsidR="00464887" w:rsidRDefault="00464887" w:rsidP="00464887">
            <w:r>
              <w:t>45-65 jaar</w:t>
            </w:r>
          </w:p>
          <w:p w14:paraId="0CF8886C" w14:textId="77777777" w:rsidR="00464887" w:rsidRDefault="00464887" w:rsidP="00464887"/>
        </w:tc>
        <w:tc>
          <w:tcPr>
            <w:tcW w:w="1573" w:type="dxa"/>
            <w:shd w:val="clear" w:color="auto" w:fill="BDD6EE" w:themeFill="accent1" w:themeFillTint="66"/>
          </w:tcPr>
          <w:p w14:paraId="35965F8B" w14:textId="77777777" w:rsidR="00464887" w:rsidRDefault="00464887" w:rsidP="00464887"/>
        </w:tc>
        <w:tc>
          <w:tcPr>
            <w:tcW w:w="970" w:type="dxa"/>
            <w:shd w:val="clear" w:color="auto" w:fill="BDD6EE" w:themeFill="accent1" w:themeFillTint="66"/>
          </w:tcPr>
          <w:p w14:paraId="64DC15D6" w14:textId="77777777" w:rsidR="00464887" w:rsidRDefault="00464887" w:rsidP="00464887"/>
        </w:tc>
        <w:tc>
          <w:tcPr>
            <w:tcW w:w="1250" w:type="dxa"/>
            <w:shd w:val="clear" w:color="auto" w:fill="BDD6EE" w:themeFill="accent1" w:themeFillTint="66"/>
          </w:tcPr>
          <w:p w14:paraId="6A3E9160" w14:textId="77777777" w:rsidR="00464887" w:rsidRDefault="00464887" w:rsidP="00464887"/>
        </w:tc>
        <w:tc>
          <w:tcPr>
            <w:tcW w:w="1417" w:type="dxa"/>
            <w:shd w:val="clear" w:color="auto" w:fill="BDD6EE" w:themeFill="accent1" w:themeFillTint="66"/>
          </w:tcPr>
          <w:p w14:paraId="7D5BF985" w14:textId="77777777" w:rsidR="00464887" w:rsidRDefault="00464887" w:rsidP="00464887"/>
        </w:tc>
        <w:tc>
          <w:tcPr>
            <w:tcW w:w="1206" w:type="dxa"/>
            <w:shd w:val="clear" w:color="auto" w:fill="BDD6EE" w:themeFill="accent1" w:themeFillTint="66"/>
          </w:tcPr>
          <w:p w14:paraId="4C8067DD" w14:textId="77777777" w:rsidR="00464887" w:rsidRDefault="00464887" w:rsidP="00464887"/>
        </w:tc>
      </w:tr>
      <w:tr w:rsidR="00464887" w14:paraId="06D26E32" w14:textId="77777777" w:rsidTr="00464887">
        <w:tc>
          <w:tcPr>
            <w:tcW w:w="1417" w:type="dxa"/>
            <w:vMerge/>
            <w:shd w:val="clear" w:color="auto" w:fill="0070C0"/>
          </w:tcPr>
          <w:p w14:paraId="054DBED5" w14:textId="77777777" w:rsidR="00464887" w:rsidRPr="00464887" w:rsidRDefault="00464887" w:rsidP="00464887">
            <w:pPr>
              <w:rPr>
                <w:b/>
                <w:color w:val="FFFFFF" w:themeColor="background1"/>
              </w:rPr>
            </w:pPr>
          </w:p>
        </w:tc>
        <w:tc>
          <w:tcPr>
            <w:tcW w:w="1229" w:type="dxa"/>
            <w:shd w:val="clear" w:color="auto" w:fill="BDD6EE" w:themeFill="accent1" w:themeFillTint="66"/>
          </w:tcPr>
          <w:p w14:paraId="129EAADA" w14:textId="77777777" w:rsidR="00464887" w:rsidRDefault="00464887" w:rsidP="00464887">
            <w:r>
              <w:t>65 jaar en ouder</w:t>
            </w:r>
          </w:p>
        </w:tc>
        <w:tc>
          <w:tcPr>
            <w:tcW w:w="1573" w:type="dxa"/>
          </w:tcPr>
          <w:p w14:paraId="6C0D2CE2" w14:textId="77777777" w:rsidR="00464887" w:rsidRDefault="00464887" w:rsidP="00464887"/>
        </w:tc>
        <w:tc>
          <w:tcPr>
            <w:tcW w:w="970" w:type="dxa"/>
          </w:tcPr>
          <w:p w14:paraId="507FC313" w14:textId="77777777" w:rsidR="00464887" w:rsidRDefault="00464887" w:rsidP="00464887"/>
        </w:tc>
        <w:tc>
          <w:tcPr>
            <w:tcW w:w="1250" w:type="dxa"/>
          </w:tcPr>
          <w:p w14:paraId="506B9C2C" w14:textId="77777777" w:rsidR="00464887" w:rsidRDefault="00464887" w:rsidP="00464887"/>
        </w:tc>
        <w:tc>
          <w:tcPr>
            <w:tcW w:w="1417" w:type="dxa"/>
          </w:tcPr>
          <w:p w14:paraId="4B532FE1" w14:textId="77777777" w:rsidR="00464887" w:rsidRDefault="00464887" w:rsidP="00464887"/>
        </w:tc>
        <w:tc>
          <w:tcPr>
            <w:tcW w:w="1206" w:type="dxa"/>
          </w:tcPr>
          <w:p w14:paraId="5160BA28" w14:textId="77777777" w:rsidR="00464887" w:rsidRDefault="00464887" w:rsidP="00464887"/>
        </w:tc>
      </w:tr>
    </w:tbl>
    <w:p w14:paraId="51DA2996" w14:textId="77777777" w:rsidR="00C07140" w:rsidRDefault="00C07140" w:rsidP="00C07140"/>
    <w:p w14:paraId="397A4CE3" w14:textId="77777777" w:rsidR="00C07140" w:rsidRDefault="00C07140" w:rsidP="00C07140"/>
    <w:p w14:paraId="23E481CC" w14:textId="41FE9B2E" w:rsidR="00C07140" w:rsidRDefault="00C07140" w:rsidP="00C07140">
      <w:r>
        <w:t xml:space="preserve">De Gegadigde </w:t>
      </w:r>
      <w:r w:rsidR="00C4299A">
        <w:t xml:space="preserve">wordt ook gevraagd om </w:t>
      </w:r>
      <w:r>
        <w:t xml:space="preserve">de onderstaande tabel </w:t>
      </w:r>
      <w:r w:rsidR="00C4299A">
        <w:t xml:space="preserve">S7.3 </w:t>
      </w:r>
      <w:r>
        <w:t xml:space="preserve">aan te vinken indien ze zich, naast de subsegmenten voor ‘Wmo-hulp in de buurt’, ook voor een van de subsegmenten </w:t>
      </w:r>
      <w:r w:rsidRPr="00CB79AB">
        <w:t>van ‘Specialistische Jeugdhulp in de buurt</w:t>
      </w:r>
      <w:r>
        <w:t>’ aanmeld</w:t>
      </w:r>
      <w:r w:rsidR="00C4299A">
        <w:t>t</w:t>
      </w:r>
      <w:r>
        <w:t xml:space="preserve">.  </w:t>
      </w:r>
    </w:p>
    <w:p w14:paraId="663577E0" w14:textId="77777777" w:rsidR="00C4299A" w:rsidRDefault="00C4299A" w:rsidP="00C07140"/>
    <w:p w14:paraId="10544714" w14:textId="2C44C95B" w:rsidR="00C07140" w:rsidRPr="00C4299A" w:rsidRDefault="00C4299A" w:rsidP="00C07140">
      <w:pPr>
        <w:rPr>
          <w:b/>
        </w:rPr>
      </w:pPr>
      <w:r w:rsidRPr="00C4299A">
        <w:rPr>
          <w:b/>
        </w:rPr>
        <w:t>Tabel S7.3</w:t>
      </w: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6091"/>
        <w:gridCol w:w="3402"/>
      </w:tblGrid>
      <w:tr w:rsidR="00C07140" w:rsidRPr="00CB79AB" w14:paraId="448BD41D" w14:textId="77777777" w:rsidTr="007A4297">
        <w:tc>
          <w:tcPr>
            <w:tcW w:w="6091" w:type="dxa"/>
            <w:tcBorders>
              <w:top w:val="single" w:sz="4" w:space="0" w:color="5B9BD5" w:themeColor="accent1"/>
            </w:tcBorders>
            <w:shd w:val="clear" w:color="auto" w:fill="5B9BD5" w:themeFill="accent1"/>
          </w:tcPr>
          <w:p w14:paraId="0C378730" w14:textId="77777777" w:rsidR="00C07140" w:rsidRPr="00CB79AB" w:rsidRDefault="00C07140" w:rsidP="007A4297">
            <w:pPr>
              <w:rPr>
                <w:b/>
                <w:color w:val="FFFFFF" w:themeColor="background1"/>
              </w:rPr>
            </w:pPr>
          </w:p>
          <w:p w14:paraId="4949E366" w14:textId="77777777" w:rsidR="00C07140" w:rsidRDefault="00C07140" w:rsidP="007A4297">
            <w:pPr>
              <w:rPr>
                <w:b/>
                <w:color w:val="FFFFFF" w:themeColor="background1"/>
              </w:rPr>
            </w:pPr>
            <w:r w:rsidRPr="00CB79AB">
              <w:rPr>
                <w:b/>
                <w:color w:val="FFFFFF" w:themeColor="background1"/>
              </w:rPr>
              <w:t>Subsegmenten Specialistische Jeugdhulp in de buurt</w:t>
            </w:r>
          </w:p>
          <w:p w14:paraId="32A5AB47" w14:textId="77777777" w:rsidR="00C07140" w:rsidRPr="00CB79AB" w:rsidRDefault="00C07140" w:rsidP="007A4297">
            <w:pPr>
              <w:rPr>
                <w:b/>
                <w:color w:val="FFFFFF" w:themeColor="background1"/>
              </w:rPr>
            </w:pPr>
          </w:p>
        </w:tc>
        <w:tc>
          <w:tcPr>
            <w:tcW w:w="3402" w:type="dxa"/>
            <w:tcBorders>
              <w:top w:val="single" w:sz="4" w:space="0" w:color="5B9BD5" w:themeColor="accent1"/>
            </w:tcBorders>
            <w:shd w:val="clear" w:color="auto" w:fill="5B9BD5" w:themeFill="accent1"/>
          </w:tcPr>
          <w:p w14:paraId="18A899DD" w14:textId="77777777" w:rsidR="00C07140" w:rsidRDefault="00C07140" w:rsidP="007A4297">
            <w:pPr>
              <w:rPr>
                <w:b/>
                <w:color w:val="FFFFFF" w:themeColor="background1"/>
              </w:rPr>
            </w:pPr>
          </w:p>
          <w:p w14:paraId="17236950" w14:textId="77777777" w:rsidR="00C07140" w:rsidRPr="00CB79AB" w:rsidRDefault="00C07140" w:rsidP="007A429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Aanvinken bij aanmelding</w:t>
            </w:r>
          </w:p>
        </w:tc>
      </w:tr>
      <w:tr w:rsidR="00C07140" w14:paraId="41B82E5A" w14:textId="77777777" w:rsidTr="007A4297">
        <w:tc>
          <w:tcPr>
            <w:tcW w:w="6091" w:type="dxa"/>
          </w:tcPr>
          <w:p w14:paraId="43554343" w14:textId="77777777" w:rsidR="00C07140" w:rsidRPr="00CB79AB" w:rsidRDefault="00C07140" w:rsidP="007A4297">
            <w:pPr>
              <w:rPr>
                <w:b/>
              </w:rPr>
            </w:pPr>
          </w:p>
          <w:p w14:paraId="39023C4E" w14:textId="77777777" w:rsidR="00C07140" w:rsidRPr="00CB79AB" w:rsidRDefault="00C07140" w:rsidP="007A4297">
            <w:pPr>
              <w:rPr>
                <w:b/>
              </w:rPr>
            </w:pPr>
            <w:r w:rsidRPr="00CB79AB">
              <w:rPr>
                <w:b/>
              </w:rPr>
              <w:t>Jeugd-GGZ</w:t>
            </w:r>
          </w:p>
        </w:tc>
        <w:tc>
          <w:tcPr>
            <w:tcW w:w="3402" w:type="dxa"/>
          </w:tcPr>
          <w:p w14:paraId="25D04372" w14:textId="77777777" w:rsidR="00C07140" w:rsidRDefault="00C07140" w:rsidP="007A4297">
            <w:pPr>
              <w:jc w:val="center"/>
            </w:pPr>
          </w:p>
        </w:tc>
      </w:tr>
      <w:tr w:rsidR="00C07140" w14:paraId="2A3D720E" w14:textId="77777777" w:rsidTr="007A4297">
        <w:tc>
          <w:tcPr>
            <w:tcW w:w="6091" w:type="dxa"/>
            <w:shd w:val="clear" w:color="auto" w:fill="DEEAF6" w:themeFill="accent1" w:themeFillTint="33"/>
          </w:tcPr>
          <w:p w14:paraId="51D7068A" w14:textId="77777777" w:rsidR="00C07140" w:rsidRPr="00CB79AB" w:rsidRDefault="00C07140" w:rsidP="007A4297">
            <w:pPr>
              <w:rPr>
                <w:b/>
              </w:rPr>
            </w:pPr>
          </w:p>
          <w:p w14:paraId="4122BFCA" w14:textId="77777777" w:rsidR="00C07140" w:rsidRPr="00CB79AB" w:rsidRDefault="00C07140" w:rsidP="007A4297">
            <w:pPr>
              <w:rPr>
                <w:b/>
              </w:rPr>
            </w:pPr>
            <w:r w:rsidRPr="00CB79AB">
              <w:rPr>
                <w:b/>
              </w:rPr>
              <w:t>Jeugd- en opvoedhulp</w:t>
            </w:r>
          </w:p>
        </w:tc>
        <w:tc>
          <w:tcPr>
            <w:tcW w:w="3402" w:type="dxa"/>
            <w:shd w:val="clear" w:color="auto" w:fill="DEEAF6" w:themeFill="accent1" w:themeFillTint="33"/>
          </w:tcPr>
          <w:p w14:paraId="6D24722F" w14:textId="77777777" w:rsidR="00C07140" w:rsidRDefault="00C07140" w:rsidP="007A4297">
            <w:pPr>
              <w:jc w:val="center"/>
            </w:pPr>
          </w:p>
        </w:tc>
      </w:tr>
      <w:tr w:rsidR="00C07140" w14:paraId="2E0C71CC" w14:textId="77777777" w:rsidTr="007A4297">
        <w:tc>
          <w:tcPr>
            <w:tcW w:w="6091" w:type="dxa"/>
          </w:tcPr>
          <w:p w14:paraId="124D5C07" w14:textId="77777777" w:rsidR="00C07140" w:rsidRPr="00CB79AB" w:rsidRDefault="00C07140" w:rsidP="007A4297">
            <w:pPr>
              <w:rPr>
                <w:b/>
              </w:rPr>
            </w:pPr>
          </w:p>
          <w:p w14:paraId="3CD04352" w14:textId="77777777" w:rsidR="00C07140" w:rsidRPr="00CB79AB" w:rsidRDefault="00C07140" w:rsidP="007A4297">
            <w:pPr>
              <w:rPr>
                <w:b/>
              </w:rPr>
            </w:pPr>
            <w:r w:rsidRPr="00CB79AB">
              <w:rPr>
                <w:b/>
              </w:rPr>
              <w:t>(Licht) Verstandelijke Beperking</w:t>
            </w:r>
          </w:p>
        </w:tc>
        <w:tc>
          <w:tcPr>
            <w:tcW w:w="3402" w:type="dxa"/>
          </w:tcPr>
          <w:p w14:paraId="1CB38545" w14:textId="77777777" w:rsidR="00C07140" w:rsidRDefault="00C07140" w:rsidP="007A4297">
            <w:pPr>
              <w:jc w:val="center"/>
            </w:pPr>
          </w:p>
        </w:tc>
      </w:tr>
      <w:tr w:rsidR="00C07140" w14:paraId="20B9D4C6" w14:textId="77777777" w:rsidTr="007A4297">
        <w:tc>
          <w:tcPr>
            <w:tcW w:w="6091" w:type="dxa"/>
            <w:shd w:val="clear" w:color="auto" w:fill="DEEAF6" w:themeFill="accent1" w:themeFillTint="33"/>
          </w:tcPr>
          <w:p w14:paraId="2E766EC2" w14:textId="77777777" w:rsidR="00C07140" w:rsidRPr="00CB79AB" w:rsidRDefault="00C07140" w:rsidP="007A4297">
            <w:pPr>
              <w:rPr>
                <w:b/>
              </w:rPr>
            </w:pPr>
          </w:p>
          <w:p w14:paraId="1083E58A" w14:textId="77777777" w:rsidR="00C07140" w:rsidRPr="00CB79AB" w:rsidRDefault="00C07140" w:rsidP="007A4297">
            <w:pPr>
              <w:rPr>
                <w:b/>
              </w:rPr>
            </w:pPr>
            <w:r w:rsidRPr="00CB79AB">
              <w:rPr>
                <w:b/>
              </w:rPr>
              <w:t>Ambulante Spoedhulp</w:t>
            </w:r>
          </w:p>
        </w:tc>
        <w:tc>
          <w:tcPr>
            <w:tcW w:w="3402" w:type="dxa"/>
            <w:shd w:val="clear" w:color="auto" w:fill="DEEAF6" w:themeFill="accent1" w:themeFillTint="33"/>
          </w:tcPr>
          <w:p w14:paraId="2F09A98A" w14:textId="77777777" w:rsidR="00C07140" w:rsidRDefault="00C07140" w:rsidP="007A4297">
            <w:pPr>
              <w:jc w:val="center"/>
            </w:pPr>
          </w:p>
        </w:tc>
      </w:tr>
    </w:tbl>
    <w:p w14:paraId="142467E7" w14:textId="77777777" w:rsidR="00C07140" w:rsidRDefault="00C07140" w:rsidP="00C07140"/>
    <w:p w14:paraId="53B2D6B1" w14:textId="77777777" w:rsidR="00C07140" w:rsidRDefault="00C07140" w:rsidP="00C07140"/>
    <w:p w14:paraId="4EC9EC0B" w14:textId="77777777" w:rsidR="00A13747" w:rsidRDefault="00A13747" w:rsidP="00C07140"/>
    <w:p w14:paraId="337135EB" w14:textId="77777777" w:rsidR="00A13747" w:rsidRDefault="00A13747" w:rsidP="00C07140"/>
    <w:p w14:paraId="192E3CA2" w14:textId="77777777" w:rsidR="00A13747" w:rsidRDefault="00A13747" w:rsidP="00C07140"/>
    <w:p w14:paraId="1DD8D88A" w14:textId="78F82337" w:rsidR="00A13747" w:rsidRPr="00DA0579" w:rsidRDefault="00A13747" w:rsidP="00C07140">
      <w:pPr>
        <w:rPr>
          <w:i/>
        </w:rPr>
      </w:pPr>
      <w:r w:rsidRPr="00DA0579">
        <w:rPr>
          <w:i/>
        </w:rPr>
        <w:t>z.o.z.</w:t>
      </w:r>
      <w:r w:rsidR="00DA0579" w:rsidRPr="00DA0579">
        <w:rPr>
          <w:i/>
        </w:rPr>
        <w:t xml:space="preserve"> voor ondertekening</w:t>
      </w:r>
      <w:bookmarkStart w:id="0" w:name="_GoBack"/>
      <w:bookmarkEnd w:id="0"/>
    </w:p>
    <w:p w14:paraId="22F7D6C3" w14:textId="77777777" w:rsidR="00A13747" w:rsidRPr="00DA0579" w:rsidRDefault="00A13747" w:rsidP="00C07140">
      <w:pPr>
        <w:rPr>
          <w:i/>
        </w:rPr>
      </w:pPr>
    </w:p>
    <w:p w14:paraId="0EE332F9" w14:textId="77777777" w:rsidR="00C07140" w:rsidRDefault="00C07140" w:rsidP="00C07140">
      <w:r>
        <w:lastRenderedPageBreak/>
        <w:t>Ondergetekende verklaart dat de in dit formulier verstrekte inlichtingen met de werkelijkheid overeenstemmen en juist en volledig zijn.</w:t>
      </w:r>
    </w:p>
    <w:p w14:paraId="3D2738CC" w14:textId="77777777" w:rsidR="00C07140" w:rsidRDefault="00C07140" w:rsidP="00C07140"/>
    <w:p w14:paraId="24BAC8BF" w14:textId="77777777" w:rsidR="00C07140" w:rsidRDefault="00C07140" w:rsidP="00C07140">
      <w:pPr>
        <w:autoSpaceDE w:val="0"/>
        <w:autoSpaceDN w:val="0"/>
        <w:adjustRightInd w:val="0"/>
        <w:rPr>
          <w:rFonts w:ascii="AkkuratStd-LightItalic" w:hAnsi="AkkuratStd-LightItalic" w:cs="AkkuratStd-LightItalic"/>
        </w:rPr>
      </w:pPr>
      <w:r>
        <w:rPr>
          <w:rFonts w:ascii="AkkuratStd-LightItalic" w:hAnsi="AkkuratStd-LightItalic" w:cs="AkkuratStd-LightItalic"/>
          <w:i/>
          <w:iCs/>
        </w:rPr>
        <w:t>Ondertekening door rechtsgeldig vertegenwoordiger namens de Gegadigde:</w:t>
      </w:r>
    </w:p>
    <w:tbl>
      <w:tblPr>
        <w:tblW w:w="9301" w:type="dxa"/>
        <w:tblCellSpacing w:w="20" w:type="dxa"/>
        <w:tblInd w:w="55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90"/>
        <w:gridCol w:w="5811"/>
      </w:tblGrid>
      <w:tr w:rsidR="00C07140" w14:paraId="29BAE4B4" w14:textId="77777777" w:rsidTr="007A4297">
        <w:trPr>
          <w:tblCellSpacing w:w="20" w:type="dxa"/>
        </w:trPr>
        <w:tc>
          <w:tcPr>
            <w:tcW w:w="3430" w:type="dxa"/>
            <w:shd w:val="clear" w:color="auto" w:fill="DEEAF6" w:themeFill="accent1" w:themeFillTint="33"/>
          </w:tcPr>
          <w:p w14:paraId="2CB40AAD" w14:textId="77777777" w:rsidR="00C07140" w:rsidRDefault="00C07140" w:rsidP="007A4297">
            <w:pPr>
              <w:spacing w:line="360" w:lineRule="auto"/>
            </w:pPr>
            <w:r>
              <w:t>Naam Gegadigde:</w:t>
            </w:r>
          </w:p>
          <w:p w14:paraId="120A46AC" w14:textId="77777777" w:rsidR="00C07140" w:rsidRDefault="00C07140" w:rsidP="007A4297">
            <w:pPr>
              <w:spacing w:line="360" w:lineRule="auto"/>
            </w:pPr>
          </w:p>
        </w:tc>
        <w:tc>
          <w:tcPr>
            <w:tcW w:w="5751" w:type="dxa"/>
          </w:tcPr>
          <w:p w14:paraId="2F45F453" w14:textId="77777777" w:rsidR="00C07140" w:rsidRDefault="00C07140" w:rsidP="007A4297">
            <w:pPr>
              <w:spacing w:line="360" w:lineRule="auto"/>
            </w:pPr>
          </w:p>
        </w:tc>
      </w:tr>
      <w:tr w:rsidR="00C07140" w14:paraId="2825786C" w14:textId="77777777" w:rsidTr="007A4297">
        <w:trPr>
          <w:tblCellSpacing w:w="20" w:type="dxa"/>
        </w:trPr>
        <w:tc>
          <w:tcPr>
            <w:tcW w:w="3430" w:type="dxa"/>
            <w:shd w:val="clear" w:color="auto" w:fill="DEEAF6" w:themeFill="accent1" w:themeFillTint="33"/>
          </w:tcPr>
          <w:p w14:paraId="01E48AFC" w14:textId="77777777" w:rsidR="00C07140" w:rsidRDefault="00C07140" w:rsidP="007A4297">
            <w:pPr>
              <w:spacing w:line="360" w:lineRule="auto"/>
            </w:pPr>
            <w:r>
              <w:t>Naam van vertegenwoordigingsbevoegde:</w:t>
            </w:r>
          </w:p>
        </w:tc>
        <w:tc>
          <w:tcPr>
            <w:tcW w:w="5751" w:type="dxa"/>
          </w:tcPr>
          <w:p w14:paraId="37B4A4DD" w14:textId="77777777" w:rsidR="00C07140" w:rsidRDefault="00C07140" w:rsidP="007A4297">
            <w:pPr>
              <w:spacing w:line="360" w:lineRule="auto"/>
            </w:pPr>
          </w:p>
        </w:tc>
      </w:tr>
      <w:tr w:rsidR="00C07140" w14:paraId="3BA38107" w14:textId="77777777" w:rsidTr="007A4297">
        <w:trPr>
          <w:tblCellSpacing w:w="20" w:type="dxa"/>
        </w:trPr>
        <w:tc>
          <w:tcPr>
            <w:tcW w:w="3430" w:type="dxa"/>
            <w:shd w:val="clear" w:color="auto" w:fill="DEEAF6" w:themeFill="accent1" w:themeFillTint="33"/>
          </w:tcPr>
          <w:p w14:paraId="40899250" w14:textId="77777777" w:rsidR="00C07140" w:rsidRDefault="00C07140" w:rsidP="007A4297">
            <w:pPr>
              <w:spacing w:line="360" w:lineRule="auto"/>
            </w:pPr>
            <w:r>
              <w:t>Handtekening:</w:t>
            </w:r>
          </w:p>
          <w:p w14:paraId="78BEE10C" w14:textId="77777777" w:rsidR="00C07140" w:rsidRDefault="00C07140" w:rsidP="007A4297">
            <w:pPr>
              <w:spacing w:line="360" w:lineRule="auto"/>
            </w:pPr>
          </w:p>
        </w:tc>
        <w:tc>
          <w:tcPr>
            <w:tcW w:w="5751" w:type="dxa"/>
          </w:tcPr>
          <w:p w14:paraId="4DCC8F55" w14:textId="77777777" w:rsidR="00C07140" w:rsidRDefault="00C07140" w:rsidP="007A4297">
            <w:pPr>
              <w:spacing w:line="360" w:lineRule="auto"/>
            </w:pPr>
          </w:p>
        </w:tc>
      </w:tr>
      <w:tr w:rsidR="00C07140" w14:paraId="680A54AC" w14:textId="77777777" w:rsidTr="007A4297">
        <w:trPr>
          <w:tblCellSpacing w:w="20" w:type="dxa"/>
        </w:trPr>
        <w:tc>
          <w:tcPr>
            <w:tcW w:w="3430" w:type="dxa"/>
            <w:shd w:val="clear" w:color="auto" w:fill="DEEAF6" w:themeFill="accent1" w:themeFillTint="33"/>
          </w:tcPr>
          <w:p w14:paraId="0A99B885" w14:textId="77777777" w:rsidR="00C07140" w:rsidRDefault="00C07140" w:rsidP="007A4297">
            <w:pPr>
              <w:spacing w:line="360" w:lineRule="auto"/>
            </w:pPr>
            <w:r>
              <w:t>Datum:</w:t>
            </w:r>
          </w:p>
        </w:tc>
        <w:tc>
          <w:tcPr>
            <w:tcW w:w="5751" w:type="dxa"/>
          </w:tcPr>
          <w:p w14:paraId="46488B07" w14:textId="77777777" w:rsidR="00C07140" w:rsidRDefault="00C07140" w:rsidP="007A4297">
            <w:pPr>
              <w:spacing w:line="360" w:lineRule="auto"/>
            </w:pPr>
          </w:p>
        </w:tc>
      </w:tr>
    </w:tbl>
    <w:p w14:paraId="6F5F2F1C" w14:textId="77777777" w:rsidR="00C07140" w:rsidRDefault="00C07140" w:rsidP="00C07140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19F4334" w14:textId="77777777" w:rsidR="00923D56" w:rsidRPr="0099497B" w:rsidRDefault="00923D56" w:rsidP="00C07140">
      <w:pPr>
        <w:rPr>
          <w:rFonts w:ascii="Arial" w:hAnsi="Arial" w:cs="Arial"/>
        </w:rPr>
      </w:pPr>
    </w:p>
    <w:sectPr w:rsidR="00923D56" w:rsidRPr="0099497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6DC452" w14:textId="77777777" w:rsidR="000D451B" w:rsidRDefault="000D451B" w:rsidP="000D451B">
      <w:r>
        <w:separator/>
      </w:r>
    </w:p>
  </w:endnote>
  <w:endnote w:type="continuationSeparator" w:id="0">
    <w:p w14:paraId="5D58D20A" w14:textId="77777777" w:rsidR="000D451B" w:rsidRDefault="000D451B" w:rsidP="000D4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kkuratStd-LightItalic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986A25" w14:textId="77777777" w:rsidR="000D451B" w:rsidRDefault="000D451B" w:rsidP="000D451B">
      <w:r>
        <w:separator/>
      </w:r>
    </w:p>
  </w:footnote>
  <w:footnote w:type="continuationSeparator" w:id="0">
    <w:p w14:paraId="145AB8C9" w14:textId="77777777" w:rsidR="000D451B" w:rsidRDefault="000D451B" w:rsidP="000D45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650377" w14:textId="4290D510" w:rsidR="000D451B" w:rsidRDefault="000D451B" w:rsidP="000D451B">
    <w:pPr>
      <w:pStyle w:val="Koptekst"/>
    </w:pPr>
    <w:r>
      <w:rPr>
        <w:bCs/>
        <w:iCs/>
        <w:noProof/>
        <w:sz w:val="12"/>
        <w:szCs w:val="12"/>
      </w:rPr>
      <w:drawing>
        <wp:anchor distT="0" distB="0" distL="114300" distR="114300" simplePos="0" relativeHeight="251659264" behindDoc="0" locked="0" layoutInCell="1" allowOverlap="1" wp14:anchorId="4CAE0E6B" wp14:editId="4C6BEEE5">
          <wp:simplePos x="0" y="0"/>
          <wp:positionH relativeFrom="column">
            <wp:posOffset>3519970</wp:posOffset>
          </wp:positionH>
          <wp:positionV relativeFrom="paragraph">
            <wp:posOffset>156071</wp:posOffset>
          </wp:positionV>
          <wp:extent cx="1589405" cy="316230"/>
          <wp:effectExtent l="0" t="0" r="0" b="762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9405" cy="316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7799" w:type="dxa"/>
      <w:tblInd w:w="-1735" w:type="dxa"/>
      <w:tblLook w:val="04A0" w:firstRow="1" w:lastRow="0" w:firstColumn="1" w:lastColumn="0" w:noHBand="0" w:noVBand="1"/>
    </w:tblPr>
    <w:tblGrid>
      <w:gridCol w:w="1593"/>
      <w:gridCol w:w="6206"/>
    </w:tblGrid>
    <w:tr w:rsidR="000D451B" w:rsidRPr="00F3222A" w14:paraId="07CE71BC" w14:textId="77777777" w:rsidTr="008463C6">
      <w:trPr>
        <w:trHeight w:hRule="exact" w:val="284"/>
      </w:trPr>
      <w:tc>
        <w:tcPr>
          <w:tcW w:w="1593" w:type="dxa"/>
          <w:shd w:val="clear" w:color="auto" w:fill="auto"/>
          <w:vAlign w:val="center"/>
        </w:tcPr>
        <w:p w14:paraId="7F42B163" w14:textId="77777777" w:rsidR="000D451B" w:rsidRPr="00F3222A" w:rsidRDefault="000D451B" w:rsidP="000D451B">
          <w:pPr>
            <w:tabs>
              <w:tab w:val="center" w:pos="4536"/>
              <w:tab w:val="right" w:pos="9072"/>
            </w:tabs>
            <w:ind w:left="-25" w:firstLine="25"/>
            <w:jc w:val="right"/>
            <w:rPr>
              <w:sz w:val="12"/>
              <w:szCs w:val="12"/>
            </w:rPr>
          </w:pPr>
          <w:r w:rsidRPr="00F3222A">
            <w:rPr>
              <w:sz w:val="12"/>
              <w:szCs w:val="12"/>
            </w:rPr>
            <w:t>Titel</w:t>
          </w:r>
        </w:p>
      </w:tc>
      <w:tc>
        <w:tcPr>
          <w:tcW w:w="6206" w:type="dxa"/>
          <w:shd w:val="clear" w:color="auto" w:fill="auto"/>
          <w:vAlign w:val="center"/>
        </w:tcPr>
        <w:p w14:paraId="3C9C15E8" w14:textId="77777777" w:rsidR="000D451B" w:rsidRPr="00F3222A" w:rsidRDefault="000D451B" w:rsidP="000D451B">
          <w:pPr>
            <w:rPr>
              <w:bCs/>
              <w:iCs/>
              <w:noProof/>
              <w:sz w:val="12"/>
              <w:szCs w:val="12"/>
            </w:rPr>
          </w:pPr>
          <w:r w:rsidRPr="00F3222A">
            <w:rPr>
              <w:bCs/>
              <w:iCs/>
              <w:noProof/>
              <w:sz w:val="12"/>
              <w:szCs w:val="12"/>
            </w:rPr>
            <w:t>Selectieleidraad subsidietender</w:t>
          </w:r>
        </w:p>
        <w:p w14:paraId="4B013155" w14:textId="77777777" w:rsidR="000D451B" w:rsidRPr="00F3222A" w:rsidRDefault="000D451B" w:rsidP="000D451B">
          <w:pPr>
            <w:rPr>
              <w:sz w:val="12"/>
              <w:szCs w:val="12"/>
            </w:rPr>
          </w:pPr>
          <w:r w:rsidRPr="00F3222A">
            <w:rPr>
              <w:bCs/>
              <w:iCs/>
              <w:noProof/>
              <w:sz w:val="12"/>
              <w:szCs w:val="12"/>
            </w:rPr>
            <w:t>WMO-hulp in de buurt</w:t>
          </w:r>
        </w:p>
      </w:tc>
    </w:tr>
    <w:tr w:rsidR="000D451B" w:rsidRPr="00F3222A" w14:paraId="76C661E9" w14:textId="77777777" w:rsidTr="008463C6">
      <w:trPr>
        <w:trHeight w:hRule="exact" w:val="284"/>
      </w:trPr>
      <w:tc>
        <w:tcPr>
          <w:tcW w:w="1593" w:type="dxa"/>
          <w:shd w:val="clear" w:color="auto" w:fill="auto"/>
          <w:vAlign w:val="center"/>
        </w:tcPr>
        <w:p w14:paraId="15EDE356" w14:textId="77777777" w:rsidR="000D451B" w:rsidRPr="00F3222A" w:rsidRDefault="000D451B" w:rsidP="000D451B">
          <w:pPr>
            <w:tabs>
              <w:tab w:val="center" w:pos="4536"/>
              <w:tab w:val="right" w:pos="9072"/>
            </w:tabs>
            <w:jc w:val="right"/>
            <w:rPr>
              <w:sz w:val="12"/>
              <w:szCs w:val="12"/>
            </w:rPr>
          </w:pPr>
          <w:r w:rsidRPr="00F3222A">
            <w:rPr>
              <w:sz w:val="12"/>
              <w:szCs w:val="12"/>
            </w:rPr>
            <w:t>Datum</w:t>
          </w:r>
        </w:p>
      </w:tc>
      <w:tc>
        <w:tcPr>
          <w:tcW w:w="6206" w:type="dxa"/>
          <w:shd w:val="clear" w:color="auto" w:fill="auto"/>
          <w:vAlign w:val="center"/>
        </w:tcPr>
        <w:p w14:paraId="623709E5" w14:textId="77777777" w:rsidR="000D451B" w:rsidRPr="00F3222A" w:rsidRDefault="000D451B" w:rsidP="000D451B">
          <w:pPr>
            <w:rPr>
              <w:iCs/>
              <w:sz w:val="12"/>
              <w:szCs w:val="12"/>
            </w:rPr>
          </w:pPr>
        </w:p>
        <w:p w14:paraId="747011EA" w14:textId="77F2718C" w:rsidR="000D451B" w:rsidRPr="00F3222A" w:rsidRDefault="000D451B" w:rsidP="000D451B">
          <w:pPr>
            <w:rPr>
              <w:sz w:val="12"/>
              <w:szCs w:val="12"/>
            </w:rPr>
          </w:pPr>
          <w:r>
            <w:rPr>
              <w:iCs/>
              <w:sz w:val="12"/>
              <w:szCs w:val="12"/>
            </w:rPr>
            <w:t xml:space="preserve">1 april 2021 </w:t>
          </w:r>
        </w:p>
        <w:p w14:paraId="0A6C4602" w14:textId="77777777" w:rsidR="000D451B" w:rsidRPr="00F3222A" w:rsidRDefault="000D451B" w:rsidP="000D451B">
          <w:pPr>
            <w:tabs>
              <w:tab w:val="center" w:pos="4536"/>
              <w:tab w:val="right" w:pos="9072"/>
            </w:tabs>
            <w:rPr>
              <w:sz w:val="12"/>
              <w:szCs w:val="12"/>
            </w:rPr>
          </w:pPr>
        </w:p>
      </w:tc>
    </w:tr>
    <w:tr w:rsidR="000D451B" w:rsidRPr="00F3222A" w14:paraId="5624611A" w14:textId="77777777" w:rsidTr="008463C6">
      <w:trPr>
        <w:trHeight w:hRule="exact" w:val="284"/>
      </w:trPr>
      <w:tc>
        <w:tcPr>
          <w:tcW w:w="1593" w:type="dxa"/>
          <w:shd w:val="clear" w:color="auto" w:fill="auto"/>
          <w:vAlign w:val="center"/>
        </w:tcPr>
        <w:p w14:paraId="33A727C6" w14:textId="77777777" w:rsidR="000D451B" w:rsidRPr="00F3222A" w:rsidRDefault="000D451B" w:rsidP="000D451B">
          <w:pPr>
            <w:tabs>
              <w:tab w:val="center" w:pos="4536"/>
              <w:tab w:val="right" w:pos="9072"/>
            </w:tabs>
            <w:jc w:val="right"/>
            <w:rPr>
              <w:sz w:val="12"/>
              <w:szCs w:val="12"/>
            </w:rPr>
          </w:pPr>
          <w:r w:rsidRPr="00F3222A">
            <w:rPr>
              <w:sz w:val="12"/>
              <w:szCs w:val="12"/>
            </w:rPr>
            <w:t>Pagina</w:t>
          </w:r>
        </w:p>
      </w:tc>
      <w:tc>
        <w:tcPr>
          <w:tcW w:w="6206" w:type="dxa"/>
          <w:shd w:val="clear" w:color="auto" w:fill="auto"/>
          <w:vAlign w:val="center"/>
        </w:tcPr>
        <w:p w14:paraId="2EADA1C9" w14:textId="77777777" w:rsidR="000D451B" w:rsidRPr="00F3222A" w:rsidRDefault="000D451B" w:rsidP="000D451B">
          <w:pPr>
            <w:tabs>
              <w:tab w:val="center" w:pos="4536"/>
              <w:tab w:val="right" w:pos="9072"/>
            </w:tabs>
            <w:rPr>
              <w:sz w:val="12"/>
              <w:szCs w:val="12"/>
            </w:rPr>
          </w:pPr>
          <w:r w:rsidRPr="00F3222A">
            <w:rPr>
              <w:sz w:val="12"/>
              <w:szCs w:val="12"/>
            </w:rPr>
            <w:fldChar w:fldCharType="begin"/>
          </w:r>
          <w:r w:rsidRPr="00F3222A">
            <w:rPr>
              <w:sz w:val="12"/>
              <w:szCs w:val="12"/>
            </w:rPr>
            <w:instrText xml:space="preserve"> PAGE   \* MERGEFORMAT </w:instrText>
          </w:r>
          <w:r w:rsidRPr="00F3222A">
            <w:rPr>
              <w:sz w:val="12"/>
              <w:szCs w:val="12"/>
            </w:rPr>
            <w:fldChar w:fldCharType="separate"/>
          </w:r>
          <w:r w:rsidR="00DA0579">
            <w:rPr>
              <w:noProof/>
              <w:sz w:val="12"/>
              <w:szCs w:val="12"/>
            </w:rPr>
            <w:t>3</w:t>
          </w:r>
          <w:r w:rsidRPr="00F3222A">
            <w:rPr>
              <w:sz w:val="12"/>
              <w:szCs w:val="12"/>
            </w:rPr>
            <w:fldChar w:fldCharType="end"/>
          </w:r>
          <w:r w:rsidRPr="00F3222A">
            <w:rPr>
              <w:sz w:val="12"/>
              <w:szCs w:val="12"/>
            </w:rPr>
            <w:t xml:space="preserve"> van </w:t>
          </w:r>
          <w:r w:rsidRPr="00F3222A">
            <w:rPr>
              <w:noProof/>
              <w:sz w:val="12"/>
              <w:szCs w:val="12"/>
            </w:rPr>
            <w:fldChar w:fldCharType="begin"/>
          </w:r>
          <w:r w:rsidRPr="00F3222A">
            <w:rPr>
              <w:noProof/>
              <w:sz w:val="12"/>
              <w:szCs w:val="12"/>
            </w:rPr>
            <w:instrText xml:space="preserve"> NUMPAGES   \* MERGEFORMAT </w:instrText>
          </w:r>
          <w:r w:rsidRPr="00F3222A">
            <w:rPr>
              <w:noProof/>
              <w:sz w:val="12"/>
              <w:szCs w:val="12"/>
            </w:rPr>
            <w:fldChar w:fldCharType="separate"/>
          </w:r>
          <w:r w:rsidR="00DA0579">
            <w:rPr>
              <w:noProof/>
              <w:sz w:val="12"/>
              <w:szCs w:val="12"/>
            </w:rPr>
            <w:t>3</w:t>
          </w:r>
          <w:r w:rsidRPr="00F3222A">
            <w:rPr>
              <w:noProof/>
              <w:sz w:val="12"/>
              <w:szCs w:val="12"/>
            </w:rPr>
            <w:fldChar w:fldCharType="end"/>
          </w:r>
        </w:p>
      </w:tc>
    </w:tr>
  </w:tbl>
  <w:p w14:paraId="5EE2CB1C" w14:textId="298DDE2B" w:rsidR="000D451B" w:rsidRDefault="000D451B">
    <w:pPr>
      <w:pStyle w:val="Koptekst"/>
    </w:pPr>
  </w:p>
  <w:p w14:paraId="7C936188" w14:textId="77777777" w:rsidR="000D451B" w:rsidRDefault="000D451B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1856A1"/>
    <w:multiLevelType w:val="hybridMultilevel"/>
    <w:tmpl w:val="450434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140"/>
    <w:rsid w:val="00030027"/>
    <w:rsid w:val="000D451B"/>
    <w:rsid w:val="00175EA0"/>
    <w:rsid w:val="001C5AB6"/>
    <w:rsid w:val="001F455C"/>
    <w:rsid w:val="00290475"/>
    <w:rsid w:val="002A5B01"/>
    <w:rsid w:val="004558D5"/>
    <w:rsid w:val="00464887"/>
    <w:rsid w:val="004B0500"/>
    <w:rsid w:val="005960B1"/>
    <w:rsid w:val="008A0AE4"/>
    <w:rsid w:val="00923D56"/>
    <w:rsid w:val="00970745"/>
    <w:rsid w:val="0099497B"/>
    <w:rsid w:val="00A13747"/>
    <w:rsid w:val="00B718D9"/>
    <w:rsid w:val="00B940B8"/>
    <w:rsid w:val="00BE0219"/>
    <w:rsid w:val="00C07140"/>
    <w:rsid w:val="00C20CFB"/>
    <w:rsid w:val="00C4299A"/>
    <w:rsid w:val="00C915EC"/>
    <w:rsid w:val="00D23DF7"/>
    <w:rsid w:val="00DA0579"/>
    <w:rsid w:val="00EC3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5A62A"/>
  <w15:chartTrackingRefBased/>
  <w15:docId w15:val="{6004548B-114E-4834-B6E7-07A9A2CF3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07140"/>
    <w:pPr>
      <w:spacing w:after="0" w:line="240" w:lineRule="auto"/>
    </w:pPr>
    <w:rPr>
      <w:rFonts w:ascii="Univers" w:eastAsia="Times New Roman" w:hAnsi="Univers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1C5AB6"/>
    <w:pPr>
      <w:keepNext/>
      <w:keepLines/>
      <w:spacing w:before="24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90475"/>
    <w:pPr>
      <w:keepNext/>
      <w:keepLines/>
      <w:spacing w:before="4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75EA0"/>
    <w:pPr>
      <w:keepNext/>
      <w:keepLines/>
      <w:spacing w:before="4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C5AB6"/>
    <w:pPr>
      <w:spacing w:after="0" w:line="240" w:lineRule="auto"/>
    </w:pPr>
    <w:rPr>
      <w:rFonts w:ascii="Roboto" w:hAnsi="Roboto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1C5AB6"/>
    <w:rPr>
      <w:rFonts w:ascii="Roboto" w:eastAsiaTheme="majorEastAsia" w:hAnsi="Roboto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290475"/>
    <w:rPr>
      <w:rFonts w:ascii="Roboto" w:eastAsiaTheme="majorEastAsia" w:hAnsi="Roboto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75EA0"/>
    <w:rPr>
      <w:rFonts w:ascii="Roboto" w:eastAsiaTheme="majorEastAsia" w:hAnsi="Roboto" w:cstheme="majorBidi"/>
      <w:color w:val="1F4D78" w:themeColor="accent1" w:themeShade="7F"/>
      <w:sz w:val="24"/>
      <w:szCs w:val="24"/>
    </w:rPr>
  </w:style>
  <w:style w:type="table" w:styleId="Tabelraster">
    <w:name w:val="Table Grid"/>
    <w:basedOn w:val="Standaardtabel"/>
    <w:uiPriority w:val="59"/>
    <w:rsid w:val="00C071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4299A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D451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D451B"/>
    <w:rPr>
      <w:rFonts w:ascii="Univers" w:eastAsia="Times New Roman" w:hAnsi="Univers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D45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D451B"/>
    <w:rPr>
      <w:rFonts w:ascii="Univers" w:eastAsia="Times New Roman" w:hAnsi="Univers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AF4C68D5</Template>
  <TotalTime>4</TotalTime>
  <Pages>3</Pages>
  <Words>502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Frederiks, Gerbrand</dc:creator>
  <cp:keywords/>
  <dc:description/>
  <cp:lastModifiedBy>Roosendaal, Jacques</cp:lastModifiedBy>
  <cp:revision>10</cp:revision>
  <dcterms:created xsi:type="dcterms:W3CDTF">2021-03-31T15:12:00Z</dcterms:created>
  <dcterms:modified xsi:type="dcterms:W3CDTF">2021-03-31T15:17:00Z</dcterms:modified>
</cp:coreProperties>
</file>